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094D1" w14:textId="2F2C0576" w:rsidR="007C43AE" w:rsidRDefault="007C43AE" w:rsidP="006C1EFC">
      <w:pPr>
        <w:pStyle w:val="Heading1"/>
        <w:numPr>
          <w:ilvl w:val="0"/>
          <w:numId w:val="0"/>
        </w:numPr>
        <w:rPr>
          <w:color w:val="auto"/>
        </w:rPr>
      </w:pPr>
      <w:bookmarkStart w:id="0" w:name="_Toc206670930"/>
      <w:bookmarkStart w:id="1" w:name="_Toc207029519"/>
      <w:bookmarkStart w:id="2" w:name="_Toc30502210"/>
      <w:r>
        <w:rPr>
          <w:color w:val="auto"/>
        </w:rPr>
        <w:t>Part D – The Offer</w:t>
      </w:r>
      <w:bookmarkEnd w:id="0"/>
      <w:bookmarkEnd w:id="1"/>
    </w:p>
    <w:p w14:paraId="152EF739" w14:textId="77777777" w:rsidR="00EF2CDB" w:rsidRDefault="007C43AE" w:rsidP="007C43AE">
      <w:pPr>
        <w:pStyle w:val="FedBody1013"/>
        <w:tabs>
          <w:tab w:val="clear" w:pos="5670"/>
          <w:tab w:val="clear" w:pos="8505"/>
          <w:tab w:val="clear" w:pos="11340"/>
        </w:tabs>
        <w:ind w:right="-24"/>
        <w:rPr>
          <w:rFonts w:asciiTheme="minorHAnsi" w:hAnsiTheme="minorHAnsi" w:cstheme="minorHAnsi"/>
          <w:bCs/>
          <w:szCs w:val="20"/>
        </w:rPr>
      </w:pPr>
      <w:r w:rsidRPr="007B341F">
        <w:rPr>
          <w:rFonts w:asciiTheme="minorHAnsi" w:hAnsiTheme="minorHAnsi" w:cstheme="minorHAnsi"/>
          <w:bCs/>
          <w:szCs w:val="20"/>
        </w:rPr>
        <w:t xml:space="preserve">Suppliers responding to this Invitation to Supply are required to complete all sections in this form. Failure to do so may invalidate the offer. </w:t>
      </w:r>
    </w:p>
    <w:p w14:paraId="0E09D88A" w14:textId="3B891672" w:rsidR="007C43AE" w:rsidRPr="00DB6188" w:rsidRDefault="007C43AE" w:rsidP="007C43AE">
      <w:pPr>
        <w:pStyle w:val="FedBody1013"/>
        <w:tabs>
          <w:tab w:val="clear" w:pos="5670"/>
          <w:tab w:val="clear" w:pos="8505"/>
          <w:tab w:val="clear" w:pos="11340"/>
        </w:tabs>
        <w:ind w:right="-24"/>
        <w:rPr>
          <w:rFonts w:asciiTheme="minorHAnsi" w:hAnsiTheme="minorHAnsi" w:cstheme="minorHAnsi"/>
          <w:bCs/>
          <w:szCs w:val="20"/>
        </w:rPr>
      </w:pPr>
      <w:r w:rsidRPr="00EF2CDB">
        <w:rPr>
          <w:rFonts w:asciiTheme="minorHAnsi" w:hAnsiTheme="minorHAnsi" w:cstheme="minorHAnsi"/>
          <w:bCs/>
          <w:szCs w:val="20"/>
        </w:rPr>
        <w:t>Please enter response and prices into the small, grey shaded boxes. Response boxes will expand as required. If the space provided is insufficient, you may include an attachment with your submission that clearly outlines your responses to the relevant sections below.</w:t>
      </w:r>
      <w:r>
        <w:rPr>
          <w:rFonts w:asciiTheme="minorHAnsi" w:hAnsiTheme="minorHAnsi" w:cstheme="minorHAnsi"/>
          <w:bCs/>
          <w:szCs w:val="20"/>
        </w:rPr>
        <w:t xml:space="preserve"> </w:t>
      </w:r>
    </w:p>
    <w:tbl>
      <w:tblPr>
        <w:tblStyle w:val="03-BarwonCoast"/>
        <w:tblW w:w="4899" w:type="pct"/>
        <w:tblLayout w:type="fixed"/>
        <w:tblLook w:val="04A0" w:firstRow="1" w:lastRow="0" w:firstColumn="1" w:lastColumn="0" w:noHBand="0" w:noVBand="1"/>
      </w:tblPr>
      <w:tblGrid>
        <w:gridCol w:w="629"/>
        <w:gridCol w:w="2557"/>
        <w:gridCol w:w="6140"/>
      </w:tblGrid>
      <w:tr w:rsidR="007C43AE" w:rsidRPr="007B341F" w14:paraId="5F9D47A8"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2AC4EBF8" w14:textId="77777777" w:rsidR="007C43AE" w:rsidRPr="009F7210" w:rsidRDefault="007C43AE" w:rsidP="0023526F">
            <w:pPr>
              <w:pStyle w:val="FedL3Head"/>
              <w:numPr>
                <w:ilvl w:val="0"/>
                <w:numId w:val="15"/>
              </w:numPr>
              <w:spacing w:before="120" w:line="240" w:lineRule="auto"/>
              <w:rPr>
                <w:rFonts w:asciiTheme="majorHAnsi" w:hAnsiTheme="majorHAnsi" w:cstheme="minorHAnsi"/>
                <w:color w:val="auto"/>
                <w:sz w:val="20"/>
                <w:szCs w:val="20"/>
              </w:rPr>
            </w:pPr>
            <w:bookmarkStart w:id="3" w:name="_Toc90972596"/>
            <w:r w:rsidRPr="009F7210">
              <w:rPr>
                <w:rFonts w:asciiTheme="majorHAnsi" w:hAnsiTheme="majorHAnsi" w:cstheme="minorHAnsi"/>
                <w:color w:val="auto"/>
                <w:sz w:val="20"/>
                <w:szCs w:val="20"/>
              </w:rPr>
              <w:t>COMPANY AND CONTACT DETAILS</w:t>
            </w:r>
          </w:p>
        </w:tc>
      </w:tr>
      <w:tr w:rsidR="007C43AE" w:rsidRPr="007B341F" w14:paraId="534E0281"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2FD2EB92"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1.1</w:t>
            </w:r>
          </w:p>
        </w:tc>
        <w:tc>
          <w:tcPr>
            <w:tcW w:w="1371" w:type="pct"/>
          </w:tcPr>
          <w:p w14:paraId="49A41D53" w14:textId="77777777"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Trading Name </w:t>
            </w:r>
          </w:p>
        </w:tc>
        <w:tc>
          <w:tcPr>
            <w:tcW w:w="3292" w:type="pct"/>
          </w:tcPr>
          <w:p w14:paraId="3805D876"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spacing w:val="-2"/>
              </w:rPr>
            </w:pPr>
            <w:r w:rsidRPr="254EC39C">
              <w:fldChar w:fldCharType="begin">
                <w:ffData>
                  <w:name w:val="Text2"/>
                  <w:enabled/>
                  <w:calcOnExit w:val="0"/>
                  <w:textInput>
                    <w:format w:val="TITLE CASE"/>
                  </w:textInput>
                </w:ffData>
              </w:fldChar>
            </w:r>
            <w:r w:rsidRPr="254EC39C">
              <w:instrText xml:space="preserve"> FORMTEXT </w:instrText>
            </w:r>
            <w:r w:rsidRPr="254EC39C">
              <w:fldChar w:fldCharType="separate"/>
            </w:r>
            <w:r w:rsidRPr="254EC39C">
              <w:t> </w:t>
            </w:r>
            <w:r w:rsidRPr="254EC39C">
              <w:t> </w:t>
            </w:r>
            <w:r w:rsidRPr="254EC39C">
              <w:t> </w:t>
            </w:r>
            <w:r w:rsidRPr="254EC39C">
              <w:t> </w:t>
            </w:r>
            <w:r w:rsidRPr="254EC39C">
              <w:t> </w:t>
            </w:r>
            <w:r w:rsidRPr="254EC39C">
              <w:fldChar w:fldCharType="end"/>
            </w:r>
          </w:p>
        </w:tc>
      </w:tr>
      <w:tr w:rsidR="007C43AE" w:rsidRPr="007B341F" w14:paraId="0D82C633"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72C2EE52"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1.2</w:t>
            </w:r>
          </w:p>
        </w:tc>
        <w:tc>
          <w:tcPr>
            <w:tcW w:w="1371" w:type="pct"/>
          </w:tcPr>
          <w:p w14:paraId="3B3DA95D" w14:textId="77777777" w:rsidR="007C43AE" w:rsidRPr="007B341F" w:rsidRDefault="007C43AE" w:rsidP="004E1C8C">
            <w:pPr>
              <w:spacing w:before="120" w:after="120"/>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Registered Name </w:t>
            </w:r>
            <w:r w:rsidRPr="007B341F">
              <w:rPr>
                <w:rFonts w:cstheme="minorHAnsi"/>
                <w:spacing w:val="-2"/>
              </w:rPr>
              <w:br/>
            </w:r>
            <w:r w:rsidRPr="007B341F">
              <w:rPr>
                <w:rFonts w:cstheme="minorHAnsi"/>
                <w:spacing w:val="-2"/>
                <w:sz w:val="16"/>
                <w:szCs w:val="16"/>
              </w:rPr>
              <w:t>(legal not trading name)</w:t>
            </w:r>
          </w:p>
        </w:tc>
        <w:tc>
          <w:tcPr>
            <w:tcW w:w="3292" w:type="pct"/>
          </w:tcPr>
          <w:p w14:paraId="47972C14"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5DC07C0D"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6CFA3837"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1.3</w:t>
            </w:r>
          </w:p>
        </w:tc>
        <w:tc>
          <w:tcPr>
            <w:tcW w:w="1371" w:type="pct"/>
          </w:tcPr>
          <w:p w14:paraId="564B7DD4" w14:textId="77777777"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ACN </w:t>
            </w:r>
          </w:p>
        </w:tc>
        <w:tc>
          <w:tcPr>
            <w:tcW w:w="3292" w:type="pct"/>
          </w:tcPr>
          <w:p w14:paraId="292724EE"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4D1A7673"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3C63E467"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1.4</w:t>
            </w:r>
          </w:p>
        </w:tc>
        <w:tc>
          <w:tcPr>
            <w:tcW w:w="1371" w:type="pct"/>
          </w:tcPr>
          <w:p w14:paraId="5F3E098D" w14:textId="77777777"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ABN</w:t>
            </w:r>
          </w:p>
        </w:tc>
        <w:tc>
          <w:tcPr>
            <w:tcW w:w="3292" w:type="pct"/>
          </w:tcPr>
          <w:p w14:paraId="6A0140A9"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49A21B12"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0B3EF891"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1.5</w:t>
            </w:r>
          </w:p>
        </w:tc>
        <w:tc>
          <w:tcPr>
            <w:tcW w:w="1371" w:type="pct"/>
          </w:tcPr>
          <w:p w14:paraId="09D27D8A" w14:textId="77777777"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Street Address (</w:t>
            </w:r>
            <w:r w:rsidRPr="007B341F">
              <w:rPr>
                <w:rFonts w:cstheme="minorHAnsi"/>
                <w:spacing w:val="-2"/>
                <w:sz w:val="16"/>
                <w:szCs w:val="16"/>
              </w:rPr>
              <w:t>required)</w:t>
            </w:r>
          </w:p>
        </w:tc>
        <w:tc>
          <w:tcPr>
            <w:tcW w:w="3292" w:type="pct"/>
          </w:tcPr>
          <w:p w14:paraId="6B26C6B6"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30F0E071"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6AF54B31"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1.6</w:t>
            </w:r>
          </w:p>
        </w:tc>
        <w:tc>
          <w:tcPr>
            <w:tcW w:w="1371" w:type="pct"/>
          </w:tcPr>
          <w:p w14:paraId="634AE67E" w14:textId="77777777" w:rsidR="00AC058A"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Postal Address </w:t>
            </w:r>
          </w:p>
          <w:p w14:paraId="5F5285D8" w14:textId="2D2443D4"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sz w:val="16"/>
                <w:szCs w:val="16"/>
              </w:rPr>
              <w:t>(if applicable)</w:t>
            </w:r>
          </w:p>
        </w:tc>
        <w:tc>
          <w:tcPr>
            <w:tcW w:w="3292" w:type="pct"/>
          </w:tcPr>
          <w:p w14:paraId="7BE590CC"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52EEDA31"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23DF0C1F" w14:textId="77777777" w:rsidR="007C43AE" w:rsidRPr="007B341F" w:rsidRDefault="007C43AE" w:rsidP="004E1C8C">
            <w:pPr>
              <w:spacing w:before="120" w:after="120"/>
              <w:rPr>
                <w:rFonts w:asciiTheme="minorHAnsi" w:hAnsiTheme="minorHAnsi" w:cstheme="minorHAnsi"/>
              </w:rPr>
            </w:pPr>
            <w:r w:rsidRPr="007B341F">
              <w:rPr>
                <w:rFonts w:asciiTheme="minorHAnsi" w:hAnsiTheme="minorHAnsi" w:cstheme="minorHAnsi"/>
              </w:rPr>
              <w:t>1.7</w:t>
            </w:r>
          </w:p>
        </w:tc>
        <w:tc>
          <w:tcPr>
            <w:tcW w:w="1371" w:type="pct"/>
          </w:tcPr>
          <w:p w14:paraId="3EE0B629" w14:textId="77777777"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Telephone Number </w:t>
            </w:r>
          </w:p>
        </w:tc>
        <w:tc>
          <w:tcPr>
            <w:tcW w:w="3292" w:type="pct"/>
          </w:tcPr>
          <w:p w14:paraId="4DB925E0"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075981A4" w14:textId="77777777" w:rsidTr="006C1EFC">
        <w:tc>
          <w:tcPr>
            <w:cnfStyle w:val="001000000000" w:firstRow="0" w:lastRow="0" w:firstColumn="1" w:lastColumn="0" w:oddVBand="0" w:evenVBand="0" w:oddHBand="0" w:evenHBand="0" w:firstRowFirstColumn="0" w:firstRowLastColumn="0" w:lastRowFirstColumn="0" w:lastRowLastColumn="0"/>
            <w:tcW w:w="337" w:type="pct"/>
          </w:tcPr>
          <w:p w14:paraId="30355F25" w14:textId="77777777" w:rsidR="007C43AE" w:rsidRPr="007B341F" w:rsidRDefault="007C43AE" w:rsidP="004E1C8C">
            <w:pPr>
              <w:spacing w:before="120" w:after="120"/>
              <w:jc w:val="both"/>
              <w:rPr>
                <w:rFonts w:asciiTheme="minorHAnsi" w:hAnsiTheme="minorHAnsi" w:cstheme="minorHAnsi"/>
                <w:spacing w:val="-2"/>
              </w:rPr>
            </w:pPr>
            <w:r w:rsidRPr="007B341F">
              <w:rPr>
                <w:rFonts w:asciiTheme="minorHAnsi" w:hAnsiTheme="minorHAnsi" w:cstheme="minorHAnsi"/>
                <w:spacing w:val="-2"/>
              </w:rPr>
              <w:t>1.8</w:t>
            </w:r>
          </w:p>
        </w:tc>
        <w:tc>
          <w:tcPr>
            <w:tcW w:w="1371" w:type="pct"/>
          </w:tcPr>
          <w:p w14:paraId="0A8FE403" w14:textId="77777777" w:rsidR="007C43AE" w:rsidRPr="007B341F" w:rsidRDefault="007C43AE" w:rsidP="004E1C8C">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Email </w:t>
            </w:r>
          </w:p>
        </w:tc>
        <w:tc>
          <w:tcPr>
            <w:tcW w:w="3292" w:type="pct"/>
          </w:tcPr>
          <w:p w14:paraId="4D2B0B33"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r w:rsidR="007C43AE" w:rsidRPr="007B341F" w14:paraId="46646E79" w14:textId="77777777" w:rsidTr="006C1EFC">
        <w:trPr>
          <w:trHeight w:val="577"/>
        </w:trPr>
        <w:tc>
          <w:tcPr>
            <w:cnfStyle w:val="001000000000" w:firstRow="0" w:lastRow="0" w:firstColumn="1" w:lastColumn="0" w:oddVBand="0" w:evenVBand="0" w:oddHBand="0" w:evenHBand="0" w:firstRowFirstColumn="0" w:firstRowLastColumn="0" w:lastRowFirstColumn="0" w:lastRowLastColumn="0"/>
            <w:tcW w:w="337" w:type="pct"/>
          </w:tcPr>
          <w:p w14:paraId="0FCF2974" w14:textId="77777777" w:rsidR="007C43AE" w:rsidRPr="007B341F" w:rsidRDefault="007C43AE" w:rsidP="004E1C8C">
            <w:pPr>
              <w:spacing w:before="120" w:after="120"/>
              <w:rPr>
                <w:rFonts w:asciiTheme="minorHAnsi" w:hAnsiTheme="minorHAnsi" w:cstheme="minorHAnsi"/>
                <w:spacing w:val="-2"/>
              </w:rPr>
            </w:pPr>
            <w:r w:rsidRPr="007B341F">
              <w:rPr>
                <w:rFonts w:asciiTheme="minorHAnsi" w:hAnsiTheme="minorHAnsi" w:cstheme="minorHAnsi"/>
                <w:spacing w:val="-2"/>
              </w:rPr>
              <w:t>1.9</w:t>
            </w:r>
          </w:p>
        </w:tc>
        <w:tc>
          <w:tcPr>
            <w:tcW w:w="1371" w:type="pct"/>
          </w:tcPr>
          <w:p w14:paraId="1975F573" w14:textId="77777777" w:rsidR="007C43AE" w:rsidRPr="007B341F" w:rsidRDefault="007C43AE" w:rsidP="004E1C8C">
            <w:pPr>
              <w:spacing w:before="120" w:after="120"/>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spacing w:val="-2"/>
              </w:rPr>
              <w:t xml:space="preserve">Supplier Contact Name and Position/ Title </w:t>
            </w:r>
          </w:p>
        </w:tc>
        <w:tc>
          <w:tcPr>
            <w:tcW w:w="3292" w:type="pct"/>
          </w:tcPr>
          <w:p w14:paraId="5D55F9FE" w14:textId="77777777" w:rsidR="007C43AE" w:rsidRPr="007B341F" w:rsidRDefault="007C43AE" w:rsidP="004E1C8C">
            <w:pPr>
              <w:tabs>
                <w:tab w:val="left" w:leader="dot" w:pos="7587"/>
              </w:tabs>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pacing w:val="-2"/>
              </w:rPr>
            </w:pPr>
            <w:r w:rsidRPr="007B341F">
              <w:rPr>
                <w:rFonts w:cstheme="minorHAnsi"/>
              </w:rPr>
              <w:fldChar w:fldCharType="begin">
                <w:ffData>
                  <w:name w:val="Text2"/>
                  <w:enabled/>
                  <w:calcOnExit w:val="0"/>
                  <w:textInput>
                    <w:format w:val="TITLE CASE"/>
                  </w:textInput>
                </w:ffData>
              </w:fldChar>
            </w:r>
            <w:r w:rsidRPr="007B341F">
              <w:rPr>
                <w:rFonts w:cstheme="minorHAnsi"/>
              </w:rPr>
              <w:instrText xml:space="preserve"> FORMTEXT </w:instrText>
            </w:r>
            <w:r w:rsidRPr="007B341F">
              <w:rPr>
                <w:rFonts w:cstheme="minorHAnsi"/>
              </w:rPr>
            </w:r>
            <w:r w:rsidRPr="007B341F">
              <w:rPr>
                <w:rFonts w:cstheme="minorHAnsi"/>
              </w:rPr>
              <w:fldChar w:fldCharType="separate"/>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noProof/>
              </w:rPr>
              <w:t> </w:t>
            </w:r>
            <w:r w:rsidRPr="007B341F">
              <w:rPr>
                <w:rFonts w:cstheme="minorHAnsi"/>
              </w:rPr>
              <w:fldChar w:fldCharType="end"/>
            </w:r>
          </w:p>
        </w:tc>
      </w:tr>
    </w:tbl>
    <w:p w14:paraId="15EEF2B3" w14:textId="2505F212" w:rsidR="009B40D1" w:rsidRDefault="009B40D1" w:rsidP="007C43AE">
      <w:pPr>
        <w:tabs>
          <w:tab w:val="right" w:pos="9720"/>
        </w:tabs>
        <w:rPr>
          <w:rFonts w:cstheme="minorHAnsi"/>
        </w:rPr>
      </w:pPr>
    </w:p>
    <w:p w14:paraId="15C79759" w14:textId="37CE0CC0" w:rsidR="007C43AE" w:rsidRPr="007B341F" w:rsidRDefault="009B40D1" w:rsidP="009B40D1">
      <w:pPr>
        <w:spacing w:line="259" w:lineRule="auto"/>
        <w:rPr>
          <w:rFonts w:cstheme="minorHAnsi"/>
        </w:rPr>
      </w:pPr>
      <w:r>
        <w:rPr>
          <w:rFonts w:cstheme="minorHAnsi"/>
        </w:rPr>
        <w:br w:type="page"/>
      </w:r>
    </w:p>
    <w:tbl>
      <w:tblPr>
        <w:tblStyle w:val="03-BarwonCoast"/>
        <w:tblW w:w="4898" w:type="pct"/>
        <w:tblLayout w:type="fixed"/>
        <w:tblLook w:val="04A0" w:firstRow="1" w:lastRow="0" w:firstColumn="1" w:lastColumn="0" w:noHBand="0" w:noVBand="1"/>
      </w:tblPr>
      <w:tblGrid>
        <w:gridCol w:w="6833"/>
        <w:gridCol w:w="2491"/>
      </w:tblGrid>
      <w:tr w:rsidR="007C43AE" w:rsidRPr="007B341F" w14:paraId="0574F8BD"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AE16F3C" w14:textId="77777777" w:rsidR="007C43AE" w:rsidRPr="009F7210" w:rsidRDefault="007C43AE" w:rsidP="0023526F">
            <w:pPr>
              <w:pStyle w:val="FedL3Head"/>
              <w:numPr>
                <w:ilvl w:val="0"/>
                <w:numId w:val="15"/>
              </w:numPr>
              <w:spacing w:before="120" w:line="240" w:lineRule="auto"/>
              <w:ind w:left="426"/>
              <w:rPr>
                <w:rFonts w:asciiTheme="majorHAnsi" w:hAnsiTheme="majorHAnsi" w:cstheme="minorHAnsi"/>
                <w:color w:val="auto"/>
                <w:sz w:val="20"/>
                <w:szCs w:val="20"/>
              </w:rPr>
            </w:pPr>
            <w:r w:rsidRPr="009F7210">
              <w:rPr>
                <w:rFonts w:asciiTheme="majorHAnsi" w:hAnsiTheme="majorHAnsi" w:cstheme="minorHAnsi"/>
                <w:color w:val="auto"/>
                <w:sz w:val="20"/>
                <w:szCs w:val="20"/>
              </w:rPr>
              <w:lastRenderedPageBreak/>
              <w:t>ABOUT YOUR COMPANY</w:t>
            </w:r>
          </w:p>
        </w:tc>
      </w:tr>
      <w:tr w:rsidR="007C43AE" w:rsidRPr="007B341F" w14:paraId="3ABAE2AC"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73771704" w14:textId="77777777" w:rsidR="007C43AE" w:rsidRPr="007B341F" w:rsidRDefault="007C43AE" w:rsidP="004E1C8C">
            <w:pPr>
              <w:pStyle w:val="FedBody1013"/>
              <w:tabs>
                <w:tab w:val="clear" w:pos="2835"/>
                <w:tab w:val="clear" w:pos="5670"/>
                <w:tab w:val="clear" w:pos="8505"/>
                <w:tab w:val="clear" w:pos="11340"/>
                <w:tab w:val="left" w:pos="567"/>
              </w:tabs>
              <w:ind w:right="0"/>
              <w:rPr>
                <w:rFonts w:asciiTheme="minorHAnsi" w:hAnsiTheme="minorHAnsi" w:cstheme="minorHAnsi"/>
                <w:szCs w:val="20"/>
              </w:rPr>
            </w:pPr>
            <w:r w:rsidRPr="007B341F">
              <w:rPr>
                <w:rFonts w:asciiTheme="minorHAnsi" w:hAnsiTheme="minorHAnsi" w:cstheme="minorHAnsi"/>
                <w:b/>
                <w:szCs w:val="20"/>
              </w:rPr>
              <w:t>2.1</w:t>
            </w:r>
            <w:r w:rsidRPr="007B341F">
              <w:rPr>
                <w:rFonts w:asciiTheme="minorHAnsi" w:hAnsiTheme="minorHAnsi" w:cstheme="minorHAnsi"/>
                <w:b/>
                <w:szCs w:val="20"/>
              </w:rPr>
              <w:tab/>
              <w:t>Company Overview</w:t>
            </w:r>
            <w:r w:rsidRPr="007B341F">
              <w:rPr>
                <w:rFonts w:asciiTheme="minorHAnsi" w:hAnsiTheme="minorHAnsi" w:cstheme="minorHAnsi"/>
                <w:szCs w:val="20"/>
              </w:rPr>
              <w:t xml:space="preserve"> - Provide an overview of your company</w:t>
            </w:r>
            <w:r>
              <w:rPr>
                <w:rFonts w:asciiTheme="minorHAnsi" w:hAnsiTheme="minorHAnsi" w:cstheme="minorHAnsi"/>
                <w:szCs w:val="20"/>
              </w:rPr>
              <w:t>, briefly describing, for example, your purpose, structure, operating location and environmental</w:t>
            </w:r>
            <w:r w:rsidRPr="004E186E">
              <w:rPr>
                <w:rFonts w:asciiTheme="minorHAnsi" w:hAnsiTheme="minorHAnsi" w:cstheme="minorHAnsi"/>
                <w:szCs w:val="20"/>
              </w:rPr>
              <w:t xml:space="preserve"> ethos</w:t>
            </w:r>
            <w:r>
              <w:rPr>
                <w:rFonts w:asciiTheme="minorHAnsi" w:hAnsiTheme="minorHAnsi" w:cstheme="minorHAnsi"/>
                <w:szCs w:val="20"/>
              </w:rPr>
              <w:t>.</w:t>
            </w:r>
          </w:p>
        </w:tc>
      </w:tr>
      <w:tr w:rsidR="007C43AE" w:rsidRPr="007B341F" w14:paraId="689646E4"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2E96C1D1"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40E80B80"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682A7C1B" w14:textId="77777777" w:rsidR="007C43AE" w:rsidRPr="007B341F" w:rsidRDefault="007C43AE" w:rsidP="0023526F">
            <w:pPr>
              <w:pStyle w:val="FedBody1013"/>
              <w:numPr>
                <w:ilvl w:val="1"/>
                <w:numId w:val="15"/>
              </w:numPr>
              <w:tabs>
                <w:tab w:val="clear" w:pos="2835"/>
                <w:tab w:val="clear" w:pos="5670"/>
                <w:tab w:val="clear" w:pos="8505"/>
                <w:tab w:val="clear" w:pos="11340"/>
                <w:tab w:val="left" w:pos="567"/>
              </w:tabs>
              <w:ind w:right="0"/>
              <w:rPr>
                <w:rFonts w:asciiTheme="minorHAnsi" w:hAnsiTheme="minorHAnsi" w:cstheme="minorHAnsi"/>
                <w:szCs w:val="20"/>
              </w:rPr>
            </w:pPr>
            <w:r w:rsidRPr="007B341F">
              <w:rPr>
                <w:rFonts w:asciiTheme="minorHAnsi" w:hAnsiTheme="minorHAnsi" w:cstheme="minorHAnsi"/>
                <w:b/>
                <w:szCs w:val="20"/>
              </w:rPr>
              <w:t>Organisational Experience</w:t>
            </w:r>
            <w:r w:rsidRPr="007B341F">
              <w:rPr>
                <w:rFonts w:asciiTheme="minorHAnsi" w:hAnsiTheme="minorHAnsi" w:cstheme="minorHAnsi"/>
                <w:szCs w:val="20"/>
              </w:rPr>
              <w:t xml:space="preserve"> - Provide an explanation of your organisation’s knowledge and experience </w:t>
            </w:r>
            <w:r>
              <w:rPr>
                <w:rFonts w:asciiTheme="minorHAnsi" w:hAnsiTheme="minorHAnsi" w:cstheme="minorHAnsi"/>
                <w:szCs w:val="20"/>
              </w:rPr>
              <w:t>related to this Invitation to Supply,</w:t>
            </w:r>
            <w:r w:rsidRPr="007B341F">
              <w:rPr>
                <w:rFonts w:asciiTheme="minorHAnsi" w:hAnsiTheme="minorHAnsi" w:cstheme="minorHAnsi"/>
                <w:szCs w:val="20"/>
              </w:rPr>
              <w:t xml:space="preserve"> including current and </w:t>
            </w:r>
            <w:proofErr w:type="gramStart"/>
            <w:r w:rsidRPr="007B341F">
              <w:rPr>
                <w:rFonts w:asciiTheme="minorHAnsi" w:hAnsiTheme="minorHAnsi" w:cstheme="minorHAnsi"/>
                <w:szCs w:val="20"/>
              </w:rPr>
              <w:t>past experience</w:t>
            </w:r>
            <w:proofErr w:type="gramEnd"/>
            <w:r w:rsidRPr="007B341F">
              <w:rPr>
                <w:rFonts w:asciiTheme="minorHAnsi" w:hAnsiTheme="minorHAnsi" w:cstheme="minorHAnsi"/>
                <w:szCs w:val="20"/>
              </w:rPr>
              <w:t xml:space="preserve"> delivering similar services.</w:t>
            </w:r>
          </w:p>
        </w:tc>
      </w:tr>
      <w:tr w:rsidR="007C43AE" w:rsidRPr="007B341F" w14:paraId="2F178A7D"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210DF25C"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4030BE68" w14:textId="77777777" w:rsidTr="006C1EFC">
        <w:tc>
          <w:tcPr>
            <w:cnfStyle w:val="001000000000" w:firstRow="0" w:lastRow="0" w:firstColumn="1" w:lastColumn="0" w:oddVBand="0" w:evenVBand="0" w:oddHBand="0" w:evenHBand="0" w:firstRowFirstColumn="0" w:firstRowLastColumn="0" w:lastRowFirstColumn="0" w:lastRowLastColumn="0"/>
            <w:tcW w:w="3664" w:type="pct"/>
          </w:tcPr>
          <w:p w14:paraId="3528B9CC" w14:textId="77777777" w:rsidR="007C43AE" w:rsidRPr="007B341F" w:rsidRDefault="007C43AE" w:rsidP="004E1C8C">
            <w:pPr>
              <w:pStyle w:val="FedBody1013"/>
              <w:tabs>
                <w:tab w:val="clear" w:pos="2835"/>
                <w:tab w:val="clear" w:pos="5670"/>
                <w:tab w:val="clear" w:pos="8505"/>
                <w:tab w:val="clear" w:pos="11340"/>
                <w:tab w:val="left" w:pos="567"/>
              </w:tabs>
              <w:ind w:right="0"/>
              <w:rPr>
                <w:rFonts w:asciiTheme="minorHAnsi" w:hAnsiTheme="minorHAnsi" w:cstheme="minorHAnsi"/>
                <w:szCs w:val="20"/>
              </w:rPr>
            </w:pPr>
            <w:r w:rsidRPr="007B341F">
              <w:rPr>
                <w:rFonts w:asciiTheme="minorHAnsi" w:hAnsiTheme="minorHAnsi" w:cstheme="minorHAnsi"/>
                <w:b/>
                <w:szCs w:val="20"/>
              </w:rPr>
              <w:t>2.3</w:t>
            </w:r>
            <w:r w:rsidRPr="007B341F">
              <w:rPr>
                <w:rFonts w:asciiTheme="minorHAnsi" w:hAnsiTheme="minorHAnsi" w:cstheme="minorHAnsi"/>
                <w:b/>
                <w:szCs w:val="20"/>
              </w:rPr>
              <w:tab/>
            </w:r>
            <w:r w:rsidRPr="00182A12">
              <w:rPr>
                <w:rFonts w:asciiTheme="majorHAnsi" w:hAnsiTheme="majorHAnsi" w:cstheme="minorHAnsi"/>
                <w:szCs w:val="20"/>
              </w:rPr>
              <w:t>Is provision of the requested services to be sub-contracted?</w:t>
            </w:r>
            <w:r w:rsidRPr="007B341F">
              <w:rPr>
                <w:rFonts w:asciiTheme="minorHAnsi" w:hAnsiTheme="minorHAnsi" w:cstheme="minorHAnsi"/>
                <w:szCs w:val="20"/>
              </w:rPr>
              <w:t xml:space="preserve"> </w:t>
            </w:r>
          </w:p>
        </w:tc>
        <w:tc>
          <w:tcPr>
            <w:tcW w:w="1336" w:type="pct"/>
          </w:tcPr>
          <w:p w14:paraId="766C9F86" w14:textId="77777777" w:rsidR="007C43AE" w:rsidRPr="007B341F" w:rsidRDefault="007C43AE" w:rsidP="004E1C8C">
            <w:pPr>
              <w:pStyle w:val="FedBody1013"/>
              <w:tabs>
                <w:tab w:val="clear" w:pos="5670"/>
                <w:tab w:val="clear" w:pos="8505"/>
                <w:tab w:val="clear" w:pos="11340"/>
                <w:tab w:val="left" w:pos="7950"/>
              </w:tabs>
              <w:ind w:righ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B341F">
              <w:rPr>
                <w:rFonts w:asciiTheme="minorHAnsi" w:hAnsiTheme="minorHAnsi" w:cstheme="minorHAnsi"/>
                <w:szCs w:val="20"/>
              </w:rPr>
              <w:fldChar w:fldCharType="begin">
                <w:ffData>
                  <w:name w:val="Check1"/>
                  <w:enabled/>
                  <w:calcOnExit w:val="0"/>
                  <w:checkBox>
                    <w:sizeAuto/>
                    <w:default w:val="0"/>
                    <w:checked w:val="0"/>
                  </w:checkBox>
                </w:ffData>
              </w:fldChar>
            </w:r>
            <w:r w:rsidRPr="007B341F">
              <w:rPr>
                <w:rFonts w:asciiTheme="minorHAnsi" w:hAnsiTheme="minorHAnsi" w:cstheme="minorHAnsi"/>
                <w:szCs w:val="20"/>
              </w:rPr>
              <w:instrText xml:space="preserve"> FORMCHECKBOX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szCs w:val="20"/>
              </w:rPr>
              <w:fldChar w:fldCharType="end"/>
            </w:r>
            <w:r w:rsidRPr="007B341F">
              <w:rPr>
                <w:rFonts w:asciiTheme="minorHAnsi" w:hAnsiTheme="minorHAnsi" w:cstheme="minorHAnsi"/>
                <w:szCs w:val="20"/>
              </w:rPr>
              <w:t xml:space="preserve"> Yes        </w:t>
            </w:r>
            <w:r w:rsidRPr="007B341F">
              <w:rPr>
                <w:rFonts w:asciiTheme="minorHAnsi" w:hAnsiTheme="minorHAnsi" w:cstheme="minorHAnsi"/>
                <w:szCs w:val="20"/>
              </w:rPr>
              <w:fldChar w:fldCharType="begin">
                <w:ffData>
                  <w:name w:val="Check1"/>
                  <w:enabled/>
                  <w:calcOnExit w:val="0"/>
                  <w:checkBox>
                    <w:sizeAuto/>
                    <w:default w:val="0"/>
                  </w:checkBox>
                </w:ffData>
              </w:fldChar>
            </w:r>
            <w:r w:rsidRPr="007B341F">
              <w:rPr>
                <w:rFonts w:asciiTheme="minorHAnsi" w:hAnsiTheme="minorHAnsi" w:cstheme="minorHAnsi"/>
                <w:szCs w:val="20"/>
              </w:rPr>
              <w:instrText xml:space="preserve"> FORMCHECKBOX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szCs w:val="20"/>
              </w:rPr>
              <w:fldChar w:fldCharType="end"/>
            </w:r>
            <w:r w:rsidRPr="007B341F">
              <w:rPr>
                <w:rFonts w:asciiTheme="minorHAnsi" w:hAnsiTheme="minorHAnsi" w:cstheme="minorHAnsi"/>
                <w:szCs w:val="20"/>
              </w:rPr>
              <w:t xml:space="preserve"> No</w:t>
            </w:r>
          </w:p>
        </w:tc>
      </w:tr>
      <w:tr w:rsidR="007C43AE" w:rsidRPr="007B341F" w14:paraId="51AC245D"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290576D2" w14:textId="77777777" w:rsidR="007C43AE" w:rsidRPr="007B341F" w:rsidRDefault="007C43AE" w:rsidP="00E4696D">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t xml:space="preserve">If </w:t>
            </w:r>
            <w:proofErr w:type="gramStart"/>
            <w:r w:rsidRPr="007B341F">
              <w:rPr>
                <w:rFonts w:asciiTheme="minorHAnsi" w:hAnsiTheme="minorHAnsi" w:cstheme="minorHAnsi"/>
                <w:szCs w:val="20"/>
              </w:rPr>
              <w:t>YES</w:t>
            </w:r>
            <w:proofErr w:type="gramEnd"/>
            <w:r w:rsidRPr="007B341F">
              <w:rPr>
                <w:rFonts w:asciiTheme="minorHAnsi" w:hAnsiTheme="minorHAnsi" w:cstheme="minorHAnsi"/>
                <w:szCs w:val="20"/>
              </w:rPr>
              <w:t xml:space="preserve"> please provide details of proposed sub-suppliers and services to be provided.</w:t>
            </w:r>
          </w:p>
        </w:tc>
      </w:tr>
      <w:tr w:rsidR="007C43AE" w:rsidRPr="007B341F" w14:paraId="01FEC2F4"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53FBE7F7"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3140CBB6"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2589C46A" w14:textId="77777777" w:rsidR="007C43AE" w:rsidRPr="007B341F" w:rsidRDefault="007C43AE" w:rsidP="004E1C8C">
            <w:pPr>
              <w:pStyle w:val="FedBody1013"/>
              <w:tabs>
                <w:tab w:val="clear" w:pos="2835"/>
                <w:tab w:val="clear" w:pos="5670"/>
                <w:tab w:val="clear" w:pos="8505"/>
                <w:tab w:val="clear" w:pos="11340"/>
                <w:tab w:val="left" w:pos="567"/>
              </w:tabs>
              <w:ind w:right="0"/>
              <w:rPr>
                <w:rFonts w:asciiTheme="minorHAnsi" w:hAnsiTheme="minorHAnsi" w:cstheme="minorHAnsi"/>
                <w:szCs w:val="20"/>
              </w:rPr>
            </w:pPr>
            <w:r w:rsidRPr="007B341F">
              <w:rPr>
                <w:rFonts w:asciiTheme="minorHAnsi" w:hAnsiTheme="minorHAnsi" w:cstheme="minorHAnsi"/>
                <w:b/>
                <w:szCs w:val="20"/>
              </w:rPr>
              <w:t>2.4</w:t>
            </w:r>
            <w:r w:rsidRPr="007B341F">
              <w:rPr>
                <w:rFonts w:asciiTheme="minorHAnsi" w:hAnsiTheme="minorHAnsi" w:cstheme="minorHAnsi"/>
                <w:b/>
                <w:szCs w:val="20"/>
              </w:rPr>
              <w:tab/>
              <w:t>Staff Resources</w:t>
            </w:r>
            <w:r w:rsidRPr="007B341F">
              <w:rPr>
                <w:rFonts w:asciiTheme="minorHAnsi" w:hAnsiTheme="minorHAnsi" w:cstheme="minorHAnsi"/>
                <w:szCs w:val="20"/>
              </w:rPr>
              <w:t xml:space="preserve"> - Provide details of the </w:t>
            </w:r>
            <w:r>
              <w:rPr>
                <w:rFonts w:asciiTheme="minorHAnsi" w:hAnsiTheme="minorHAnsi" w:cstheme="minorHAnsi"/>
                <w:szCs w:val="20"/>
              </w:rPr>
              <w:t>Key</w:t>
            </w:r>
            <w:r w:rsidRPr="007B341F">
              <w:rPr>
                <w:rFonts w:asciiTheme="minorHAnsi" w:hAnsiTheme="minorHAnsi" w:cstheme="minorHAnsi"/>
                <w:szCs w:val="20"/>
              </w:rPr>
              <w:t xml:space="preserve"> </w:t>
            </w:r>
            <w:r>
              <w:rPr>
                <w:rFonts w:asciiTheme="minorHAnsi" w:hAnsiTheme="minorHAnsi" w:cstheme="minorHAnsi"/>
                <w:szCs w:val="20"/>
              </w:rPr>
              <w:t>P</w:t>
            </w:r>
            <w:r w:rsidRPr="007B341F">
              <w:rPr>
                <w:rFonts w:asciiTheme="minorHAnsi" w:hAnsiTheme="minorHAnsi" w:cstheme="minorHAnsi"/>
                <w:szCs w:val="20"/>
              </w:rPr>
              <w:t>ersonnel</w:t>
            </w:r>
            <w:r>
              <w:rPr>
                <w:rFonts w:asciiTheme="minorHAnsi" w:hAnsiTheme="minorHAnsi" w:cstheme="minorHAnsi"/>
                <w:szCs w:val="20"/>
              </w:rPr>
              <w:t xml:space="preserve"> who would deliver the services,</w:t>
            </w:r>
            <w:r w:rsidRPr="007B341F">
              <w:rPr>
                <w:rFonts w:asciiTheme="minorHAnsi" w:hAnsiTheme="minorHAnsi" w:cstheme="minorHAnsi"/>
                <w:szCs w:val="20"/>
              </w:rPr>
              <w:t xml:space="preserve"> including </w:t>
            </w:r>
            <w:r>
              <w:rPr>
                <w:rFonts w:asciiTheme="minorHAnsi" w:hAnsiTheme="minorHAnsi" w:cstheme="minorHAnsi"/>
                <w:szCs w:val="20"/>
              </w:rPr>
              <w:t xml:space="preserve">qualifications/certifications, </w:t>
            </w:r>
            <w:r w:rsidRPr="007B341F">
              <w:rPr>
                <w:rFonts w:asciiTheme="minorHAnsi" w:hAnsiTheme="minorHAnsi" w:cstheme="minorHAnsi"/>
                <w:szCs w:val="20"/>
              </w:rPr>
              <w:t xml:space="preserve">experience and skills. </w:t>
            </w:r>
          </w:p>
        </w:tc>
      </w:tr>
      <w:tr w:rsidR="007C43AE" w:rsidRPr="007B341F" w14:paraId="619C2B84" w14:textId="77777777" w:rsidTr="006C1EFC">
        <w:trPr>
          <w:trHeight w:val="391"/>
        </w:trPr>
        <w:tc>
          <w:tcPr>
            <w:cnfStyle w:val="001000000000" w:firstRow="0" w:lastRow="0" w:firstColumn="1" w:lastColumn="0" w:oddVBand="0" w:evenVBand="0" w:oddHBand="0" w:evenHBand="0" w:firstRowFirstColumn="0" w:firstRowLastColumn="0" w:lastRowFirstColumn="0" w:lastRowLastColumn="0"/>
            <w:tcW w:w="5000" w:type="pct"/>
            <w:gridSpan w:val="2"/>
          </w:tcPr>
          <w:p w14:paraId="1DD3CE40"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51F5212B" w14:textId="77777777" w:rsidTr="006C1EFC">
        <w:trPr>
          <w:trHeight w:val="391"/>
        </w:trPr>
        <w:tc>
          <w:tcPr>
            <w:cnfStyle w:val="001000000000" w:firstRow="0" w:lastRow="0" w:firstColumn="1" w:lastColumn="0" w:oddVBand="0" w:evenVBand="0" w:oddHBand="0" w:evenHBand="0" w:firstRowFirstColumn="0" w:firstRowLastColumn="0" w:lastRowFirstColumn="0" w:lastRowLastColumn="0"/>
            <w:tcW w:w="5000" w:type="pct"/>
            <w:gridSpan w:val="2"/>
          </w:tcPr>
          <w:p w14:paraId="3F3E3E9F" w14:textId="77777777" w:rsidR="007C43AE" w:rsidRPr="007B341F" w:rsidRDefault="007C43AE" w:rsidP="004E1C8C">
            <w:pPr>
              <w:pStyle w:val="FedBody1013"/>
              <w:tabs>
                <w:tab w:val="clear" w:pos="2835"/>
                <w:tab w:val="clear" w:pos="5670"/>
                <w:tab w:val="clear" w:pos="8505"/>
                <w:tab w:val="clear" w:pos="11340"/>
                <w:tab w:val="left" w:pos="626"/>
                <w:tab w:val="left" w:pos="7950"/>
              </w:tabs>
              <w:rPr>
                <w:rFonts w:asciiTheme="minorHAnsi" w:hAnsiTheme="minorHAnsi" w:cstheme="minorHAnsi"/>
                <w:szCs w:val="20"/>
              </w:rPr>
            </w:pPr>
            <w:r w:rsidRPr="007B341F">
              <w:rPr>
                <w:rFonts w:asciiTheme="minorHAnsi" w:hAnsiTheme="minorHAnsi" w:cstheme="minorHAnsi"/>
                <w:b/>
                <w:szCs w:val="20"/>
              </w:rPr>
              <w:t>2.</w:t>
            </w:r>
            <w:r>
              <w:rPr>
                <w:rFonts w:asciiTheme="minorHAnsi" w:hAnsiTheme="minorHAnsi" w:cstheme="minorHAnsi"/>
                <w:b/>
                <w:szCs w:val="20"/>
              </w:rPr>
              <w:t>5     Equipment and</w:t>
            </w:r>
            <w:r w:rsidRPr="007B341F">
              <w:rPr>
                <w:rFonts w:asciiTheme="minorHAnsi" w:hAnsiTheme="minorHAnsi" w:cstheme="minorHAnsi"/>
                <w:b/>
                <w:szCs w:val="20"/>
              </w:rPr>
              <w:t xml:space="preserve"> </w:t>
            </w:r>
            <w:r>
              <w:rPr>
                <w:rFonts w:asciiTheme="minorHAnsi" w:hAnsiTheme="minorHAnsi" w:cstheme="minorHAnsi"/>
                <w:b/>
                <w:szCs w:val="20"/>
              </w:rPr>
              <w:t>materials</w:t>
            </w:r>
            <w:r w:rsidRPr="007B341F">
              <w:rPr>
                <w:rFonts w:asciiTheme="minorHAnsi" w:hAnsiTheme="minorHAnsi" w:cstheme="minorHAnsi"/>
                <w:szCs w:val="20"/>
              </w:rPr>
              <w:t xml:space="preserve"> - Provide details of the </w:t>
            </w:r>
            <w:r>
              <w:rPr>
                <w:rFonts w:asciiTheme="minorHAnsi" w:hAnsiTheme="minorHAnsi" w:cstheme="minorHAnsi"/>
                <w:szCs w:val="20"/>
              </w:rPr>
              <w:t xml:space="preserve">equipment, resources and materials you own or would access to support delivery of the services. </w:t>
            </w:r>
          </w:p>
        </w:tc>
      </w:tr>
      <w:tr w:rsidR="007C43AE" w:rsidRPr="007B341F" w14:paraId="40AF01AF" w14:textId="77777777" w:rsidTr="006C1EFC">
        <w:trPr>
          <w:trHeight w:val="391"/>
        </w:trPr>
        <w:tc>
          <w:tcPr>
            <w:cnfStyle w:val="001000000000" w:firstRow="0" w:lastRow="0" w:firstColumn="1" w:lastColumn="0" w:oddVBand="0" w:evenVBand="0" w:oddHBand="0" w:evenHBand="0" w:firstRowFirstColumn="0" w:firstRowLastColumn="0" w:lastRowFirstColumn="0" w:lastRowLastColumn="0"/>
            <w:tcW w:w="5000" w:type="pct"/>
            <w:gridSpan w:val="2"/>
          </w:tcPr>
          <w:p w14:paraId="44064C6E"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02F770A8"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14E07BBB" w14:textId="77777777" w:rsidR="007C43AE" w:rsidRPr="007B341F" w:rsidRDefault="007C43AE" w:rsidP="004E1C8C">
            <w:pPr>
              <w:pStyle w:val="FedBody1013"/>
              <w:tabs>
                <w:tab w:val="clear" w:pos="2835"/>
                <w:tab w:val="clear" w:pos="5670"/>
                <w:tab w:val="clear" w:pos="8505"/>
                <w:tab w:val="clear" w:pos="11340"/>
                <w:tab w:val="left" w:pos="567"/>
              </w:tabs>
              <w:ind w:right="0"/>
              <w:rPr>
                <w:rFonts w:asciiTheme="minorHAnsi" w:hAnsiTheme="minorHAnsi" w:cstheme="minorHAnsi"/>
                <w:szCs w:val="20"/>
              </w:rPr>
            </w:pPr>
            <w:r w:rsidRPr="007B341F">
              <w:rPr>
                <w:rFonts w:asciiTheme="minorHAnsi" w:hAnsiTheme="minorHAnsi" w:cstheme="minorHAnsi"/>
                <w:b/>
                <w:szCs w:val="20"/>
              </w:rPr>
              <w:t>2.</w:t>
            </w:r>
            <w:r>
              <w:rPr>
                <w:rFonts w:asciiTheme="minorHAnsi" w:hAnsiTheme="minorHAnsi" w:cstheme="minorHAnsi"/>
                <w:b/>
                <w:szCs w:val="20"/>
              </w:rPr>
              <w:t>6</w:t>
            </w:r>
            <w:r w:rsidRPr="007B341F">
              <w:rPr>
                <w:rFonts w:asciiTheme="minorHAnsi" w:hAnsiTheme="minorHAnsi" w:cstheme="minorHAnsi"/>
                <w:b/>
                <w:szCs w:val="20"/>
              </w:rPr>
              <w:tab/>
              <w:t>Innovation and Value-Added Services</w:t>
            </w:r>
            <w:r w:rsidRPr="007B341F">
              <w:rPr>
                <w:rFonts w:asciiTheme="minorHAnsi" w:hAnsiTheme="minorHAnsi" w:cstheme="minorHAnsi"/>
                <w:szCs w:val="20"/>
              </w:rPr>
              <w:t xml:space="preserve"> </w:t>
            </w:r>
            <w:r>
              <w:rPr>
                <w:rFonts w:asciiTheme="minorHAnsi" w:hAnsiTheme="minorHAnsi" w:cstheme="minorHAnsi"/>
                <w:szCs w:val="20"/>
              </w:rPr>
              <w:t>–</w:t>
            </w:r>
            <w:r w:rsidRPr="007B341F">
              <w:rPr>
                <w:rFonts w:asciiTheme="minorHAnsi" w:hAnsiTheme="minorHAnsi" w:cstheme="minorHAnsi"/>
                <w:szCs w:val="20"/>
              </w:rPr>
              <w:t xml:space="preserve"> </w:t>
            </w:r>
            <w:r>
              <w:rPr>
                <w:rFonts w:asciiTheme="minorHAnsi" w:hAnsiTheme="minorHAnsi" w:cstheme="minorHAnsi"/>
                <w:szCs w:val="20"/>
              </w:rPr>
              <w:t>Provide details of</w:t>
            </w:r>
            <w:r w:rsidRPr="007B341F">
              <w:rPr>
                <w:rFonts w:asciiTheme="minorHAnsi" w:hAnsiTheme="minorHAnsi" w:cstheme="minorHAnsi"/>
                <w:szCs w:val="20"/>
              </w:rPr>
              <w:t xml:space="preserve"> any </w:t>
            </w:r>
            <w:r>
              <w:rPr>
                <w:rFonts w:asciiTheme="minorHAnsi" w:hAnsiTheme="minorHAnsi" w:cstheme="minorHAnsi"/>
                <w:szCs w:val="20"/>
              </w:rPr>
              <w:t xml:space="preserve">innovation or </w:t>
            </w:r>
            <w:r w:rsidRPr="007B341F">
              <w:rPr>
                <w:rFonts w:asciiTheme="minorHAnsi" w:hAnsiTheme="minorHAnsi" w:cstheme="minorHAnsi"/>
                <w:szCs w:val="20"/>
              </w:rPr>
              <w:t>value-ad</w:t>
            </w:r>
            <w:r>
              <w:rPr>
                <w:rFonts w:asciiTheme="minorHAnsi" w:hAnsiTheme="minorHAnsi" w:cstheme="minorHAnsi"/>
                <w:szCs w:val="20"/>
              </w:rPr>
              <w:t>d services you</w:t>
            </w:r>
            <w:r w:rsidRPr="007B341F">
              <w:rPr>
                <w:rFonts w:asciiTheme="minorHAnsi" w:hAnsiTheme="minorHAnsi" w:cstheme="minorHAnsi"/>
                <w:szCs w:val="20"/>
              </w:rPr>
              <w:t xml:space="preserve"> may be able to offer</w:t>
            </w:r>
            <w:r>
              <w:rPr>
                <w:rFonts w:asciiTheme="minorHAnsi" w:hAnsiTheme="minorHAnsi" w:cstheme="minorHAnsi"/>
                <w:szCs w:val="20"/>
              </w:rPr>
              <w:t xml:space="preserve"> related to this Invitation to Supply</w:t>
            </w:r>
            <w:r w:rsidRPr="007B341F">
              <w:rPr>
                <w:rFonts w:asciiTheme="minorHAnsi" w:hAnsiTheme="minorHAnsi" w:cstheme="minorHAnsi"/>
                <w:szCs w:val="20"/>
              </w:rPr>
              <w:t>.</w:t>
            </w:r>
          </w:p>
        </w:tc>
      </w:tr>
      <w:tr w:rsidR="007C43AE" w:rsidRPr="007B341F" w14:paraId="27C38C4B"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2"/>
          </w:tcPr>
          <w:p w14:paraId="69A98797"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13E9DAF6" w14:textId="77777777" w:rsidR="007C43AE" w:rsidRPr="007B341F" w:rsidRDefault="007C43AE" w:rsidP="007C43AE">
      <w:pPr>
        <w:pStyle w:val="RFQNormal10"/>
        <w:rPr>
          <w:rFonts w:asciiTheme="minorHAnsi" w:hAnsiTheme="minorHAnsi" w:cstheme="minorHAnsi"/>
          <w:szCs w:val="20"/>
        </w:rPr>
      </w:pPr>
    </w:p>
    <w:tbl>
      <w:tblPr>
        <w:tblStyle w:val="03-BarwonCoast"/>
        <w:tblW w:w="4898" w:type="pct"/>
        <w:tblLook w:val="04A0" w:firstRow="1" w:lastRow="0" w:firstColumn="1" w:lastColumn="0" w:noHBand="0" w:noVBand="1"/>
      </w:tblPr>
      <w:tblGrid>
        <w:gridCol w:w="9324"/>
      </w:tblGrid>
      <w:tr w:rsidR="007C43AE" w:rsidRPr="007B341F" w14:paraId="47D4765B"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D81CE4F" w14:textId="77777777" w:rsidR="007C43AE" w:rsidRPr="00E4696D" w:rsidRDefault="007C43AE" w:rsidP="0023526F">
            <w:pPr>
              <w:pStyle w:val="FedL3Head"/>
              <w:numPr>
                <w:ilvl w:val="0"/>
                <w:numId w:val="15"/>
              </w:numPr>
              <w:spacing w:before="120" w:line="240" w:lineRule="auto"/>
              <w:ind w:left="426"/>
              <w:rPr>
                <w:rFonts w:asciiTheme="majorHAnsi" w:hAnsiTheme="majorHAnsi" w:cstheme="minorHAnsi"/>
                <w:color w:val="auto"/>
                <w:sz w:val="20"/>
                <w:szCs w:val="20"/>
              </w:rPr>
            </w:pPr>
            <w:r w:rsidRPr="00E4696D">
              <w:rPr>
                <w:rFonts w:asciiTheme="majorHAnsi" w:hAnsiTheme="majorHAnsi" w:cstheme="minorHAnsi"/>
                <w:color w:val="auto"/>
                <w:sz w:val="20"/>
                <w:szCs w:val="20"/>
              </w:rPr>
              <w:lastRenderedPageBreak/>
              <w:t>PROGRAM PLANNING AND DELIVERY</w:t>
            </w:r>
          </w:p>
        </w:tc>
      </w:tr>
      <w:tr w:rsidR="007C43AE" w:rsidRPr="007B341F" w14:paraId="2A92B8D8"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3CCD49BD" w14:textId="77777777" w:rsidR="007C43AE" w:rsidRPr="007B341F" w:rsidRDefault="007C43AE" w:rsidP="004E1C8C">
            <w:pPr>
              <w:pStyle w:val="FedBody1013"/>
              <w:tabs>
                <w:tab w:val="clear" w:pos="2835"/>
                <w:tab w:val="clear" w:pos="5670"/>
                <w:tab w:val="clear" w:pos="8505"/>
                <w:tab w:val="clear" w:pos="11340"/>
              </w:tabs>
              <w:ind w:right="0"/>
              <w:rPr>
                <w:rFonts w:asciiTheme="minorHAnsi" w:hAnsiTheme="minorHAnsi" w:cstheme="minorHAnsi"/>
                <w:szCs w:val="20"/>
              </w:rPr>
            </w:pPr>
            <w:r>
              <w:rPr>
                <w:rFonts w:asciiTheme="minorHAnsi" w:hAnsiTheme="minorHAnsi" w:cstheme="minorHAnsi"/>
                <w:szCs w:val="20"/>
              </w:rPr>
              <w:t>Provide an outline of your proposed approach to planning and delivering the services, with a focus on safety, agreed outcomes, and meeting timeframes. Demonstrate your understanding of the requirements detailed in A.2 Specifications.</w:t>
            </w:r>
          </w:p>
        </w:tc>
      </w:tr>
      <w:tr w:rsidR="007C43AE" w:rsidRPr="007B341F" w14:paraId="3581F3A9"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59CA007F"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556D66F8" w14:textId="77777777" w:rsidR="007C43AE" w:rsidRPr="007B341F" w:rsidRDefault="007C43AE" w:rsidP="007C43AE">
      <w:pPr>
        <w:pStyle w:val="RFQNormal10"/>
        <w:rPr>
          <w:rFonts w:asciiTheme="minorHAnsi" w:hAnsiTheme="minorHAnsi" w:cstheme="minorHAnsi"/>
          <w:szCs w:val="20"/>
        </w:rPr>
      </w:pPr>
    </w:p>
    <w:tbl>
      <w:tblPr>
        <w:tblStyle w:val="03-BarwonCoast"/>
        <w:tblW w:w="4898" w:type="pct"/>
        <w:tblLook w:val="04A0" w:firstRow="1" w:lastRow="0" w:firstColumn="1" w:lastColumn="0" w:noHBand="0" w:noVBand="1"/>
      </w:tblPr>
      <w:tblGrid>
        <w:gridCol w:w="9324"/>
      </w:tblGrid>
      <w:tr w:rsidR="007C43AE" w:rsidRPr="007B341F" w14:paraId="5DA9E556"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1142A5C" w14:textId="77777777" w:rsidR="007C43AE" w:rsidRPr="00E4696D" w:rsidRDefault="007C43AE" w:rsidP="0023526F">
            <w:pPr>
              <w:pStyle w:val="FedL3Head"/>
              <w:numPr>
                <w:ilvl w:val="0"/>
                <w:numId w:val="15"/>
              </w:numPr>
              <w:spacing w:before="120" w:line="240" w:lineRule="auto"/>
              <w:rPr>
                <w:rFonts w:asciiTheme="majorHAnsi" w:hAnsiTheme="majorHAnsi" w:cstheme="minorHAnsi"/>
                <w:color w:val="auto"/>
                <w:sz w:val="20"/>
                <w:szCs w:val="20"/>
              </w:rPr>
            </w:pPr>
            <w:r w:rsidRPr="00E4696D">
              <w:rPr>
                <w:rFonts w:asciiTheme="majorHAnsi" w:hAnsiTheme="majorHAnsi" w:cstheme="minorHAnsi"/>
                <w:color w:val="auto"/>
                <w:sz w:val="20"/>
                <w:szCs w:val="20"/>
              </w:rPr>
              <w:t>LOCAL CONTEXT</w:t>
            </w:r>
          </w:p>
        </w:tc>
      </w:tr>
      <w:tr w:rsidR="007C43AE" w:rsidRPr="007B341F" w14:paraId="18BF6F5F"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59CFECE2" w14:textId="77777777" w:rsidR="007C43AE" w:rsidRPr="007B341F" w:rsidRDefault="007C43AE" w:rsidP="004E1C8C">
            <w:pPr>
              <w:pStyle w:val="FedBody1013"/>
              <w:tabs>
                <w:tab w:val="clear" w:pos="2835"/>
                <w:tab w:val="clear" w:pos="5670"/>
                <w:tab w:val="clear" w:pos="8505"/>
                <w:tab w:val="clear" w:pos="11340"/>
                <w:tab w:val="left" w:pos="567"/>
              </w:tabs>
              <w:ind w:right="0"/>
              <w:rPr>
                <w:rFonts w:asciiTheme="minorHAnsi" w:hAnsiTheme="minorHAnsi" w:cstheme="minorHAnsi"/>
                <w:szCs w:val="20"/>
              </w:rPr>
            </w:pPr>
            <w:r>
              <w:rPr>
                <w:rFonts w:asciiTheme="minorHAnsi" w:hAnsiTheme="minorHAnsi" w:cstheme="minorHAnsi"/>
                <w:szCs w:val="20"/>
              </w:rPr>
              <w:t xml:space="preserve">Briefly demonstrate your knowledge of, and benefits to, the coastal environment and local communities through your supply of services. </w:t>
            </w:r>
          </w:p>
        </w:tc>
      </w:tr>
      <w:tr w:rsidR="007C43AE" w:rsidRPr="007B341F" w14:paraId="0BC746C5"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03205E1E"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76F2AAF0" w14:textId="77777777" w:rsidR="007C43AE" w:rsidRDefault="007C43AE" w:rsidP="007C43AE">
      <w:pPr>
        <w:pStyle w:val="RFQNormal10"/>
        <w:rPr>
          <w:rFonts w:asciiTheme="minorHAnsi" w:hAnsiTheme="minorHAnsi" w:cstheme="minorHAnsi"/>
          <w:szCs w:val="20"/>
        </w:rPr>
      </w:pPr>
    </w:p>
    <w:tbl>
      <w:tblPr>
        <w:tblStyle w:val="03-BarwonCoast"/>
        <w:tblW w:w="4899" w:type="pct"/>
        <w:tblLayout w:type="fixed"/>
        <w:tblLook w:val="04A0" w:firstRow="1" w:lastRow="0" w:firstColumn="1" w:lastColumn="0" w:noHBand="0" w:noVBand="1"/>
      </w:tblPr>
      <w:tblGrid>
        <w:gridCol w:w="9326"/>
      </w:tblGrid>
      <w:tr w:rsidR="007C43AE" w:rsidRPr="007B341F" w14:paraId="21A17230"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694B2F0" w14:textId="77777777" w:rsidR="007C43AE" w:rsidRPr="00E4696D" w:rsidRDefault="007C43AE" w:rsidP="0023526F">
            <w:pPr>
              <w:pStyle w:val="FedL3Head"/>
              <w:numPr>
                <w:ilvl w:val="0"/>
                <w:numId w:val="15"/>
              </w:numPr>
              <w:spacing w:before="120" w:line="240" w:lineRule="auto"/>
              <w:rPr>
                <w:rFonts w:asciiTheme="majorHAnsi" w:hAnsiTheme="majorHAnsi" w:cstheme="minorHAnsi"/>
                <w:color w:val="auto"/>
                <w:sz w:val="20"/>
                <w:szCs w:val="20"/>
              </w:rPr>
            </w:pPr>
            <w:r w:rsidRPr="00E4696D">
              <w:rPr>
                <w:rFonts w:asciiTheme="majorHAnsi" w:hAnsiTheme="majorHAnsi" w:cstheme="minorHAnsi"/>
                <w:color w:val="auto"/>
                <w:sz w:val="20"/>
                <w:szCs w:val="20"/>
              </w:rPr>
              <w:t>COMPLIANCE WITH SPECIFICATIONS AND CONTRACT</w:t>
            </w:r>
          </w:p>
        </w:tc>
      </w:tr>
      <w:tr w:rsidR="007C43AE" w:rsidRPr="007B341F" w14:paraId="0E368146"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49A65C7A" w14:textId="77777777" w:rsidR="007C43AE" w:rsidRPr="007B341F" w:rsidRDefault="007C43AE" w:rsidP="004E1C8C">
            <w:pPr>
              <w:pStyle w:val="FedL3Head"/>
              <w:spacing w:before="120" w:line="240" w:lineRule="auto"/>
              <w:ind w:left="66"/>
              <w:rPr>
                <w:rFonts w:asciiTheme="minorHAnsi" w:hAnsiTheme="minorHAnsi" w:cstheme="minorHAnsi"/>
                <w:b w:val="0"/>
                <w:color w:val="auto"/>
                <w:sz w:val="20"/>
                <w:szCs w:val="20"/>
              </w:rPr>
            </w:pPr>
            <w:r>
              <w:rPr>
                <w:rFonts w:asciiTheme="minorHAnsi" w:hAnsiTheme="minorHAnsi" w:cstheme="minorHAnsi"/>
                <w:b w:val="0"/>
                <w:color w:val="auto"/>
                <w:sz w:val="20"/>
                <w:szCs w:val="20"/>
              </w:rPr>
              <w:t xml:space="preserve">The Supplier should indicate a willingness to comply with, and deliver on, all requirements specified in Part A.2 – Specifications. </w:t>
            </w:r>
          </w:p>
        </w:tc>
      </w:tr>
      <w:tr w:rsidR="007C43AE" w:rsidRPr="007B341F" w14:paraId="6BA029B3"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5C0A22CF" w14:textId="1F288C9E" w:rsidR="007C43AE" w:rsidRDefault="00000000" w:rsidP="004E1C8C">
            <w:pPr>
              <w:pStyle w:val="FedL3Head"/>
              <w:spacing w:before="120" w:line="240" w:lineRule="auto"/>
              <w:ind w:left="66"/>
              <w:rPr>
                <w:rFonts w:asciiTheme="minorHAnsi" w:hAnsiTheme="minorHAnsi" w:cstheme="minorHAnsi"/>
                <w:b w:val="0"/>
                <w:bCs w:val="0"/>
                <w:color w:val="auto"/>
                <w:sz w:val="20"/>
                <w:szCs w:val="18"/>
              </w:rPr>
            </w:pPr>
            <w:sdt>
              <w:sdtPr>
                <w:rPr>
                  <w:rFonts w:asciiTheme="minorHAnsi" w:hAnsiTheme="minorHAnsi" w:cstheme="minorHAnsi"/>
                  <w:b w:val="0"/>
                  <w:bCs w:val="0"/>
                  <w:color w:val="auto"/>
                  <w:sz w:val="20"/>
                  <w:szCs w:val="18"/>
                </w:rPr>
                <w:id w:val="546726414"/>
                <w14:checkbox>
                  <w14:checked w14:val="0"/>
                  <w14:checkedState w14:val="2612" w14:font="MS Gothic"/>
                  <w14:uncheckedState w14:val="2610" w14:font="MS Gothic"/>
                </w14:checkbox>
              </w:sdtPr>
              <w:sdtContent>
                <w:r w:rsidR="00BC306B">
                  <w:rPr>
                    <w:rFonts w:ascii="MS Gothic" w:eastAsia="MS Gothic" w:hAnsi="MS Gothic" w:cstheme="minorHAnsi" w:hint="eastAsia"/>
                    <w:b w:val="0"/>
                    <w:bCs w:val="0"/>
                    <w:color w:val="auto"/>
                    <w:sz w:val="20"/>
                    <w:szCs w:val="18"/>
                  </w:rPr>
                  <w:t>☐</w:t>
                </w:r>
              </w:sdtContent>
            </w:sdt>
            <w:r w:rsidR="00BC306B">
              <w:rPr>
                <w:rFonts w:asciiTheme="minorHAnsi" w:hAnsiTheme="minorHAnsi" w:cstheme="minorHAnsi"/>
                <w:b w:val="0"/>
                <w:bCs w:val="0"/>
                <w:color w:val="auto"/>
                <w:sz w:val="20"/>
                <w:szCs w:val="18"/>
              </w:rPr>
              <w:t xml:space="preserve"> </w:t>
            </w:r>
            <w:r w:rsidR="007C43AE">
              <w:rPr>
                <w:rFonts w:asciiTheme="minorHAnsi" w:hAnsiTheme="minorHAnsi" w:cstheme="minorHAnsi"/>
                <w:b w:val="0"/>
                <w:bCs w:val="0"/>
                <w:color w:val="auto"/>
                <w:sz w:val="20"/>
                <w:szCs w:val="18"/>
              </w:rPr>
              <w:t xml:space="preserve">Our company will </w:t>
            </w:r>
            <w:r w:rsidR="007C43AE" w:rsidRPr="004B606A">
              <w:rPr>
                <w:rFonts w:asciiTheme="minorHAnsi" w:hAnsiTheme="minorHAnsi" w:cstheme="minorHAnsi"/>
                <w:b w:val="0"/>
                <w:bCs w:val="0"/>
                <w:color w:val="auto"/>
                <w:sz w:val="20"/>
                <w:szCs w:val="18"/>
              </w:rPr>
              <w:t>comply</w:t>
            </w:r>
            <w:r w:rsidR="007C43AE">
              <w:rPr>
                <w:rFonts w:asciiTheme="minorHAnsi" w:hAnsiTheme="minorHAnsi" w:cstheme="minorHAnsi"/>
                <w:b w:val="0"/>
                <w:bCs w:val="0"/>
                <w:color w:val="auto"/>
                <w:sz w:val="20"/>
                <w:szCs w:val="18"/>
              </w:rPr>
              <w:t xml:space="preserve"> with all Specifications</w:t>
            </w:r>
          </w:p>
          <w:p w14:paraId="0BE64AE0" w14:textId="3C8F75CF" w:rsidR="007C43AE" w:rsidRPr="005454C1" w:rsidRDefault="00000000" w:rsidP="00BC306B">
            <w:pPr>
              <w:pStyle w:val="FedBody1013"/>
              <w:ind w:left="32"/>
              <w:rPr>
                <w:rFonts w:asciiTheme="minorHAnsi" w:hAnsiTheme="minorHAnsi" w:cstheme="minorHAnsi"/>
              </w:rPr>
            </w:pPr>
            <w:sdt>
              <w:sdtPr>
                <w:rPr>
                  <w:rFonts w:asciiTheme="minorHAnsi" w:hAnsiTheme="minorHAnsi" w:cstheme="minorHAnsi"/>
                  <w:szCs w:val="18"/>
                </w:rPr>
                <w:id w:val="-236018032"/>
                <w14:checkbox>
                  <w14:checked w14:val="0"/>
                  <w14:checkedState w14:val="2612" w14:font="MS Gothic"/>
                  <w14:uncheckedState w14:val="2610" w14:font="MS Gothic"/>
                </w14:checkbox>
              </w:sdtPr>
              <w:sdtContent>
                <w:r w:rsidR="00BC306B">
                  <w:rPr>
                    <w:rFonts w:ascii="MS Gothic" w:eastAsia="MS Gothic" w:hAnsi="MS Gothic" w:cstheme="minorHAnsi" w:hint="eastAsia"/>
                    <w:szCs w:val="18"/>
                  </w:rPr>
                  <w:t>☐</w:t>
                </w:r>
              </w:sdtContent>
            </w:sdt>
            <w:r w:rsidR="007C43AE" w:rsidRPr="005454C1">
              <w:rPr>
                <w:rFonts w:asciiTheme="minorHAnsi" w:hAnsiTheme="minorHAnsi" w:cstheme="minorHAnsi"/>
              </w:rPr>
              <w:t xml:space="preserve"> </w:t>
            </w:r>
            <w:r w:rsidR="007C43AE">
              <w:rPr>
                <w:rFonts w:asciiTheme="minorHAnsi" w:hAnsiTheme="minorHAnsi" w:cstheme="minorHAnsi"/>
              </w:rPr>
              <w:t>Our company</w:t>
            </w:r>
            <w:r w:rsidR="007C43AE" w:rsidRPr="005454C1">
              <w:rPr>
                <w:rFonts w:asciiTheme="minorHAnsi" w:hAnsiTheme="minorHAnsi" w:cstheme="minorHAnsi"/>
              </w:rPr>
              <w:t xml:space="preserve"> note</w:t>
            </w:r>
            <w:r w:rsidR="007C43AE">
              <w:rPr>
                <w:rFonts w:asciiTheme="minorHAnsi" w:hAnsiTheme="minorHAnsi" w:cstheme="minorHAnsi"/>
              </w:rPr>
              <w:t>s</w:t>
            </w:r>
            <w:r w:rsidR="007C43AE" w:rsidRPr="005454C1">
              <w:rPr>
                <w:rFonts w:asciiTheme="minorHAnsi" w:hAnsiTheme="minorHAnsi" w:cstheme="minorHAnsi"/>
              </w:rPr>
              <w:t xml:space="preserve"> or request</w:t>
            </w:r>
            <w:r w:rsidR="007C43AE">
              <w:rPr>
                <w:rFonts w:asciiTheme="minorHAnsi" w:hAnsiTheme="minorHAnsi" w:cstheme="minorHAnsi"/>
              </w:rPr>
              <w:t>s</w:t>
            </w:r>
            <w:r w:rsidR="007C43AE" w:rsidRPr="005454C1">
              <w:rPr>
                <w:rFonts w:asciiTheme="minorHAnsi" w:hAnsiTheme="minorHAnsi" w:cstheme="minorHAnsi"/>
              </w:rPr>
              <w:t xml:space="preserve"> the following changes</w:t>
            </w:r>
            <w:r w:rsidR="007C43AE">
              <w:rPr>
                <w:rFonts w:asciiTheme="minorHAnsi" w:hAnsiTheme="minorHAnsi" w:cstheme="minorHAnsi"/>
              </w:rPr>
              <w:t>:</w:t>
            </w:r>
          </w:p>
          <w:p w14:paraId="1CD32787" w14:textId="77777777" w:rsidR="007C43AE" w:rsidRDefault="007C43AE" w:rsidP="004E1C8C">
            <w:pPr>
              <w:pStyle w:val="FedL3Head"/>
              <w:spacing w:before="120" w:line="240" w:lineRule="auto"/>
              <w:ind w:left="66"/>
              <w:rPr>
                <w:rFonts w:asciiTheme="minorHAnsi" w:hAnsiTheme="minorHAnsi" w:cstheme="minorHAnsi"/>
                <w:b w:val="0"/>
                <w:color w:val="auto"/>
                <w:sz w:val="20"/>
                <w:szCs w:val="20"/>
              </w:rPr>
            </w:pPr>
            <w:r w:rsidRPr="007B341F">
              <w:rPr>
                <w:rFonts w:asciiTheme="minorHAnsi" w:hAnsiTheme="minorHAnsi"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38041FD5"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7A6CB90D" w14:textId="77777777" w:rsidR="007C43AE" w:rsidRPr="007B341F" w:rsidRDefault="007C43AE" w:rsidP="004E1C8C">
            <w:pPr>
              <w:pStyle w:val="FedL3Head"/>
              <w:spacing w:before="120" w:line="240" w:lineRule="auto"/>
              <w:ind w:left="66"/>
              <w:rPr>
                <w:rFonts w:asciiTheme="minorHAnsi" w:hAnsiTheme="minorHAnsi" w:cstheme="minorHAnsi"/>
                <w:b w:val="0"/>
                <w:color w:val="auto"/>
                <w:sz w:val="20"/>
                <w:szCs w:val="20"/>
              </w:rPr>
            </w:pPr>
            <w:r w:rsidRPr="007B341F">
              <w:rPr>
                <w:rFonts w:asciiTheme="minorHAnsi" w:hAnsiTheme="minorHAnsi" w:cstheme="minorHAnsi"/>
                <w:b w:val="0"/>
                <w:color w:val="auto"/>
                <w:sz w:val="20"/>
                <w:szCs w:val="20"/>
              </w:rPr>
              <w:t xml:space="preserve">The Supplier should indicate a willingness to </w:t>
            </w:r>
            <w:proofErr w:type="gramStart"/>
            <w:r w:rsidRPr="007B341F">
              <w:rPr>
                <w:rFonts w:asciiTheme="minorHAnsi" w:hAnsiTheme="minorHAnsi" w:cstheme="minorHAnsi"/>
                <w:b w:val="0"/>
                <w:color w:val="auto"/>
                <w:sz w:val="20"/>
                <w:szCs w:val="20"/>
              </w:rPr>
              <w:t>enter into</w:t>
            </w:r>
            <w:proofErr w:type="gramEnd"/>
            <w:r w:rsidRPr="007B341F">
              <w:rPr>
                <w:rFonts w:asciiTheme="minorHAnsi" w:hAnsiTheme="minorHAnsi" w:cstheme="minorHAnsi"/>
                <w:b w:val="0"/>
                <w:color w:val="auto"/>
                <w:sz w:val="20"/>
                <w:szCs w:val="20"/>
              </w:rPr>
              <w:t xml:space="preserve"> a contract with BCCM within the budget and timeframes specified in </w:t>
            </w:r>
            <w:r>
              <w:rPr>
                <w:rFonts w:asciiTheme="minorHAnsi" w:hAnsiTheme="minorHAnsi" w:cstheme="minorHAnsi"/>
                <w:b w:val="0"/>
                <w:color w:val="auto"/>
                <w:sz w:val="20"/>
                <w:szCs w:val="20"/>
              </w:rPr>
              <w:t>Part C – Proposed Contract</w:t>
            </w:r>
            <w:r w:rsidRPr="007B341F">
              <w:rPr>
                <w:rFonts w:asciiTheme="minorHAnsi" w:hAnsiTheme="minorHAnsi" w:cstheme="minorHAnsi"/>
                <w:b w:val="0"/>
                <w:color w:val="auto"/>
                <w:sz w:val="20"/>
                <w:szCs w:val="20"/>
              </w:rPr>
              <w:t xml:space="preserve">. </w:t>
            </w:r>
          </w:p>
        </w:tc>
      </w:tr>
      <w:tr w:rsidR="007C43AE" w:rsidRPr="007B341F" w14:paraId="6B5AB689"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11460ED1" w14:textId="7C77E81E" w:rsidR="007C43AE" w:rsidRDefault="00000000" w:rsidP="004E1C8C">
            <w:pPr>
              <w:pStyle w:val="FedL3Head"/>
              <w:spacing w:before="120" w:line="240" w:lineRule="auto"/>
              <w:ind w:left="66"/>
              <w:rPr>
                <w:rFonts w:asciiTheme="minorHAnsi" w:hAnsiTheme="minorHAnsi" w:cstheme="minorHAnsi"/>
                <w:b w:val="0"/>
                <w:bCs w:val="0"/>
                <w:color w:val="auto"/>
                <w:sz w:val="20"/>
                <w:szCs w:val="18"/>
              </w:rPr>
            </w:pPr>
            <w:sdt>
              <w:sdtPr>
                <w:rPr>
                  <w:rFonts w:asciiTheme="minorHAnsi" w:hAnsiTheme="minorHAnsi" w:cstheme="minorHAnsi"/>
                  <w:b w:val="0"/>
                  <w:bCs w:val="0"/>
                  <w:color w:val="auto"/>
                  <w:sz w:val="20"/>
                  <w:szCs w:val="18"/>
                </w:rPr>
                <w:id w:val="-1480370593"/>
                <w14:checkbox>
                  <w14:checked w14:val="0"/>
                  <w14:checkedState w14:val="2612" w14:font="MS Gothic"/>
                  <w14:uncheckedState w14:val="2610" w14:font="MS Gothic"/>
                </w14:checkbox>
              </w:sdtPr>
              <w:sdtContent>
                <w:r w:rsidR="00BC306B">
                  <w:rPr>
                    <w:rFonts w:ascii="MS Gothic" w:eastAsia="MS Gothic" w:hAnsi="MS Gothic" w:cstheme="minorHAnsi" w:hint="eastAsia"/>
                    <w:b w:val="0"/>
                    <w:bCs w:val="0"/>
                    <w:color w:val="auto"/>
                    <w:sz w:val="20"/>
                    <w:szCs w:val="18"/>
                  </w:rPr>
                  <w:t>☐</w:t>
                </w:r>
              </w:sdtContent>
            </w:sdt>
            <w:r w:rsidR="007C43AE">
              <w:rPr>
                <w:rFonts w:asciiTheme="minorHAnsi" w:hAnsiTheme="minorHAnsi" w:cstheme="minorHAnsi"/>
                <w:b w:val="0"/>
                <w:bCs w:val="0"/>
                <w:color w:val="auto"/>
                <w:sz w:val="20"/>
                <w:szCs w:val="18"/>
              </w:rPr>
              <w:t>Our company</w:t>
            </w:r>
            <w:r w:rsidR="007C43AE" w:rsidRPr="004B606A">
              <w:rPr>
                <w:rFonts w:asciiTheme="minorHAnsi" w:hAnsiTheme="minorHAnsi" w:cstheme="minorHAnsi"/>
                <w:b w:val="0"/>
                <w:bCs w:val="0"/>
                <w:color w:val="auto"/>
                <w:sz w:val="20"/>
                <w:szCs w:val="18"/>
              </w:rPr>
              <w:t xml:space="preserve"> </w:t>
            </w:r>
            <w:r w:rsidR="007C43AE">
              <w:rPr>
                <w:rFonts w:asciiTheme="minorHAnsi" w:hAnsiTheme="minorHAnsi" w:cstheme="minorHAnsi"/>
                <w:b w:val="0"/>
                <w:bCs w:val="0"/>
                <w:color w:val="auto"/>
                <w:sz w:val="20"/>
                <w:szCs w:val="18"/>
              </w:rPr>
              <w:t xml:space="preserve">will </w:t>
            </w:r>
            <w:r w:rsidR="007C43AE" w:rsidRPr="004B606A">
              <w:rPr>
                <w:rFonts w:asciiTheme="minorHAnsi" w:hAnsiTheme="minorHAnsi" w:cstheme="minorHAnsi"/>
                <w:b w:val="0"/>
                <w:bCs w:val="0"/>
                <w:color w:val="auto"/>
                <w:sz w:val="20"/>
                <w:szCs w:val="18"/>
              </w:rPr>
              <w:t>comply</w:t>
            </w:r>
            <w:r w:rsidR="007C43AE">
              <w:rPr>
                <w:rFonts w:asciiTheme="minorHAnsi" w:hAnsiTheme="minorHAnsi" w:cstheme="minorHAnsi"/>
                <w:b w:val="0"/>
                <w:bCs w:val="0"/>
                <w:color w:val="auto"/>
                <w:sz w:val="20"/>
                <w:szCs w:val="18"/>
              </w:rPr>
              <w:t xml:space="preserve"> with all Specifications</w:t>
            </w:r>
          </w:p>
          <w:p w14:paraId="47B312A3" w14:textId="77777777" w:rsidR="007C43AE" w:rsidRPr="005454C1" w:rsidRDefault="00000000" w:rsidP="00BC306B">
            <w:pPr>
              <w:pStyle w:val="FedBody1013"/>
              <w:ind w:left="32"/>
              <w:rPr>
                <w:rFonts w:asciiTheme="minorHAnsi" w:hAnsiTheme="minorHAnsi" w:cstheme="minorHAnsi"/>
              </w:rPr>
            </w:pPr>
            <w:sdt>
              <w:sdtPr>
                <w:rPr>
                  <w:rFonts w:asciiTheme="minorHAnsi" w:hAnsiTheme="minorHAnsi" w:cstheme="minorHAnsi"/>
                  <w:szCs w:val="18"/>
                </w:rPr>
                <w:id w:val="-631171649"/>
                <w14:checkbox>
                  <w14:checked w14:val="0"/>
                  <w14:checkedState w14:val="2612" w14:font="MS Gothic"/>
                  <w14:uncheckedState w14:val="2610" w14:font="MS Gothic"/>
                </w14:checkbox>
              </w:sdtPr>
              <w:sdtContent>
                <w:r w:rsidR="007C43AE">
                  <w:rPr>
                    <w:rFonts w:ascii="MS Gothic" w:eastAsia="MS Gothic" w:hAnsi="MS Gothic" w:cstheme="minorHAnsi" w:hint="eastAsia"/>
                    <w:szCs w:val="18"/>
                  </w:rPr>
                  <w:t>☐</w:t>
                </w:r>
              </w:sdtContent>
            </w:sdt>
            <w:r w:rsidR="007C43AE" w:rsidRPr="005454C1">
              <w:rPr>
                <w:rFonts w:asciiTheme="minorHAnsi" w:hAnsiTheme="minorHAnsi" w:cstheme="minorHAnsi"/>
              </w:rPr>
              <w:t xml:space="preserve"> </w:t>
            </w:r>
            <w:r w:rsidR="007C43AE">
              <w:rPr>
                <w:rFonts w:asciiTheme="minorHAnsi" w:hAnsiTheme="minorHAnsi" w:cstheme="minorHAnsi"/>
              </w:rPr>
              <w:t>Our company</w:t>
            </w:r>
            <w:r w:rsidR="007C43AE" w:rsidRPr="005454C1">
              <w:rPr>
                <w:rFonts w:asciiTheme="minorHAnsi" w:hAnsiTheme="minorHAnsi" w:cstheme="minorHAnsi"/>
              </w:rPr>
              <w:t xml:space="preserve"> request</w:t>
            </w:r>
            <w:r w:rsidR="007C43AE">
              <w:rPr>
                <w:rFonts w:asciiTheme="minorHAnsi" w:hAnsiTheme="minorHAnsi" w:cstheme="minorHAnsi"/>
              </w:rPr>
              <w:t>s</w:t>
            </w:r>
            <w:r w:rsidR="007C43AE" w:rsidRPr="005454C1">
              <w:rPr>
                <w:rFonts w:asciiTheme="minorHAnsi" w:hAnsiTheme="minorHAnsi" w:cstheme="minorHAnsi"/>
              </w:rPr>
              <w:t xml:space="preserve"> the following changes</w:t>
            </w:r>
            <w:r w:rsidR="007C43AE">
              <w:rPr>
                <w:rFonts w:asciiTheme="minorHAnsi" w:hAnsiTheme="minorHAnsi" w:cstheme="minorHAnsi"/>
              </w:rPr>
              <w:t>:</w:t>
            </w:r>
          </w:p>
          <w:p w14:paraId="3BDEBF39"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121994E4" w14:textId="77777777" w:rsidR="007C43AE" w:rsidRPr="007B341F" w:rsidRDefault="007C43AE" w:rsidP="007C43AE">
      <w:pPr>
        <w:pStyle w:val="RFQNormal10"/>
        <w:rPr>
          <w:rFonts w:asciiTheme="minorHAnsi" w:hAnsiTheme="minorHAnsi" w:cstheme="minorHAnsi"/>
          <w:szCs w:val="20"/>
        </w:rPr>
      </w:pPr>
    </w:p>
    <w:tbl>
      <w:tblPr>
        <w:tblStyle w:val="03-BarwonCoast"/>
        <w:tblW w:w="4899" w:type="pct"/>
        <w:tblLayout w:type="fixed"/>
        <w:tblLook w:val="04A0" w:firstRow="1" w:lastRow="0" w:firstColumn="1" w:lastColumn="0" w:noHBand="0" w:noVBand="1"/>
      </w:tblPr>
      <w:tblGrid>
        <w:gridCol w:w="9326"/>
      </w:tblGrid>
      <w:tr w:rsidR="007C43AE" w:rsidRPr="007B341F" w14:paraId="7694432D"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A71B0B0" w14:textId="77777777" w:rsidR="007C43AE" w:rsidRPr="00FC378E" w:rsidRDefault="007C43AE" w:rsidP="0023526F">
            <w:pPr>
              <w:pStyle w:val="FedL3Head"/>
              <w:numPr>
                <w:ilvl w:val="0"/>
                <w:numId w:val="15"/>
              </w:numPr>
              <w:spacing w:before="120" w:line="240" w:lineRule="auto"/>
              <w:rPr>
                <w:rFonts w:asciiTheme="majorHAnsi" w:hAnsiTheme="majorHAnsi" w:cstheme="minorHAnsi"/>
                <w:color w:val="auto"/>
                <w:sz w:val="20"/>
                <w:szCs w:val="20"/>
              </w:rPr>
            </w:pPr>
            <w:r w:rsidRPr="00FC378E">
              <w:rPr>
                <w:rFonts w:asciiTheme="majorHAnsi" w:hAnsiTheme="majorHAnsi" w:cstheme="minorHAnsi"/>
                <w:color w:val="auto"/>
                <w:sz w:val="20"/>
                <w:szCs w:val="20"/>
              </w:rPr>
              <w:lastRenderedPageBreak/>
              <w:t>CONFLICT OF INTEREST</w:t>
            </w:r>
          </w:p>
        </w:tc>
      </w:tr>
      <w:tr w:rsidR="007C43AE" w:rsidRPr="007B341F" w14:paraId="68BE3DDE" w14:textId="77777777" w:rsidTr="006C1EFC">
        <w:tc>
          <w:tcPr>
            <w:cnfStyle w:val="001000000000" w:firstRow="0" w:lastRow="0" w:firstColumn="1" w:lastColumn="0" w:oddVBand="0" w:evenVBand="0" w:oddHBand="0" w:evenHBand="0" w:firstRowFirstColumn="0" w:firstRowLastColumn="0" w:lastRowFirstColumn="0" w:lastRowLastColumn="0"/>
            <w:tcW w:w="4999" w:type="pct"/>
          </w:tcPr>
          <w:p w14:paraId="30E1FD46" w14:textId="77777777" w:rsidR="007C43AE" w:rsidRPr="007B341F" w:rsidRDefault="007C43AE" w:rsidP="004E1C8C">
            <w:pPr>
              <w:pStyle w:val="FedL3Head"/>
              <w:spacing w:before="120" w:line="240" w:lineRule="auto"/>
              <w:ind w:left="66"/>
              <w:rPr>
                <w:rFonts w:asciiTheme="minorHAnsi" w:hAnsiTheme="minorHAnsi" w:cstheme="minorHAnsi"/>
                <w:color w:val="auto"/>
                <w:sz w:val="20"/>
                <w:szCs w:val="20"/>
              </w:rPr>
            </w:pPr>
            <w:r w:rsidRPr="007B341F">
              <w:rPr>
                <w:rFonts w:asciiTheme="minorHAnsi" w:hAnsiTheme="minorHAnsi" w:cstheme="minorHAnsi"/>
                <w:b w:val="0"/>
                <w:color w:val="auto"/>
                <w:sz w:val="20"/>
                <w:szCs w:val="20"/>
              </w:rPr>
              <w:t xml:space="preserve">BCCM requires all Suppliers involved in this </w:t>
            </w:r>
            <w:r>
              <w:rPr>
                <w:rFonts w:asciiTheme="minorHAnsi" w:hAnsiTheme="minorHAnsi" w:cstheme="minorHAnsi"/>
                <w:b w:val="0"/>
                <w:color w:val="auto"/>
                <w:sz w:val="20"/>
                <w:szCs w:val="20"/>
              </w:rPr>
              <w:t>Invitation</w:t>
            </w:r>
            <w:r w:rsidRPr="007B341F">
              <w:rPr>
                <w:rFonts w:asciiTheme="minorHAnsi" w:hAnsiTheme="minorHAnsi" w:cstheme="minorHAnsi"/>
                <w:b w:val="0"/>
                <w:color w:val="auto"/>
                <w:sz w:val="20"/>
                <w:szCs w:val="20"/>
              </w:rPr>
              <w:t xml:space="preserve"> process to disclose all relevant interests that will or may represent an actual or potential conflict of interest. If you have any such interests, please provide </w:t>
            </w:r>
            <w:r>
              <w:rPr>
                <w:rFonts w:asciiTheme="minorHAnsi" w:hAnsiTheme="minorHAnsi" w:cstheme="minorHAnsi"/>
                <w:b w:val="0"/>
                <w:color w:val="auto"/>
                <w:sz w:val="20"/>
                <w:szCs w:val="20"/>
              </w:rPr>
              <w:t>details</w:t>
            </w:r>
            <w:r w:rsidRPr="007B341F">
              <w:rPr>
                <w:rFonts w:asciiTheme="minorHAnsi" w:hAnsiTheme="minorHAnsi" w:cstheme="minorHAnsi"/>
                <w:b w:val="0"/>
                <w:color w:val="auto"/>
                <w:sz w:val="20"/>
                <w:szCs w:val="20"/>
              </w:rPr>
              <w:t xml:space="preserve"> of any potential conflict of interest and how any such conflict may be managed. If no conflict of interest exists, state NIL below.</w:t>
            </w:r>
          </w:p>
        </w:tc>
      </w:tr>
      <w:tr w:rsidR="007C43AE" w:rsidRPr="007B341F" w14:paraId="0C55B78D" w14:textId="77777777" w:rsidTr="006C1EFC">
        <w:tc>
          <w:tcPr>
            <w:cnfStyle w:val="001000000000" w:firstRow="0" w:lastRow="0" w:firstColumn="1" w:lastColumn="0" w:oddVBand="0" w:evenVBand="0" w:oddHBand="0" w:evenHBand="0" w:firstRowFirstColumn="0" w:firstRowLastColumn="0" w:lastRowFirstColumn="0" w:lastRowLastColumn="0"/>
            <w:tcW w:w="4999" w:type="pct"/>
          </w:tcPr>
          <w:p w14:paraId="65586CE0"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4F6F5E75" w14:textId="77777777" w:rsidR="007C43AE" w:rsidRPr="007B341F" w:rsidRDefault="007C43AE" w:rsidP="007C43AE">
      <w:pPr>
        <w:rPr>
          <w:rFonts w:cstheme="minorHAnsi"/>
        </w:rPr>
      </w:pPr>
    </w:p>
    <w:tbl>
      <w:tblPr>
        <w:tblStyle w:val="03-BarwonCoast"/>
        <w:tblW w:w="4898" w:type="pct"/>
        <w:tblLook w:val="04A0" w:firstRow="1" w:lastRow="0" w:firstColumn="1" w:lastColumn="0" w:noHBand="0" w:noVBand="1"/>
      </w:tblPr>
      <w:tblGrid>
        <w:gridCol w:w="9324"/>
      </w:tblGrid>
      <w:tr w:rsidR="007C43AE" w:rsidRPr="007B341F" w14:paraId="33CDC3E1"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E879E38" w14:textId="77777777" w:rsidR="007C43AE" w:rsidRPr="00FC378E" w:rsidRDefault="007C43AE" w:rsidP="0023526F">
            <w:pPr>
              <w:pStyle w:val="FedL3Head"/>
              <w:numPr>
                <w:ilvl w:val="0"/>
                <w:numId w:val="15"/>
              </w:numPr>
              <w:spacing w:before="120" w:line="240" w:lineRule="auto"/>
              <w:rPr>
                <w:rFonts w:asciiTheme="minorHAnsi" w:hAnsiTheme="minorHAnsi" w:cstheme="minorHAnsi"/>
                <w:b/>
                <w:bCs w:val="0"/>
                <w:color w:val="auto"/>
                <w:sz w:val="20"/>
                <w:szCs w:val="20"/>
              </w:rPr>
            </w:pPr>
            <w:r w:rsidRPr="00FC378E">
              <w:rPr>
                <w:rFonts w:asciiTheme="minorHAnsi" w:hAnsiTheme="minorHAnsi" w:cstheme="minorHAnsi"/>
                <w:b/>
                <w:bCs w:val="0"/>
                <w:color w:val="auto"/>
                <w:sz w:val="20"/>
                <w:szCs w:val="20"/>
              </w:rPr>
              <w:t>SUPPLIER'S REPRESENTATIVE</w:t>
            </w:r>
          </w:p>
        </w:tc>
      </w:tr>
      <w:tr w:rsidR="007C43AE" w:rsidRPr="007B341F" w14:paraId="74F0E044"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77E05A30" w14:textId="77777777" w:rsidR="007C43AE" w:rsidRPr="007B341F" w:rsidRDefault="007C43AE" w:rsidP="004E1C8C">
            <w:pPr>
              <w:pStyle w:val="FedBody1013"/>
              <w:tabs>
                <w:tab w:val="clear" w:pos="2835"/>
                <w:tab w:val="clear" w:pos="5670"/>
                <w:tab w:val="clear" w:pos="8505"/>
                <w:tab w:val="clear" w:pos="11340"/>
                <w:tab w:val="left" w:pos="567"/>
              </w:tabs>
              <w:ind w:right="0"/>
              <w:rPr>
                <w:rFonts w:asciiTheme="minorHAnsi" w:hAnsiTheme="minorHAnsi" w:cstheme="minorHAnsi"/>
                <w:szCs w:val="20"/>
              </w:rPr>
            </w:pPr>
            <w:r w:rsidRPr="007B341F">
              <w:rPr>
                <w:rFonts w:asciiTheme="minorHAnsi" w:hAnsiTheme="minorHAnsi" w:cstheme="minorHAnsi"/>
                <w:szCs w:val="20"/>
              </w:rPr>
              <w:t xml:space="preserve">Nominate </w:t>
            </w:r>
            <w:r>
              <w:rPr>
                <w:rFonts w:asciiTheme="minorHAnsi" w:hAnsiTheme="minorHAnsi" w:cstheme="minorHAnsi"/>
                <w:szCs w:val="20"/>
              </w:rPr>
              <w:t>your company’s</w:t>
            </w:r>
            <w:r w:rsidRPr="007B341F">
              <w:rPr>
                <w:rFonts w:asciiTheme="minorHAnsi" w:hAnsiTheme="minorHAnsi" w:cstheme="minorHAnsi"/>
                <w:szCs w:val="20"/>
              </w:rPr>
              <w:t xml:space="preserve"> Representative for this Contract.</w:t>
            </w:r>
          </w:p>
        </w:tc>
      </w:tr>
      <w:tr w:rsidR="007C43AE" w:rsidRPr="007B341F" w14:paraId="3B975FFC" w14:textId="77777777" w:rsidTr="006C1EFC">
        <w:tc>
          <w:tcPr>
            <w:cnfStyle w:val="001000000000" w:firstRow="0" w:lastRow="0" w:firstColumn="1" w:lastColumn="0" w:oddVBand="0" w:evenVBand="0" w:oddHBand="0" w:evenHBand="0" w:firstRowFirstColumn="0" w:firstRowLastColumn="0" w:lastRowFirstColumn="0" w:lastRowLastColumn="0"/>
            <w:tcW w:w="5000" w:type="pct"/>
          </w:tcPr>
          <w:p w14:paraId="57D88238" w14:textId="77777777" w:rsidR="007C43AE" w:rsidRDefault="007C43AE" w:rsidP="004E1C8C">
            <w:pPr>
              <w:pStyle w:val="FedBody1013"/>
              <w:tabs>
                <w:tab w:val="clear" w:pos="5670"/>
                <w:tab w:val="clear" w:pos="8505"/>
                <w:tab w:val="clear" w:pos="11340"/>
                <w:tab w:val="left" w:pos="7950"/>
              </w:tabs>
              <w:rPr>
                <w:rFonts w:asciiTheme="minorHAnsi" w:hAnsiTheme="minorHAnsi" w:cstheme="minorHAnsi"/>
                <w:szCs w:val="20"/>
              </w:rPr>
            </w:pPr>
            <w:r>
              <w:rPr>
                <w:rFonts w:asciiTheme="minorHAnsi" w:hAnsiTheme="minorHAnsi" w:cstheme="minorHAnsi"/>
                <w:szCs w:val="20"/>
              </w:rPr>
              <w:t xml:space="preserve">Name: </w:t>
            </w: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p w14:paraId="28087F61" w14:textId="77777777" w:rsidR="007C43AE" w:rsidRDefault="007C43AE" w:rsidP="004E1C8C">
            <w:pPr>
              <w:pStyle w:val="FedBody1013"/>
              <w:tabs>
                <w:tab w:val="clear" w:pos="5670"/>
                <w:tab w:val="clear" w:pos="8505"/>
                <w:tab w:val="clear" w:pos="11340"/>
                <w:tab w:val="left" w:pos="7950"/>
              </w:tabs>
              <w:rPr>
                <w:rFonts w:asciiTheme="minorHAnsi" w:hAnsiTheme="minorHAnsi" w:cstheme="minorHAnsi"/>
                <w:szCs w:val="20"/>
              </w:rPr>
            </w:pPr>
            <w:r>
              <w:rPr>
                <w:rFonts w:asciiTheme="minorHAnsi" w:hAnsiTheme="minorHAnsi" w:cstheme="minorHAnsi"/>
                <w:szCs w:val="20"/>
              </w:rPr>
              <w:t xml:space="preserve">Title: </w:t>
            </w: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p w14:paraId="690B6854" w14:textId="77777777" w:rsidR="007C43AE" w:rsidRDefault="007C43AE" w:rsidP="004E1C8C">
            <w:pPr>
              <w:pStyle w:val="FedBody1013"/>
              <w:tabs>
                <w:tab w:val="clear" w:pos="5670"/>
                <w:tab w:val="clear" w:pos="8505"/>
                <w:tab w:val="clear" w:pos="11340"/>
                <w:tab w:val="left" w:pos="7950"/>
              </w:tabs>
              <w:rPr>
                <w:rFonts w:asciiTheme="minorHAnsi" w:hAnsiTheme="minorHAnsi" w:cstheme="minorHAnsi"/>
                <w:szCs w:val="20"/>
              </w:rPr>
            </w:pPr>
            <w:r>
              <w:rPr>
                <w:rFonts w:asciiTheme="minorHAnsi" w:hAnsiTheme="minorHAnsi" w:cstheme="minorHAnsi"/>
                <w:szCs w:val="20"/>
              </w:rPr>
              <w:t xml:space="preserve">Phone: </w:t>
            </w: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p w14:paraId="75AE5247"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Pr>
                <w:rFonts w:asciiTheme="minorHAnsi" w:hAnsiTheme="minorHAnsi" w:cstheme="minorHAnsi"/>
                <w:szCs w:val="20"/>
              </w:rPr>
              <w:t xml:space="preserve">Email: </w:t>
            </w: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394A197E" w14:textId="77777777" w:rsidR="007C43AE" w:rsidRPr="007B341F" w:rsidRDefault="007C43AE" w:rsidP="007C43AE">
      <w:pPr>
        <w:rPr>
          <w:rFonts w:cstheme="minorHAnsi"/>
        </w:rPr>
      </w:pPr>
    </w:p>
    <w:tbl>
      <w:tblPr>
        <w:tblStyle w:val="03-BarwonCoast"/>
        <w:tblW w:w="4898" w:type="pct"/>
        <w:tblLook w:val="04A0" w:firstRow="1" w:lastRow="0" w:firstColumn="1" w:lastColumn="0" w:noHBand="0" w:noVBand="1"/>
      </w:tblPr>
      <w:tblGrid>
        <w:gridCol w:w="2411"/>
        <w:gridCol w:w="2510"/>
        <w:gridCol w:w="1956"/>
        <w:gridCol w:w="2447"/>
      </w:tblGrid>
      <w:tr w:rsidR="007C43AE" w:rsidRPr="007B341F" w14:paraId="5CF32E93" w14:textId="77777777" w:rsidTr="006C1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AC0D388" w14:textId="77777777" w:rsidR="007C43AE" w:rsidRPr="00FC378E" w:rsidRDefault="007C43AE" w:rsidP="0023526F">
            <w:pPr>
              <w:pStyle w:val="FedL3Head"/>
              <w:numPr>
                <w:ilvl w:val="0"/>
                <w:numId w:val="15"/>
              </w:numPr>
              <w:spacing w:before="120" w:line="240" w:lineRule="auto"/>
              <w:rPr>
                <w:rFonts w:asciiTheme="minorHAnsi" w:eastAsiaTheme="minorHAnsi" w:hAnsiTheme="minorHAnsi" w:cstheme="minorHAnsi"/>
                <w:b/>
                <w:bCs w:val="0"/>
                <w:iCs/>
                <w:color w:val="auto"/>
                <w:spacing w:val="-2"/>
                <w:sz w:val="20"/>
                <w:lang w:eastAsia="en-US"/>
              </w:rPr>
            </w:pPr>
            <w:r w:rsidRPr="00FC378E">
              <w:rPr>
                <w:rFonts w:asciiTheme="minorHAnsi" w:hAnsiTheme="minorHAnsi" w:cstheme="minorHAnsi"/>
                <w:b/>
                <w:bCs w:val="0"/>
                <w:color w:val="auto"/>
                <w:sz w:val="20"/>
                <w:szCs w:val="20"/>
              </w:rPr>
              <w:t>INSURANCE (ATTACH EVIDENCE):</w:t>
            </w:r>
            <w:r w:rsidRPr="00FC378E">
              <w:rPr>
                <w:rFonts w:asciiTheme="minorHAnsi" w:eastAsiaTheme="minorHAnsi" w:hAnsiTheme="minorHAnsi" w:cstheme="minorHAnsi"/>
                <w:b/>
                <w:bCs w:val="0"/>
                <w:iCs/>
                <w:color w:val="auto"/>
                <w:spacing w:val="-2"/>
                <w:sz w:val="20"/>
                <w:lang w:eastAsia="en-US"/>
              </w:rPr>
              <w:t xml:space="preserve"> </w:t>
            </w:r>
          </w:p>
          <w:p w14:paraId="028003AB" w14:textId="77777777" w:rsidR="007C43AE" w:rsidRPr="00127380" w:rsidRDefault="007C43AE" w:rsidP="004E1C8C">
            <w:pPr>
              <w:autoSpaceDE w:val="0"/>
              <w:autoSpaceDN w:val="0"/>
              <w:adjustRightInd w:val="0"/>
              <w:spacing w:before="120" w:after="120"/>
              <w:rPr>
                <w:rFonts w:cstheme="minorHAnsi"/>
                <w:iCs/>
                <w:spacing w:val="-2"/>
              </w:rPr>
            </w:pPr>
            <w:r w:rsidRPr="00127380">
              <w:rPr>
                <w:rFonts w:cstheme="minorHAnsi"/>
                <w:iCs/>
                <w:spacing w:val="-2"/>
              </w:rPr>
              <w:t xml:space="preserve">Copy of </w:t>
            </w:r>
            <w:r w:rsidRPr="00127380">
              <w:rPr>
                <w:rFonts w:cstheme="minorHAnsi"/>
                <w:iCs/>
                <w:spacing w:val="-2"/>
                <w:u w:val="single"/>
              </w:rPr>
              <w:t>certificates of currency of insurance</w:t>
            </w:r>
            <w:r w:rsidRPr="00127380">
              <w:rPr>
                <w:rFonts w:cstheme="minorHAnsi"/>
                <w:iCs/>
                <w:spacing w:val="-2"/>
              </w:rPr>
              <w:t xml:space="preserve"> must be provided with the Supplier’s Offer.</w:t>
            </w:r>
          </w:p>
          <w:p w14:paraId="041962E2" w14:textId="77777777" w:rsidR="007C43AE" w:rsidRPr="00DF0FC8" w:rsidRDefault="007C43AE" w:rsidP="00FC378E">
            <w:pPr>
              <w:pStyle w:val="FedBody1013"/>
              <w:ind w:right="431"/>
              <w:rPr>
                <w:rFonts w:asciiTheme="minorHAnsi" w:hAnsiTheme="minorHAnsi" w:cstheme="minorHAnsi"/>
                <w:b w:val="0"/>
                <w:bCs/>
              </w:rPr>
            </w:pPr>
            <w:r w:rsidRPr="00DF0FC8">
              <w:rPr>
                <w:rFonts w:asciiTheme="minorHAnsi" w:hAnsiTheme="minorHAnsi" w:cstheme="minorHAnsi"/>
                <w:b w:val="0"/>
                <w:bCs/>
                <w:iCs/>
                <w:spacing w:val="-2"/>
              </w:rPr>
              <w:t>Certificates of insurance that do not state the supplier (legal entity) as the insured party, may be viewed by BCCM as a Contract departure, and may not be accepted.</w:t>
            </w:r>
            <w:r w:rsidRPr="00DF0FC8">
              <w:rPr>
                <w:rFonts w:asciiTheme="minorHAnsi" w:hAnsiTheme="minorHAnsi" w:cstheme="minorHAnsi"/>
                <w:b w:val="0"/>
                <w:bCs/>
                <w:i/>
                <w:spacing w:val="-2"/>
              </w:rPr>
              <w:t xml:space="preserve"> </w:t>
            </w:r>
          </w:p>
        </w:tc>
      </w:tr>
      <w:tr w:rsidR="007C43AE" w:rsidRPr="007B341F" w14:paraId="7DCCAFFC"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4"/>
          </w:tcPr>
          <w:p w14:paraId="784EB041" w14:textId="77777777" w:rsidR="007C43AE" w:rsidRPr="007B341F" w:rsidRDefault="007C43AE" w:rsidP="00FC378E">
            <w:pPr>
              <w:pStyle w:val="FedBody1013"/>
              <w:spacing w:before="0" w:after="0"/>
              <w:ind w:right="0"/>
              <w:rPr>
                <w:rFonts w:asciiTheme="minorHAnsi" w:hAnsiTheme="minorHAnsi" w:cstheme="minorHAnsi"/>
                <w:b/>
                <w:szCs w:val="20"/>
              </w:rPr>
            </w:pPr>
            <w:r w:rsidRPr="007B341F">
              <w:rPr>
                <w:rFonts w:asciiTheme="minorHAnsi" w:hAnsiTheme="minorHAnsi" w:cstheme="minorHAnsi"/>
                <w:b/>
                <w:szCs w:val="20"/>
              </w:rPr>
              <w:t>Public Liability</w:t>
            </w:r>
          </w:p>
        </w:tc>
      </w:tr>
      <w:tr w:rsidR="007C43AE" w:rsidRPr="007B341F" w14:paraId="0F73FFBA" w14:textId="77777777" w:rsidTr="00127380">
        <w:trPr>
          <w:trHeight w:val="459"/>
        </w:trPr>
        <w:tc>
          <w:tcPr>
            <w:cnfStyle w:val="001000000000" w:firstRow="0" w:lastRow="0" w:firstColumn="1" w:lastColumn="0" w:oddVBand="0" w:evenVBand="0" w:oddHBand="0" w:evenHBand="0" w:firstRowFirstColumn="0" w:firstRowLastColumn="0" w:lastRowFirstColumn="0" w:lastRowLastColumn="0"/>
            <w:tcW w:w="1293" w:type="pct"/>
          </w:tcPr>
          <w:p w14:paraId="308858D9" w14:textId="77777777" w:rsidR="007C43AE" w:rsidRPr="007B341F" w:rsidRDefault="007C43AE" w:rsidP="00FC378E">
            <w:pPr>
              <w:pStyle w:val="FedBody1013"/>
              <w:spacing w:before="0" w:after="0"/>
              <w:ind w:left="426" w:right="0"/>
              <w:rPr>
                <w:rFonts w:asciiTheme="minorHAnsi" w:hAnsiTheme="minorHAnsi" w:cstheme="minorHAnsi"/>
                <w:szCs w:val="20"/>
              </w:rPr>
            </w:pPr>
            <w:r w:rsidRPr="007B341F">
              <w:rPr>
                <w:rFonts w:asciiTheme="minorHAnsi" w:hAnsiTheme="minorHAnsi" w:cstheme="minorHAnsi"/>
                <w:szCs w:val="20"/>
              </w:rPr>
              <w:t xml:space="preserve">Insurer (Company): </w:t>
            </w:r>
          </w:p>
        </w:tc>
        <w:tc>
          <w:tcPr>
            <w:tcW w:w="1346" w:type="pct"/>
          </w:tcPr>
          <w:p w14:paraId="79C551DF"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c>
          <w:tcPr>
            <w:tcW w:w="1049" w:type="pct"/>
          </w:tcPr>
          <w:p w14:paraId="21E2DE6F" w14:textId="77777777" w:rsidR="007C43AE" w:rsidRPr="007B341F" w:rsidRDefault="007C43AE" w:rsidP="00FC378E">
            <w:pPr>
              <w:pStyle w:val="FedBody1013"/>
              <w:spacing w:before="0" w:after="0"/>
              <w:ind w:left="89"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B341F">
              <w:rPr>
                <w:rFonts w:asciiTheme="minorHAnsi" w:hAnsiTheme="minorHAnsi" w:cstheme="minorHAnsi"/>
                <w:szCs w:val="20"/>
              </w:rPr>
              <w:t xml:space="preserve">Policy Number: </w:t>
            </w:r>
          </w:p>
        </w:tc>
        <w:tc>
          <w:tcPr>
            <w:tcW w:w="1312" w:type="pct"/>
          </w:tcPr>
          <w:p w14:paraId="177C1D12"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r>
      <w:tr w:rsidR="007C43AE" w:rsidRPr="007B341F" w14:paraId="590373D8" w14:textId="77777777" w:rsidTr="006C1EFC">
        <w:trPr>
          <w:trHeight w:val="232"/>
        </w:trPr>
        <w:tc>
          <w:tcPr>
            <w:cnfStyle w:val="001000000000" w:firstRow="0" w:lastRow="0" w:firstColumn="1" w:lastColumn="0" w:oddVBand="0" w:evenVBand="0" w:oddHBand="0" w:evenHBand="0" w:firstRowFirstColumn="0" w:firstRowLastColumn="0" w:lastRowFirstColumn="0" w:lastRowLastColumn="0"/>
            <w:tcW w:w="1293" w:type="pct"/>
          </w:tcPr>
          <w:p w14:paraId="70264148" w14:textId="77777777" w:rsidR="007C43AE" w:rsidRPr="007B341F" w:rsidRDefault="007C43AE" w:rsidP="00FC378E">
            <w:pPr>
              <w:pStyle w:val="FedBody1013"/>
              <w:spacing w:before="0" w:after="0"/>
              <w:ind w:left="426" w:right="0"/>
              <w:rPr>
                <w:rFonts w:asciiTheme="minorHAnsi" w:hAnsiTheme="minorHAnsi" w:cstheme="minorHAnsi"/>
                <w:szCs w:val="20"/>
              </w:rPr>
            </w:pPr>
            <w:r w:rsidRPr="007B341F">
              <w:rPr>
                <w:rFonts w:asciiTheme="minorHAnsi" w:hAnsiTheme="minorHAnsi" w:cstheme="minorHAnsi"/>
                <w:szCs w:val="20"/>
              </w:rPr>
              <w:t>Extent of Cover:</w:t>
            </w:r>
          </w:p>
        </w:tc>
        <w:tc>
          <w:tcPr>
            <w:tcW w:w="1346" w:type="pct"/>
          </w:tcPr>
          <w:p w14:paraId="06A368A3"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c>
          <w:tcPr>
            <w:tcW w:w="1049" w:type="pct"/>
          </w:tcPr>
          <w:p w14:paraId="45F1E3E5" w14:textId="77777777" w:rsidR="007C43AE" w:rsidRPr="007B341F" w:rsidRDefault="007C43AE" w:rsidP="00FC378E">
            <w:pPr>
              <w:pStyle w:val="FedBody1013"/>
              <w:spacing w:before="0" w:after="0"/>
              <w:ind w:left="89"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B341F">
              <w:rPr>
                <w:rFonts w:asciiTheme="minorHAnsi" w:hAnsiTheme="minorHAnsi" w:cstheme="minorHAnsi"/>
                <w:szCs w:val="20"/>
              </w:rPr>
              <w:t xml:space="preserve">Date of Expiry: </w:t>
            </w:r>
          </w:p>
        </w:tc>
        <w:tc>
          <w:tcPr>
            <w:tcW w:w="1312" w:type="pct"/>
          </w:tcPr>
          <w:p w14:paraId="6BC0A83F"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r>
      <w:tr w:rsidR="007C43AE" w:rsidRPr="007B341F" w14:paraId="6DDF8674"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4"/>
          </w:tcPr>
          <w:p w14:paraId="74800227" w14:textId="77777777" w:rsidR="007C43AE" w:rsidRPr="00F463A6" w:rsidRDefault="007C43AE" w:rsidP="00FC378E">
            <w:pPr>
              <w:pStyle w:val="FedBody1013"/>
              <w:spacing w:before="0" w:after="0"/>
              <w:ind w:right="0"/>
              <w:rPr>
                <w:rFonts w:asciiTheme="minorHAnsi" w:hAnsiTheme="minorHAnsi" w:cstheme="minorHAnsi"/>
                <w:b/>
                <w:szCs w:val="20"/>
              </w:rPr>
            </w:pPr>
            <w:r w:rsidRPr="00F463A6">
              <w:rPr>
                <w:rFonts w:asciiTheme="minorHAnsi" w:hAnsiTheme="minorHAnsi" w:cstheme="minorHAnsi"/>
                <w:b/>
                <w:szCs w:val="20"/>
              </w:rPr>
              <w:t>Professional Indemnity</w:t>
            </w:r>
          </w:p>
        </w:tc>
      </w:tr>
      <w:tr w:rsidR="007C43AE" w:rsidRPr="007B341F" w14:paraId="6C2EFD08" w14:textId="77777777" w:rsidTr="006C1EFC">
        <w:trPr>
          <w:trHeight w:val="233"/>
        </w:trPr>
        <w:tc>
          <w:tcPr>
            <w:cnfStyle w:val="001000000000" w:firstRow="0" w:lastRow="0" w:firstColumn="1" w:lastColumn="0" w:oddVBand="0" w:evenVBand="0" w:oddHBand="0" w:evenHBand="0" w:firstRowFirstColumn="0" w:firstRowLastColumn="0" w:lastRowFirstColumn="0" w:lastRowLastColumn="0"/>
            <w:tcW w:w="1293" w:type="pct"/>
          </w:tcPr>
          <w:p w14:paraId="33360CBF" w14:textId="77777777" w:rsidR="007C43AE" w:rsidRPr="00F463A6" w:rsidRDefault="007C43AE" w:rsidP="00FC378E">
            <w:pPr>
              <w:pStyle w:val="FedBody1013"/>
              <w:spacing w:before="0" w:after="0"/>
              <w:ind w:left="426" w:right="0"/>
              <w:rPr>
                <w:rFonts w:asciiTheme="minorHAnsi" w:hAnsiTheme="minorHAnsi" w:cstheme="minorHAnsi"/>
                <w:szCs w:val="20"/>
              </w:rPr>
            </w:pPr>
            <w:r w:rsidRPr="00F463A6">
              <w:rPr>
                <w:rFonts w:asciiTheme="minorHAnsi" w:hAnsiTheme="minorHAnsi" w:cstheme="minorHAnsi"/>
                <w:szCs w:val="20"/>
              </w:rPr>
              <w:t xml:space="preserve">Insurer (Company): </w:t>
            </w:r>
          </w:p>
        </w:tc>
        <w:tc>
          <w:tcPr>
            <w:tcW w:w="1346" w:type="pct"/>
          </w:tcPr>
          <w:p w14:paraId="3B93D7EC" w14:textId="77777777" w:rsidR="007C43AE" w:rsidRPr="00F463A6"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F463A6">
              <w:rPr>
                <w:rFonts w:asciiTheme="minorHAnsi" w:hAnsiTheme="minorHAnsi" w:cstheme="minorHAnsi"/>
                <w:noProof/>
                <w:szCs w:val="20"/>
              </w:rPr>
              <w:fldChar w:fldCharType="begin">
                <w:ffData>
                  <w:name w:val="Text7"/>
                  <w:enabled/>
                  <w:calcOnExit w:val="0"/>
                  <w:textInput/>
                </w:ffData>
              </w:fldChar>
            </w:r>
            <w:r w:rsidRPr="00F463A6">
              <w:rPr>
                <w:rFonts w:asciiTheme="minorHAnsi" w:hAnsiTheme="minorHAnsi" w:cstheme="minorHAnsi"/>
                <w:noProof/>
                <w:szCs w:val="20"/>
              </w:rPr>
              <w:instrText xml:space="preserve"> FORMTEXT </w:instrText>
            </w:r>
            <w:r w:rsidRPr="00F463A6">
              <w:rPr>
                <w:rFonts w:asciiTheme="minorHAnsi" w:hAnsiTheme="minorHAnsi" w:cstheme="minorHAnsi"/>
                <w:noProof/>
                <w:szCs w:val="20"/>
              </w:rPr>
            </w:r>
            <w:r w:rsidRPr="00F463A6">
              <w:rPr>
                <w:rFonts w:asciiTheme="minorHAnsi" w:hAnsiTheme="minorHAnsi" w:cstheme="minorHAnsi"/>
                <w:noProof/>
                <w:szCs w:val="20"/>
              </w:rPr>
              <w:fldChar w:fldCharType="separate"/>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fldChar w:fldCharType="end"/>
            </w:r>
          </w:p>
        </w:tc>
        <w:tc>
          <w:tcPr>
            <w:tcW w:w="1049" w:type="pct"/>
          </w:tcPr>
          <w:p w14:paraId="31CF5F16" w14:textId="77777777" w:rsidR="007C43AE" w:rsidRPr="00F463A6" w:rsidRDefault="007C43AE" w:rsidP="00FC378E">
            <w:pPr>
              <w:pStyle w:val="FedBody1013"/>
              <w:spacing w:before="0" w:after="0"/>
              <w:ind w:left="89"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463A6">
              <w:rPr>
                <w:rFonts w:asciiTheme="minorHAnsi" w:hAnsiTheme="minorHAnsi" w:cstheme="minorHAnsi"/>
                <w:szCs w:val="20"/>
              </w:rPr>
              <w:t xml:space="preserve">Policy Number: </w:t>
            </w:r>
          </w:p>
        </w:tc>
        <w:tc>
          <w:tcPr>
            <w:tcW w:w="1312" w:type="pct"/>
          </w:tcPr>
          <w:p w14:paraId="7B7FAD79"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r>
      <w:tr w:rsidR="007C43AE" w:rsidRPr="007B341F" w14:paraId="39792E91" w14:textId="77777777" w:rsidTr="006C1EFC">
        <w:trPr>
          <w:trHeight w:val="232"/>
        </w:trPr>
        <w:tc>
          <w:tcPr>
            <w:cnfStyle w:val="001000000000" w:firstRow="0" w:lastRow="0" w:firstColumn="1" w:lastColumn="0" w:oddVBand="0" w:evenVBand="0" w:oddHBand="0" w:evenHBand="0" w:firstRowFirstColumn="0" w:firstRowLastColumn="0" w:lastRowFirstColumn="0" w:lastRowLastColumn="0"/>
            <w:tcW w:w="1293" w:type="pct"/>
          </w:tcPr>
          <w:p w14:paraId="61AE0255" w14:textId="77777777" w:rsidR="007C43AE" w:rsidRPr="00F463A6" w:rsidRDefault="007C43AE" w:rsidP="00FC378E">
            <w:pPr>
              <w:pStyle w:val="FedBody1013"/>
              <w:spacing w:before="0" w:after="0"/>
              <w:ind w:left="426" w:right="0"/>
              <w:rPr>
                <w:rFonts w:asciiTheme="minorHAnsi" w:hAnsiTheme="minorHAnsi" w:cstheme="minorHAnsi"/>
                <w:szCs w:val="20"/>
              </w:rPr>
            </w:pPr>
            <w:r w:rsidRPr="00F463A6">
              <w:rPr>
                <w:rFonts w:asciiTheme="minorHAnsi" w:hAnsiTheme="minorHAnsi" w:cstheme="minorHAnsi"/>
                <w:szCs w:val="20"/>
              </w:rPr>
              <w:t>Extent of Cover:</w:t>
            </w:r>
          </w:p>
        </w:tc>
        <w:tc>
          <w:tcPr>
            <w:tcW w:w="1346" w:type="pct"/>
          </w:tcPr>
          <w:p w14:paraId="6B9C5C68" w14:textId="77777777" w:rsidR="007C43AE" w:rsidRPr="00F463A6"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F463A6">
              <w:rPr>
                <w:rFonts w:asciiTheme="minorHAnsi" w:hAnsiTheme="minorHAnsi" w:cstheme="minorHAnsi"/>
                <w:noProof/>
                <w:szCs w:val="20"/>
              </w:rPr>
              <w:fldChar w:fldCharType="begin">
                <w:ffData>
                  <w:name w:val="Text7"/>
                  <w:enabled/>
                  <w:calcOnExit w:val="0"/>
                  <w:textInput/>
                </w:ffData>
              </w:fldChar>
            </w:r>
            <w:r w:rsidRPr="00F463A6">
              <w:rPr>
                <w:rFonts w:asciiTheme="minorHAnsi" w:hAnsiTheme="minorHAnsi" w:cstheme="minorHAnsi"/>
                <w:noProof/>
                <w:szCs w:val="20"/>
              </w:rPr>
              <w:instrText xml:space="preserve"> FORMTEXT </w:instrText>
            </w:r>
            <w:r w:rsidRPr="00F463A6">
              <w:rPr>
                <w:rFonts w:asciiTheme="minorHAnsi" w:hAnsiTheme="minorHAnsi" w:cstheme="minorHAnsi"/>
                <w:noProof/>
                <w:szCs w:val="20"/>
              </w:rPr>
            </w:r>
            <w:r w:rsidRPr="00F463A6">
              <w:rPr>
                <w:rFonts w:asciiTheme="minorHAnsi" w:hAnsiTheme="minorHAnsi" w:cstheme="minorHAnsi"/>
                <w:noProof/>
                <w:szCs w:val="20"/>
              </w:rPr>
              <w:fldChar w:fldCharType="separate"/>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t> </w:t>
            </w:r>
            <w:r w:rsidRPr="00F463A6">
              <w:rPr>
                <w:rFonts w:asciiTheme="minorHAnsi" w:hAnsiTheme="minorHAnsi" w:cstheme="minorHAnsi"/>
                <w:noProof/>
                <w:szCs w:val="20"/>
              </w:rPr>
              <w:fldChar w:fldCharType="end"/>
            </w:r>
          </w:p>
        </w:tc>
        <w:tc>
          <w:tcPr>
            <w:tcW w:w="1049" w:type="pct"/>
          </w:tcPr>
          <w:p w14:paraId="6891E057" w14:textId="77777777" w:rsidR="007C43AE" w:rsidRPr="00F463A6" w:rsidRDefault="007C43AE" w:rsidP="00FC378E">
            <w:pPr>
              <w:pStyle w:val="FedBody1013"/>
              <w:spacing w:before="0" w:after="0"/>
              <w:ind w:left="89"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463A6">
              <w:rPr>
                <w:rFonts w:asciiTheme="minorHAnsi" w:hAnsiTheme="minorHAnsi" w:cstheme="minorHAnsi"/>
                <w:szCs w:val="20"/>
              </w:rPr>
              <w:t xml:space="preserve">Date of Expiry: </w:t>
            </w:r>
          </w:p>
        </w:tc>
        <w:tc>
          <w:tcPr>
            <w:tcW w:w="1312" w:type="pct"/>
          </w:tcPr>
          <w:p w14:paraId="3F584C70"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r>
      <w:tr w:rsidR="007C43AE" w:rsidRPr="007B341F" w14:paraId="0253352A" w14:textId="77777777" w:rsidTr="006C1EFC">
        <w:tc>
          <w:tcPr>
            <w:cnfStyle w:val="001000000000" w:firstRow="0" w:lastRow="0" w:firstColumn="1" w:lastColumn="0" w:oddVBand="0" w:evenVBand="0" w:oddHBand="0" w:evenHBand="0" w:firstRowFirstColumn="0" w:firstRowLastColumn="0" w:lastRowFirstColumn="0" w:lastRowLastColumn="0"/>
            <w:tcW w:w="5000" w:type="pct"/>
            <w:gridSpan w:val="4"/>
          </w:tcPr>
          <w:p w14:paraId="78FC4E42" w14:textId="77777777" w:rsidR="007C43AE" w:rsidRPr="007B341F" w:rsidRDefault="007C43AE" w:rsidP="00FC378E">
            <w:pPr>
              <w:pStyle w:val="FedBody1013"/>
              <w:spacing w:before="0" w:after="0"/>
              <w:ind w:right="0"/>
              <w:rPr>
                <w:rFonts w:asciiTheme="minorHAnsi" w:hAnsiTheme="minorHAnsi" w:cstheme="minorHAnsi"/>
                <w:b/>
                <w:szCs w:val="20"/>
              </w:rPr>
            </w:pPr>
            <w:r w:rsidRPr="00984DC1">
              <w:rPr>
                <w:rFonts w:asciiTheme="minorHAnsi" w:hAnsiTheme="minorHAnsi" w:cstheme="minorHAnsi"/>
                <w:b/>
                <w:szCs w:val="20"/>
              </w:rPr>
              <w:t>Work</w:t>
            </w:r>
            <w:r>
              <w:rPr>
                <w:rFonts w:asciiTheme="minorHAnsi" w:hAnsiTheme="minorHAnsi" w:cstheme="minorHAnsi"/>
                <w:b/>
                <w:szCs w:val="20"/>
              </w:rPr>
              <w:t xml:space="preserve"> Cover Insurance</w:t>
            </w:r>
          </w:p>
        </w:tc>
      </w:tr>
      <w:tr w:rsidR="007C43AE" w:rsidRPr="007B341F" w14:paraId="2814134B" w14:textId="77777777" w:rsidTr="006C1EFC">
        <w:trPr>
          <w:trHeight w:val="233"/>
        </w:trPr>
        <w:tc>
          <w:tcPr>
            <w:cnfStyle w:val="001000000000" w:firstRow="0" w:lastRow="0" w:firstColumn="1" w:lastColumn="0" w:oddVBand="0" w:evenVBand="0" w:oddHBand="0" w:evenHBand="0" w:firstRowFirstColumn="0" w:firstRowLastColumn="0" w:lastRowFirstColumn="0" w:lastRowLastColumn="0"/>
            <w:tcW w:w="1293" w:type="pct"/>
          </w:tcPr>
          <w:p w14:paraId="4D2B310C" w14:textId="77777777" w:rsidR="007C43AE" w:rsidRPr="007B341F" w:rsidRDefault="007C43AE" w:rsidP="00FC378E">
            <w:pPr>
              <w:pStyle w:val="FedBody1013"/>
              <w:spacing w:before="0" w:after="0"/>
              <w:ind w:left="426" w:right="0"/>
              <w:rPr>
                <w:rFonts w:asciiTheme="minorHAnsi" w:hAnsiTheme="minorHAnsi" w:cstheme="minorHAnsi"/>
                <w:szCs w:val="20"/>
              </w:rPr>
            </w:pPr>
            <w:r w:rsidRPr="007B341F">
              <w:rPr>
                <w:rFonts w:asciiTheme="minorHAnsi" w:hAnsiTheme="minorHAnsi" w:cstheme="minorHAnsi"/>
                <w:szCs w:val="20"/>
              </w:rPr>
              <w:t xml:space="preserve">Insurer (Company): </w:t>
            </w:r>
          </w:p>
        </w:tc>
        <w:tc>
          <w:tcPr>
            <w:tcW w:w="1346" w:type="pct"/>
          </w:tcPr>
          <w:p w14:paraId="0D057A53"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c>
          <w:tcPr>
            <w:tcW w:w="1049" w:type="pct"/>
          </w:tcPr>
          <w:p w14:paraId="263267EB" w14:textId="77777777" w:rsidR="007C43AE" w:rsidRPr="007B341F" w:rsidRDefault="007C43AE" w:rsidP="00FC378E">
            <w:pPr>
              <w:pStyle w:val="FedBody1013"/>
              <w:spacing w:before="0" w:after="0"/>
              <w:ind w:left="89"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B341F">
              <w:rPr>
                <w:rFonts w:asciiTheme="minorHAnsi" w:hAnsiTheme="minorHAnsi" w:cstheme="minorHAnsi"/>
                <w:szCs w:val="20"/>
              </w:rPr>
              <w:t xml:space="preserve">Policy Number: </w:t>
            </w:r>
          </w:p>
        </w:tc>
        <w:tc>
          <w:tcPr>
            <w:tcW w:w="1312" w:type="pct"/>
          </w:tcPr>
          <w:p w14:paraId="76C96AD3"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r>
      <w:tr w:rsidR="007C43AE" w:rsidRPr="007B341F" w14:paraId="0CF0744C" w14:textId="77777777" w:rsidTr="006C1EFC">
        <w:trPr>
          <w:trHeight w:val="232"/>
        </w:trPr>
        <w:tc>
          <w:tcPr>
            <w:cnfStyle w:val="001000000000" w:firstRow="0" w:lastRow="0" w:firstColumn="1" w:lastColumn="0" w:oddVBand="0" w:evenVBand="0" w:oddHBand="0" w:evenHBand="0" w:firstRowFirstColumn="0" w:firstRowLastColumn="0" w:lastRowFirstColumn="0" w:lastRowLastColumn="0"/>
            <w:tcW w:w="1293" w:type="pct"/>
          </w:tcPr>
          <w:p w14:paraId="2534FACA" w14:textId="77777777" w:rsidR="007C43AE" w:rsidRPr="007B341F" w:rsidRDefault="007C43AE" w:rsidP="00FC378E">
            <w:pPr>
              <w:pStyle w:val="FedBody1013"/>
              <w:spacing w:before="0" w:after="0"/>
              <w:ind w:left="426" w:right="0"/>
              <w:rPr>
                <w:rFonts w:asciiTheme="minorHAnsi" w:hAnsiTheme="minorHAnsi" w:cstheme="minorHAnsi"/>
                <w:szCs w:val="20"/>
              </w:rPr>
            </w:pPr>
            <w:r w:rsidRPr="007B341F">
              <w:rPr>
                <w:rFonts w:asciiTheme="minorHAnsi" w:hAnsiTheme="minorHAnsi" w:cstheme="minorHAnsi"/>
                <w:szCs w:val="20"/>
              </w:rPr>
              <w:lastRenderedPageBreak/>
              <w:t>Extent of Cover:</w:t>
            </w:r>
          </w:p>
        </w:tc>
        <w:tc>
          <w:tcPr>
            <w:tcW w:w="1346" w:type="pct"/>
          </w:tcPr>
          <w:p w14:paraId="7C85E95A"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c>
          <w:tcPr>
            <w:tcW w:w="1049" w:type="pct"/>
          </w:tcPr>
          <w:p w14:paraId="385616F5" w14:textId="77777777" w:rsidR="007C43AE" w:rsidRPr="007B341F" w:rsidRDefault="007C43AE" w:rsidP="00FC378E">
            <w:pPr>
              <w:pStyle w:val="FedBody1013"/>
              <w:spacing w:before="0" w:after="0"/>
              <w:ind w:left="89"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B341F">
              <w:rPr>
                <w:rFonts w:asciiTheme="minorHAnsi" w:hAnsiTheme="minorHAnsi" w:cstheme="minorHAnsi"/>
                <w:szCs w:val="20"/>
              </w:rPr>
              <w:t xml:space="preserve">Date of Expiry: </w:t>
            </w:r>
          </w:p>
        </w:tc>
        <w:tc>
          <w:tcPr>
            <w:tcW w:w="1312" w:type="pct"/>
          </w:tcPr>
          <w:p w14:paraId="59BB992F" w14:textId="77777777" w:rsidR="007C43AE" w:rsidRPr="007B341F" w:rsidRDefault="007C43AE" w:rsidP="00FC378E">
            <w:pPr>
              <w:pStyle w:val="FedBody1013"/>
              <w:spacing w:before="0" w:after="0"/>
              <w:ind w:left="116"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Cs w:val="20"/>
              </w:rPr>
            </w:pPr>
            <w:r w:rsidRPr="007B341F">
              <w:rPr>
                <w:rFonts w:asciiTheme="minorHAnsi" w:hAnsiTheme="minorHAnsi" w:cstheme="minorHAnsi"/>
                <w:noProof/>
                <w:szCs w:val="20"/>
              </w:rPr>
              <w:fldChar w:fldCharType="begin">
                <w:ffData>
                  <w:name w:val="Text7"/>
                  <w:enabled/>
                  <w:calcOnExit w:val="0"/>
                  <w:textInput/>
                </w:ffData>
              </w:fldChar>
            </w:r>
            <w:r w:rsidRPr="007B341F">
              <w:rPr>
                <w:rFonts w:asciiTheme="minorHAnsi" w:hAnsiTheme="minorHAnsi" w:cstheme="minorHAnsi"/>
                <w:noProof/>
                <w:szCs w:val="20"/>
              </w:rPr>
              <w:instrText xml:space="preserve"> FORMTEXT </w:instrText>
            </w:r>
            <w:r w:rsidRPr="007B341F">
              <w:rPr>
                <w:rFonts w:asciiTheme="minorHAnsi" w:hAnsiTheme="minorHAnsi" w:cstheme="minorHAnsi"/>
                <w:noProof/>
                <w:szCs w:val="20"/>
              </w:rPr>
            </w:r>
            <w:r w:rsidRPr="007B341F">
              <w:rPr>
                <w:rFonts w:asciiTheme="minorHAnsi" w:hAnsiTheme="minorHAnsi" w:cstheme="minorHAnsi"/>
                <w:noProof/>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fldChar w:fldCharType="end"/>
            </w:r>
          </w:p>
        </w:tc>
      </w:tr>
    </w:tbl>
    <w:p w14:paraId="7FAA4160" w14:textId="77777777" w:rsidR="007C43AE" w:rsidRPr="007B341F" w:rsidRDefault="007C43AE" w:rsidP="00DF0FC8">
      <w:pPr>
        <w:pStyle w:val="RFQNormal10"/>
        <w:spacing w:after="240"/>
        <w:rPr>
          <w:rFonts w:asciiTheme="minorHAnsi" w:hAnsiTheme="minorHAnsi" w:cstheme="minorHAnsi"/>
          <w:szCs w:val="20"/>
        </w:rPr>
      </w:pPr>
    </w:p>
    <w:tbl>
      <w:tblPr>
        <w:tblStyle w:val="03-BarwonCoast"/>
        <w:tblW w:w="4898" w:type="pct"/>
        <w:tblLook w:val="04A0" w:firstRow="1" w:lastRow="0" w:firstColumn="1" w:lastColumn="0" w:noHBand="0" w:noVBand="1"/>
      </w:tblPr>
      <w:tblGrid>
        <w:gridCol w:w="9324"/>
      </w:tblGrid>
      <w:tr w:rsidR="007C43AE" w:rsidRPr="007B341F" w14:paraId="72A0EE1C" w14:textId="77777777" w:rsidTr="00C36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19B01CD" w14:textId="77777777" w:rsidR="007C43AE" w:rsidRPr="00AD4456" w:rsidRDefault="007C43AE" w:rsidP="0023526F">
            <w:pPr>
              <w:pStyle w:val="FedL3Head"/>
              <w:numPr>
                <w:ilvl w:val="0"/>
                <w:numId w:val="15"/>
              </w:numPr>
              <w:spacing w:before="120" w:line="240" w:lineRule="auto"/>
              <w:rPr>
                <w:rFonts w:asciiTheme="majorHAnsi" w:hAnsiTheme="majorHAnsi" w:cstheme="minorHAnsi"/>
                <w:color w:val="auto"/>
                <w:sz w:val="20"/>
                <w:szCs w:val="20"/>
              </w:rPr>
            </w:pPr>
            <w:r w:rsidRPr="00AD4456">
              <w:rPr>
                <w:rFonts w:asciiTheme="majorHAnsi" w:hAnsiTheme="majorHAnsi" w:cstheme="minorHAnsi"/>
                <w:color w:val="auto"/>
                <w:sz w:val="20"/>
                <w:szCs w:val="20"/>
              </w:rPr>
              <w:t xml:space="preserve">INDICATIVE COSTINGS </w:t>
            </w:r>
          </w:p>
        </w:tc>
      </w:tr>
    </w:tbl>
    <w:p w14:paraId="22DBA3CE" w14:textId="39DB5BD5" w:rsidR="007C43AE" w:rsidRPr="000C0B91" w:rsidRDefault="007C43AE" w:rsidP="007C43AE">
      <w:pPr>
        <w:tabs>
          <w:tab w:val="left" w:pos="-4560"/>
          <w:tab w:val="left" w:pos="709"/>
        </w:tabs>
        <w:rPr>
          <w:rFonts w:cstheme="minorHAnsi"/>
        </w:rPr>
      </w:pPr>
      <w:r>
        <w:rPr>
          <w:rFonts w:cstheme="minorHAnsi"/>
        </w:rPr>
        <w:t xml:space="preserve">Based on the table of activities specified in A.2 – Specifications 2i, include indicative costings for your Offer of Services. Examples are included but </w:t>
      </w:r>
      <w:r w:rsidR="00AD4456">
        <w:rPr>
          <w:rFonts w:cstheme="minorHAnsi"/>
        </w:rPr>
        <w:t>should</w:t>
      </w:r>
      <w:r>
        <w:rPr>
          <w:rFonts w:cstheme="minorHAnsi"/>
        </w:rPr>
        <w:t xml:space="preserve"> be edited to reflect your Offer. </w:t>
      </w:r>
    </w:p>
    <w:tbl>
      <w:tblPr>
        <w:tblStyle w:val="03-BarwonCoast"/>
        <w:tblW w:w="0" w:type="auto"/>
        <w:tblInd w:w="2" w:type="dxa"/>
        <w:tblLook w:val="04A0" w:firstRow="1" w:lastRow="0" w:firstColumn="1" w:lastColumn="0" w:noHBand="0" w:noVBand="1"/>
      </w:tblPr>
      <w:tblGrid>
        <w:gridCol w:w="6631"/>
        <w:gridCol w:w="2885"/>
      </w:tblGrid>
      <w:tr w:rsidR="007C43AE" w:rsidRPr="007B341F" w14:paraId="7A803CE2" w14:textId="77777777" w:rsidTr="00C36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7" w:type="dxa"/>
          </w:tcPr>
          <w:p w14:paraId="5F27E496" w14:textId="77777777" w:rsidR="007C43AE" w:rsidRPr="007B341F" w:rsidRDefault="007C43AE" w:rsidP="004E1C8C">
            <w:pPr>
              <w:tabs>
                <w:tab w:val="left" w:pos="-4560"/>
                <w:tab w:val="left" w:pos="709"/>
              </w:tabs>
              <w:rPr>
                <w:rFonts w:cstheme="minorHAnsi"/>
              </w:rPr>
            </w:pPr>
            <w:r w:rsidRPr="007B341F">
              <w:rPr>
                <w:rFonts w:cstheme="minorHAnsi"/>
              </w:rPr>
              <w:t>Item</w:t>
            </w:r>
          </w:p>
        </w:tc>
        <w:tc>
          <w:tcPr>
            <w:tcW w:w="2929" w:type="dxa"/>
          </w:tcPr>
          <w:p w14:paraId="187924AA" w14:textId="77777777" w:rsidR="007C43AE" w:rsidRPr="007B341F" w:rsidRDefault="007C43AE" w:rsidP="004E1C8C">
            <w:pPr>
              <w:tabs>
                <w:tab w:val="left" w:pos="-4560"/>
                <w:tab w:val="left" w:pos="709"/>
              </w:tabs>
              <w:cnfStyle w:val="100000000000" w:firstRow="1" w:lastRow="0" w:firstColumn="0" w:lastColumn="0" w:oddVBand="0" w:evenVBand="0" w:oddHBand="0" w:evenHBand="0" w:firstRowFirstColumn="0" w:firstRowLastColumn="0" w:lastRowFirstColumn="0" w:lastRowLastColumn="0"/>
              <w:rPr>
                <w:rFonts w:cstheme="minorHAnsi"/>
              </w:rPr>
            </w:pPr>
            <w:r w:rsidRPr="007B341F">
              <w:rPr>
                <w:rFonts w:cstheme="minorHAnsi"/>
              </w:rPr>
              <w:t>Costing (excluding GST)</w:t>
            </w:r>
          </w:p>
        </w:tc>
      </w:tr>
      <w:tr w:rsidR="007C43AE" w:rsidRPr="007B341F" w14:paraId="42CF3603"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24ACB3F9" w14:textId="40E2E442" w:rsidR="007C43AE" w:rsidRPr="007B341F" w:rsidRDefault="007C43AE" w:rsidP="004E1C8C">
            <w:pPr>
              <w:tabs>
                <w:tab w:val="left" w:pos="-4560"/>
                <w:tab w:val="left" w:pos="709"/>
              </w:tabs>
              <w:rPr>
                <w:rFonts w:asciiTheme="minorHAnsi" w:hAnsiTheme="minorHAnsi" w:cstheme="minorHAnsi"/>
              </w:rPr>
            </w:pPr>
            <w:r w:rsidRPr="007B341F">
              <w:rPr>
                <w:rFonts w:asciiTheme="minorHAnsi" w:hAnsiTheme="minorHAnsi" w:cstheme="minorHAnsi"/>
              </w:rPr>
              <w:t>Delivery of activities for school groups</w:t>
            </w:r>
            <w:r>
              <w:rPr>
                <w:rFonts w:asciiTheme="minorHAnsi" w:hAnsiTheme="minorHAnsi" w:cstheme="minorHAnsi"/>
              </w:rPr>
              <w:t xml:space="preserve"> </w:t>
            </w:r>
            <w:r w:rsidRPr="00AE3CC8">
              <w:rPr>
                <w:rFonts w:asciiTheme="minorHAnsi" w:hAnsiTheme="minorHAnsi" w:cstheme="minorHAnsi"/>
              </w:rPr>
              <w:t>x</w:t>
            </w:r>
            <w:r w:rsidR="00AD4456">
              <w:rPr>
                <w:rFonts w:asciiTheme="minorHAnsi" w:hAnsiTheme="minorHAnsi" w:cstheme="minorHAnsi"/>
              </w:rPr>
              <w:t>4</w:t>
            </w:r>
            <w:r>
              <w:rPr>
                <w:rFonts w:asciiTheme="minorHAnsi" w:hAnsiTheme="minorHAnsi" w:cstheme="minorHAnsi"/>
              </w:rPr>
              <w:t xml:space="preserve"> or more</w:t>
            </w:r>
          </w:p>
        </w:tc>
        <w:tc>
          <w:tcPr>
            <w:tcW w:w="2929" w:type="dxa"/>
          </w:tcPr>
          <w:p w14:paraId="10811354" w14:textId="5F43B125" w:rsidR="007C43AE" w:rsidRPr="007B341F" w:rsidRDefault="008F14A4"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28D29E26"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2257E948" w14:textId="77777777" w:rsidR="007C43AE" w:rsidRPr="007B341F" w:rsidRDefault="007C43AE" w:rsidP="004E1C8C">
            <w:pPr>
              <w:tabs>
                <w:tab w:val="left" w:pos="-4560"/>
                <w:tab w:val="left" w:pos="709"/>
              </w:tabs>
              <w:rPr>
                <w:rFonts w:asciiTheme="minorHAnsi" w:hAnsiTheme="minorHAnsi" w:cstheme="minorHAnsi"/>
              </w:rPr>
            </w:pPr>
            <w:r>
              <w:rPr>
                <w:rFonts w:asciiTheme="minorHAnsi" w:hAnsiTheme="minorHAnsi" w:cstheme="minorHAnsi"/>
              </w:rPr>
              <w:t>Delivery of activities for Surf Life Saving Clubs x3</w:t>
            </w:r>
          </w:p>
        </w:tc>
        <w:tc>
          <w:tcPr>
            <w:tcW w:w="2929" w:type="dxa"/>
          </w:tcPr>
          <w:p w14:paraId="219D40FB" w14:textId="42EFB1FB" w:rsidR="007C43AE" w:rsidRPr="007B341F" w:rsidRDefault="008F14A4"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1C417B67"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3309DDCA" w14:textId="77777777" w:rsidR="007C43AE" w:rsidRPr="007B341F" w:rsidRDefault="007C43AE" w:rsidP="004E1C8C">
            <w:pPr>
              <w:tabs>
                <w:tab w:val="left" w:pos="-4560"/>
                <w:tab w:val="left" w:pos="709"/>
              </w:tabs>
              <w:rPr>
                <w:rFonts w:asciiTheme="minorHAnsi" w:hAnsiTheme="minorHAnsi" w:cstheme="minorHAnsi"/>
              </w:rPr>
            </w:pPr>
            <w:r w:rsidRPr="007B341F">
              <w:rPr>
                <w:rFonts w:asciiTheme="minorHAnsi" w:hAnsiTheme="minorHAnsi" w:cstheme="minorHAnsi"/>
              </w:rPr>
              <w:t xml:space="preserve">Delivery of </w:t>
            </w:r>
            <w:r>
              <w:rPr>
                <w:rFonts w:asciiTheme="minorHAnsi" w:hAnsiTheme="minorHAnsi" w:cstheme="minorHAnsi"/>
              </w:rPr>
              <w:t>Coastal Discovery Stalls</w:t>
            </w:r>
            <w:r w:rsidRPr="007B341F">
              <w:rPr>
                <w:rFonts w:asciiTheme="minorHAnsi" w:hAnsiTheme="minorHAnsi" w:cstheme="minorHAnsi"/>
              </w:rPr>
              <w:t xml:space="preserve"> </w:t>
            </w:r>
            <w:r>
              <w:rPr>
                <w:rFonts w:asciiTheme="minorHAnsi" w:hAnsiTheme="minorHAnsi" w:cstheme="minorHAnsi"/>
              </w:rPr>
              <w:t>x3</w:t>
            </w:r>
          </w:p>
        </w:tc>
        <w:tc>
          <w:tcPr>
            <w:tcW w:w="2929" w:type="dxa"/>
          </w:tcPr>
          <w:p w14:paraId="1C8E5AE3" w14:textId="008BC659" w:rsidR="007C43AE" w:rsidRPr="007B341F" w:rsidRDefault="008F14A4"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1C50948E"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1727D618" w14:textId="77777777" w:rsidR="007C43AE" w:rsidRDefault="007C43AE" w:rsidP="004E1C8C">
            <w:pPr>
              <w:tabs>
                <w:tab w:val="left" w:pos="-4560"/>
                <w:tab w:val="left" w:pos="709"/>
              </w:tabs>
              <w:rPr>
                <w:rFonts w:asciiTheme="minorHAnsi" w:hAnsiTheme="minorHAnsi" w:cstheme="minorHAnsi"/>
              </w:rPr>
            </w:pPr>
            <w:r>
              <w:rPr>
                <w:rFonts w:asciiTheme="minorHAnsi" w:hAnsiTheme="minorHAnsi" w:cstheme="minorHAnsi"/>
              </w:rPr>
              <w:t xml:space="preserve">Supply of materials and resources  </w:t>
            </w:r>
          </w:p>
        </w:tc>
        <w:tc>
          <w:tcPr>
            <w:tcW w:w="2929" w:type="dxa"/>
          </w:tcPr>
          <w:p w14:paraId="6E4D089E" w14:textId="1F14B478" w:rsidR="007C43AE" w:rsidRPr="007B341F" w:rsidRDefault="00E95F17"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1EA87EAA"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5A5FC880" w14:textId="2F258B7B" w:rsidR="007C43AE" w:rsidRPr="007B341F" w:rsidRDefault="007C43AE" w:rsidP="004E1C8C">
            <w:pPr>
              <w:tabs>
                <w:tab w:val="left" w:pos="-4560"/>
                <w:tab w:val="left" w:pos="709"/>
              </w:tabs>
              <w:rPr>
                <w:rFonts w:asciiTheme="minorHAnsi" w:hAnsiTheme="minorHAnsi" w:cstheme="minorHAnsi"/>
              </w:rPr>
            </w:pPr>
            <w:r>
              <w:rPr>
                <w:rFonts w:asciiTheme="minorHAnsi" w:hAnsiTheme="minorHAnsi" w:cstheme="minorHAnsi"/>
              </w:rPr>
              <w:t xml:space="preserve">Administration </w:t>
            </w:r>
            <w:r w:rsidR="00AD4456">
              <w:rPr>
                <w:rFonts w:asciiTheme="minorHAnsi" w:hAnsiTheme="minorHAnsi" w:cstheme="minorHAnsi"/>
              </w:rPr>
              <w:t>and management</w:t>
            </w:r>
          </w:p>
        </w:tc>
        <w:tc>
          <w:tcPr>
            <w:tcW w:w="2929" w:type="dxa"/>
          </w:tcPr>
          <w:p w14:paraId="279BCA31" w14:textId="3BAE0C25" w:rsidR="007C43AE" w:rsidRPr="007B341F" w:rsidRDefault="00E95F17"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67848507"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410FF076" w14:textId="77777777" w:rsidR="007C43AE" w:rsidRPr="007B341F" w:rsidRDefault="007C43AE" w:rsidP="004E1C8C">
            <w:pPr>
              <w:tabs>
                <w:tab w:val="left" w:pos="-4560"/>
                <w:tab w:val="left" w:pos="709"/>
              </w:tabs>
              <w:rPr>
                <w:rFonts w:asciiTheme="minorHAnsi" w:hAnsiTheme="minorHAnsi" w:cstheme="minorHAnsi"/>
              </w:rPr>
            </w:pPr>
            <w:r w:rsidRPr="007B341F">
              <w:rPr>
                <w:rFonts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cstheme="minorHAnsi"/>
                <w:szCs w:val="20"/>
              </w:rPr>
            </w:r>
            <w:r w:rsidRPr="007B341F">
              <w:rPr>
                <w:rFonts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cstheme="minorHAnsi"/>
                <w:szCs w:val="20"/>
              </w:rPr>
              <w:fldChar w:fldCharType="end"/>
            </w:r>
          </w:p>
        </w:tc>
        <w:tc>
          <w:tcPr>
            <w:tcW w:w="2929" w:type="dxa"/>
          </w:tcPr>
          <w:p w14:paraId="1B88BB42" w14:textId="785C2EF1" w:rsidR="007C43AE" w:rsidRPr="007B341F" w:rsidRDefault="00E95F17"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67C08803"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61F04445" w14:textId="77777777" w:rsidR="007C43AE" w:rsidRPr="007B341F" w:rsidRDefault="007C43AE" w:rsidP="004E1C8C">
            <w:pPr>
              <w:tabs>
                <w:tab w:val="left" w:pos="-4560"/>
                <w:tab w:val="left" w:pos="709"/>
              </w:tabs>
              <w:rPr>
                <w:rFonts w:asciiTheme="minorHAnsi" w:hAnsiTheme="minorHAnsi" w:cstheme="minorHAnsi"/>
                <w:szCs w:val="20"/>
              </w:rPr>
            </w:pPr>
            <w:r w:rsidRPr="007B341F">
              <w:rPr>
                <w:rFonts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cstheme="minorHAnsi"/>
                <w:szCs w:val="20"/>
              </w:rPr>
            </w:r>
            <w:r w:rsidRPr="007B341F">
              <w:rPr>
                <w:rFonts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cstheme="minorHAnsi"/>
                <w:szCs w:val="20"/>
              </w:rPr>
              <w:fldChar w:fldCharType="end"/>
            </w:r>
          </w:p>
        </w:tc>
        <w:tc>
          <w:tcPr>
            <w:tcW w:w="2929" w:type="dxa"/>
          </w:tcPr>
          <w:p w14:paraId="5977E607" w14:textId="0381BB1B" w:rsidR="007C43AE" w:rsidRPr="007B341F" w:rsidRDefault="00E95F17"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7C43AE" w:rsidRPr="007B341F" w14:paraId="1CBC26A4"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602EC363" w14:textId="77777777" w:rsidR="007C43AE" w:rsidRPr="00206063" w:rsidRDefault="007C43AE" w:rsidP="004E1C8C">
            <w:pPr>
              <w:tabs>
                <w:tab w:val="left" w:pos="-4560"/>
                <w:tab w:val="left" w:pos="709"/>
              </w:tabs>
              <w:rPr>
                <w:rFonts w:asciiTheme="minorHAnsi" w:hAnsiTheme="minorHAnsi" w:cstheme="minorHAnsi"/>
                <w:highlight w:val="cyan"/>
              </w:rPr>
            </w:pPr>
            <w:r w:rsidRPr="007B341F">
              <w:rPr>
                <w:rFonts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cstheme="minorHAnsi"/>
                <w:szCs w:val="20"/>
              </w:rPr>
            </w:r>
            <w:r w:rsidRPr="007B341F">
              <w:rPr>
                <w:rFonts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cstheme="minorHAnsi"/>
                <w:szCs w:val="20"/>
              </w:rPr>
              <w:fldChar w:fldCharType="end"/>
            </w:r>
          </w:p>
        </w:tc>
        <w:tc>
          <w:tcPr>
            <w:tcW w:w="2929" w:type="dxa"/>
          </w:tcPr>
          <w:p w14:paraId="7D0AA72B" w14:textId="22F3AF7C" w:rsidR="007C43AE" w:rsidRPr="007B341F" w:rsidRDefault="00E95F17"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szCs w:val="20"/>
              </w:rPr>
              <w:t>$</w:t>
            </w:r>
            <w:r w:rsidR="007C43AE" w:rsidRPr="007B341F">
              <w:rPr>
                <w:rFonts w:cstheme="minorHAnsi"/>
                <w:szCs w:val="20"/>
              </w:rPr>
              <w:fldChar w:fldCharType="begin">
                <w:ffData>
                  <w:name w:val=""/>
                  <w:enabled/>
                  <w:calcOnExit w:val="0"/>
                  <w:textInput/>
                </w:ffData>
              </w:fldChar>
            </w:r>
            <w:r w:rsidR="007C43AE" w:rsidRPr="007B341F">
              <w:rPr>
                <w:rFonts w:cstheme="minorHAnsi"/>
                <w:szCs w:val="20"/>
              </w:rPr>
              <w:instrText xml:space="preserve"> FORMTEXT </w:instrText>
            </w:r>
            <w:r w:rsidR="007C43AE" w:rsidRPr="007B341F">
              <w:rPr>
                <w:rFonts w:cstheme="minorHAnsi"/>
                <w:szCs w:val="20"/>
              </w:rPr>
            </w:r>
            <w:r w:rsidR="007C43AE" w:rsidRPr="007B341F">
              <w:rPr>
                <w:rFonts w:cstheme="minorHAnsi"/>
                <w:szCs w:val="20"/>
              </w:rPr>
              <w:fldChar w:fldCharType="separate"/>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noProof/>
                <w:szCs w:val="20"/>
              </w:rPr>
              <w:t> </w:t>
            </w:r>
            <w:r w:rsidR="007C43AE" w:rsidRPr="007B341F">
              <w:rPr>
                <w:rFonts w:cstheme="minorHAnsi"/>
                <w:szCs w:val="20"/>
              </w:rPr>
              <w:fldChar w:fldCharType="end"/>
            </w:r>
          </w:p>
        </w:tc>
      </w:tr>
      <w:tr w:rsidR="00C36CBE" w:rsidRPr="007B341F" w14:paraId="1CE007E7" w14:textId="77777777" w:rsidTr="00C36CBE">
        <w:tc>
          <w:tcPr>
            <w:cnfStyle w:val="001000000000" w:firstRow="0" w:lastRow="0" w:firstColumn="1" w:lastColumn="0" w:oddVBand="0" w:evenVBand="0" w:oddHBand="0" w:evenHBand="0" w:firstRowFirstColumn="0" w:firstRowLastColumn="0" w:lastRowFirstColumn="0" w:lastRowLastColumn="0"/>
            <w:tcW w:w="6767" w:type="dxa"/>
          </w:tcPr>
          <w:p w14:paraId="549C88EC" w14:textId="00F114D4" w:rsidR="00C36CBE" w:rsidRPr="007B341F" w:rsidRDefault="00C36CBE" w:rsidP="004E1C8C">
            <w:pPr>
              <w:tabs>
                <w:tab w:val="left" w:pos="-4560"/>
                <w:tab w:val="left" w:pos="709"/>
              </w:tabs>
              <w:rPr>
                <w:rFonts w:cstheme="minorHAnsi"/>
                <w:szCs w:val="20"/>
              </w:rPr>
            </w:pPr>
            <w:r>
              <w:rPr>
                <w:rFonts w:cstheme="minorHAnsi"/>
                <w:szCs w:val="20"/>
              </w:rPr>
              <w:t>TOTAL EXCLUDING GST</w:t>
            </w:r>
          </w:p>
        </w:tc>
        <w:tc>
          <w:tcPr>
            <w:tcW w:w="2929" w:type="dxa"/>
          </w:tcPr>
          <w:p w14:paraId="143DAB44" w14:textId="04918DE0" w:rsidR="00C36CBE" w:rsidRPr="007B341F" w:rsidRDefault="008F14A4" w:rsidP="004E1C8C">
            <w:pPr>
              <w:tabs>
                <w:tab w:val="left" w:pos="-4560"/>
                <w:tab w:val="left" w:pos="709"/>
              </w:tabs>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w:t>
            </w:r>
            <w:r w:rsidRPr="007B341F">
              <w:rPr>
                <w:rFonts w:cstheme="minorHAnsi"/>
                <w:szCs w:val="20"/>
              </w:rPr>
              <w:fldChar w:fldCharType="begin">
                <w:ffData>
                  <w:name w:val=""/>
                  <w:enabled/>
                  <w:calcOnExit w:val="0"/>
                  <w:textInput/>
                </w:ffData>
              </w:fldChar>
            </w:r>
            <w:r w:rsidRPr="007B341F">
              <w:rPr>
                <w:rFonts w:cstheme="minorHAnsi"/>
                <w:szCs w:val="20"/>
              </w:rPr>
              <w:instrText xml:space="preserve"> FORMTEXT </w:instrText>
            </w:r>
            <w:r w:rsidRPr="007B341F">
              <w:rPr>
                <w:rFonts w:cstheme="minorHAnsi"/>
                <w:szCs w:val="20"/>
              </w:rPr>
            </w:r>
            <w:r w:rsidRPr="007B341F">
              <w:rPr>
                <w:rFonts w:cstheme="minorHAnsi"/>
                <w:szCs w:val="20"/>
              </w:rPr>
              <w:fldChar w:fldCharType="separate"/>
            </w:r>
            <w:r w:rsidRPr="007B341F">
              <w:rPr>
                <w:rFonts w:cstheme="minorHAnsi"/>
                <w:noProof/>
                <w:szCs w:val="20"/>
              </w:rPr>
              <w:t> </w:t>
            </w:r>
            <w:r w:rsidRPr="007B341F">
              <w:rPr>
                <w:rFonts w:cstheme="minorHAnsi"/>
                <w:noProof/>
                <w:szCs w:val="20"/>
              </w:rPr>
              <w:t> </w:t>
            </w:r>
            <w:r w:rsidRPr="007B341F">
              <w:rPr>
                <w:rFonts w:cstheme="minorHAnsi"/>
                <w:noProof/>
                <w:szCs w:val="20"/>
              </w:rPr>
              <w:t> </w:t>
            </w:r>
            <w:r w:rsidRPr="007B341F">
              <w:rPr>
                <w:rFonts w:cstheme="minorHAnsi"/>
                <w:noProof/>
                <w:szCs w:val="20"/>
              </w:rPr>
              <w:t> </w:t>
            </w:r>
            <w:r w:rsidRPr="007B341F">
              <w:rPr>
                <w:rFonts w:cstheme="minorHAnsi"/>
                <w:noProof/>
                <w:szCs w:val="20"/>
              </w:rPr>
              <w:t> </w:t>
            </w:r>
            <w:r w:rsidRPr="007B341F">
              <w:rPr>
                <w:rFonts w:cstheme="minorHAnsi"/>
                <w:szCs w:val="20"/>
              </w:rPr>
              <w:fldChar w:fldCharType="end"/>
            </w:r>
          </w:p>
        </w:tc>
      </w:tr>
    </w:tbl>
    <w:p w14:paraId="7C4D5171" w14:textId="77777777" w:rsidR="007C43AE" w:rsidRPr="007B341F" w:rsidRDefault="007C43AE" w:rsidP="007C43AE">
      <w:pPr>
        <w:ind w:right="794"/>
        <w:jc w:val="both"/>
        <w:rPr>
          <w:rFonts w:cstheme="minorHAnsi"/>
          <w:highlight w:val="yellow"/>
        </w:rPr>
      </w:pPr>
    </w:p>
    <w:tbl>
      <w:tblPr>
        <w:tblStyle w:val="03-BarwonCoast"/>
        <w:tblW w:w="4898" w:type="pct"/>
        <w:tblLayout w:type="fixed"/>
        <w:tblLook w:val="04A0" w:firstRow="1" w:lastRow="0" w:firstColumn="1" w:lastColumn="0" w:noHBand="0" w:noVBand="1"/>
      </w:tblPr>
      <w:tblGrid>
        <w:gridCol w:w="9324"/>
      </w:tblGrid>
      <w:tr w:rsidR="007C43AE" w:rsidRPr="007B341F" w14:paraId="023FC362" w14:textId="77777777" w:rsidTr="00E95F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D3A579C" w14:textId="77777777" w:rsidR="007C43AE" w:rsidRPr="005042CC" w:rsidRDefault="007C43AE" w:rsidP="0023526F">
            <w:pPr>
              <w:pStyle w:val="FedL3Head"/>
              <w:numPr>
                <w:ilvl w:val="0"/>
                <w:numId w:val="15"/>
              </w:numPr>
              <w:spacing w:before="120" w:line="240" w:lineRule="auto"/>
              <w:rPr>
                <w:rFonts w:asciiTheme="majorHAnsi" w:hAnsiTheme="majorHAnsi" w:cstheme="minorHAnsi"/>
                <w:color w:val="auto"/>
                <w:sz w:val="20"/>
                <w:szCs w:val="20"/>
              </w:rPr>
            </w:pPr>
            <w:r w:rsidRPr="005042CC">
              <w:rPr>
                <w:rFonts w:asciiTheme="majorHAnsi" w:hAnsiTheme="majorHAnsi" w:cstheme="minorHAnsi"/>
                <w:color w:val="auto"/>
                <w:sz w:val="20"/>
                <w:szCs w:val="20"/>
              </w:rPr>
              <w:t>ANY OTHER RELEVANT INFORMATION REGARDING YOUR OFFER</w:t>
            </w:r>
          </w:p>
        </w:tc>
      </w:tr>
      <w:tr w:rsidR="005042CC" w:rsidRPr="007B341F" w14:paraId="7B5610DF" w14:textId="77777777" w:rsidTr="00E95F17">
        <w:tc>
          <w:tcPr>
            <w:cnfStyle w:val="001000000000" w:firstRow="0" w:lastRow="0" w:firstColumn="1" w:lastColumn="0" w:oddVBand="0" w:evenVBand="0" w:oddHBand="0" w:evenHBand="0" w:firstRowFirstColumn="0" w:firstRowLastColumn="0" w:lastRowFirstColumn="0" w:lastRowLastColumn="0"/>
            <w:tcW w:w="5000" w:type="pct"/>
          </w:tcPr>
          <w:p w14:paraId="0A5B2675" w14:textId="77777777" w:rsidR="003937A3" w:rsidRDefault="005042CC" w:rsidP="00B96C80">
            <w:pPr>
              <w:pStyle w:val="FedL3Head"/>
              <w:spacing w:before="0" w:line="240" w:lineRule="auto"/>
              <w:rPr>
                <w:rFonts w:asciiTheme="minorHAnsi" w:hAnsiTheme="minorHAnsi" w:cstheme="minorHAnsi"/>
                <w:b w:val="0"/>
                <w:bCs w:val="0"/>
                <w:color w:val="auto"/>
                <w:sz w:val="20"/>
                <w:szCs w:val="20"/>
              </w:rPr>
            </w:pPr>
            <w:r w:rsidRPr="00B96C80">
              <w:rPr>
                <w:rFonts w:asciiTheme="minorHAnsi" w:hAnsiTheme="minorHAnsi" w:cstheme="minorHAnsi"/>
                <w:b w:val="0"/>
                <w:bCs w:val="0"/>
                <w:color w:val="auto"/>
                <w:sz w:val="20"/>
                <w:szCs w:val="20"/>
              </w:rPr>
              <w:t xml:space="preserve">Please </w:t>
            </w:r>
            <w:r w:rsidR="00C37431" w:rsidRPr="00B96C80">
              <w:rPr>
                <w:rFonts w:asciiTheme="minorHAnsi" w:hAnsiTheme="minorHAnsi" w:cstheme="minorHAnsi"/>
                <w:b w:val="0"/>
                <w:bCs w:val="0"/>
                <w:color w:val="auto"/>
                <w:sz w:val="20"/>
                <w:szCs w:val="20"/>
              </w:rPr>
              <w:t>provide text below</w:t>
            </w:r>
            <w:r w:rsidR="00B96C80">
              <w:rPr>
                <w:rFonts w:asciiTheme="minorHAnsi" w:hAnsiTheme="minorHAnsi" w:cstheme="minorHAnsi"/>
                <w:b w:val="0"/>
                <w:bCs w:val="0"/>
                <w:color w:val="auto"/>
                <w:sz w:val="20"/>
                <w:szCs w:val="20"/>
              </w:rPr>
              <w:t>, which may include</w:t>
            </w:r>
            <w:r w:rsidR="00C37431" w:rsidRPr="00B96C80">
              <w:rPr>
                <w:rFonts w:asciiTheme="minorHAnsi" w:hAnsiTheme="minorHAnsi" w:cstheme="minorHAnsi"/>
                <w:b w:val="0"/>
                <w:bCs w:val="0"/>
                <w:color w:val="auto"/>
                <w:sz w:val="20"/>
                <w:szCs w:val="20"/>
              </w:rPr>
              <w:t xml:space="preserve"> </w:t>
            </w:r>
            <w:r w:rsidRPr="00B96C80">
              <w:rPr>
                <w:rFonts w:asciiTheme="minorHAnsi" w:hAnsiTheme="minorHAnsi" w:cstheme="minorHAnsi"/>
                <w:b w:val="0"/>
                <w:bCs w:val="0"/>
                <w:color w:val="auto"/>
                <w:sz w:val="20"/>
                <w:szCs w:val="20"/>
              </w:rPr>
              <w:t xml:space="preserve">hyperlinks </w:t>
            </w:r>
            <w:r w:rsidR="007E3291" w:rsidRPr="00B96C80">
              <w:rPr>
                <w:rFonts w:asciiTheme="minorHAnsi" w:hAnsiTheme="minorHAnsi" w:cstheme="minorHAnsi"/>
                <w:b w:val="0"/>
                <w:bCs w:val="0"/>
                <w:color w:val="auto"/>
                <w:sz w:val="20"/>
                <w:szCs w:val="20"/>
              </w:rPr>
              <w:t>to</w:t>
            </w:r>
            <w:r w:rsidR="00BE091F">
              <w:rPr>
                <w:rFonts w:asciiTheme="minorHAnsi" w:hAnsiTheme="minorHAnsi" w:cstheme="minorHAnsi"/>
                <w:b w:val="0"/>
                <w:bCs w:val="0"/>
                <w:color w:val="auto"/>
                <w:sz w:val="20"/>
                <w:szCs w:val="20"/>
              </w:rPr>
              <w:t xml:space="preserve"> </w:t>
            </w:r>
            <w:r w:rsidR="007E3291" w:rsidRPr="00B96C80">
              <w:rPr>
                <w:rFonts w:asciiTheme="minorHAnsi" w:hAnsiTheme="minorHAnsi" w:cstheme="minorHAnsi"/>
                <w:b w:val="0"/>
                <w:bCs w:val="0"/>
                <w:color w:val="auto"/>
                <w:sz w:val="20"/>
                <w:szCs w:val="20"/>
              </w:rPr>
              <w:t xml:space="preserve">online </w:t>
            </w:r>
            <w:r w:rsidR="00C37431" w:rsidRPr="00B96C80">
              <w:rPr>
                <w:rFonts w:asciiTheme="minorHAnsi" w:hAnsiTheme="minorHAnsi" w:cstheme="minorHAnsi"/>
                <w:b w:val="0"/>
                <w:bCs w:val="0"/>
                <w:color w:val="auto"/>
                <w:sz w:val="20"/>
                <w:szCs w:val="20"/>
              </w:rPr>
              <w:t xml:space="preserve">documents </w:t>
            </w:r>
            <w:r w:rsidR="007E3291" w:rsidRPr="00B96C80">
              <w:rPr>
                <w:rFonts w:asciiTheme="minorHAnsi" w:hAnsiTheme="minorHAnsi" w:cstheme="minorHAnsi"/>
                <w:b w:val="0"/>
                <w:bCs w:val="0"/>
                <w:color w:val="auto"/>
                <w:sz w:val="20"/>
                <w:szCs w:val="20"/>
              </w:rPr>
              <w:t>you wish to share</w:t>
            </w:r>
            <w:r w:rsidR="003937A3">
              <w:rPr>
                <w:rFonts w:asciiTheme="minorHAnsi" w:hAnsiTheme="minorHAnsi" w:cstheme="minorHAnsi"/>
                <w:b w:val="0"/>
                <w:bCs w:val="0"/>
                <w:color w:val="auto"/>
                <w:sz w:val="20"/>
                <w:szCs w:val="20"/>
              </w:rPr>
              <w:t xml:space="preserve"> to support your Offer</w:t>
            </w:r>
            <w:r w:rsidR="007E3291" w:rsidRPr="00B96C80">
              <w:rPr>
                <w:rFonts w:asciiTheme="minorHAnsi" w:hAnsiTheme="minorHAnsi" w:cstheme="minorHAnsi"/>
                <w:b w:val="0"/>
                <w:bCs w:val="0"/>
                <w:color w:val="auto"/>
                <w:sz w:val="20"/>
                <w:szCs w:val="20"/>
              </w:rPr>
              <w:t xml:space="preserve">. </w:t>
            </w:r>
            <w:r w:rsidR="003937A3">
              <w:rPr>
                <w:rFonts w:asciiTheme="minorHAnsi" w:hAnsiTheme="minorHAnsi" w:cstheme="minorHAnsi"/>
                <w:b w:val="0"/>
                <w:bCs w:val="0"/>
                <w:color w:val="auto"/>
                <w:sz w:val="20"/>
                <w:szCs w:val="20"/>
              </w:rPr>
              <w:t>Alternatively, o</w:t>
            </w:r>
            <w:r w:rsidR="007E3291" w:rsidRPr="00B96C80">
              <w:rPr>
                <w:rFonts w:asciiTheme="minorHAnsi" w:hAnsiTheme="minorHAnsi" w:cstheme="minorHAnsi"/>
                <w:b w:val="0"/>
                <w:bCs w:val="0"/>
                <w:color w:val="auto"/>
                <w:sz w:val="20"/>
                <w:szCs w:val="20"/>
              </w:rPr>
              <w:t xml:space="preserve">ne to two concise </w:t>
            </w:r>
            <w:r w:rsidR="00B96C80" w:rsidRPr="00B96C80">
              <w:rPr>
                <w:rFonts w:asciiTheme="minorHAnsi" w:hAnsiTheme="minorHAnsi" w:cstheme="minorHAnsi"/>
                <w:b w:val="0"/>
                <w:bCs w:val="0"/>
                <w:color w:val="auto"/>
                <w:sz w:val="20"/>
                <w:szCs w:val="20"/>
              </w:rPr>
              <w:t xml:space="preserve">documents </w:t>
            </w:r>
            <w:r w:rsidR="003937A3">
              <w:rPr>
                <w:rFonts w:asciiTheme="minorHAnsi" w:hAnsiTheme="minorHAnsi" w:cstheme="minorHAnsi"/>
                <w:b w:val="0"/>
                <w:bCs w:val="0"/>
                <w:color w:val="auto"/>
                <w:sz w:val="20"/>
                <w:szCs w:val="20"/>
              </w:rPr>
              <w:t>may</w:t>
            </w:r>
            <w:r w:rsidR="00B96C80" w:rsidRPr="00B96C80">
              <w:rPr>
                <w:rFonts w:asciiTheme="minorHAnsi" w:hAnsiTheme="minorHAnsi" w:cstheme="minorHAnsi"/>
                <w:b w:val="0"/>
                <w:bCs w:val="0"/>
                <w:color w:val="auto"/>
                <w:sz w:val="20"/>
                <w:szCs w:val="20"/>
              </w:rPr>
              <w:t xml:space="preserve"> be attached as files to your submission if required.</w:t>
            </w:r>
            <w:r w:rsidR="00B96C80">
              <w:rPr>
                <w:rFonts w:asciiTheme="minorHAnsi" w:hAnsiTheme="minorHAnsi" w:cstheme="minorHAnsi"/>
                <w:b w:val="0"/>
                <w:bCs w:val="0"/>
                <w:color w:val="auto"/>
                <w:sz w:val="20"/>
                <w:szCs w:val="20"/>
              </w:rPr>
              <w:t xml:space="preserve"> </w:t>
            </w:r>
          </w:p>
          <w:p w14:paraId="7EB4DB82" w14:textId="4A30AF44" w:rsidR="005042CC" w:rsidRPr="00B96C80" w:rsidRDefault="00653CEA" w:rsidP="00B96C80">
            <w:pPr>
              <w:pStyle w:val="FedL3Head"/>
              <w:spacing w:before="0" w:line="240" w:lineRule="auto"/>
              <w:rPr>
                <w:rFonts w:asciiTheme="minorHAnsi" w:hAnsiTheme="minorHAnsi" w:cstheme="minorHAnsi"/>
                <w:b w:val="0"/>
                <w:bCs w:val="0"/>
                <w:color w:val="auto"/>
                <w:sz w:val="20"/>
                <w:szCs w:val="20"/>
              </w:rPr>
            </w:pPr>
            <w:r>
              <w:rPr>
                <w:rFonts w:asciiTheme="minorHAnsi" w:hAnsiTheme="minorHAnsi" w:cstheme="minorHAnsi"/>
                <w:b w:val="0"/>
                <w:bCs w:val="0"/>
                <w:color w:val="auto"/>
                <w:sz w:val="20"/>
                <w:szCs w:val="20"/>
              </w:rPr>
              <w:t xml:space="preserve">Attachments in addition to those </w:t>
            </w:r>
            <w:r w:rsidR="00F30B7E">
              <w:rPr>
                <w:rFonts w:asciiTheme="minorHAnsi" w:hAnsiTheme="minorHAnsi" w:cstheme="minorHAnsi"/>
                <w:b w:val="0"/>
                <w:bCs w:val="0"/>
                <w:color w:val="auto"/>
                <w:sz w:val="20"/>
                <w:szCs w:val="20"/>
              </w:rPr>
              <w:t>specified</w:t>
            </w:r>
            <w:r>
              <w:rPr>
                <w:rFonts w:asciiTheme="minorHAnsi" w:hAnsiTheme="minorHAnsi" w:cstheme="minorHAnsi"/>
                <w:b w:val="0"/>
                <w:bCs w:val="0"/>
                <w:color w:val="auto"/>
                <w:sz w:val="20"/>
                <w:szCs w:val="20"/>
              </w:rPr>
              <w:t xml:space="preserve"> </w:t>
            </w:r>
            <w:r w:rsidR="00F30B7E">
              <w:rPr>
                <w:rFonts w:asciiTheme="minorHAnsi" w:hAnsiTheme="minorHAnsi" w:cstheme="minorHAnsi"/>
                <w:b w:val="0"/>
                <w:bCs w:val="0"/>
                <w:color w:val="auto"/>
                <w:sz w:val="20"/>
                <w:szCs w:val="20"/>
              </w:rPr>
              <w:t>in</w:t>
            </w:r>
            <w:r>
              <w:rPr>
                <w:rFonts w:asciiTheme="minorHAnsi" w:hAnsiTheme="minorHAnsi" w:cstheme="minorHAnsi"/>
                <w:b w:val="0"/>
                <w:bCs w:val="0"/>
                <w:color w:val="auto"/>
                <w:sz w:val="20"/>
                <w:szCs w:val="20"/>
              </w:rPr>
              <w:t xml:space="preserve"> this Invitation to Supply are not essential, and any </w:t>
            </w:r>
            <w:r w:rsidR="00CB24C1">
              <w:rPr>
                <w:rFonts w:asciiTheme="minorHAnsi" w:hAnsiTheme="minorHAnsi" w:cstheme="minorHAnsi"/>
                <w:b w:val="0"/>
                <w:bCs w:val="0"/>
                <w:color w:val="auto"/>
                <w:sz w:val="20"/>
                <w:szCs w:val="20"/>
              </w:rPr>
              <w:t xml:space="preserve">additional documents do not replace the need to address all </w:t>
            </w:r>
            <w:r w:rsidR="003937A3">
              <w:rPr>
                <w:rFonts w:asciiTheme="minorHAnsi" w:hAnsiTheme="minorHAnsi" w:cstheme="minorHAnsi"/>
                <w:b w:val="0"/>
                <w:bCs w:val="0"/>
                <w:color w:val="auto"/>
                <w:sz w:val="20"/>
                <w:szCs w:val="20"/>
              </w:rPr>
              <w:t>parts</w:t>
            </w:r>
            <w:r w:rsidR="00CB24C1">
              <w:rPr>
                <w:rFonts w:asciiTheme="minorHAnsi" w:hAnsiTheme="minorHAnsi" w:cstheme="minorHAnsi"/>
                <w:b w:val="0"/>
                <w:bCs w:val="0"/>
                <w:color w:val="auto"/>
                <w:sz w:val="20"/>
                <w:szCs w:val="20"/>
              </w:rPr>
              <w:t xml:space="preserve"> of Section D – The Offer</w:t>
            </w:r>
            <w:r w:rsidR="00BE091F">
              <w:rPr>
                <w:rFonts w:asciiTheme="minorHAnsi" w:hAnsiTheme="minorHAnsi" w:cstheme="minorHAnsi"/>
                <w:b w:val="0"/>
                <w:bCs w:val="0"/>
                <w:color w:val="auto"/>
                <w:sz w:val="20"/>
                <w:szCs w:val="20"/>
              </w:rPr>
              <w:t>.</w:t>
            </w:r>
            <w:r>
              <w:rPr>
                <w:rFonts w:asciiTheme="minorHAnsi" w:hAnsiTheme="minorHAnsi" w:cstheme="minorHAnsi"/>
                <w:b w:val="0"/>
                <w:bCs w:val="0"/>
                <w:color w:val="auto"/>
                <w:sz w:val="20"/>
                <w:szCs w:val="20"/>
              </w:rPr>
              <w:t xml:space="preserve"> </w:t>
            </w:r>
          </w:p>
        </w:tc>
      </w:tr>
      <w:tr w:rsidR="007C43AE" w:rsidRPr="007B341F" w14:paraId="57C1CE31" w14:textId="77777777" w:rsidTr="00E95F17">
        <w:tc>
          <w:tcPr>
            <w:cnfStyle w:val="001000000000" w:firstRow="0" w:lastRow="0" w:firstColumn="1" w:lastColumn="0" w:oddVBand="0" w:evenVBand="0" w:oddHBand="0" w:evenHBand="0" w:firstRowFirstColumn="0" w:firstRowLastColumn="0" w:lastRowFirstColumn="0" w:lastRowLastColumn="0"/>
            <w:tcW w:w="5000" w:type="pct"/>
          </w:tcPr>
          <w:p w14:paraId="6337338F"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
                  <w:enabled/>
                  <w:calcOnExit w:val="0"/>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bl>
    <w:p w14:paraId="0310905C" w14:textId="77777777" w:rsidR="007C43AE" w:rsidRPr="007B341F" w:rsidRDefault="007C43AE" w:rsidP="007C43AE">
      <w:pPr>
        <w:rPr>
          <w:rFonts w:cstheme="minorHAnsi"/>
          <w:b/>
        </w:rPr>
      </w:pPr>
    </w:p>
    <w:p w14:paraId="76A0ED0B" w14:textId="4A77ED18" w:rsidR="007C43AE" w:rsidRPr="00CD0D4E" w:rsidRDefault="007C43AE" w:rsidP="007C43AE">
      <w:pPr>
        <w:rPr>
          <w:rFonts w:cstheme="minorHAnsi"/>
          <w:b/>
        </w:rPr>
      </w:pPr>
      <w:r w:rsidRPr="007B341F">
        <w:rPr>
          <w:rFonts w:cstheme="minorHAnsi"/>
          <w:b/>
        </w:rPr>
        <w:t>EXECUTED BY:</w:t>
      </w:r>
    </w:p>
    <w:tbl>
      <w:tblPr>
        <w:tblW w:w="4898" w:type="pct"/>
        <w:tblInd w:w="108" w:type="dxa"/>
        <w:tblLook w:val="04A0" w:firstRow="1" w:lastRow="0" w:firstColumn="1" w:lastColumn="0" w:noHBand="0" w:noVBand="1"/>
      </w:tblPr>
      <w:tblGrid>
        <w:gridCol w:w="2430"/>
        <w:gridCol w:w="6900"/>
      </w:tblGrid>
      <w:tr w:rsidR="007C43AE" w:rsidRPr="007B341F" w14:paraId="7EFB4EC6" w14:textId="77777777" w:rsidTr="004E1C8C">
        <w:trPr>
          <w:trHeight w:val="550"/>
        </w:trPr>
        <w:tc>
          <w:tcPr>
            <w:tcW w:w="1302" w:type="pct"/>
          </w:tcPr>
          <w:p w14:paraId="16B2AC05"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szCs w:val="20"/>
              </w:rPr>
            </w:pPr>
            <w:r w:rsidRPr="007B341F">
              <w:rPr>
                <w:rFonts w:asciiTheme="minorHAnsi" w:hAnsiTheme="minorHAnsi" w:cstheme="minorHAnsi"/>
                <w:szCs w:val="20"/>
              </w:rPr>
              <w:t>Company:</w:t>
            </w:r>
          </w:p>
        </w:tc>
        <w:tc>
          <w:tcPr>
            <w:tcW w:w="3698" w:type="pct"/>
            <w:tcBorders>
              <w:bottom w:val="dashed" w:sz="4" w:space="0" w:color="auto"/>
            </w:tcBorders>
          </w:tcPr>
          <w:p w14:paraId="5F7DFA61"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2D4B3A69" w14:textId="77777777" w:rsidTr="004E1C8C">
        <w:trPr>
          <w:trHeight w:val="194"/>
        </w:trPr>
        <w:tc>
          <w:tcPr>
            <w:tcW w:w="1302" w:type="pct"/>
          </w:tcPr>
          <w:p w14:paraId="0A0A0595"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szCs w:val="20"/>
              </w:rPr>
            </w:pPr>
            <w:r w:rsidRPr="007B341F">
              <w:rPr>
                <w:rFonts w:asciiTheme="minorHAnsi" w:hAnsiTheme="minorHAnsi" w:cstheme="minorHAnsi"/>
                <w:szCs w:val="20"/>
              </w:rPr>
              <w:t>Address:</w:t>
            </w:r>
          </w:p>
        </w:tc>
        <w:tc>
          <w:tcPr>
            <w:tcW w:w="3698" w:type="pct"/>
            <w:tcBorders>
              <w:top w:val="dashed" w:sz="4" w:space="0" w:color="auto"/>
              <w:bottom w:val="dashed" w:sz="4" w:space="0" w:color="auto"/>
            </w:tcBorders>
          </w:tcPr>
          <w:p w14:paraId="3D84DE26"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204DC38C" w14:textId="77777777" w:rsidTr="004E1C8C">
        <w:tc>
          <w:tcPr>
            <w:tcW w:w="5000" w:type="pct"/>
            <w:gridSpan w:val="2"/>
          </w:tcPr>
          <w:p w14:paraId="3A0CA97C"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b/>
                <w:szCs w:val="20"/>
              </w:rPr>
            </w:pPr>
            <w:r w:rsidRPr="007B341F">
              <w:rPr>
                <w:rFonts w:asciiTheme="minorHAnsi" w:hAnsiTheme="minorHAnsi" w:cstheme="minorHAnsi"/>
                <w:b/>
                <w:szCs w:val="20"/>
              </w:rPr>
              <w:t xml:space="preserve">Signing by Supplier </w:t>
            </w:r>
          </w:p>
          <w:p w14:paraId="12CEBDA3"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lang w:val="en-US"/>
              </w:rPr>
            </w:pPr>
            <w:r w:rsidRPr="007B341F">
              <w:rPr>
                <w:rFonts w:asciiTheme="minorHAnsi" w:hAnsiTheme="minorHAnsi" w:cstheme="minorHAnsi"/>
                <w:szCs w:val="20"/>
              </w:rPr>
              <w:lastRenderedPageBreak/>
              <w:t xml:space="preserve">By its representative signing this </w:t>
            </w:r>
            <w:r>
              <w:rPr>
                <w:rFonts w:asciiTheme="minorHAnsi" w:hAnsiTheme="minorHAnsi" w:cstheme="minorHAnsi"/>
                <w:szCs w:val="20"/>
              </w:rPr>
              <w:t>Offer</w:t>
            </w:r>
            <w:r w:rsidRPr="007B341F">
              <w:rPr>
                <w:rFonts w:asciiTheme="minorHAnsi" w:hAnsiTheme="minorHAnsi" w:cstheme="minorHAnsi"/>
                <w:szCs w:val="20"/>
              </w:rPr>
              <w:t xml:space="preserve">, the Supplier acknowledges and agrees to the terms of the </w:t>
            </w:r>
            <w:r>
              <w:rPr>
                <w:rFonts w:asciiTheme="minorHAnsi" w:hAnsiTheme="minorHAnsi" w:cstheme="minorHAnsi"/>
                <w:szCs w:val="20"/>
              </w:rPr>
              <w:t>Invitation to Supply</w:t>
            </w:r>
            <w:r w:rsidRPr="007B341F">
              <w:rPr>
                <w:rFonts w:asciiTheme="minorHAnsi" w:hAnsiTheme="minorHAnsi" w:cstheme="minorHAnsi"/>
                <w:szCs w:val="20"/>
              </w:rPr>
              <w:t>:</w:t>
            </w:r>
          </w:p>
        </w:tc>
      </w:tr>
      <w:tr w:rsidR="007C43AE" w:rsidRPr="007B341F" w14:paraId="37B5C36E" w14:textId="77777777" w:rsidTr="004E1C8C">
        <w:trPr>
          <w:trHeight w:val="720"/>
        </w:trPr>
        <w:tc>
          <w:tcPr>
            <w:tcW w:w="1302" w:type="pct"/>
          </w:tcPr>
          <w:p w14:paraId="6253A793"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szCs w:val="20"/>
              </w:rPr>
            </w:pPr>
            <w:r w:rsidRPr="007B341F">
              <w:rPr>
                <w:rFonts w:asciiTheme="minorHAnsi" w:hAnsiTheme="minorHAnsi" w:cstheme="minorHAnsi"/>
                <w:szCs w:val="20"/>
              </w:rPr>
              <w:lastRenderedPageBreak/>
              <w:t>Supplier signature:</w:t>
            </w:r>
          </w:p>
        </w:tc>
        <w:tc>
          <w:tcPr>
            <w:tcW w:w="3698" w:type="pct"/>
            <w:tcBorders>
              <w:bottom w:val="dashed" w:sz="4" w:space="0" w:color="auto"/>
            </w:tcBorders>
          </w:tcPr>
          <w:p w14:paraId="3E50AAD0"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6F9AFDDD" w14:textId="77777777" w:rsidTr="004E1C8C">
        <w:trPr>
          <w:trHeight w:val="194"/>
        </w:trPr>
        <w:tc>
          <w:tcPr>
            <w:tcW w:w="1302" w:type="pct"/>
          </w:tcPr>
          <w:p w14:paraId="531732F1"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szCs w:val="20"/>
              </w:rPr>
            </w:pPr>
            <w:proofErr w:type="gramStart"/>
            <w:r w:rsidRPr="007B341F">
              <w:rPr>
                <w:rFonts w:asciiTheme="minorHAnsi" w:hAnsiTheme="minorHAnsi" w:cstheme="minorHAnsi"/>
                <w:szCs w:val="20"/>
              </w:rPr>
              <w:t>Supplier</w:t>
            </w:r>
            <w:proofErr w:type="gramEnd"/>
            <w:r w:rsidRPr="007B341F">
              <w:rPr>
                <w:rFonts w:asciiTheme="minorHAnsi" w:hAnsiTheme="minorHAnsi" w:cstheme="minorHAnsi"/>
                <w:szCs w:val="20"/>
              </w:rPr>
              <w:t xml:space="preserve"> print name and position</w:t>
            </w:r>
          </w:p>
        </w:tc>
        <w:tc>
          <w:tcPr>
            <w:tcW w:w="3698" w:type="pct"/>
            <w:tcBorders>
              <w:top w:val="dashed" w:sz="4" w:space="0" w:color="auto"/>
              <w:bottom w:val="dashed" w:sz="4" w:space="0" w:color="auto"/>
            </w:tcBorders>
          </w:tcPr>
          <w:p w14:paraId="3C0A3B8A"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tr w:rsidR="007C43AE" w:rsidRPr="007B341F" w14:paraId="7FD428DB" w14:textId="77777777" w:rsidTr="004E1C8C">
        <w:trPr>
          <w:trHeight w:val="194"/>
        </w:trPr>
        <w:tc>
          <w:tcPr>
            <w:tcW w:w="1302" w:type="pct"/>
          </w:tcPr>
          <w:p w14:paraId="2809F43C" w14:textId="77777777" w:rsidR="007C43AE" w:rsidRPr="007B341F" w:rsidRDefault="007C43AE" w:rsidP="004E1C8C">
            <w:pPr>
              <w:pStyle w:val="FedBody1013"/>
              <w:tabs>
                <w:tab w:val="clear" w:pos="5670"/>
                <w:tab w:val="clear" w:pos="8505"/>
                <w:tab w:val="clear" w:pos="11340"/>
                <w:tab w:val="left" w:pos="7950"/>
              </w:tabs>
              <w:ind w:right="0"/>
              <w:rPr>
                <w:rFonts w:asciiTheme="minorHAnsi" w:hAnsiTheme="minorHAnsi" w:cstheme="minorHAnsi"/>
                <w:szCs w:val="20"/>
              </w:rPr>
            </w:pPr>
            <w:r w:rsidRPr="007B341F">
              <w:rPr>
                <w:rFonts w:asciiTheme="minorHAnsi" w:hAnsiTheme="minorHAnsi" w:cstheme="minorHAnsi"/>
                <w:szCs w:val="20"/>
              </w:rPr>
              <w:t>Date:</w:t>
            </w:r>
          </w:p>
        </w:tc>
        <w:tc>
          <w:tcPr>
            <w:tcW w:w="3698" w:type="pct"/>
            <w:tcBorders>
              <w:top w:val="dashed" w:sz="4" w:space="0" w:color="auto"/>
              <w:bottom w:val="dashed" w:sz="4" w:space="0" w:color="auto"/>
            </w:tcBorders>
          </w:tcPr>
          <w:p w14:paraId="20EB5979" w14:textId="77777777" w:rsidR="007C43AE" w:rsidRPr="007B341F" w:rsidRDefault="007C43AE" w:rsidP="004E1C8C">
            <w:pPr>
              <w:pStyle w:val="FedBody1013"/>
              <w:tabs>
                <w:tab w:val="clear" w:pos="5670"/>
                <w:tab w:val="clear" w:pos="8505"/>
                <w:tab w:val="clear" w:pos="11340"/>
                <w:tab w:val="left" w:pos="7950"/>
              </w:tabs>
              <w:rPr>
                <w:rFonts w:asciiTheme="minorHAnsi" w:hAnsiTheme="minorHAnsi" w:cstheme="minorHAnsi"/>
                <w:szCs w:val="20"/>
              </w:rPr>
            </w:pPr>
            <w:r w:rsidRPr="007B341F">
              <w:rPr>
                <w:rFonts w:asciiTheme="minorHAnsi" w:hAnsiTheme="minorHAnsi" w:cstheme="minorHAnsi"/>
                <w:szCs w:val="20"/>
              </w:rPr>
              <w:fldChar w:fldCharType="begin">
                <w:ffData>
                  <w:name w:val="Text2"/>
                  <w:enabled/>
                  <w:calcOnExit w:val="0"/>
                  <w:textInput>
                    <w:format w:val="TITLE CASE"/>
                  </w:textInput>
                </w:ffData>
              </w:fldChar>
            </w:r>
            <w:r w:rsidRPr="007B341F">
              <w:rPr>
                <w:rFonts w:asciiTheme="minorHAnsi" w:hAnsiTheme="minorHAnsi" w:cstheme="minorHAnsi"/>
                <w:szCs w:val="20"/>
              </w:rPr>
              <w:instrText xml:space="preserve"> FORMTEXT </w:instrText>
            </w:r>
            <w:r w:rsidRPr="007B341F">
              <w:rPr>
                <w:rFonts w:asciiTheme="minorHAnsi" w:hAnsiTheme="minorHAnsi" w:cstheme="minorHAnsi"/>
                <w:szCs w:val="20"/>
              </w:rPr>
            </w:r>
            <w:r w:rsidRPr="007B341F">
              <w:rPr>
                <w:rFonts w:asciiTheme="minorHAnsi" w:hAnsiTheme="minorHAnsi" w:cstheme="minorHAnsi"/>
                <w:szCs w:val="20"/>
              </w:rPr>
              <w:fldChar w:fldCharType="separate"/>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noProof/>
                <w:szCs w:val="20"/>
              </w:rPr>
              <w:t> </w:t>
            </w:r>
            <w:r w:rsidRPr="007B341F">
              <w:rPr>
                <w:rFonts w:asciiTheme="minorHAnsi" w:hAnsiTheme="minorHAnsi" w:cstheme="minorHAnsi"/>
                <w:szCs w:val="20"/>
              </w:rPr>
              <w:fldChar w:fldCharType="end"/>
            </w:r>
          </w:p>
        </w:tc>
      </w:tr>
      <w:bookmarkEnd w:id="3"/>
    </w:tbl>
    <w:p w14:paraId="736833B8" w14:textId="30A0A71B" w:rsidR="00127380" w:rsidRDefault="00127380" w:rsidP="007C43AE">
      <w:pPr>
        <w:autoSpaceDE w:val="0"/>
        <w:autoSpaceDN w:val="0"/>
        <w:adjustRightInd w:val="0"/>
        <w:spacing w:before="120" w:after="120" w:line="240" w:lineRule="auto"/>
      </w:pPr>
    </w:p>
    <w:p w14:paraId="77A05114" w14:textId="19348ABE" w:rsidR="007C43AE" w:rsidRDefault="007C43AE" w:rsidP="0023526F">
      <w:pPr>
        <w:spacing w:line="259" w:lineRule="auto"/>
        <w:rPr>
          <w:rFonts w:cstheme="minorHAnsi"/>
          <w:color w:val="000000"/>
        </w:rPr>
      </w:pPr>
      <w:r w:rsidRPr="008D0414">
        <w:rPr>
          <w:rFonts w:cstheme="minorHAnsi"/>
          <w:color w:val="000000"/>
        </w:rPr>
        <w:t xml:space="preserve"> </w:t>
      </w:r>
    </w:p>
    <w:bookmarkEnd w:id="2"/>
    <w:p w14:paraId="1F29845C" w14:textId="169F7AEA" w:rsidR="004C6207" w:rsidRPr="00127380" w:rsidRDefault="004C6207" w:rsidP="00127380">
      <w:pPr>
        <w:spacing w:after="0" w:line="240" w:lineRule="auto"/>
        <w:rPr>
          <w:b/>
          <w:sz w:val="24"/>
        </w:rPr>
      </w:pPr>
    </w:p>
    <w:sectPr w:rsidR="004C6207" w:rsidRPr="00127380" w:rsidSect="00292F0F">
      <w:headerReference w:type="default" r:id="rId11"/>
      <w:footerReference w:type="default" r:id="rId12"/>
      <w:pgSz w:w="11906" w:h="16838" w:code="9"/>
      <w:pgMar w:top="426" w:right="1191" w:bottom="1191" w:left="1191" w:header="79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DB105" w14:textId="77777777" w:rsidR="00CE337F" w:rsidRDefault="00CE337F" w:rsidP="007205C5">
      <w:r>
        <w:separator/>
      </w:r>
    </w:p>
  </w:endnote>
  <w:endnote w:type="continuationSeparator" w:id="0">
    <w:p w14:paraId="192D6115" w14:textId="77777777" w:rsidR="00CE337F" w:rsidRDefault="00CE337F" w:rsidP="0072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lano Grotesque Alt">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Galano Grotesque Alt SemiBold">
    <w:panose1 w:val="00000700000000000000"/>
    <w:charset w:val="00"/>
    <w:family w:val="modern"/>
    <w:notTrueType/>
    <w:pitch w:val="variable"/>
    <w:sig w:usb0="00000007" w:usb1="00000000" w:usb2="00000000" w:usb3="00000000" w:csb0="00000093" w:csb1="00000000"/>
  </w:font>
  <w:font w:name="Galano Grotesque Alt Medium">
    <w:panose1 w:val="000006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491A" w14:textId="505ECBB2" w:rsidR="00651B6C" w:rsidRPr="00451B94" w:rsidRDefault="00651B6C">
    <w:pPr>
      <w:pStyle w:val="Footer"/>
      <w:rPr>
        <w:rStyle w:val="Bold"/>
      </w:rPr>
    </w:pPr>
    <w:r w:rsidRPr="00451B94">
      <w:rPr>
        <w:rStyle w:val="Bold"/>
        <w:noProof/>
      </w:rPr>
      <mc:AlternateContent>
        <mc:Choice Requires="wpg">
          <w:drawing>
            <wp:anchor distT="0" distB="0" distL="114300" distR="114300" simplePos="0" relativeHeight="251668480" behindDoc="1" locked="1" layoutInCell="1" allowOverlap="1" wp14:anchorId="17929ADE" wp14:editId="6E4BFFB3">
              <wp:simplePos x="0" y="0"/>
              <wp:positionH relativeFrom="page">
                <wp:align>left</wp:align>
              </wp:positionH>
              <wp:positionV relativeFrom="page">
                <wp:align>bottom</wp:align>
              </wp:positionV>
              <wp:extent cx="7563600" cy="1396800"/>
              <wp:effectExtent l="0" t="0" r="0" b="0"/>
              <wp:wrapNone/>
              <wp:docPr id="1463773903" name="Group 838"/>
              <wp:cNvGraphicFramePr/>
              <a:graphic xmlns:a="http://schemas.openxmlformats.org/drawingml/2006/main">
                <a:graphicData uri="http://schemas.microsoft.com/office/word/2010/wordprocessingGroup">
                  <wpg:wgp>
                    <wpg:cNvGrpSpPr/>
                    <wpg:grpSpPr>
                      <a:xfrm>
                        <a:off x="0" y="0"/>
                        <a:ext cx="7563600" cy="1396800"/>
                        <a:chOff x="0" y="0"/>
                        <a:chExt cx="7563811" cy="1395386"/>
                      </a:xfrm>
                    </wpg:grpSpPr>
                    <wps:wsp>
                      <wps:cNvPr id="2146549096" name="Freeform: Shape 2146549096"/>
                      <wps:cNvSpPr/>
                      <wps:spPr>
                        <a:xfrm>
                          <a:off x="0" y="386978"/>
                          <a:ext cx="7563558" cy="1008408"/>
                        </a:xfrm>
                        <a:custGeom>
                          <a:avLst/>
                          <a:gdLst>
                            <a:gd name="connsiteX0" fmla="*/ 0 w 7563558"/>
                            <a:gd name="connsiteY0" fmla="*/ 1008409 h 1008408"/>
                            <a:gd name="connsiteX1" fmla="*/ 7563558 w 7563558"/>
                            <a:gd name="connsiteY1" fmla="*/ 1008409 h 1008408"/>
                            <a:gd name="connsiteX2" fmla="*/ 7563558 w 7563558"/>
                            <a:gd name="connsiteY2" fmla="*/ 308696 h 1008408"/>
                            <a:gd name="connsiteX3" fmla="*/ 4955422 w 7563558"/>
                            <a:gd name="connsiteY3" fmla="*/ 39712 h 1008408"/>
                            <a:gd name="connsiteX4" fmla="*/ 0 w 7563558"/>
                            <a:gd name="connsiteY4" fmla="*/ 75797 h 1008408"/>
                            <a:gd name="connsiteX5" fmla="*/ 0 w 7563558"/>
                            <a:gd name="connsiteY5" fmla="*/ 1008409 h 10084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63558" h="1008408">
                              <a:moveTo>
                                <a:pt x="0" y="1008409"/>
                              </a:moveTo>
                              <a:lnTo>
                                <a:pt x="7563558" y="1008409"/>
                              </a:lnTo>
                              <a:lnTo>
                                <a:pt x="7563558" y="308696"/>
                              </a:lnTo>
                              <a:cubicBezTo>
                                <a:pt x="7329897" y="164738"/>
                                <a:pt x="6654452" y="-100561"/>
                                <a:pt x="4955422" y="39712"/>
                              </a:cubicBezTo>
                              <a:cubicBezTo>
                                <a:pt x="1397647" y="333472"/>
                                <a:pt x="305195" y="162705"/>
                                <a:pt x="0" y="75797"/>
                              </a:cubicBezTo>
                              <a:lnTo>
                                <a:pt x="0" y="1008409"/>
                              </a:lnTo>
                              <a:close/>
                            </a:path>
                          </a:pathLst>
                        </a:custGeom>
                        <a:solidFill>
                          <a:schemeClr val="accent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7033072" name="Freeform: Shape 1487033072"/>
                      <wps:cNvSpPr/>
                      <wps:spPr>
                        <a:xfrm>
                          <a:off x="0" y="0"/>
                          <a:ext cx="7563811" cy="773723"/>
                        </a:xfrm>
                        <a:custGeom>
                          <a:avLst/>
                          <a:gdLst>
                            <a:gd name="connsiteX0" fmla="*/ 7423157 w 7563811"/>
                            <a:gd name="connsiteY0" fmla="*/ 722991 h 773723"/>
                            <a:gd name="connsiteX1" fmla="*/ 7433449 w 7563811"/>
                            <a:gd name="connsiteY1" fmla="*/ 724516 h 773723"/>
                            <a:gd name="connsiteX2" fmla="*/ 7444630 w 7563811"/>
                            <a:gd name="connsiteY2" fmla="*/ 727057 h 773723"/>
                            <a:gd name="connsiteX3" fmla="*/ 7447171 w 7563811"/>
                            <a:gd name="connsiteY3" fmla="*/ 736205 h 773723"/>
                            <a:gd name="connsiteX4" fmla="*/ 7451872 w 7563811"/>
                            <a:gd name="connsiteY4" fmla="*/ 737730 h 773723"/>
                            <a:gd name="connsiteX5" fmla="*/ 7451872 w 7563811"/>
                            <a:gd name="connsiteY5" fmla="*/ 737857 h 773723"/>
                            <a:gd name="connsiteX6" fmla="*/ 7453143 w 7563811"/>
                            <a:gd name="connsiteY6" fmla="*/ 743321 h 773723"/>
                            <a:gd name="connsiteX7" fmla="*/ 7451237 w 7563811"/>
                            <a:gd name="connsiteY7" fmla="*/ 746370 h 773723"/>
                            <a:gd name="connsiteX8" fmla="*/ 7451618 w 7563811"/>
                            <a:gd name="connsiteY8" fmla="*/ 752215 h 773723"/>
                            <a:gd name="connsiteX9" fmla="*/ 7446282 w 7563811"/>
                            <a:gd name="connsiteY9" fmla="*/ 764158 h 773723"/>
                            <a:gd name="connsiteX10" fmla="*/ 7436880 w 7563811"/>
                            <a:gd name="connsiteY10" fmla="*/ 769622 h 773723"/>
                            <a:gd name="connsiteX11" fmla="*/ 7430908 w 7563811"/>
                            <a:gd name="connsiteY11" fmla="*/ 772544 h 773723"/>
                            <a:gd name="connsiteX12" fmla="*/ 7426588 w 7563811"/>
                            <a:gd name="connsiteY12" fmla="*/ 770384 h 773723"/>
                            <a:gd name="connsiteX13" fmla="*/ 7419727 w 7563811"/>
                            <a:gd name="connsiteY13" fmla="*/ 772798 h 773723"/>
                            <a:gd name="connsiteX14" fmla="*/ 7409943 w 7563811"/>
                            <a:gd name="connsiteY14" fmla="*/ 768605 h 773723"/>
                            <a:gd name="connsiteX15" fmla="*/ 7406639 w 7563811"/>
                            <a:gd name="connsiteY15" fmla="*/ 760347 h 773723"/>
                            <a:gd name="connsiteX16" fmla="*/ 7403463 w 7563811"/>
                            <a:gd name="connsiteY16" fmla="*/ 755391 h 773723"/>
                            <a:gd name="connsiteX17" fmla="*/ 7402193 w 7563811"/>
                            <a:gd name="connsiteY17" fmla="*/ 748911 h 773723"/>
                            <a:gd name="connsiteX18" fmla="*/ 7403336 w 7563811"/>
                            <a:gd name="connsiteY18" fmla="*/ 739890 h 773723"/>
                            <a:gd name="connsiteX19" fmla="*/ 7405877 w 7563811"/>
                            <a:gd name="connsiteY19" fmla="*/ 728963 h 773723"/>
                            <a:gd name="connsiteX20" fmla="*/ 7414009 w 7563811"/>
                            <a:gd name="connsiteY20" fmla="*/ 726422 h 773723"/>
                            <a:gd name="connsiteX21" fmla="*/ 7416931 w 7563811"/>
                            <a:gd name="connsiteY21" fmla="*/ 724643 h 773723"/>
                            <a:gd name="connsiteX22" fmla="*/ 7423157 w 7563811"/>
                            <a:gd name="connsiteY22" fmla="*/ 722991 h 773723"/>
                            <a:gd name="connsiteX23" fmla="*/ 1884038 w 7563811"/>
                            <a:gd name="connsiteY23" fmla="*/ 683857 h 773723"/>
                            <a:gd name="connsiteX24" fmla="*/ 1893186 w 7563811"/>
                            <a:gd name="connsiteY24" fmla="*/ 684111 h 773723"/>
                            <a:gd name="connsiteX25" fmla="*/ 1896617 w 7563811"/>
                            <a:gd name="connsiteY25" fmla="*/ 690210 h 773723"/>
                            <a:gd name="connsiteX26" fmla="*/ 1898523 w 7563811"/>
                            <a:gd name="connsiteY26" fmla="*/ 692243 h 773723"/>
                            <a:gd name="connsiteX27" fmla="*/ 1900810 w 7563811"/>
                            <a:gd name="connsiteY27" fmla="*/ 696817 h 773723"/>
                            <a:gd name="connsiteX28" fmla="*/ 1901318 w 7563811"/>
                            <a:gd name="connsiteY28" fmla="*/ 705330 h 773723"/>
                            <a:gd name="connsiteX29" fmla="*/ 1901191 w 7563811"/>
                            <a:gd name="connsiteY29" fmla="*/ 705203 h 773723"/>
                            <a:gd name="connsiteX30" fmla="*/ 1901064 w 7563811"/>
                            <a:gd name="connsiteY30" fmla="*/ 714478 h 773723"/>
                            <a:gd name="connsiteX31" fmla="*/ 1894203 w 7563811"/>
                            <a:gd name="connsiteY31" fmla="*/ 718036 h 773723"/>
                            <a:gd name="connsiteX32" fmla="*/ 1893821 w 7563811"/>
                            <a:gd name="connsiteY32" fmla="*/ 721975 h 773723"/>
                            <a:gd name="connsiteX33" fmla="*/ 1889629 w 7563811"/>
                            <a:gd name="connsiteY33" fmla="*/ 723881 h 773723"/>
                            <a:gd name="connsiteX34" fmla="*/ 1886960 w 7563811"/>
                            <a:gd name="connsiteY34" fmla="*/ 722864 h 773723"/>
                            <a:gd name="connsiteX35" fmla="*/ 1882385 w 7563811"/>
                            <a:gd name="connsiteY35" fmla="*/ 724135 h 773723"/>
                            <a:gd name="connsiteX36" fmla="*/ 1872094 w 7563811"/>
                            <a:gd name="connsiteY36" fmla="*/ 721975 h 773723"/>
                            <a:gd name="connsiteX37" fmla="*/ 1866123 w 7563811"/>
                            <a:gd name="connsiteY37" fmla="*/ 715495 h 773723"/>
                            <a:gd name="connsiteX38" fmla="*/ 1862818 w 7563811"/>
                            <a:gd name="connsiteY38" fmla="*/ 711302 h 773723"/>
                            <a:gd name="connsiteX39" fmla="*/ 1863708 w 7563811"/>
                            <a:gd name="connsiteY39" fmla="*/ 707490 h 773723"/>
                            <a:gd name="connsiteX40" fmla="*/ 1860658 w 7563811"/>
                            <a:gd name="connsiteY40" fmla="*/ 702408 h 773723"/>
                            <a:gd name="connsiteX41" fmla="*/ 1862437 w 7563811"/>
                            <a:gd name="connsiteY41" fmla="*/ 693895 h 773723"/>
                            <a:gd name="connsiteX42" fmla="*/ 1868410 w 7563811"/>
                            <a:gd name="connsiteY42" fmla="*/ 689956 h 773723"/>
                            <a:gd name="connsiteX43" fmla="*/ 1871840 w 7563811"/>
                            <a:gd name="connsiteY43" fmla="*/ 686653 h 773723"/>
                            <a:gd name="connsiteX44" fmla="*/ 1876668 w 7563811"/>
                            <a:gd name="connsiteY44" fmla="*/ 684493 h 773723"/>
                            <a:gd name="connsiteX45" fmla="*/ 1884038 w 7563811"/>
                            <a:gd name="connsiteY45" fmla="*/ 683857 h 773723"/>
                            <a:gd name="connsiteX46" fmla="*/ 2228875 w 7563811"/>
                            <a:gd name="connsiteY46" fmla="*/ 681571 h 773723"/>
                            <a:gd name="connsiteX47" fmla="*/ 2239040 w 7563811"/>
                            <a:gd name="connsiteY47" fmla="*/ 684112 h 773723"/>
                            <a:gd name="connsiteX48" fmla="*/ 2249840 w 7563811"/>
                            <a:gd name="connsiteY48" fmla="*/ 687797 h 773723"/>
                            <a:gd name="connsiteX49" fmla="*/ 2251365 w 7563811"/>
                            <a:gd name="connsiteY49" fmla="*/ 697199 h 773723"/>
                            <a:gd name="connsiteX50" fmla="*/ 2251619 w 7563811"/>
                            <a:gd name="connsiteY50" fmla="*/ 697199 h 773723"/>
                            <a:gd name="connsiteX51" fmla="*/ 2256066 w 7563811"/>
                            <a:gd name="connsiteY51" fmla="*/ 699232 h 773723"/>
                            <a:gd name="connsiteX52" fmla="*/ 2256701 w 7563811"/>
                            <a:gd name="connsiteY52" fmla="*/ 704823 h 773723"/>
                            <a:gd name="connsiteX53" fmla="*/ 2254414 w 7563811"/>
                            <a:gd name="connsiteY53" fmla="*/ 707618 h 773723"/>
                            <a:gd name="connsiteX54" fmla="*/ 2254160 w 7563811"/>
                            <a:gd name="connsiteY54" fmla="*/ 713463 h 773723"/>
                            <a:gd name="connsiteX55" fmla="*/ 2247680 w 7563811"/>
                            <a:gd name="connsiteY55" fmla="*/ 724771 h 773723"/>
                            <a:gd name="connsiteX56" fmla="*/ 2237769 w 7563811"/>
                            <a:gd name="connsiteY56" fmla="*/ 729345 h 773723"/>
                            <a:gd name="connsiteX57" fmla="*/ 2231544 w 7563811"/>
                            <a:gd name="connsiteY57" fmla="*/ 731632 h 773723"/>
                            <a:gd name="connsiteX58" fmla="*/ 2227351 w 7563811"/>
                            <a:gd name="connsiteY58" fmla="*/ 729091 h 773723"/>
                            <a:gd name="connsiteX59" fmla="*/ 2220362 w 7563811"/>
                            <a:gd name="connsiteY59" fmla="*/ 730743 h 773723"/>
                            <a:gd name="connsiteX60" fmla="*/ 2211087 w 7563811"/>
                            <a:gd name="connsiteY60" fmla="*/ 725533 h 773723"/>
                            <a:gd name="connsiteX61" fmla="*/ 2208673 w 7563811"/>
                            <a:gd name="connsiteY61" fmla="*/ 717020 h 773723"/>
                            <a:gd name="connsiteX62" fmla="*/ 2206005 w 7563811"/>
                            <a:gd name="connsiteY62" fmla="*/ 711811 h 773723"/>
                            <a:gd name="connsiteX63" fmla="*/ 2205370 w 7563811"/>
                            <a:gd name="connsiteY63" fmla="*/ 705331 h 773723"/>
                            <a:gd name="connsiteX64" fmla="*/ 2207402 w 7563811"/>
                            <a:gd name="connsiteY64" fmla="*/ 696437 h 773723"/>
                            <a:gd name="connsiteX65" fmla="*/ 2211087 w 7563811"/>
                            <a:gd name="connsiteY65" fmla="*/ 685764 h 773723"/>
                            <a:gd name="connsiteX66" fmla="*/ 2219473 w 7563811"/>
                            <a:gd name="connsiteY66" fmla="*/ 683985 h 773723"/>
                            <a:gd name="connsiteX67" fmla="*/ 2222522 w 7563811"/>
                            <a:gd name="connsiteY67" fmla="*/ 682587 h 773723"/>
                            <a:gd name="connsiteX68" fmla="*/ 2228875 w 7563811"/>
                            <a:gd name="connsiteY68" fmla="*/ 681571 h 773723"/>
                            <a:gd name="connsiteX69" fmla="*/ 7563558 w 7563811"/>
                            <a:gd name="connsiteY69" fmla="*/ 678394 h 773723"/>
                            <a:gd name="connsiteX70" fmla="*/ 7563558 w 7563811"/>
                            <a:gd name="connsiteY70" fmla="*/ 710159 h 773723"/>
                            <a:gd name="connsiteX71" fmla="*/ 7560254 w 7563811"/>
                            <a:gd name="connsiteY71" fmla="*/ 706855 h 773723"/>
                            <a:gd name="connsiteX72" fmla="*/ 7556823 w 7563811"/>
                            <a:gd name="connsiteY72" fmla="*/ 699867 h 773723"/>
                            <a:gd name="connsiteX73" fmla="*/ 7553647 w 7563811"/>
                            <a:gd name="connsiteY73" fmla="*/ 690846 h 773723"/>
                            <a:gd name="connsiteX74" fmla="*/ 7558221 w 7563811"/>
                            <a:gd name="connsiteY74" fmla="*/ 685255 h 773723"/>
                            <a:gd name="connsiteX75" fmla="*/ 7559492 w 7563811"/>
                            <a:gd name="connsiteY75" fmla="*/ 682714 h 773723"/>
                            <a:gd name="connsiteX76" fmla="*/ 7563176 w 7563811"/>
                            <a:gd name="connsiteY76" fmla="*/ 678648 h 773723"/>
                            <a:gd name="connsiteX77" fmla="*/ 7563558 w 7563811"/>
                            <a:gd name="connsiteY77" fmla="*/ 678394 h 773723"/>
                            <a:gd name="connsiteX78" fmla="*/ 1540722 w 7563811"/>
                            <a:gd name="connsiteY78" fmla="*/ 674836 h 773723"/>
                            <a:gd name="connsiteX79" fmla="*/ 1550887 w 7563811"/>
                            <a:gd name="connsiteY79" fmla="*/ 677378 h 773723"/>
                            <a:gd name="connsiteX80" fmla="*/ 1561687 w 7563811"/>
                            <a:gd name="connsiteY80" fmla="*/ 681062 h 773723"/>
                            <a:gd name="connsiteX81" fmla="*/ 1563212 w 7563811"/>
                            <a:gd name="connsiteY81" fmla="*/ 690465 h 773723"/>
                            <a:gd name="connsiteX82" fmla="*/ 1563339 w 7563811"/>
                            <a:gd name="connsiteY82" fmla="*/ 690465 h 773723"/>
                            <a:gd name="connsiteX83" fmla="*/ 1567786 w 7563811"/>
                            <a:gd name="connsiteY83" fmla="*/ 692498 h 773723"/>
                            <a:gd name="connsiteX84" fmla="*/ 1568421 w 7563811"/>
                            <a:gd name="connsiteY84" fmla="*/ 698088 h 773723"/>
                            <a:gd name="connsiteX85" fmla="*/ 1566134 w 7563811"/>
                            <a:gd name="connsiteY85" fmla="*/ 700884 h 773723"/>
                            <a:gd name="connsiteX86" fmla="*/ 1565880 w 7563811"/>
                            <a:gd name="connsiteY86" fmla="*/ 706728 h 773723"/>
                            <a:gd name="connsiteX87" fmla="*/ 1559400 w 7563811"/>
                            <a:gd name="connsiteY87" fmla="*/ 718036 h 773723"/>
                            <a:gd name="connsiteX88" fmla="*/ 1549616 w 7563811"/>
                            <a:gd name="connsiteY88" fmla="*/ 722483 h 773723"/>
                            <a:gd name="connsiteX89" fmla="*/ 1543391 w 7563811"/>
                            <a:gd name="connsiteY89" fmla="*/ 724771 h 773723"/>
                            <a:gd name="connsiteX90" fmla="*/ 1539198 w 7563811"/>
                            <a:gd name="connsiteY90" fmla="*/ 722229 h 773723"/>
                            <a:gd name="connsiteX91" fmla="*/ 1532209 w 7563811"/>
                            <a:gd name="connsiteY91" fmla="*/ 723881 h 773723"/>
                            <a:gd name="connsiteX92" fmla="*/ 1522934 w 7563811"/>
                            <a:gd name="connsiteY92" fmla="*/ 718672 h 773723"/>
                            <a:gd name="connsiteX93" fmla="*/ 1520520 w 7563811"/>
                            <a:gd name="connsiteY93" fmla="*/ 710159 h 773723"/>
                            <a:gd name="connsiteX94" fmla="*/ 1517852 w 7563811"/>
                            <a:gd name="connsiteY94" fmla="*/ 704949 h 773723"/>
                            <a:gd name="connsiteX95" fmla="*/ 1517216 w 7563811"/>
                            <a:gd name="connsiteY95" fmla="*/ 698469 h 773723"/>
                            <a:gd name="connsiteX96" fmla="*/ 1519249 w 7563811"/>
                            <a:gd name="connsiteY96" fmla="*/ 689575 h 773723"/>
                            <a:gd name="connsiteX97" fmla="*/ 1522934 w 7563811"/>
                            <a:gd name="connsiteY97" fmla="*/ 679029 h 773723"/>
                            <a:gd name="connsiteX98" fmla="*/ 1531320 w 7563811"/>
                            <a:gd name="connsiteY98" fmla="*/ 677251 h 773723"/>
                            <a:gd name="connsiteX99" fmla="*/ 1534369 w 7563811"/>
                            <a:gd name="connsiteY99" fmla="*/ 675853 h 773723"/>
                            <a:gd name="connsiteX100" fmla="*/ 1540722 w 7563811"/>
                            <a:gd name="connsiteY100" fmla="*/ 674836 h 773723"/>
                            <a:gd name="connsiteX101" fmla="*/ 1183304 w 7563811"/>
                            <a:gd name="connsiteY101" fmla="*/ 663655 h 773723"/>
                            <a:gd name="connsiteX102" fmla="*/ 1193596 w 7563811"/>
                            <a:gd name="connsiteY102" fmla="*/ 666832 h 773723"/>
                            <a:gd name="connsiteX103" fmla="*/ 1204651 w 7563811"/>
                            <a:gd name="connsiteY103" fmla="*/ 671152 h 773723"/>
                            <a:gd name="connsiteX104" fmla="*/ 1205668 w 7563811"/>
                            <a:gd name="connsiteY104" fmla="*/ 680935 h 773723"/>
                            <a:gd name="connsiteX105" fmla="*/ 1205541 w 7563811"/>
                            <a:gd name="connsiteY105" fmla="*/ 681063 h 773723"/>
                            <a:gd name="connsiteX106" fmla="*/ 1210114 w 7563811"/>
                            <a:gd name="connsiteY106" fmla="*/ 683350 h 773723"/>
                            <a:gd name="connsiteX107" fmla="*/ 1210495 w 7563811"/>
                            <a:gd name="connsiteY107" fmla="*/ 689194 h 773723"/>
                            <a:gd name="connsiteX108" fmla="*/ 1208081 w 7563811"/>
                            <a:gd name="connsiteY108" fmla="*/ 691990 h 773723"/>
                            <a:gd name="connsiteX109" fmla="*/ 1207446 w 7563811"/>
                            <a:gd name="connsiteY109" fmla="*/ 698088 h 773723"/>
                            <a:gd name="connsiteX110" fmla="*/ 1200076 w 7563811"/>
                            <a:gd name="connsiteY110" fmla="*/ 709397 h 773723"/>
                            <a:gd name="connsiteX111" fmla="*/ 1189658 w 7563811"/>
                            <a:gd name="connsiteY111" fmla="*/ 713462 h 773723"/>
                            <a:gd name="connsiteX112" fmla="*/ 1183177 w 7563811"/>
                            <a:gd name="connsiteY112" fmla="*/ 715495 h 773723"/>
                            <a:gd name="connsiteX113" fmla="*/ 1178984 w 7563811"/>
                            <a:gd name="connsiteY113" fmla="*/ 712700 h 773723"/>
                            <a:gd name="connsiteX114" fmla="*/ 1171616 w 7563811"/>
                            <a:gd name="connsiteY114" fmla="*/ 713971 h 773723"/>
                            <a:gd name="connsiteX115" fmla="*/ 1162340 w 7563811"/>
                            <a:gd name="connsiteY115" fmla="*/ 708126 h 773723"/>
                            <a:gd name="connsiteX116" fmla="*/ 1160308 w 7563811"/>
                            <a:gd name="connsiteY116" fmla="*/ 699232 h 773723"/>
                            <a:gd name="connsiteX117" fmla="*/ 1157893 w 7563811"/>
                            <a:gd name="connsiteY117" fmla="*/ 693641 h 773723"/>
                            <a:gd name="connsiteX118" fmla="*/ 1157638 w 7563811"/>
                            <a:gd name="connsiteY118" fmla="*/ 686907 h 773723"/>
                            <a:gd name="connsiteX119" fmla="*/ 1160181 w 7563811"/>
                            <a:gd name="connsiteY119" fmla="*/ 677759 h 773723"/>
                            <a:gd name="connsiteX120" fmla="*/ 1164627 w 7563811"/>
                            <a:gd name="connsiteY120" fmla="*/ 666959 h 773723"/>
                            <a:gd name="connsiteX121" fmla="*/ 1173394 w 7563811"/>
                            <a:gd name="connsiteY121" fmla="*/ 665561 h 773723"/>
                            <a:gd name="connsiteX122" fmla="*/ 1176698 w 7563811"/>
                            <a:gd name="connsiteY122" fmla="*/ 664291 h 773723"/>
                            <a:gd name="connsiteX123" fmla="*/ 1183304 w 7563811"/>
                            <a:gd name="connsiteY123" fmla="*/ 663655 h 773723"/>
                            <a:gd name="connsiteX124" fmla="*/ 2584388 w 7563811"/>
                            <a:gd name="connsiteY124" fmla="*/ 660225 h 773723"/>
                            <a:gd name="connsiteX125" fmla="*/ 2594172 w 7563811"/>
                            <a:gd name="connsiteY125" fmla="*/ 662003 h 773723"/>
                            <a:gd name="connsiteX126" fmla="*/ 2604718 w 7563811"/>
                            <a:gd name="connsiteY126" fmla="*/ 664799 h 773723"/>
                            <a:gd name="connsiteX127" fmla="*/ 2606751 w 7563811"/>
                            <a:gd name="connsiteY127" fmla="*/ 673566 h 773723"/>
                            <a:gd name="connsiteX128" fmla="*/ 2611198 w 7563811"/>
                            <a:gd name="connsiteY128" fmla="*/ 675217 h 773723"/>
                            <a:gd name="connsiteX129" fmla="*/ 2612214 w 7563811"/>
                            <a:gd name="connsiteY129" fmla="*/ 680554 h 773723"/>
                            <a:gd name="connsiteX130" fmla="*/ 2610308 w 7563811"/>
                            <a:gd name="connsiteY130" fmla="*/ 683349 h 773723"/>
                            <a:gd name="connsiteX131" fmla="*/ 2610308 w 7563811"/>
                            <a:gd name="connsiteY131" fmla="*/ 688940 h 773723"/>
                            <a:gd name="connsiteX132" fmla="*/ 2604845 w 7563811"/>
                            <a:gd name="connsiteY132" fmla="*/ 700121 h 773723"/>
                            <a:gd name="connsiteX133" fmla="*/ 2595696 w 7563811"/>
                            <a:gd name="connsiteY133" fmla="*/ 705076 h 773723"/>
                            <a:gd name="connsiteX134" fmla="*/ 2589979 w 7563811"/>
                            <a:gd name="connsiteY134" fmla="*/ 707617 h 773723"/>
                            <a:gd name="connsiteX135" fmla="*/ 2585913 w 7563811"/>
                            <a:gd name="connsiteY135" fmla="*/ 705457 h 773723"/>
                            <a:gd name="connsiteX136" fmla="*/ 2579306 w 7563811"/>
                            <a:gd name="connsiteY136" fmla="*/ 707490 h 773723"/>
                            <a:gd name="connsiteX137" fmla="*/ 2570158 w 7563811"/>
                            <a:gd name="connsiteY137" fmla="*/ 703170 h 773723"/>
                            <a:gd name="connsiteX138" fmla="*/ 2567362 w 7563811"/>
                            <a:gd name="connsiteY138" fmla="*/ 695166 h 773723"/>
                            <a:gd name="connsiteX139" fmla="*/ 2564567 w 7563811"/>
                            <a:gd name="connsiteY139" fmla="*/ 690337 h 773723"/>
                            <a:gd name="connsiteX140" fmla="*/ 2563551 w 7563811"/>
                            <a:gd name="connsiteY140" fmla="*/ 684112 h 773723"/>
                            <a:gd name="connsiteX141" fmla="*/ 2564948 w 7563811"/>
                            <a:gd name="connsiteY141" fmla="*/ 675472 h 773723"/>
                            <a:gd name="connsiteX142" fmla="*/ 2567744 w 7563811"/>
                            <a:gd name="connsiteY142" fmla="*/ 665180 h 773723"/>
                            <a:gd name="connsiteX143" fmla="*/ 2575621 w 7563811"/>
                            <a:gd name="connsiteY143" fmla="*/ 663020 h 773723"/>
                            <a:gd name="connsiteX144" fmla="*/ 2578416 w 7563811"/>
                            <a:gd name="connsiteY144" fmla="*/ 661495 h 773723"/>
                            <a:gd name="connsiteX145" fmla="*/ 2584388 w 7563811"/>
                            <a:gd name="connsiteY145" fmla="*/ 660225 h 773723"/>
                            <a:gd name="connsiteX146" fmla="*/ 7281360 w 7563811"/>
                            <a:gd name="connsiteY146" fmla="*/ 659462 h 773723"/>
                            <a:gd name="connsiteX147" fmla="*/ 7285934 w 7563811"/>
                            <a:gd name="connsiteY147" fmla="*/ 659970 h 773723"/>
                            <a:gd name="connsiteX148" fmla="*/ 7287713 w 7563811"/>
                            <a:gd name="connsiteY148" fmla="*/ 662257 h 773723"/>
                            <a:gd name="connsiteX149" fmla="*/ 7292287 w 7563811"/>
                            <a:gd name="connsiteY149" fmla="*/ 663528 h 773723"/>
                            <a:gd name="connsiteX150" fmla="*/ 7300037 w 7563811"/>
                            <a:gd name="connsiteY150" fmla="*/ 670643 h 773723"/>
                            <a:gd name="connsiteX151" fmla="*/ 7300164 w 7563811"/>
                            <a:gd name="connsiteY151" fmla="*/ 670643 h 773723"/>
                            <a:gd name="connsiteX152" fmla="*/ 7301943 w 7563811"/>
                            <a:gd name="connsiteY152" fmla="*/ 679156 h 773723"/>
                            <a:gd name="connsiteX153" fmla="*/ 7302706 w 7563811"/>
                            <a:gd name="connsiteY153" fmla="*/ 684366 h 773723"/>
                            <a:gd name="connsiteX154" fmla="*/ 7300037 w 7563811"/>
                            <a:gd name="connsiteY154" fmla="*/ 687161 h 773723"/>
                            <a:gd name="connsiteX155" fmla="*/ 7300037 w 7563811"/>
                            <a:gd name="connsiteY155" fmla="*/ 693006 h 773723"/>
                            <a:gd name="connsiteX156" fmla="*/ 7294320 w 7563811"/>
                            <a:gd name="connsiteY156" fmla="*/ 699486 h 773723"/>
                            <a:gd name="connsiteX157" fmla="*/ 7287205 w 7563811"/>
                            <a:gd name="connsiteY157" fmla="*/ 699867 h 773723"/>
                            <a:gd name="connsiteX158" fmla="*/ 7282630 w 7563811"/>
                            <a:gd name="connsiteY158" fmla="*/ 701010 h 773723"/>
                            <a:gd name="connsiteX159" fmla="*/ 7277421 w 7563811"/>
                            <a:gd name="connsiteY159" fmla="*/ 700375 h 773723"/>
                            <a:gd name="connsiteX160" fmla="*/ 7270814 w 7563811"/>
                            <a:gd name="connsiteY160" fmla="*/ 697199 h 773723"/>
                            <a:gd name="connsiteX161" fmla="*/ 7263064 w 7563811"/>
                            <a:gd name="connsiteY161" fmla="*/ 692370 h 773723"/>
                            <a:gd name="connsiteX162" fmla="*/ 7263064 w 7563811"/>
                            <a:gd name="connsiteY162" fmla="*/ 685509 h 773723"/>
                            <a:gd name="connsiteX163" fmla="*/ 7262428 w 7563811"/>
                            <a:gd name="connsiteY163" fmla="*/ 682841 h 773723"/>
                            <a:gd name="connsiteX164" fmla="*/ 7262809 w 7563811"/>
                            <a:gd name="connsiteY164" fmla="*/ 677631 h 773723"/>
                            <a:gd name="connsiteX165" fmla="*/ 7266621 w 7563811"/>
                            <a:gd name="connsiteY165" fmla="*/ 670135 h 773723"/>
                            <a:gd name="connsiteX166" fmla="*/ 7271449 w 7563811"/>
                            <a:gd name="connsiteY166" fmla="*/ 662257 h 773723"/>
                            <a:gd name="connsiteX167" fmla="*/ 7279073 w 7563811"/>
                            <a:gd name="connsiteY167" fmla="*/ 662639 h 773723"/>
                            <a:gd name="connsiteX168" fmla="*/ 7281360 w 7563811"/>
                            <a:gd name="connsiteY168" fmla="*/ 659462 h 773723"/>
                            <a:gd name="connsiteX169" fmla="*/ 2004362 w 7563811"/>
                            <a:gd name="connsiteY169" fmla="*/ 659335 h 773723"/>
                            <a:gd name="connsiteX170" fmla="*/ 2012367 w 7563811"/>
                            <a:gd name="connsiteY170" fmla="*/ 659589 h 773723"/>
                            <a:gd name="connsiteX171" fmla="*/ 2015417 w 7563811"/>
                            <a:gd name="connsiteY171" fmla="*/ 664926 h 773723"/>
                            <a:gd name="connsiteX172" fmla="*/ 2017069 w 7563811"/>
                            <a:gd name="connsiteY172" fmla="*/ 666705 h 773723"/>
                            <a:gd name="connsiteX173" fmla="*/ 2019102 w 7563811"/>
                            <a:gd name="connsiteY173" fmla="*/ 670770 h 773723"/>
                            <a:gd name="connsiteX174" fmla="*/ 2019610 w 7563811"/>
                            <a:gd name="connsiteY174" fmla="*/ 678267 h 773723"/>
                            <a:gd name="connsiteX175" fmla="*/ 2019610 w 7563811"/>
                            <a:gd name="connsiteY175" fmla="*/ 678394 h 773723"/>
                            <a:gd name="connsiteX176" fmla="*/ 2019483 w 7563811"/>
                            <a:gd name="connsiteY176" fmla="*/ 686526 h 773723"/>
                            <a:gd name="connsiteX177" fmla="*/ 2013383 w 7563811"/>
                            <a:gd name="connsiteY177" fmla="*/ 689575 h 773723"/>
                            <a:gd name="connsiteX178" fmla="*/ 2013003 w 7563811"/>
                            <a:gd name="connsiteY178" fmla="*/ 693133 h 773723"/>
                            <a:gd name="connsiteX179" fmla="*/ 2009318 w 7563811"/>
                            <a:gd name="connsiteY179" fmla="*/ 694785 h 773723"/>
                            <a:gd name="connsiteX180" fmla="*/ 2006903 w 7563811"/>
                            <a:gd name="connsiteY180" fmla="*/ 693895 h 773723"/>
                            <a:gd name="connsiteX181" fmla="*/ 2002838 w 7563811"/>
                            <a:gd name="connsiteY181" fmla="*/ 695039 h 773723"/>
                            <a:gd name="connsiteX182" fmla="*/ 1993689 w 7563811"/>
                            <a:gd name="connsiteY182" fmla="*/ 693006 h 773723"/>
                            <a:gd name="connsiteX183" fmla="*/ 1988479 w 7563811"/>
                            <a:gd name="connsiteY183" fmla="*/ 687288 h 773723"/>
                            <a:gd name="connsiteX184" fmla="*/ 1985557 w 7563811"/>
                            <a:gd name="connsiteY184" fmla="*/ 683603 h 773723"/>
                            <a:gd name="connsiteX185" fmla="*/ 1986446 w 7563811"/>
                            <a:gd name="connsiteY185" fmla="*/ 680173 h 773723"/>
                            <a:gd name="connsiteX186" fmla="*/ 1983777 w 7563811"/>
                            <a:gd name="connsiteY186" fmla="*/ 675726 h 773723"/>
                            <a:gd name="connsiteX187" fmla="*/ 1985302 w 7563811"/>
                            <a:gd name="connsiteY187" fmla="*/ 668229 h 773723"/>
                            <a:gd name="connsiteX188" fmla="*/ 1990638 w 7563811"/>
                            <a:gd name="connsiteY188" fmla="*/ 664672 h 773723"/>
                            <a:gd name="connsiteX189" fmla="*/ 1993562 w 7563811"/>
                            <a:gd name="connsiteY189" fmla="*/ 661749 h 773723"/>
                            <a:gd name="connsiteX190" fmla="*/ 1997882 w 7563811"/>
                            <a:gd name="connsiteY190" fmla="*/ 659843 h 773723"/>
                            <a:gd name="connsiteX191" fmla="*/ 2004362 w 7563811"/>
                            <a:gd name="connsiteY191" fmla="*/ 659335 h 773723"/>
                            <a:gd name="connsiteX192" fmla="*/ 2390495 w 7563811"/>
                            <a:gd name="connsiteY192" fmla="*/ 646248 h 773723"/>
                            <a:gd name="connsiteX193" fmla="*/ 2395958 w 7563811"/>
                            <a:gd name="connsiteY193" fmla="*/ 652220 h 773723"/>
                            <a:gd name="connsiteX194" fmla="*/ 2400023 w 7563811"/>
                            <a:gd name="connsiteY194" fmla="*/ 651585 h 773723"/>
                            <a:gd name="connsiteX195" fmla="*/ 2403074 w 7563811"/>
                            <a:gd name="connsiteY195" fmla="*/ 655270 h 773723"/>
                            <a:gd name="connsiteX196" fmla="*/ 2402819 w 7563811"/>
                            <a:gd name="connsiteY196" fmla="*/ 658319 h 773723"/>
                            <a:gd name="connsiteX197" fmla="*/ 2402692 w 7563811"/>
                            <a:gd name="connsiteY197" fmla="*/ 658319 h 773723"/>
                            <a:gd name="connsiteX198" fmla="*/ 2405233 w 7563811"/>
                            <a:gd name="connsiteY198" fmla="*/ 662639 h 773723"/>
                            <a:gd name="connsiteX199" fmla="*/ 2405868 w 7563811"/>
                            <a:gd name="connsiteY199" fmla="*/ 673693 h 773723"/>
                            <a:gd name="connsiteX200" fmla="*/ 2400913 w 7563811"/>
                            <a:gd name="connsiteY200" fmla="*/ 681444 h 773723"/>
                            <a:gd name="connsiteX201" fmla="*/ 2397609 w 7563811"/>
                            <a:gd name="connsiteY201" fmla="*/ 685891 h 773723"/>
                            <a:gd name="connsiteX202" fmla="*/ 2393543 w 7563811"/>
                            <a:gd name="connsiteY202" fmla="*/ 686018 h 773723"/>
                            <a:gd name="connsiteX203" fmla="*/ 2389351 w 7563811"/>
                            <a:gd name="connsiteY203" fmla="*/ 690465 h 773723"/>
                            <a:gd name="connsiteX204" fmla="*/ 2380330 w 7563811"/>
                            <a:gd name="connsiteY204" fmla="*/ 691100 h 773723"/>
                            <a:gd name="connsiteX205" fmla="*/ 2374612 w 7563811"/>
                            <a:gd name="connsiteY205" fmla="*/ 686145 h 773723"/>
                            <a:gd name="connsiteX206" fmla="*/ 2370292 w 7563811"/>
                            <a:gd name="connsiteY206" fmla="*/ 683604 h 773723"/>
                            <a:gd name="connsiteX207" fmla="*/ 2366861 w 7563811"/>
                            <a:gd name="connsiteY207" fmla="*/ 679284 h 773723"/>
                            <a:gd name="connsiteX208" fmla="*/ 2364193 w 7563811"/>
                            <a:gd name="connsiteY208" fmla="*/ 672041 h 773723"/>
                            <a:gd name="connsiteX209" fmla="*/ 2361906 w 7563811"/>
                            <a:gd name="connsiteY209" fmla="*/ 662766 h 773723"/>
                            <a:gd name="connsiteX210" fmla="*/ 2367115 w 7563811"/>
                            <a:gd name="connsiteY210" fmla="*/ 657684 h 773723"/>
                            <a:gd name="connsiteX211" fmla="*/ 2368641 w 7563811"/>
                            <a:gd name="connsiteY211" fmla="*/ 655270 h 773723"/>
                            <a:gd name="connsiteX212" fmla="*/ 2372706 w 7563811"/>
                            <a:gd name="connsiteY212" fmla="*/ 651585 h 773723"/>
                            <a:gd name="connsiteX213" fmla="*/ 2381092 w 7563811"/>
                            <a:gd name="connsiteY213" fmla="*/ 648662 h 773723"/>
                            <a:gd name="connsiteX214" fmla="*/ 2390495 w 7563811"/>
                            <a:gd name="connsiteY214" fmla="*/ 646248 h 773723"/>
                            <a:gd name="connsiteX215" fmla="*/ 1701834 w 7563811"/>
                            <a:gd name="connsiteY215" fmla="*/ 639895 h 773723"/>
                            <a:gd name="connsiteX216" fmla="*/ 1707297 w 7563811"/>
                            <a:gd name="connsiteY216" fmla="*/ 645867 h 773723"/>
                            <a:gd name="connsiteX217" fmla="*/ 1711363 w 7563811"/>
                            <a:gd name="connsiteY217" fmla="*/ 645232 h 773723"/>
                            <a:gd name="connsiteX218" fmla="*/ 1714413 w 7563811"/>
                            <a:gd name="connsiteY218" fmla="*/ 648917 h 773723"/>
                            <a:gd name="connsiteX219" fmla="*/ 1714159 w 7563811"/>
                            <a:gd name="connsiteY219" fmla="*/ 651966 h 773723"/>
                            <a:gd name="connsiteX220" fmla="*/ 1713904 w 7563811"/>
                            <a:gd name="connsiteY220" fmla="*/ 651966 h 773723"/>
                            <a:gd name="connsiteX221" fmla="*/ 1716446 w 7563811"/>
                            <a:gd name="connsiteY221" fmla="*/ 656286 h 773723"/>
                            <a:gd name="connsiteX222" fmla="*/ 1717081 w 7563811"/>
                            <a:gd name="connsiteY222" fmla="*/ 667340 h 773723"/>
                            <a:gd name="connsiteX223" fmla="*/ 1712126 w 7563811"/>
                            <a:gd name="connsiteY223" fmla="*/ 675091 h 773723"/>
                            <a:gd name="connsiteX224" fmla="*/ 1708822 w 7563811"/>
                            <a:gd name="connsiteY224" fmla="*/ 679538 h 773723"/>
                            <a:gd name="connsiteX225" fmla="*/ 1704756 w 7563811"/>
                            <a:gd name="connsiteY225" fmla="*/ 679538 h 773723"/>
                            <a:gd name="connsiteX226" fmla="*/ 1700563 w 7563811"/>
                            <a:gd name="connsiteY226" fmla="*/ 683985 h 773723"/>
                            <a:gd name="connsiteX227" fmla="*/ 1691542 w 7563811"/>
                            <a:gd name="connsiteY227" fmla="*/ 684620 h 773723"/>
                            <a:gd name="connsiteX228" fmla="*/ 1685951 w 7563811"/>
                            <a:gd name="connsiteY228" fmla="*/ 679665 h 773723"/>
                            <a:gd name="connsiteX229" fmla="*/ 1681632 w 7563811"/>
                            <a:gd name="connsiteY229" fmla="*/ 677124 h 773723"/>
                            <a:gd name="connsiteX230" fmla="*/ 1678201 w 7563811"/>
                            <a:gd name="connsiteY230" fmla="*/ 672804 h 773723"/>
                            <a:gd name="connsiteX231" fmla="*/ 1675533 w 7563811"/>
                            <a:gd name="connsiteY231" fmla="*/ 665561 h 773723"/>
                            <a:gd name="connsiteX232" fmla="*/ 1673246 w 7563811"/>
                            <a:gd name="connsiteY232" fmla="*/ 656286 h 773723"/>
                            <a:gd name="connsiteX233" fmla="*/ 1678455 w 7563811"/>
                            <a:gd name="connsiteY233" fmla="*/ 651204 h 773723"/>
                            <a:gd name="connsiteX234" fmla="*/ 1679980 w 7563811"/>
                            <a:gd name="connsiteY234" fmla="*/ 648789 h 773723"/>
                            <a:gd name="connsiteX235" fmla="*/ 1684045 w 7563811"/>
                            <a:gd name="connsiteY235" fmla="*/ 645232 h 773723"/>
                            <a:gd name="connsiteX236" fmla="*/ 1692431 w 7563811"/>
                            <a:gd name="connsiteY236" fmla="*/ 642309 h 773723"/>
                            <a:gd name="connsiteX237" fmla="*/ 1701834 w 7563811"/>
                            <a:gd name="connsiteY237" fmla="*/ 639895 h 773723"/>
                            <a:gd name="connsiteX238" fmla="*/ 3113466 w 7563811"/>
                            <a:gd name="connsiteY238" fmla="*/ 639006 h 773723"/>
                            <a:gd name="connsiteX239" fmla="*/ 3113593 w 7563811"/>
                            <a:gd name="connsiteY239" fmla="*/ 639260 h 773723"/>
                            <a:gd name="connsiteX240" fmla="*/ 3113456 w 7563811"/>
                            <a:gd name="connsiteY240" fmla="*/ 639085 h 773723"/>
                            <a:gd name="connsiteX241" fmla="*/ 2951084 w 7563811"/>
                            <a:gd name="connsiteY241" fmla="*/ 636719 h 773723"/>
                            <a:gd name="connsiteX242" fmla="*/ 2953371 w 7563811"/>
                            <a:gd name="connsiteY242" fmla="*/ 638752 h 773723"/>
                            <a:gd name="connsiteX243" fmla="*/ 2958453 w 7563811"/>
                            <a:gd name="connsiteY243" fmla="*/ 639387 h 773723"/>
                            <a:gd name="connsiteX244" fmla="*/ 2967728 w 7563811"/>
                            <a:gd name="connsiteY244" fmla="*/ 645613 h 773723"/>
                            <a:gd name="connsiteX245" fmla="*/ 2971032 w 7563811"/>
                            <a:gd name="connsiteY245" fmla="*/ 654380 h 773723"/>
                            <a:gd name="connsiteX246" fmla="*/ 2972557 w 7563811"/>
                            <a:gd name="connsiteY246" fmla="*/ 659844 h 773723"/>
                            <a:gd name="connsiteX247" fmla="*/ 2972430 w 7563811"/>
                            <a:gd name="connsiteY247" fmla="*/ 659844 h 773723"/>
                            <a:gd name="connsiteX248" fmla="*/ 2970015 w 7563811"/>
                            <a:gd name="connsiteY248" fmla="*/ 663275 h 773723"/>
                            <a:gd name="connsiteX249" fmla="*/ 2971032 w 7563811"/>
                            <a:gd name="connsiteY249" fmla="*/ 669373 h 773723"/>
                            <a:gd name="connsiteX250" fmla="*/ 2965949 w 7563811"/>
                            <a:gd name="connsiteY250" fmla="*/ 676997 h 773723"/>
                            <a:gd name="connsiteX251" fmla="*/ 2958453 w 7563811"/>
                            <a:gd name="connsiteY251" fmla="*/ 678522 h 773723"/>
                            <a:gd name="connsiteX252" fmla="*/ 2953879 w 7563811"/>
                            <a:gd name="connsiteY252" fmla="*/ 680427 h 773723"/>
                            <a:gd name="connsiteX253" fmla="*/ 2948288 w 7563811"/>
                            <a:gd name="connsiteY253" fmla="*/ 680555 h 773723"/>
                            <a:gd name="connsiteX254" fmla="*/ 2940792 w 7563811"/>
                            <a:gd name="connsiteY254" fmla="*/ 678267 h 773723"/>
                            <a:gd name="connsiteX255" fmla="*/ 2931898 w 7563811"/>
                            <a:gd name="connsiteY255" fmla="*/ 674456 h 773723"/>
                            <a:gd name="connsiteX256" fmla="*/ 2930881 w 7563811"/>
                            <a:gd name="connsiteY256" fmla="*/ 667213 h 773723"/>
                            <a:gd name="connsiteX257" fmla="*/ 2929865 w 7563811"/>
                            <a:gd name="connsiteY257" fmla="*/ 664418 h 773723"/>
                            <a:gd name="connsiteX258" fmla="*/ 2929484 w 7563811"/>
                            <a:gd name="connsiteY258" fmla="*/ 658954 h 773723"/>
                            <a:gd name="connsiteX259" fmla="*/ 2932279 w 7563811"/>
                            <a:gd name="connsiteY259" fmla="*/ 650442 h 773723"/>
                            <a:gd name="connsiteX260" fmla="*/ 2936091 w 7563811"/>
                            <a:gd name="connsiteY260" fmla="*/ 641420 h 773723"/>
                            <a:gd name="connsiteX261" fmla="*/ 2944223 w 7563811"/>
                            <a:gd name="connsiteY261" fmla="*/ 640658 h 773723"/>
                            <a:gd name="connsiteX262" fmla="*/ 2946256 w 7563811"/>
                            <a:gd name="connsiteY262" fmla="*/ 636973 h 773723"/>
                            <a:gd name="connsiteX263" fmla="*/ 2951084 w 7563811"/>
                            <a:gd name="connsiteY263" fmla="*/ 636719 h 773723"/>
                            <a:gd name="connsiteX264" fmla="*/ 1352038 w 7563811"/>
                            <a:gd name="connsiteY264" fmla="*/ 635957 h 773723"/>
                            <a:gd name="connsiteX265" fmla="*/ 1357375 w 7563811"/>
                            <a:gd name="connsiteY265" fmla="*/ 642437 h 773723"/>
                            <a:gd name="connsiteX266" fmla="*/ 1361695 w 7563811"/>
                            <a:gd name="connsiteY266" fmla="*/ 642055 h 773723"/>
                            <a:gd name="connsiteX267" fmla="*/ 1364617 w 7563811"/>
                            <a:gd name="connsiteY267" fmla="*/ 645994 h 773723"/>
                            <a:gd name="connsiteX268" fmla="*/ 1364109 w 7563811"/>
                            <a:gd name="connsiteY268" fmla="*/ 649171 h 773723"/>
                            <a:gd name="connsiteX269" fmla="*/ 1364490 w 7563811"/>
                            <a:gd name="connsiteY269" fmla="*/ 649044 h 773723"/>
                            <a:gd name="connsiteX270" fmla="*/ 1366904 w 7563811"/>
                            <a:gd name="connsiteY270" fmla="*/ 653618 h 773723"/>
                            <a:gd name="connsiteX271" fmla="*/ 1366904 w 7563811"/>
                            <a:gd name="connsiteY271" fmla="*/ 665053 h 773723"/>
                            <a:gd name="connsiteX272" fmla="*/ 1361313 w 7563811"/>
                            <a:gd name="connsiteY272" fmla="*/ 672804 h 773723"/>
                            <a:gd name="connsiteX273" fmla="*/ 1357629 w 7563811"/>
                            <a:gd name="connsiteY273" fmla="*/ 677251 h 773723"/>
                            <a:gd name="connsiteX274" fmla="*/ 1353309 w 7563811"/>
                            <a:gd name="connsiteY274" fmla="*/ 677251 h 773723"/>
                            <a:gd name="connsiteX275" fmla="*/ 1348735 w 7563811"/>
                            <a:gd name="connsiteY275" fmla="*/ 681571 h 773723"/>
                            <a:gd name="connsiteX276" fmla="*/ 1339332 w 7563811"/>
                            <a:gd name="connsiteY276" fmla="*/ 681698 h 773723"/>
                            <a:gd name="connsiteX277" fmla="*/ 1333742 w 7563811"/>
                            <a:gd name="connsiteY277" fmla="*/ 676234 h 773723"/>
                            <a:gd name="connsiteX278" fmla="*/ 1329422 w 7563811"/>
                            <a:gd name="connsiteY278" fmla="*/ 673439 h 773723"/>
                            <a:gd name="connsiteX279" fmla="*/ 1326118 w 7563811"/>
                            <a:gd name="connsiteY279" fmla="*/ 668738 h 773723"/>
                            <a:gd name="connsiteX280" fmla="*/ 1323704 w 7563811"/>
                            <a:gd name="connsiteY280" fmla="*/ 661114 h 773723"/>
                            <a:gd name="connsiteX281" fmla="*/ 1321798 w 7563811"/>
                            <a:gd name="connsiteY281" fmla="*/ 651458 h 773723"/>
                            <a:gd name="connsiteX282" fmla="*/ 1327389 w 7563811"/>
                            <a:gd name="connsiteY282" fmla="*/ 646503 h 773723"/>
                            <a:gd name="connsiteX283" fmla="*/ 1329040 w 7563811"/>
                            <a:gd name="connsiteY283" fmla="*/ 644088 h 773723"/>
                            <a:gd name="connsiteX284" fmla="*/ 1333487 w 7563811"/>
                            <a:gd name="connsiteY284" fmla="*/ 640531 h 773723"/>
                            <a:gd name="connsiteX285" fmla="*/ 1342255 w 7563811"/>
                            <a:gd name="connsiteY285" fmla="*/ 637990 h 773723"/>
                            <a:gd name="connsiteX286" fmla="*/ 1352038 w 7563811"/>
                            <a:gd name="connsiteY286" fmla="*/ 635957 h 773723"/>
                            <a:gd name="connsiteX287" fmla="*/ 893480 w 7563811"/>
                            <a:gd name="connsiteY287" fmla="*/ 631129 h 773723"/>
                            <a:gd name="connsiteX288" fmla="*/ 902120 w 7563811"/>
                            <a:gd name="connsiteY288" fmla="*/ 633162 h 773723"/>
                            <a:gd name="connsiteX289" fmla="*/ 911395 w 7563811"/>
                            <a:gd name="connsiteY289" fmla="*/ 636084 h 773723"/>
                            <a:gd name="connsiteX290" fmla="*/ 912793 w 7563811"/>
                            <a:gd name="connsiteY290" fmla="*/ 643961 h 773723"/>
                            <a:gd name="connsiteX291" fmla="*/ 913047 w 7563811"/>
                            <a:gd name="connsiteY291" fmla="*/ 643707 h 773723"/>
                            <a:gd name="connsiteX292" fmla="*/ 916859 w 7563811"/>
                            <a:gd name="connsiteY292" fmla="*/ 645359 h 773723"/>
                            <a:gd name="connsiteX293" fmla="*/ 917494 w 7563811"/>
                            <a:gd name="connsiteY293" fmla="*/ 650060 h 773723"/>
                            <a:gd name="connsiteX294" fmla="*/ 915588 w 7563811"/>
                            <a:gd name="connsiteY294" fmla="*/ 652475 h 773723"/>
                            <a:gd name="connsiteX295" fmla="*/ 915461 w 7563811"/>
                            <a:gd name="connsiteY295" fmla="*/ 657430 h 773723"/>
                            <a:gd name="connsiteX296" fmla="*/ 910124 w 7563811"/>
                            <a:gd name="connsiteY296" fmla="*/ 667086 h 773723"/>
                            <a:gd name="connsiteX297" fmla="*/ 901866 w 7563811"/>
                            <a:gd name="connsiteY297" fmla="*/ 671025 h 773723"/>
                            <a:gd name="connsiteX298" fmla="*/ 896656 w 7563811"/>
                            <a:gd name="connsiteY298" fmla="*/ 673058 h 773723"/>
                            <a:gd name="connsiteX299" fmla="*/ 893099 w 7563811"/>
                            <a:gd name="connsiteY299" fmla="*/ 671025 h 773723"/>
                            <a:gd name="connsiteX300" fmla="*/ 887127 w 7563811"/>
                            <a:gd name="connsiteY300" fmla="*/ 672550 h 773723"/>
                            <a:gd name="connsiteX301" fmla="*/ 879249 w 7563811"/>
                            <a:gd name="connsiteY301" fmla="*/ 668357 h 773723"/>
                            <a:gd name="connsiteX302" fmla="*/ 877089 w 7563811"/>
                            <a:gd name="connsiteY302" fmla="*/ 661241 h 773723"/>
                            <a:gd name="connsiteX303" fmla="*/ 874802 w 7563811"/>
                            <a:gd name="connsiteY303" fmla="*/ 656922 h 773723"/>
                            <a:gd name="connsiteX304" fmla="*/ 874167 w 7563811"/>
                            <a:gd name="connsiteY304" fmla="*/ 651458 h 773723"/>
                            <a:gd name="connsiteX305" fmla="*/ 875692 w 7563811"/>
                            <a:gd name="connsiteY305" fmla="*/ 643961 h 773723"/>
                            <a:gd name="connsiteX306" fmla="*/ 878614 w 7563811"/>
                            <a:gd name="connsiteY306" fmla="*/ 634940 h 773723"/>
                            <a:gd name="connsiteX307" fmla="*/ 885602 w 7563811"/>
                            <a:gd name="connsiteY307" fmla="*/ 633289 h 773723"/>
                            <a:gd name="connsiteX308" fmla="*/ 888144 w 7563811"/>
                            <a:gd name="connsiteY308" fmla="*/ 632018 h 773723"/>
                            <a:gd name="connsiteX309" fmla="*/ 893480 w 7563811"/>
                            <a:gd name="connsiteY309" fmla="*/ 631129 h 773723"/>
                            <a:gd name="connsiteX310" fmla="*/ 3094279 w 7563811"/>
                            <a:gd name="connsiteY310" fmla="*/ 627697 h 773723"/>
                            <a:gd name="connsiteX311" fmla="*/ 3099743 w 7563811"/>
                            <a:gd name="connsiteY311" fmla="*/ 627952 h 773723"/>
                            <a:gd name="connsiteX312" fmla="*/ 3102157 w 7563811"/>
                            <a:gd name="connsiteY312" fmla="*/ 631255 h 773723"/>
                            <a:gd name="connsiteX313" fmla="*/ 3108129 w 7563811"/>
                            <a:gd name="connsiteY313" fmla="*/ 632272 h 773723"/>
                            <a:gd name="connsiteX314" fmla="*/ 3113456 w 7563811"/>
                            <a:gd name="connsiteY314" fmla="*/ 639085 h 773723"/>
                            <a:gd name="connsiteX315" fmla="*/ 3112578 w 7563811"/>
                            <a:gd name="connsiteY315" fmla="*/ 646375 h 773723"/>
                            <a:gd name="connsiteX316" fmla="*/ 3112958 w 7563811"/>
                            <a:gd name="connsiteY316" fmla="*/ 651203 h 773723"/>
                            <a:gd name="connsiteX317" fmla="*/ 3111432 w 7563811"/>
                            <a:gd name="connsiteY317" fmla="*/ 656413 h 773723"/>
                            <a:gd name="connsiteX318" fmla="*/ 3106986 w 7563811"/>
                            <a:gd name="connsiteY318" fmla="*/ 662639 h 773723"/>
                            <a:gd name="connsiteX319" fmla="*/ 3100759 w 7563811"/>
                            <a:gd name="connsiteY319" fmla="*/ 669627 h 773723"/>
                            <a:gd name="connsiteX320" fmla="*/ 3093769 w 7563811"/>
                            <a:gd name="connsiteY320" fmla="*/ 668356 h 773723"/>
                            <a:gd name="connsiteX321" fmla="*/ 3090975 w 7563811"/>
                            <a:gd name="connsiteY321" fmla="*/ 668356 h 773723"/>
                            <a:gd name="connsiteX322" fmla="*/ 3085767 w 7563811"/>
                            <a:gd name="connsiteY322" fmla="*/ 667086 h 773723"/>
                            <a:gd name="connsiteX323" fmla="*/ 3078778 w 7563811"/>
                            <a:gd name="connsiteY323" fmla="*/ 661876 h 773723"/>
                            <a:gd name="connsiteX324" fmla="*/ 3071662 w 7563811"/>
                            <a:gd name="connsiteY324" fmla="*/ 655650 h 773723"/>
                            <a:gd name="connsiteX325" fmla="*/ 3073440 w 7563811"/>
                            <a:gd name="connsiteY325" fmla="*/ 647900 h 773723"/>
                            <a:gd name="connsiteX326" fmla="*/ 3070645 w 7563811"/>
                            <a:gd name="connsiteY326" fmla="*/ 644977 h 773723"/>
                            <a:gd name="connsiteX327" fmla="*/ 3071918 w 7563811"/>
                            <a:gd name="connsiteY327" fmla="*/ 640403 h 773723"/>
                            <a:gd name="connsiteX328" fmla="*/ 3074584 w 7563811"/>
                            <a:gd name="connsiteY328" fmla="*/ 639006 h 773723"/>
                            <a:gd name="connsiteX329" fmla="*/ 3076618 w 7563811"/>
                            <a:gd name="connsiteY329" fmla="*/ 634559 h 773723"/>
                            <a:gd name="connsiteX330" fmla="*/ 3085259 w 7563811"/>
                            <a:gd name="connsiteY330" fmla="*/ 627952 h 773723"/>
                            <a:gd name="connsiteX331" fmla="*/ 3094279 w 7563811"/>
                            <a:gd name="connsiteY331" fmla="*/ 627697 h 773723"/>
                            <a:gd name="connsiteX332" fmla="*/ 2818687 w 7563811"/>
                            <a:gd name="connsiteY332" fmla="*/ 623759 h 773723"/>
                            <a:gd name="connsiteX333" fmla="*/ 2821992 w 7563811"/>
                            <a:gd name="connsiteY333" fmla="*/ 626046 h 773723"/>
                            <a:gd name="connsiteX334" fmla="*/ 2827963 w 7563811"/>
                            <a:gd name="connsiteY334" fmla="*/ 625030 h 773723"/>
                            <a:gd name="connsiteX335" fmla="*/ 2835460 w 7563811"/>
                            <a:gd name="connsiteY335" fmla="*/ 629731 h 773723"/>
                            <a:gd name="connsiteX336" fmla="*/ 2837112 w 7563811"/>
                            <a:gd name="connsiteY336" fmla="*/ 636973 h 773723"/>
                            <a:gd name="connsiteX337" fmla="*/ 2839144 w 7563811"/>
                            <a:gd name="connsiteY337" fmla="*/ 641420 h 773723"/>
                            <a:gd name="connsiteX338" fmla="*/ 2839144 w 7563811"/>
                            <a:gd name="connsiteY338" fmla="*/ 641547 h 773723"/>
                            <a:gd name="connsiteX339" fmla="*/ 2839399 w 7563811"/>
                            <a:gd name="connsiteY339" fmla="*/ 647011 h 773723"/>
                            <a:gd name="connsiteX340" fmla="*/ 2837365 w 7563811"/>
                            <a:gd name="connsiteY340" fmla="*/ 654253 h 773723"/>
                            <a:gd name="connsiteX341" fmla="*/ 2833934 w 7563811"/>
                            <a:gd name="connsiteY341" fmla="*/ 662893 h 773723"/>
                            <a:gd name="connsiteX342" fmla="*/ 2826946 w 7563811"/>
                            <a:gd name="connsiteY342" fmla="*/ 664037 h 773723"/>
                            <a:gd name="connsiteX343" fmla="*/ 2824279 w 7563811"/>
                            <a:gd name="connsiteY343" fmla="*/ 665053 h 773723"/>
                            <a:gd name="connsiteX344" fmla="*/ 2818943 w 7563811"/>
                            <a:gd name="connsiteY344" fmla="*/ 665561 h 773723"/>
                            <a:gd name="connsiteX345" fmla="*/ 2810556 w 7563811"/>
                            <a:gd name="connsiteY345" fmla="*/ 663020 h 773723"/>
                            <a:gd name="connsiteX346" fmla="*/ 2801662 w 7563811"/>
                            <a:gd name="connsiteY346" fmla="*/ 659462 h 773723"/>
                            <a:gd name="connsiteX347" fmla="*/ 2800772 w 7563811"/>
                            <a:gd name="connsiteY347" fmla="*/ 651585 h 773723"/>
                            <a:gd name="connsiteX348" fmla="*/ 2797087 w 7563811"/>
                            <a:gd name="connsiteY348" fmla="*/ 649679 h 773723"/>
                            <a:gd name="connsiteX349" fmla="*/ 2796833 w 7563811"/>
                            <a:gd name="connsiteY349" fmla="*/ 644978 h 773723"/>
                            <a:gd name="connsiteX350" fmla="*/ 2798740 w 7563811"/>
                            <a:gd name="connsiteY350" fmla="*/ 642691 h 773723"/>
                            <a:gd name="connsiteX351" fmla="*/ 2799247 w 7563811"/>
                            <a:gd name="connsiteY351" fmla="*/ 637863 h 773723"/>
                            <a:gd name="connsiteX352" fmla="*/ 2805092 w 7563811"/>
                            <a:gd name="connsiteY352" fmla="*/ 628714 h 773723"/>
                            <a:gd name="connsiteX353" fmla="*/ 2813478 w 7563811"/>
                            <a:gd name="connsiteY353" fmla="*/ 625411 h 773723"/>
                            <a:gd name="connsiteX354" fmla="*/ 2818687 w 7563811"/>
                            <a:gd name="connsiteY354" fmla="*/ 623759 h 773723"/>
                            <a:gd name="connsiteX355" fmla="*/ 605057 w 7563811"/>
                            <a:gd name="connsiteY355" fmla="*/ 619947 h 773723"/>
                            <a:gd name="connsiteX356" fmla="*/ 605311 w 7563811"/>
                            <a:gd name="connsiteY356" fmla="*/ 620328 h 773723"/>
                            <a:gd name="connsiteX357" fmla="*/ 605169 w 7563811"/>
                            <a:gd name="connsiteY357" fmla="*/ 620196 h 773723"/>
                            <a:gd name="connsiteX358" fmla="*/ 1003515 w 7563811"/>
                            <a:gd name="connsiteY358" fmla="*/ 618422 h 773723"/>
                            <a:gd name="connsiteX359" fmla="*/ 1010122 w 7563811"/>
                            <a:gd name="connsiteY359" fmla="*/ 620836 h 773723"/>
                            <a:gd name="connsiteX360" fmla="*/ 1012917 w 7563811"/>
                            <a:gd name="connsiteY360" fmla="*/ 621217 h 773723"/>
                            <a:gd name="connsiteX361" fmla="*/ 1017745 w 7563811"/>
                            <a:gd name="connsiteY361" fmla="*/ 623250 h 773723"/>
                            <a:gd name="connsiteX362" fmla="*/ 1023717 w 7563811"/>
                            <a:gd name="connsiteY362" fmla="*/ 629476 h 773723"/>
                            <a:gd name="connsiteX363" fmla="*/ 1023844 w 7563811"/>
                            <a:gd name="connsiteY363" fmla="*/ 629476 h 773723"/>
                            <a:gd name="connsiteX364" fmla="*/ 1029816 w 7563811"/>
                            <a:gd name="connsiteY364" fmla="*/ 636845 h 773723"/>
                            <a:gd name="connsiteX365" fmla="*/ 1026766 w 7563811"/>
                            <a:gd name="connsiteY365" fmla="*/ 644088 h 773723"/>
                            <a:gd name="connsiteX366" fmla="*/ 1029053 w 7563811"/>
                            <a:gd name="connsiteY366" fmla="*/ 647518 h 773723"/>
                            <a:gd name="connsiteX367" fmla="*/ 1027020 w 7563811"/>
                            <a:gd name="connsiteY367" fmla="*/ 651711 h 773723"/>
                            <a:gd name="connsiteX368" fmla="*/ 1024225 w 7563811"/>
                            <a:gd name="connsiteY368" fmla="*/ 652728 h 773723"/>
                            <a:gd name="connsiteX369" fmla="*/ 1021430 w 7563811"/>
                            <a:gd name="connsiteY369" fmla="*/ 656667 h 773723"/>
                            <a:gd name="connsiteX370" fmla="*/ 1011900 w 7563811"/>
                            <a:gd name="connsiteY370" fmla="*/ 661749 h 773723"/>
                            <a:gd name="connsiteX371" fmla="*/ 1003006 w 7563811"/>
                            <a:gd name="connsiteY371" fmla="*/ 660605 h 773723"/>
                            <a:gd name="connsiteX372" fmla="*/ 997670 w 7563811"/>
                            <a:gd name="connsiteY372" fmla="*/ 659462 h 773723"/>
                            <a:gd name="connsiteX373" fmla="*/ 995891 w 7563811"/>
                            <a:gd name="connsiteY373" fmla="*/ 655904 h 773723"/>
                            <a:gd name="connsiteX374" fmla="*/ 990173 w 7563811"/>
                            <a:gd name="connsiteY374" fmla="*/ 653998 h 773723"/>
                            <a:gd name="connsiteX375" fmla="*/ 985980 w 7563811"/>
                            <a:gd name="connsiteY375" fmla="*/ 646248 h 773723"/>
                            <a:gd name="connsiteX376" fmla="*/ 988013 w 7563811"/>
                            <a:gd name="connsiteY376" fmla="*/ 639260 h 773723"/>
                            <a:gd name="connsiteX377" fmla="*/ 988522 w 7563811"/>
                            <a:gd name="connsiteY377" fmla="*/ 634431 h 773723"/>
                            <a:gd name="connsiteX378" fmla="*/ 990936 w 7563811"/>
                            <a:gd name="connsiteY378" fmla="*/ 629603 h 773723"/>
                            <a:gd name="connsiteX379" fmla="*/ 996272 w 7563811"/>
                            <a:gd name="connsiteY379" fmla="*/ 624267 h 773723"/>
                            <a:gd name="connsiteX380" fmla="*/ 1003515 w 7563811"/>
                            <a:gd name="connsiteY380" fmla="*/ 618422 h 773723"/>
                            <a:gd name="connsiteX381" fmla="*/ 1789125 w 7563811"/>
                            <a:gd name="connsiteY381" fmla="*/ 617406 h 773723"/>
                            <a:gd name="connsiteX382" fmla="*/ 1795477 w 7563811"/>
                            <a:gd name="connsiteY382" fmla="*/ 620709 h 773723"/>
                            <a:gd name="connsiteX383" fmla="*/ 1798145 w 7563811"/>
                            <a:gd name="connsiteY383" fmla="*/ 621471 h 773723"/>
                            <a:gd name="connsiteX384" fmla="*/ 1802719 w 7563811"/>
                            <a:gd name="connsiteY384" fmla="*/ 624140 h 773723"/>
                            <a:gd name="connsiteX385" fmla="*/ 1807930 w 7563811"/>
                            <a:gd name="connsiteY385" fmla="*/ 631128 h 773723"/>
                            <a:gd name="connsiteX386" fmla="*/ 1808183 w 7563811"/>
                            <a:gd name="connsiteY386" fmla="*/ 630874 h 773723"/>
                            <a:gd name="connsiteX387" fmla="*/ 1813265 w 7563811"/>
                            <a:gd name="connsiteY387" fmla="*/ 638878 h 773723"/>
                            <a:gd name="connsiteX388" fmla="*/ 1809326 w 7563811"/>
                            <a:gd name="connsiteY388" fmla="*/ 645740 h 773723"/>
                            <a:gd name="connsiteX389" fmla="*/ 1811105 w 7563811"/>
                            <a:gd name="connsiteY389" fmla="*/ 649424 h 773723"/>
                            <a:gd name="connsiteX390" fmla="*/ 1808565 w 7563811"/>
                            <a:gd name="connsiteY390" fmla="*/ 653363 h 773723"/>
                            <a:gd name="connsiteX391" fmla="*/ 1805642 w 7563811"/>
                            <a:gd name="connsiteY391" fmla="*/ 653998 h 773723"/>
                            <a:gd name="connsiteX392" fmla="*/ 1802338 w 7563811"/>
                            <a:gd name="connsiteY392" fmla="*/ 657683 h 773723"/>
                            <a:gd name="connsiteX393" fmla="*/ 1792173 w 7563811"/>
                            <a:gd name="connsiteY393" fmla="*/ 661622 h 773723"/>
                            <a:gd name="connsiteX394" fmla="*/ 1783534 w 7563811"/>
                            <a:gd name="connsiteY394" fmla="*/ 659335 h 773723"/>
                            <a:gd name="connsiteX395" fmla="*/ 1778324 w 7563811"/>
                            <a:gd name="connsiteY395" fmla="*/ 657556 h 773723"/>
                            <a:gd name="connsiteX396" fmla="*/ 1776927 w 7563811"/>
                            <a:gd name="connsiteY396" fmla="*/ 653744 h 773723"/>
                            <a:gd name="connsiteX397" fmla="*/ 1771591 w 7563811"/>
                            <a:gd name="connsiteY397" fmla="*/ 651076 h 773723"/>
                            <a:gd name="connsiteX398" fmla="*/ 1768287 w 7563811"/>
                            <a:gd name="connsiteY398" fmla="*/ 642817 h 773723"/>
                            <a:gd name="connsiteX399" fmla="*/ 1771210 w 7563811"/>
                            <a:gd name="connsiteY399" fmla="*/ 636083 h 773723"/>
                            <a:gd name="connsiteX400" fmla="*/ 1772226 w 7563811"/>
                            <a:gd name="connsiteY400" fmla="*/ 631382 h 773723"/>
                            <a:gd name="connsiteX401" fmla="*/ 1775276 w 7563811"/>
                            <a:gd name="connsiteY401" fmla="*/ 626935 h 773723"/>
                            <a:gd name="connsiteX402" fmla="*/ 1781246 w 7563811"/>
                            <a:gd name="connsiteY402" fmla="*/ 622234 h 773723"/>
                            <a:gd name="connsiteX403" fmla="*/ 1789125 w 7563811"/>
                            <a:gd name="connsiteY403" fmla="*/ 617406 h 773723"/>
                            <a:gd name="connsiteX404" fmla="*/ 2735589 w 7563811"/>
                            <a:gd name="connsiteY404" fmla="*/ 616516 h 773723"/>
                            <a:gd name="connsiteX405" fmla="*/ 2741179 w 7563811"/>
                            <a:gd name="connsiteY405" fmla="*/ 621853 h 773723"/>
                            <a:gd name="connsiteX406" fmla="*/ 2745118 w 7563811"/>
                            <a:gd name="connsiteY406" fmla="*/ 620963 h 773723"/>
                            <a:gd name="connsiteX407" fmla="*/ 2748294 w 7563811"/>
                            <a:gd name="connsiteY407" fmla="*/ 624267 h 773723"/>
                            <a:gd name="connsiteX408" fmla="*/ 2748294 w 7563811"/>
                            <a:gd name="connsiteY408" fmla="*/ 627189 h 773723"/>
                            <a:gd name="connsiteX409" fmla="*/ 2750963 w 7563811"/>
                            <a:gd name="connsiteY409" fmla="*/ 631128 h 773723"/>
                            <a:gd name="connsiteX410" fmla="*/ 2752234 w 7563811"/>
                            <a:gd name="connsiteY410" fmla="*/ 641674 h 773723"/>
                            <a:gd name="connsiteX411" fmla="*/ 2748041 w 7563811"/>
                            <a:gd name="connsiteY411" fmla="*/ 649425 h 773723"/>
                            <a:gd name="connsiteX412" fmla="*/ 2745118 w 7563811"/>
                            <a:gd name="connsiteY412" fmla="*/ 653872 h 773723"/>
                            <a:gd name="connsiteX413" fmla="*/ 2741179 w 7563811"/>
                            <a:gd name="connsiteY413" fmla="*/ 654253 h 773723"/>
                            <a:gd name="connsiteX414" fmla="*/ 2737494 w 7563811"/>
                            <a:gd name="connsiteY414" fmla="*/ 658700 h 773723"/>
                            <a:gd name="connsiteX415" fmla="*/ 2728981 w 7563811"/>
                            <a:gd name="connsiteY415" fmla="*/ 659843 h 773723"/>
                            <a:gd name="connsiteX416" fmla="*/ 2723263 w 7563811"/>
                            <a:gd name="connsiteY416" fmla="*/ 655523 h 773723"/>
                            <a:gd name="connsiteX417" fmla="*/ 2719070 w 7563811"/>
                            <a:gd name="connsiteY417" fmla="*/ 653363 h 773723"/>
                            <a:gd name="connsiteX418" fmla="*/ 2715513 w 7563811"/>
                            <a:gd name="connsiteY418" fmla="*/ 649425 h 773723"/>
                            <a:gd name="connsiteX419" fmla="*/ 2712463 w 7563811"/>
                            <a:gd name="connsiteY419" fmla="*/ 642690 h 773723"/>
                            <a:gd name="connsiteX420" fmla="*/ 2709668 w 7563811"/>
                            <a:gd name="connsiteY420" fmla="*/ 634050 h 773723"/>
                            <a:gd name="connsiteX421" fmla="*/ 2714242 w 7563811"/>
                            <a:gd name="connsiteY421" fmla="*/ 628841 h 773723"/>
                            <a:gd name="connsiteX422" fmla="*/ 2715513 w 7563811"/>
                            <a:gd name="connsiteY422" fmla="*/ 626427 h 773723"/>
                            <a:gd name="connsiteX423" fmla="*/ 2719070 w 7563811"/>
                            <a:gd name="connsiteY423" fmla="*/ 622742 h 773723"/>
                            <a:gd name="connsiteX424" fmla="*/ 2726821 w 7563811"/>
                            <a:gd name="connsiteY424" fmla="*/ 619439 h 773723"/>
                            <a:gd name="connsiteX425" fmla="*/ 2735589 w 7563811"/>
                            <a:gd name="connsiteY425" fmla="*/ 616516 h 773723"/>
                            <a:gd name="connsiteX426" fmla="*/ 3235823 w 7563811"/>
                            <a:gd name="connsiteY426" fmla="*/ 613848 h 773723"/>
                            <a:gd name="connsiteX427" fmla="*/ 3245732 w 7563811"/>
                            <a:gd name="connsiteY427" fmla="*/ 616262 h 773723"/>
                            <a:gd name="connsiteX428" fmla="*/ 3251322 w 7563811"/>
                            <a:gd name="connsiteY428" fmla="*/ 622615 h 773723"/>
                            <a:gd name="connsiteX429" fmla="*/ 3254372 w 7563811"/>
                            <a:gd name="connsiteY429" fmla="*/ 626808 h 773723"/>
                            <a:gd name="connsiteX430" fmla="*/ 3253356 w 7563811"/>
                            <a:gd name="connsiteY430" fmla="*/ 630493 h 773723"/>
                            <a:gd name="connsiteX431" fmla="*/ 3256151 w 7563811"/>
                            <a:gd name="connsiteY431" fmla="*/ 635448 h 773723"/>
                            <a:gd name="connsiteX432" fmla="*/ 3254245 w 7563811"/>
                            <a:gd name="connsiteY432" fmla="*/ 643580 h 773723"/>
                            <a:gd name="connsiteX433" fmla="*/ 3248403 w 7563811"/>
                            <a:gd name="connsiteY433" fmla="*/ 647264 h 773723"/>
                            <a:gd name="connsiteX434" fmla="*/ 3245098 w 7563811"/>
                            <a:gd name="connsiteY434" fmla="*/ 650441 h 773723"/>
                            <a:gd name="connsiteX435" fmla="*/ 3240396 w 7563811"/>
                            <a:gd name="connsiteY435" fmla="*/ 652347 h 773723"/>
                            <a:gd name="connsiteX436" fmla="*/ 3233280 w 7563811"/>
                            <a:gd name="connsiteY436" fmla="*/ 652728 h 773723"/>
                            <a:gd name="connsiteX437" fmla="*/ 3224517 w 7563811"/>
                            <a:gd name="connsiteY437" fmla="*/ 652347 h 773723"/>
                            <a:gd name="connsiteX438" fmla="*/ 3221339 w 7563811"/>
                            <a:gd name="connsiteY438" fmla="*/ 646375 h 773723"/>
                            <a:gd name="connsiteX439" fmla="*/ 3219560 w 7563811"/>
                            <a:gd name="connsiteY439" fmla="*/ 644342 h 773723"/>
                            <a:gd name="connsiteX440" fmla="*/ 3217399 w 7563811"/>
                            <a:gd name="connsiteY440" fmla="*/ 639768 h 773723"/>
                            <a:gd name="connsiteX441" fmla="*/ 3217018 w 7563811"/>
                            <a:gd name="connsiteY441" fmla="*/ 631636 h 773723"/>
                            <a:gd name="connsiteX442" fmla="*/ 3217399 w 7563811"/>
                            <a:gd name="connsiteY442" fmla="*/ 622742 h 773723"/>
                            <a:gd name="connsiteX443" fmla="*/ 3224134 w 7563811"/>
                            <a:gd name="connsiteY443" fmla="*/ 619566 h 773723"/>
                            <a:gd name="connsiteX444" fmla="*/ 3224644 w 7563811"/>
                            <a:gd name="connsiteY444" fmla="*/ 615754 h 773723"/>
                            <a:gd name="connsiteX445" fmla="*/ 3228707 w 7563811"/>
                            <a:gd name="connsiteY445" fmla="*/ 613975 h 773723"/>
                            <a:gd name="connsiteX446" fmla="*/ 3231375 w 7563811"/>
                            <a:gd name="connsiteY446" fmla="*/ 614991 h 773723"/>
                            <a:gd name="connsiteX447" fmla="*/ 3235823 w 7563811"/>
                            <a:gd name="connsiteY447" fmla="*/ 613848 h 773723"/>
                            <a:gd name="connsiteX448" fmla="*/ 7459242 w 7563811"/>
                            <a:gd name="connsiteY448" fmla="*/ 612070 h 773723"/>
                            <a:gd name="connsiteX449" fmla="*/ 7469661 w 7563811"/>
                            <a:gd name="connsiteY449" fmla="*/ 613468 h 773723"/>
                            <a:gd name="connsiteX450" fmla="*/ 7480842 w 7563811"/>
                            <a:gd name="connsiteY450" fmla="*/ 616009 h 773723"/>
                            <a:gd name="connsiteX451" fmla="*/ 7483383 w 7563811"/>
                            <a:gd name="connsiteY451" fmla="*/ 625157 h 773723"/>
                            <a:gd name="connsiteX452" fmla="*/ 7488085 w 7563811"/>
                            <a:gd name="connsiteY452" fmla="*/ 626682 h 773723"/>
                            <a:gd name="connsiteX453" fmla="*/ 7487831 w 7563811"/>
                            <a:gd name="connsiteY453" fmla="*/ 626682 h 773723"/>
                            <a:gd name="connsiteX454" fmla="*/ 7489101 w 7563811"/>
                            <a:gd name="connsiteY454" fmla="*/ 632272 h 773723"/>
                            <a:gd name="connsiteX455" fmla="*/ 7487195 w 7563811"/>
                            <a:gd name="connsiteY455" fmla="*/ 635322 h 773723"/>
                            <a:gd name="connsiteX456" fmla="*/ 7487576 w 7563811"/>
                            <a:gd name="connsiteY456" fmla="*/ 641166 h 773723"/>
                            <a:gd name="connsiteX457" fmla="*/ 7482240 w 7563811"/>
                            <a:gd name="connsiteY457" fmla="*/ 653110 h 773723"/>
                            <a:gd name="connsiteX458" fmla="*/ 7472838 w 7563811"/>
                            <a:gd name="connsiteY458" fmla="*/ 658573 h 773723"/>
                            <a:gd name="connsiteX459" fmla="*/ 7466993 w 7563811"/>
                            <a:gd name="connsiteY459" fmla="*/ 661496 h 773723"/>
                            <a:gd name="connsiteX460" fmla="*/ 7462673 w 7563811"/>
                            <a:gd name="connsiteY460" fmla="*/ 659463 h 773723"/>
                            <a:gd name="connsiteX461" fmla="*/ 7455812 w 7563811"/>
                            <a:gd name="connsiteY461" fmla="*/ 661877 h 773723"/>
                            <a:gd name="connsiteX462" fmla="*/ 7446029 w 7563811"/>
                            <a:gd name="connsiteY462" fmla="*/ 657684 h 773723"/>
                            <a:gd name="connsiteX463" fmla="*/ 7442725 w 7563811"/>
                            <a:gd name="connsiteY463" fmla="*/ 649425 h 773723"/>
                            <a:gd name="connsiteX464" fmla="*/ 7439548 w 7563811"/>
                            <a:gd name="connsiteY464" fmla="*/ 644470 h 773723"/>
                            <a:gd name="connsiteX465" fmla="*/ 7438277 w 7563811"/>
                            <a:gd name="connsiteY465" fmla="*/ 637990 h 773723"/>
                            <a:gd name="connsiteX466" fmla="*/ 7439421 w 7563811"/>
                            <a:gd name="connsiteY466" fmla="*/ 628969 h 773723"/>
                            <a:gd name="connsiteX467" fmla="*/ 7441963 w 7563811"/>
                            <a:gd name="connsiteY467" fmla="*/ 618042 h 773723"/>
                            <a:gd name="connsiteX468" fmla="*/ 7450094 w 7563811"/>
                            <a:gd name="connsiteY468" fmla="*/ 615500 h 773723"/>
                            <a:gd name="connsiteX469" fmla="*/ 7453017 w 7563811"/>
                            <a:gd name="connsiteY469" fmla="*/ 613722 h 773723"/>
                            <a:gd name="connsiteX470" fmla="*/ 7459242 w 7563811"/>
                            <a:gd name="connsiteY470" fmla="*/ 612070 h 773723"/>
                            <a:gd name="connsiteX471" fmla="*/ 593748 w 7563811"/>
                            <a:gd name="connsiteY471" fmla="*/ 610926 h 773723"/>
                            <a:gd name="connsiteX472" fmla="*/ 599085 w 7563811"/>
                            <a:gd name="connsiteY472" fmla="*/ 615500 h 773723"/>
                            <a:gd name="connsiteX473" fmla="*/ 601499 w 7563811"/>
                            <a:gd name="connsiteY473" fmla="*/ 616770 h 773723"/>
                            <a:gd name="connsiteX474" fmla="*/ 605169 w 7563811"/>
                            <a:gd name="connsiteY474" fmla="*/ 620196 h 773723"/>
                            <a:gd name="connsiteX475" fmla="*/ 608614 w 7563811"/>
                            <a:gd name="connsiteY475" fmla="*/ 627824 h 773723"/>
                            <a:gd name="connsiteX476" fmla="*/ 611664 w 7563811"/>
                            <a:gd name="connsiteY476" fmla="*/ 636719 h 773723"/>
                            <a:gd name="connsiteX477" fmla="*/ 606327 w 7563811"/>
                            <a:gd name="connsiteY477" fmla="*/ 642436 h 773723"/>
                            <a:gd name="connsiteX478" fmla="*/ 607344 w 7563811"/>
                            <a:gd name="connsiteY478" fmla="*/ 646375 h 773723"/>
                            <a:gd name="connsiteX479" fmla="*/ 604040 w 7563811"/>
                            <a:gd name="connsiteY479" fmla="*/ 649679 h 773723"/>
                            <a:gd name="connsiteX480" fmla="*/ 601118 w 7563811"/>
                            <a:gd name="connsiteY480" fmla="*/ 649679 h 773723"/>
                            <a:gd name="connsiteX481" fmla="*/ 597179 w 7563811"/>
                            <a:gd name="connsiteY481" fmla="*/ 652474 h 773723"/>
                            <a:gd name="connsiteX482" fmla="*/ 586633 w 7563811"/>
                            <a:gd name="connsiteY482" fmla="*/ 653999 h 773723"/>
                            <a:gd name="connsiteX483" fmla="*/ 578755 w 7563811"/>
                            <a:gd name="connsiteY483" fmla="*/ 649933 h 773723"/>
                            <a:gd name="connsiteX484" fmla="*/ 574181 w 7563811"/>
                            <a:gd name="connsiteY484" fmla="*/ 647137 h 773723"/>
                            <a:gd name="connsiteX485" fmla="*/ 573800 w 7563811"/>
                            <a:gd name="connsiteY485" fmla="*/ 643199 h 773723"/>
                            <a:gd name="connsiteX486" fmla="*/ 569226 w 7563811"/>
                            <a:gd name="connsiteY486" fmla="*/ 639514 h 773723"/>
                            <a:gd name="connsiteX487" fmla="*/ 567955 w 7563811"/>
                            <a:gd name="connsiteY487" fmla="*/ 630874 h 773723"/>
                            <a:gd name="connsiteX488" fmla="*/ 572275 w 7563811"/>
                            <a:gd name="connsiteY488" fmla="*/ 625029 h 773723"/>
                            <a:gd name="connsiteX489" fmla="*/ 574308 w 7563811"/>
                            <a:gd name="connsiteY489" fmla="*/ 620709 h 773723"/>
                            <a:gd name="connsiteX490" fmla="*/ 578247 w 7563811"/>
                            <a:gd name="connsiteY490" fmla="*/ 617024 h 773723"/>
                            <a:gd name="connsiteX491" fmla="*/ 584981 w 7563811"/>
                            <a:gd name="connsiteY491" fmla="*/ 613848 h 773723"/>
                            <a:gd name="connsiteX492" fmla="*/ 593748 w 7563811"/>
                            <a:gd name="connsiteY492" fmla="*/ 610926 h 773723"/>
                            <a:gd name="connsiteX493" fmla="*/ 7043633 w 7563811"/>
                            <a:gd name="connsiteY493" fmla="*/ 598093 h 773723"/>
                            <a:gd name="connsiteX494" fmla="*/ 7053671 w 7563811"/>
                            <a:gd name="connsiteY494" fmla="*/ 601651 h 773723"/>
                            <a:gd name="connsiteX495" fmla="*/ 7064216 w 7563811"/>
                            <a:gd name="connsiteY495" fmla="*/ 606479 h 773723"/>
                            <a:gd name="connsiteX496" fmla="*/ 7064852 w 7563811"/>
                            <a:gd name="connsiteY496" fmla="*/ 616135 h 773723"/>
                            <a:gd name="connsiteX497" fmla="*/ 7064978 w 7563811"/>
                            <a:gd name="connsiteY497" fmla="*/ 616389 h 773723"/>
                            <a:gd name="connsiteX498" fmla="*/ 7069299 w 7563811"/>
                            <a:gd name="connsiteY498" fmla="*/ 618804 h 773723"/>
                            <a:gd name="connsiteX499" fmla="*/ 7069299 w 7563811"/>
                            <a:gd name="connsiteY499" fmla="*/ 624521 h 773723"/>
                            <a:gd name="connsiteX500" fmla="*/ 7066757 w 7563811"/>
                            <a:gd name="connsiteY500" fmla="*/ 627189 h 773723"/>
                            <a:gd name="connsiteX501" fmla="*/ 7065868 w 7563811"/>
                            <a:gd name="connsiteY501" fmla="*/ 633034 h 773723"/>
                            <a:gd name="connsiteX502" fmla="*/ 7058245 w 7563811"/>
                            <a:gd name="connsiteY502" fmla="*/ 643834 h 773723"/>
                            <a:gd name="connsiteX503" fmla="*/ 7047826 w 7563811"/>
                            <a:gd name="connsiteY503" fmla="*/ 647392 h 773723"/>
                            <a:gd name="connsiteX504" fmla="*/ 7041346 w 7563811"/>
                            <a:gd name="connsiteY504" fmla="*/ 649043 h 773723"/>
                            <a:gd name="connsiteX505" fmla="*/ 7037407 w 7563811"/>
                            <a:gd name="connsiteY505" fmla="*/ 646121 h 773723"/>
                            <a:gd name="connsiteX506" fmla="*/ 7030164 w 7563811"/>
                            <a:gd name="connsiteY506" fmla="*/ 647138 h 773723"/>
                            <a:gd name="connsiteX507" fmla="*/ 7021270 w 7563811"/>
                            <a:gd name="connsiteY507" fmla="*/ 640912 h 773723"/>
                            <a:gd name="connsiteX508" fmla="*/ 7019618 w 7563811"/>
                            <a:gd name="connsiteY508" fmla="*/ 632018 h 773723"/>
                            <a:gd name="connsiteX509" fmla="*/ 7017458 w 7563811"/>
                            <a:gd name="connsiteY509" fmla="*/ 626427 h 773723"/>
                            <a:gd name="connsiteX510" fmla="*/ 7017458 w 7563811"/>
                            <a:gd name="connsiteY510" fmla="*/ 619693 h 773723"/>
                            <a:gd name="connsiteX511" fmla="*/ 7020381 w 7563811"/>
                            <a:gd name="connsiteY511" fmla="*/ 610926 h 773723"/>
                            <a:gd name="connsiteX512" fmla="*/ 7025209 w 7563811"/>
                            <a:gd name="connsiteY512" fmla="*/ 600507 h 773723"/>
                            <a:gd name="connsiteX513" fmla="*/ 7033850 w 7563811"/>
                            <a:gd name="connsiteY513" fmla="*/ 599618 h 773723"/>
                            <a:gd name="connsiteX514" fmla="*/ 7037152 w 7563811"/>
                            <a:gd name="connsiteY514" fmla="*/ 598474 h 773723"/>
                            <a:gd name="connsiteX515" fmla="*/ 7043633 w 7563811"/>
                            <a:gd name="connsiteY515" fmla="*/ 598093 h 773723"/>
                            <a:gd name="connsiteX516" fmla="*/ 1406421 w 7563811"/>
                            <a:gd name="connsiteY516" fmla="*/ 597203 h 773723"/>
                            <a:gd name="connsiteX517" fmla="*/ 1410868 w 7563811"/>
                            <a:gd name="connsiteY517" fmla="*/ 598093 h 773723"/>
                            <a:gd name="connsiteX518" fmla="*/ 1412393 w 7563811"/>
                            <a:gd name="connsiteY518" fmla="*/ 600507 h 773723"/>
                            <a:gd name="connsiteX519" fmla="*/ 1416840 w 7563811"/>
                            <a:gd name="connsiteY519" fmla="*/ 602158 h 773723"/>
                            <a:gd name="connsiteX520" fmla="*/ 1423828 w 7563811"/>
                            <a:gd name="connsiteY520" fmla="*/ 610036 h 773723"/>
                            <a:gd name="connsiteX521" fmla="*/ 1423955 w 7563811"/>
                            <a:gd name="connsiteY521" fmla="*/ 610036 h 773723"/>
                            <a:gd name="connsiteX522" fmla="*/ 1424844 w 7563811"/>
                            <a:gd name="connsiteY522" fmla="*/ 618676 h 773723"/>
                            <a:gd name="connsiteX523" fmla="*/ 1424972 w 7563811"/>
                            <a:gd name="connsiteY523" fmla="*/ 624012 h 773723"/>
                            <a:gd name="connsiteX524" fmla="*/ 1421922 w 7563811"/>
                            <a:gd name="connsiteY524" fmla="*/ 626554 h 773723"/>
                            <a:gd name="connsiteX525" fmla="*/ 1421415 w 7563811"/>
                            <a:gd name="connsiteY525" fmla="*/ 632398 h 773723"/>
                            <a:gd name="connsiteX526" fmla="*/ 1415061 w 7563811"/>
                            <a:gd name="connsiteY526" fmla="*/ 638243 h 773723"/>
                            <a:gd name="connsiteX527" fmla="*/ 1407946 w 7563811"/>
                            <a:gd name="connsiteY527" fmla="*/ 637862 h 773723"/>
                            <a:gd name="connsiteX528" fmla="*/ 1403244 w 7563811"/>
                            <a:gd name="connsiteY528" fmla="*/ 638497 h 773723"/>
                            <a:gd name="connsiteX529" fmla="*/ 1398035 w 7563811"/>
                            <a:gd name="connsiteY529" fmla="*/ 637354 h 773723"/>
                            <a:gd name="connsiteX530" fmla="*/ 1391809 w 7563811"/>
                            <a:gd name="connsiteY530" fmla="*/ 633542 h 773723"/>
                            <a:gd name="connsiteX531" fmla="*/ 1384567 w 7563811"/>
                            <a:gd name="connsiteY531" fmla="*/ 627951 h 773723"/>
                            <a:gd name="connsiteX532" fmla="*/ 1385329 w 7563811"/>
                            <a:gd name="connsiteY532" fmla="*/ 621090 h 773723"/>
                            <a:gd name="connsiteX533" fmla="*/ 1385075 w 7563811"/>
                            <a:gd name="connsiteY533" fmla="*/ 618422 h 773723"/>
                            <a:gd name="connsiteX534" fmla="*/ 1385964 w 7563811"/>
                            <a:gd name="connsiteY534" fmla="*/ 613340 h 773723"/>
                            <a:gd name="connsiteX535" fmla="*/ 1390539 w 7563811"/>
                            <a:gd name="connsiteY535" fmla="*/ 606224 h 773723"/>
                            <a:gd name="connsiteX536" fmla="*/ 1396129 w 7563811"/>
                            <a:gd name="connsiteY536" fmla="*/ 598855 h 773723"/>
                            <a:gd name="connsiteX537" fmla="*/ 1403753 w 7563811"/>
                            <a:gd name="connsiteY537" fmla="*/ 600125 h 773723"/>
                            <a:gd name="connsiteX538" fmla="*/ 1406421 w 7563811"/>
                            <a:gd name="connsiteY538" fmla="*/ 597203 h 773723"/>
                            <a:gd name="connsiteX539" fmla="*/ 3395029 w 7563811"/>
                            <a:gd name="connsiteY539" fmla="*/ 596568 h 773723"/>
                            <a:gd name="connsiteX540" fmla="*/ 3401382 w 7563811"/>
                            <a:gd name="connsiteY540" fmla="*/ 603176 h 773723"/>
                            <a:gd name="connsiteX541" fmla="*/ 3406083 w 7563811"/>
                            <a:gd name="connsiteY541" fmla="*/ 602286 h 773723"/>
                            <a:gd name="connsiteX542" fmla="*/ 3409639 w 7563811"/>
                            <a:gd name="connsiteY542" fmla="*/ 606352 h 773723"/>
                            <a:gd name="connsiteX543" fmla="*/ 3409385 w 7563811"/>
                            <a:gd name="connsiteY543" fmla="*/ 609783 h 773723"/>
                            <a:gd name="connsiteX544" fmla="*/ 3412435 w 7563811"/>
                            <a:gd name="connsiteY544" fmla="*/ 614611 h 773723"/>
                            <a:gd name="connsiteX545" fmla="*/ 3413579 w 7563811"/>
                            <a:gd name="connsiteY545" fmla="*/ 627190 h 773723"/>
                            <a:gd name="connsiteX546" fmla="*/ 3408243 w 7563811"/>
                            <a:gd name="connsiteY546" fmla="*/ 636211 h 773723"/>
                            <a:gd name="connsiteX547" fmla="*/ 3404557 w 7563811"/>
                            <a:gd name="connsiteY547" fmla="*/ 641420 h 773723"/>
                            <a:gd name="connsiteX548" fmla="*/ 3399856 w 7563811"/>
                            <a:gd name="connsiteY548" fmla="*/ 641674 h 773723"/>
                            <a:gd name="connsiteX549" fmla="*/ 3395156 w 7563811"/>
                            <a:gd name="connsiteY549" fmla="*/ 646884 h 773723"/>
                            <a:gd name="connsiteX550" fmla="*/ 3384866 w 7563811"/>
                            <a:gd name="connsiteY550" fmla="*/ 647900 h 773723"/>
                            <a:gd name="connsiteX551" fmla="*/ 3378257 w 7563811"/>
                            <a:gd name="connsiteY551" fmla="*/ 642437 h 773723"/>
                            <a:gd name="connsiteX552" fmla="*/ 3373297 w 7563811"/>
                            <a:gd name="connsiteY552" fmla="*/ 639769 h 773723"/>
                            <a:gd name="connsiteX553" fmla="*/ 3369233 w 7563811"/>
                            <a:gd name="connsiteY553" fmla="*/ 634940 h 773723"/>
                            <a:gd name="connsiteX554" fmla="*/ 3365928 w 7563811"/>
                            <a:gd name="connsiteY554" fmla="*/ 626681 h 773723"/>
                            <a:gd name="connsiteX555" fmla="*/ 3363007 w 7563811"/>
                            <a:gd name="connsiteY555" fmla="*/ 616263 h 773723"/>
                            <a:gd name="connsiteX556" fmla="*/ 3368722 w 7563811"/>
                            <a:gd name="connsiteY556" fmla="*/ 610291 h 773723"/>
                            <a:gd name="connsiteX557" fmla="*/ 3370372 w 7563811"/>
                            <a:gd name="connsiteY557" fmla="*/ 607496 h 773723"/>
                            <a:gd name="connsiteX558" fmla="*/ 3374827 w 7563811"/>
                            <a:gd name="connsiteY558" fmla="*/ 603176 h 773723"/>
                            <a:gd name="connsiteX559" fmla="*/ 3384358 w 7563811"/>
                            <a:gd name="connsiteY559" fmla="*/ 599618 h 773723"/>
                            <a:gd name="connsiteX560" fmla="*/ 3395029 w 7563811"/>
                            <a:gd name="connsiteY560" fmla="*/ 596568 h 773723"/>
                            <a:gd name="connsiteX561" fmla="*/ 3649143 w 7563811"/>
                            <a:gd name="connsiteY561" fmla="*/ 594535 h 773723"/>
                            <a:gd name="connsiteX562" fmla="*/ 3653717 w 7563811"/>
                            <a:gd name="connsiteY562" fmla="*/ 599872 h 773723"/>
                            <a:gd name="connsiteX563" fmla="*/ 3656003 w 7563811"/>
                            <a:gd name="connsiteY563" fmla="*/ 601524 h 773723"/>
                            <a:gd name="connsiteX564" fmla="*/ 3659179 w 7563811"/>
                            <a:gd name="connsiteY564" fmla="*/ 605717 h 773723"/>
                            <a:gd name="connsiteX565" fmla="*/ 3658925 w 7563811"/>
                            <a:gd name="connsiteY565" fmla="*/ 605590 h 773723"/>
                            <a:gd name="connsiteX566" fmla="*/ 3661085 w 7563811"/>
                            <a:gd name="connsiteY566" fmla="*/ 613976 h 773723"/>
                            <a:gd name="connsiteX567" fmla="*/ 3662736 w 7563811"/>
                            <a:gd name="connsiteY567" fmla="*/ 623251 h 773723"/>
                            <a:gd name="connsiteX568" fmla="*/ 3656639 w 7563811"/>
                            <a:gd name="connsiteY568" fmla="*/ 628079 h 773723"/>
                            <a:gd name="connsiteX569" fmla="*/ 3657020 w 7563811"/>
                            <a:gd name="connsiteY569" fmla="*/ 632145 h 773723"/>
                            <a:gd name="connsiteX570" fmla="*/ 3653208 w 7563811"/>
                            <a:gd name="connsiteY570" fmla="*/ 634813 h 773723"/>
                            <a:gd name="connsiteX571" fmla="*/ 3650285 w 7563811"/>
                            <a:gd name="connsiteY571" fmla="*/ 634305 h 773723"/>
                            <a:gd name="connsiteX572" fmla="*/ 3645966 w 7563811"/>
                            <a:gd name="connsiteY572" fmla="*/ 636465 h 773723"/>
                            <a:gd name="connsiteX573" fmla="*/ 3635167 w 7563811"/>
                            <a:gd name="connsiteY573" fmla="*/ 636211 h 773723"/>
                            <a:gd name="connsiteX574" fmla="*/ 3628053 w 7563811"/>
                            <a:gd name="connsiteY574" fmla="*/ 630874 h 773723"/>
                            <a:gd name="connsiteX575" fmla="*/ 3623988 w 7563811"/>
                            <a:gd name="connsiteY575" fmla="*/ 627317 h 773723"/>
                            <a:gd name="connsiteX576" fmla="*/ 3624241 w 7563811"/>
                            <a:gd name="connsiteY576" fmla="*/ 623378 h 773723"/>
                            <a:gd name="connsiteX577" fmla="*/ 3620303 w 7563811"/>
                            <a:gd name="connsiteY577" fmla="*/ 618931 h 773723"/>
                            <a:gd name="connsiteX578" fmla="*/ 3620303 w 7563811"/>
                            <a:gd name="connsiteY578" fmla="*/ 610164 h 773723"/>
                            <a:gd name="connsiteX579" fmla="*/ 3625512 w 7563811"/>
                            <a:gd name="connsiteY579" fmla="*/ 605081 h 773723"/>
                            <a:gd name="connsiteX580" fmla="*/ 3628307 w 7563811"/>
                            <a:gd name="connsiteY580" fmla="*/ 601143 h 773723"/>
                            <a:gd name="connsiteX581" fmla="*/ 3632753 w 7563811"/>
                            <a:gd name="connsiteY581" fmla="*/ 598093 h 773723"/>
                            <a:gd name="connsiteX582" fmla="*/ 3639996 w 7563811"/>
                            <a:gd name="connsiteY582" fmla="*/ 596060 h 773723"/>
                            <a:gd name="connsiteX583" fmla="*/ 3649143 w 7563811"/>
                            <a:gd name="connsiteY583" fmla="*/ 594535 h 773723"/>
                            <a:gd name="connsiteX584" fmla="*/ 2111343 w 7563811"/>
                            <a:gd name="connsiteY584" fmla="*/ 590343 h 773723"/>
                            <a:gd name="connsiteX585" fmla="*/ 2120999 w 7563811"/>
                            <a:gd name="connsiteY585" fmla="*/ 590597 h 773723"/>
                            <a:gd name="connsiteX586" fmla="*/ 2124557 w 7563811"/>
                            <a:gd name="connsiteY586" fmla="*/ 596950 h 773723"/>
                            <a:gd name="connsiteX587" fmla="*/ 2126463 w 7563811"/>
                            <a:gd name="connsiteY587" fmla="*/ 599110 h 773723"/>
                            <a:gd name="connsiteX588" fmla="*/ 2128878 w 7563811"/>
                            <a:gd name="connsiteY588" fmla="*/ 604065 h 773723"/>
                            <a:gd name="connsiteX589" fmla="*/ 2129513 w 7563811"/>
                            <a:gd name="connsiteY589" fmla="*/ 612959 h 773723"/>
                            <a:gd name="connsiteX590" fmla="*/ 2129894 w 7563811"/>
                            <a:gd name="connsiteY590" fmla="*/ 612832 h 773723"/>
                            <a:gd name="connsiteX591" fmla="*/ 2129766 w 7563811"/>
                            <a:gd name="connsiteY591" fmla="*/ 622615 h 773723"/>
                            <a:gd name="connsiteX592" fmla="*/ 2122525 w 7563811"/>
                            <a:gd name="connsiteY592" fmla="*/ 626300 h 773723"/>
                            <a:gd name="connsiteX593" fmla="*/ 2122016 w 7563811"/>
                            <a:gd name="connsiteY593" fmla="*/ 630493 h 773723"/>
                            <a:gd name="connsiteX594" fmla="*/ 2117569 w 7563811"/>
                            <a:gd name="connsiteY594" fmla="*/ 632526 h 773723"/>
                            <a:gd name="connsiteX595" fmla="*/ 2114646 w 7563811"/>
                            <a:gd name="connsiteY595" fmla="*/ 631382 h 773723"/>
                            <a:gd name="connsiteX596" fmla="*/ 2111597 w 7563811"/>
                            <a:gd name="connsiteY596" fmla="*/ 632018 h 773723"/>
                            <a:gd name="connsiteX597" fmla="*/ 2109818 w 7563811"/>
                            <a:gd name="connsiteY597" fmla="*/ 633415 h 773723"/>
                            <a:gd name="connsiteX598" fmla="*/ 2109310 w 7563811"/>
                            <a:gd name="connsiteY598" fmla="*/ 639260 h 773723"/>
                            <a:gd name="connsiteX599" fmla="*/ 2102957 w 7563811"/>
                            <a:gd name="connsiteY599" fmla="*/ 645105 h 773723"/>
                            <a:gd name="connsiteX600" fmla="*/ 2095845 w 7563811"/>
                            <a:gd name="connsiteY600" fmla="*/ 644724 h 773723"/>
                            <a:gd name="connsiteX601" fmla="*/ 2091143 w 7563811"/>
                            <a:gd name="connsiteY601" fmla="*/ 645359 h 773723"/>
                            <a:gd name="connsiteX602" fmla="*/ 2085934 w 7563811"/>
                            <a:gd name="connsiteY602" fmla="*/ 644215 h 773723"/>
                            <a:gd name="connsiteX603" fmla="*/ 2079580 w 7563811"/>
                            <a:gd name="connsiteY603" fmla="*/ 640404 h 773723"/>
                            <a:gd name="connsiteX604" fmla="*/ 2072339 w 7563811"/>
                            <a:gd name="connsiteY604" fmla="*/ 634813 h 773723"/>
                            <a:gd name="connsiteX605" fmla="*/ 2073101 w 7563811"/>
                            <a:gd name="connsiteY605" fmla="*/ 627952 h 773723"/>
                            <a:gd name="connsiteX606" fmla="*/ 2072846 w 7563811"/>
                            <a:gd name="connsiteY606" fmla="*/ 625284 h 773723"/>
                            <a:gd name="connsiteX607" fmla="*/ 2073736 w 7563811"/>
                            <a:gd name="connsiteY607" fmla="*/ 620201 h 773723"/>
                            <a:gd name="connsiteX608" fmla="*/ 2078182 w 7563811"/>
                            <a:gd name="connsiteY608" fmla="*/ 613086 h 773723"/>
                            <a:gd name="connsiteX609" fmla="*/ 2083774 w 7563811"/>
                            <a:gd name="connsiteY609" fmla="*/ 605717 h 773723"/>
                            <a:gd name="connsiteX610" fmla="*/ 2088474 w 7563811"/>
                            <a:gd name="connsiteY610" fmla="*/ 606479 h 773723"/>
                            <a:gd name="connsiteX611" fmla="*/ 2088474 w 7563811"/>
                            <a:gd name="connsiteY611" fmla="*/ 600888 h 773723"/>
                            <a:gd name="connsiteX612" fmla="*/ 2094827 w 7563811"/>
                            <a:gd name="connsiteY612" fmla="*/ 596695 h 773723"/>
                            <a:gd name="connsiteX613" fmla="*/ 2098383 w 7563811"/>
                            <a:gd name="connsiteY613" fmla="*/ 593138 h 773723"/>
                            <a:gd name="connsiteX614" fmla="*/ 2103592 w 7563811"/>
                            <a:gd name="connsiteY614" fmla="*/ 590978 h 773723"/>
                            <a:gd name="connsiteX615" fmla="*/ 2111343 w 7563811"/>
                            <a:gd name="connsiteY615" fmla="*/ 590343 h 773723"/>
                            <a:gd name="connsiteX616" fmla="*/ 471517 w 7563811"/>
                            <a:gd name="connsiteY616" fmla="*/ 584244 h 773723"/>
                            <a:gd name="connsiteX617" fmla="*/ 478633 w 7563811"/>
                            <a:gd name="connsiteY617" fmla="*/ 585133 h 773723"/>
                            <a:gd name="connsiteX618" fmla="*/ 481428 w 7563811"/>
                            <a:gd name="connsiteY618" fmla="*/ 584879 h 773723"/>
                            <a:gd name="connsiteX619" fmla="*/ 486765 w 7563811"/>
                            <a:gd name="connsiteY619" fmla="*/ 585768 h 773723"/>
                            <a:gd name="connsiteX620" fmla="*/ 494134 w 7563811"/>
                            <a:gd name="connsiteY620" fmla="*/ 590469 h 773723"/>
                            <a:gd name="connsiteX621" fmla="*/ 501758 w 7563811"/>
                            <a:gd name="connsiteY621" fmla="*/ 596314 h 773723"/>
                            <a:gd name="connsiteX622" fmla="*/ 500487 w 7563811"/>
                            <a:gd name="connsiteY622" fmla="*/ 604192 h 773723"/>
                            <a:gd name="connsiteX623" fmla="*/ 500233 w 7563811"/>
                            <a:gd name="connsiteY623" fmla="*/ 604192 h 773723"/>
                            <a:gd name="connsiteX624" fmla="*/ 503282 w 7563811"/>
                            <a:gd name="connsiteY624" fmla="*/ 606987 h 773723"/>
                            <a:gd name="connsiteX625" fmla="*/ 502266 w 7563811"/>
                            <a:gd name="connsiteY625" fmla="*/ 611561 h 773723"/>
                            <a:gd name="connsiteX626" fmla="*/ 499725 w 7563811"/>
                            <a:gd name="connsiteY626" fmla="*/ 613213 h 773723"/>
                            <a:gd name="connsiteX627" fmla="*/ 497946 w 7563811"/>
                            <a:gd name="connsiteY627" fmla="*/ 617787 h 773723"/>
                            <a:gd name="connsiteX628" fmla="*/ 489687 w 7563811"/>
                            <a:gd name="connsiteY628" fmla="*/ 625029 h 773723"/>
                            <a:gd name="connsiteX629" fmla="*/ 480666 w 7563811"/>
                            <a:gd name="connsiteY629" fmla="*/ 625919 h 773723"/>
                            <a:gd name="connsiteX630" fmla="*/ 475202 w 7563811"/>
                            <a:gd name="connsiteY630" fmla="*/ 626046 h 773723"/>
                            <a:gd name="connsiteX631" fmla="*/ 472534 w 7563811"/>
                            <a:gd name="connsiteY631" fmla="*/ 622869 h 773723"/>
                            <a:gd name="connsiteX632" fmla="*/ 466562 w 7563811"/>
                            <a:gd name="connsiteY632" fmla="*/ 622234 h 773723"/>
                            <a:gd name="connsiteX633" fmla="*/ 460590 w 7563811"/>
                            <a:gd name="connsiteY633" fmla="*/ 615627 h 773723"/>
                            <a:gd name="connsiteX634" fmla="*/ 460972 w 7563811"/>
                            <a:gd name="connsiteY634" fmla="*/ 608258 h 773723"/>
                            <a:gd name="connsiteX635" fmla="*/ 460336 w 7563811"/>
                            <a:gd name="connsiteY635" fmla="*/ 603429 h 773723"/>
                            <a:gd name="connsiteX636" fmla="*/ 461607 w 7563811"/>
                            <a:gd name="connsiteY636" fmla="*/ 598093 h 773723"/>
                            <a:gd name="connsiteX637" fmla="*/ 465673 w 7563811"/>
                            <a:gd name="connsiteY637" fmla="*/ 591613 h 773723"/>
                            <a:gd name="connsiteX638" fmla="*/ 471517 w 7563811"/>
                            <a:gd name="connsiteY638" fmla="*/ 584244 h 773723"/>
                            <a:gd name="connsiteX639" fmla="*/ 2473972 w 7563811"/>
                            <a:gd name="connsiteY639" fmla="*/ 578653 h 773723"/>
                            <a:gd name="connsiteX640" fmla="*/ 2482357 w 7563811"/>
                            <a:gd name="connsiteY640" fmla="*/ 580686 h 773723"/>
                            <a:gd name="connsiteX641" fmla="*/ 2491379 w 7563811"/>
                            <a:gd name="connsiteY641" fmla="*/ 583735 h 773723"/>
                            <a:gd name="connsiteX642" fmla="*/ 2492649 w 7563811"/>
                            <a:gd name="connsiteY642" fmla="*/ 591486 h 773723"/>
                            <a:gd name="connsiteX643" fmla="*/ 2492777 w 7563811"/>
                            <a:gd name="connsiteY643" fmla="*/ 591486 h 773723"/>
                            <a:gd name="connsiteX644" fmla="*/ 2496461 w 7563811"/>
                            <a:gd name="connsiteY644" fmla="*/ 593138 h 773723"/>
                            <a:gd name="connsiteX645" fmla="*/ 2496969 w 7563811"/>
                            <a:gd name="connsiteY645" fmla="*/ 597839 h 773723"/>
                            <a:gd name="connsiteX646" fmla="*/ 2495063 w 7563811"/>
                            <a:gd name="connsiteY646" fmla="*/ 600126 h 773723"/>
                            <a:gd name="connsiteX647" fmla="*/ 2494810 w 7563811"/>
                            <a:gd name="connsiteY647" fmla="*/ 604954 h 773723"/>
                            <a:gd name="connsiteX648" fmla="*/ 2489473 w 7563811"/>
                            <a:gd name="connsiteY648" fmla="*/ 614357 h 773723"/>
                            <a:gd name="connsiteX649" fmla="*/ 2481341 w 7563811"/>
                            <a:gd name="connsiteY649" fmla="*/ 618168 h 773723"/>
                            <a:gd name="connsiteX650" fmla="*/ 2476259 w 7563811"/>
                            <a:gd name="connsiteY650" fmla="*/ 620074 h 773723"/>
                            <a:gd name="connsiteX651" fmla="*/ 2472828 w 7563811"/>
                            <a:gd name="connsiteY651" fmla="*/ 617914 h 773723"/>
                            <a:gd name="connsiteX652" fmla="*/ 2470668 w 7563811"/>
                            <a:gd name="connsiteY652" fmla="*/ 618931 h 773723"/>
                            <a:gd name="connsiteX653" fmla="*/ 2470668 w 7563811"/>
                            <a:gd name="connsiteY653" fmla="*/ 619185 h 773723"/>
                            <a:gd name="connsiteX654" fmla="*/ 2468000 w 7563811"/>
                            <a:gd name="connsiteY654" fmla="*/ 621853 h 773723"/>
                            <a:gd name="connsiteX655" fmla="*/ 2467873 w 7563811"/>
                            <a:gd name="connsiteY655" fmla="*/ 627444 h 773723"/>
                            <a:gd name="connsiteX656" fmla="*/ 2462155 w 7563811"/>
                            <a:gd name="connsiteY656" fmla="*/ 633416 h 773723"/>
                            <a:gd name="connsiteX657" fmla="*/ 2455294 w 7563811"/>
                            <a:gd name="connsiteY657" fmla="*/ 633543 h 773723"/>
                            <a:gd name="connsiteX658" fmla="*/ 2450846 w 7563811"/>
                            <a:gd name="connsiteY658" fmla="*/ 634432 h 773723"/>
                            <a:gd name="connsiteX659" fmla="*/ 2445892 w 7563811"/>
                            <a:gd name="connsiteY659" fmla="*/ 633670 h 773723"/>
                            <a:gd name="connsiteX660" fmla="*/ 2439666 w 7563811"/>
                            <a:gd name="connsiteY660" fmla="*/ 630366 h 773723"/>
                            <a:gd name="connsiteX661" fmla="*/ 2432424 w 7563811"/>
                            <a:gd name="connsiteY661" fmla="*/ 625538 h 773723"/>
                            <a:gd name="connsiteX662" fmla="*/ 2432804 w 7563811"/>
                            <a:gd name="connsiteY662" fmla="*/ 618931 h 773723"/>
                            <a:gd name="connsiteX663" fmla="*/ 2432424 w 7563811"/>
                            <a:gd name="connsiteY663" fmla="*/ 616390 h 773723"/>
                            <a:gd name="connsiteX664" fmla="*/ 2432932 w 7563811"/>
                            <a:gd name="connsiteY664" fmla="*/ 611434 h 773723"/>
                            <a:gd name="connsiteX665" fmla="*/ 2436744 w 7563811"/>
                            <a:gd name="connsiteY665" fmla="*/ 604319 h 773723"/>
                            <a:gd name="connsiteX666" fmla="*/ 2441572 w 7563811"/>
                            <a:gd name="connsiteY666" fmla="*/ 596950 h 773723"/>
                            <a:gd name="connsiteX667" fmla="*/ 2448814 w 7563811"/>
                            <a:gd name="connsiteY667" fmla="*/ 597585 h 773723"/>
                            <a:gd name="connsiteX668" fmla="*/ 2451228 w 7563811"/>
                            <a:gd name="connsiteY668" fmla="*/ 594663 h 773723"/>
                            <a:gd name="connsiteX669" fmla="*/ 2453515 w 7563811"/>
                            <a:gd name="connsiteY669" fmla="*/ 594408 h 773723"/>
                            <a:gd name="connsiteX670" fmla="*/ 2456183 w 7563811"/>
                            <a:gd name="connsiteY670" fmla="*/ 590724 h 773723"/>
                            <a:gd name="connsiteX671" fmla="*/ 2459233 w 7563811"/>
                            <a:gd name="connsiteY671" fmla="*/ 581957 h 773723"/>
                            <a:gd name="connsiteX672" fmla="*/ 2466221 w 7563811"/>
                            <a:gd name="connsiteY672" fmla="*/ 580559 h 773723"/>
                            <a:gd name="connsiteX673" fmla="*/ 2468762 w 7563811"/>
                            <a:gd name="connsiteY673" fmla="*/ 579416 h 773723"/>
                            <a:gd name="connsiteX674" fmla="*/ 2473972 w 7563811"/>
                            <a:gd name="connsiteY674" fmla="*/ 578653 h 773723"/>
                            <a:gd name="connsiteX675" fmla="*/ 7210460 w 7563811"/>
                            <a:gd name="connsiteY675" fmla="*/ 578399 h 773723"/>
                            <a:gd name="connsiteX676" fmla="*/ 7215416 w 7563811"/>
                            <a:gd name="connsiteY676" fmla="*/ 585006 h 773723"/>
                            <a:gd name="connsiteX677" fmla="*/ 7219609 w 7563811"/>
                            <a:gd name="connsiteY677" fmla="*/ 584752 h 773723"/>
                            <a:gd name="connsiteX678" fmla="*/ 7222404 w 7563811"/>
                            <a:gd name="connsiteY678" fmla="*/ 588817 h 773723"/>
                            <a:gd name="connsiteX679" fmla="*/ 7221769 w 7563811"/>
                            <a:gd name="connsiteY679" fmla="*/ 591867 h 773723"/>
                            <a:gd name="connsiteX680" fmla="*/ 7221514 w 7563811"/>
                            <a:gd name="connsiteY680" fmla="*/ 591740 h 773723"/>
                            <a:gd name="connsiteX681" fmla="*/ 7223675 w 7563811"/>
                            <a:gd name="connsiteY681" fmla="*/ 596314 h 773723"/>
                            <a:gd name="connsiteX682" fmla="*/ 7223293 w 7563811"/>
                            <a:gd name="connsiteY682" fmla="*/ 607622 h 773723"/>
                            <a:gd name="connsiteX683" fmla="*/ 7217575 w 7563811"/>
                            <a:gd name="connsiteY683" fmla="*/ 614992 h 773723"/>
                            <a:gd name="connsiteX684" fmla="*/ 7213764 w 7563811"/>
                            <a:gd name="connsiteY684" fmla="*/ 619185 h 773723"/>
                            <a:gd name="connsiteX685" fmla="*/ 7209571 w 7563811"/>
                            <a:gd name="connsiteY685" fmla="*/ 618930 h 773723"/>
                            <a:gd name="connsiteX686" fmla="*/ 7204870 w 7563811"/>
                            <a:gd name="connsiteY686" fmla="*/ 622996 h 773723"/>
                            <a:gd name="connsiteX687" fmla="*/ 7195722 w 7563811"/>
                            <a:gd name="connsiteY687" fmla="*/ 622742 h 773723"/>
                            <a:gd name="connsiteX688" fmla="*/ 7190512 w 7563811"/>
                            <a:gd name="connsiteY688" fmla="*/ 617152 h 773723"/>
                            <a:gd name="connsiteX689" fmla="*/ 7186446 w 7563811"/>
                            <a:gd name="connsiteY689" fmla="*/ 614229 h 773723"/>
                            <a:gd name="connsiteX690" fmla="*/ 7183397 w 7563811"/>
                            <a:gd name="connsiteY690" fmla="*/ 609528 h 773723"/>
                            <a:gd name="connsiteX691" fmla="*/ 7181364 w 7563811"/>
                            <a:gd name="connsiteY691" fmla="*/ 601904 h 773723"/>
                            <a:gd name="connsiteX692" fmla="*/ 7179967 w 7563811"/>
                            <a:gd name="connsiteY692" fmla="*/ 592375 h 773723"/>
                            <a:gd name="connsiteX693" fmla="*/ 7185684 w 7563811"/>
                            <a:gd name="connsiteY693" fmla="*/ 587674 h 773723"/>
                            <a:gd name="connsiteX694" fmla="*/ 7187463 w 7563811"/>
                            <a:gd name="connsiteY694" fmla="*/ 585387 h 773723"/>
                            <a:gd name="connsiteX695" fmla="*/ 7191910 w 7563811"/>
                            <a:gd name="connsiteY695" fmla="*/ 582083 h 773723"/>
                            <a:gd name="connsiteX696" fmla="*/ 7200676 w 7563811"/>
                            <a:gd name="connsiteY696" fmla="*/ 579923 h 773723"/>
                            <a:gd name="connsiteX697" fmla="*/ 7210460 w 7563811"/>
                            <a:gd name="connsiteY697" fmla="*/ 578399 h 773723"/>
                            <a:gd name="connsiteX698" fmla="*/ 1896236 w 7563811"/>
                            <a:gd name="connsiteY698" fmla="*/ 575858 h 773723"/>
                            <a:gd name="connsiteX699" fmla="*/ 1901826 w 7563811"/>
                            <a:gd name="connsiteY699" fmla="*/ 576366 h 773723"/>
                            <a:gd name="connsiteX700" fmla="*/ 1908942 w 7563811"/>
                            <a:gd name="connsiteY700" fmla="*/ 579416 h 773723"/>
                            <a:gd name="connsiteX701" fmla="*/ 1917327 w 7563811"/>
                            <a:gd name="connsiteY701" fmla="*/ 584117 h 773723"/>
                            <a:gd name="connsiteX702" fmla="*/ 1917455 w 7563811"/>
                            <a:gd name="connsiteY702" fmla="*/ 591359 h 773723"/>
                            <a:gd name="connsiteX703" fmla="*/ 1917582 w 7563811"/>
                            <a:gd name="connsiteY703" fmla="*/ 591359 h 773723"/>
                            <a:gd name="connsiteX704" fmla="*/ 1918217 w 7563811"/>
                            <a:gd name="connsiteY704" fmla="*/ 594154 h 773723"/>
                            <a:gd name="connsiteX705" fmla="*/ 1918091 w 7563811"/>
                            <a:gd name="connsiteY705" fmla="*/ 599618 h 773723"/>
                            <a:gd name="connsiteX706" fmla="*/ 1914405 w 7563811"/>
                            <a:gd name="connsiteY706" fmla="*/ 607750 h 773723"/>
                            <a:gd name="connsiteX707" fmla="*/ 1909704 w 7563811"/>
                            <a:gd name="connsiteY707" fmla="*/ 616263 h 773723"/>
                            <a:gd name="connsiteX708" fmla="*/ 1901572 w 7563811"/>
                            <a:gd name="connsiteY708" fmla="*/ 616136 h 773723"/>
                            <a:gd name="connsiteX709" fmla="*/ 1899158 w 7563811"/>
                            <a:gd name="connsiteY709" fmla="*/ 619566 h 773723"/>
                            <a:gd name="connsiteX710" fmla="*/ 1894330 w 7563811"/>
                            <a:gd name="connsiteY710" fmla="*/ 619185 h 773723"/>
                            <a:gd name="connsiteX711" fmla="*/ 1892297 w 7563811"/>
                            <a:gd name="connsiteY711" fmla="*/ 616898 h 773723"/>
                            <a:gd name="connsiteX712" fmla="*/ 1887469 w 7563811"/>
                            <a:gd name="connsiteY712" fmla="*/ 615755 h 773723"/>
                            <a:gd name="connsiteX713" fmla="*/ 1878955 w 7563811"/>
                            <a:gd name="connsiteY713" fmla="*/ 608639 h 773723"/>
                            <a:gd name="connsiteX714" fmla="*/ 1876668 w 7563811"/>
                            <a:gd name="connsiteY714" fmla="*/ 599618 h 773723"/>
                            <a:gd name="connsiteX715" fmla="*/ 1875652 w 7563811"/>
                            <a:gd name="connsiteY715" fmla="*/ 594154 h 773723"/>
                            <a:gd name="connsiteX716" fmla="*/ 1878447 w 7563811"/>
                            <a:gd name="connsiteY716" fmla="*/ 591105 h 773723"/>
                            <a:gd name="connsiteX717" fmla="*/ 1878065 w 7563811"/>
                            <a:gd name="connsiteY717" fmla="*/ 585006 h 773723"/>
                            <a:gd name="connsiteX718" fmla="*/ 1883911 w 7563811"/>
                            <a:gd name="connsiteY718" fmla="*/ 578018 h 773723"/>
                            <a:gd name="connsiteX719" fmla="*/ 1891407 w 7563811"/>
                            <a:gd name="connsiteY719" fmla="*/ 577256 h 773723"/>
                            <a:gd name="connsiteX720" fmla="*/ 1896236 w 7563811"/>
                            <a:gd name="connsiteY720" fmla="*/ 575858 h 773723"/>
                            <a:gd name="connsiteX721" fmla="*/ 1048113 w 7563811"/>
                            <a:gd name="connsiteY721" fmla="*/ 575857 h 773723"/>
                            <a:gd name="connsiteX722" fmla="*/ 1052689 w 7563811"/>
                            <a:gd name="connsiteY722" fmla="*/ 577001 h 773723"/>
                            <a:gd name="connsiteX723" fmla="*/ 1054213 w 7563811"/>
                            <a:gd name="connsiteY723" fmla="*/ 579542 h 773723"/>
                            <a:gd name="connsiteX724" fmla="*/ 1058660 w 7563811"/>
                            <a:gd name="connsiteY724" fmla="*/ 581575 h 773723"/>
                            <a:gd name="connsiteX725" fmla="*/ 1065522 w 7563811"/>
                            <a:gd name="connsiteY725" fmla="*/ 590088 h 773723"/>
                            <a:gd name="connsiteX726" fmla="*/ 1065395 w 7563811"/>
                            <a:gd name="connsiteY726" fmla="*/ 590469 h 773723"/>
                            <a:gd name="connsiteX727" fmla="*/ 1065902 w 7563811"/>
                            <a:gd name="connsiteY727" fmla="*/ 599490 h 773723"/>
                            <a:gd name="connsiteX728" fmla="*/ 1065902 w 7563811"/>
                            <a:gd name="connsiteY728" fmla="*/ 604954 h 773723"/>
                            <a:gd name="connsiteX729" fmla="*/ 1062598 w 7563811"/>
                            <a:gd name="connsiteY729" fmla="*/ 607368 h 773723"/>
                            <a:gd name="connsiteX730" fmla="*/ 1061709 w 7563811"/>
                            <a:gd name="connsiteY730" fmla="*/ 613340 h 773723"/>
                            <a:gd name="connsiteX731" fmla="*/ 1054849 w 7563811"/>
                            <a:gd name="connsiteY731" fmla="*/ 618930 h 773723"/>
                            <a:gd name="connsiteX732" fmla="*/ 1047478 w 7563811"/>
                            <a:gd name="connsiteY732" fmla="*/ 618168 h 773723"/>
                            <a:gd name="connsiteX733" fmla="*/ 1042649 w 7563811"/>
                            <a:gd name="connsiteY733" fmla="*/ 618549 h 773723"/>
                            <a:gd name="connsiteX734" fmla="*/ 1037440 w 7563811"/>
                            <a:gd name="connsiteY734" fmla="*/ 617024 h 773723"/>
                            <a:gd name="connsiteX735" fmla="*/ 1031087 w 7563811"/>
                            <a:gd name="connsiteY735" fmla="*/ 612704 h 773723"/>
                            <a:gd name="connsiteX736" fmla="*/ 1023972 w 7563811"/>
                            <a:gd name="connsiteY736" fmla="*/ 606606 h 773723"/>
                            <a:gd name="connsiteX737" fmla="*/ 1025115 w 7563811"/>
                            <a:gd name="connsiteY737" fmla="*/ 599617 h 773723"/>
                            <a:gd name="connsiteX738" fmla="*/ 1024988 w 7563811"/>
                            <a:gd name="connsiteY738" fmla="*/ 596822 h 773723"/>
                            <a:gd name="connsiteX739" fmla="*/ 1026132 w 7563811"/>
                            <a:gd name="connsiteY739" fmla="*/ 591613 h 773723"/>
                            <a:gd name="connsiteX740" fmla="*/ 1031214 w 7563811"/>
                            <a:gd name="connsiteY740" fmla="*/ 584497 h 773723"/>
                            <a:gd name="connsiteX741" fmla="*/ 1037440 w 7563811"/>
                            <a:gd name="connsiteY741" fmla="*/ 577128 h 773723"/>
                            <a:gd name="connsiteX742" fmla="*/ 1045190 w 7563811"/>
                            <a:gd name="connsiteY742" fmla="*/ 578780 h 773723"/>
                            <a:gd name="connsiteX743" fmla="*/ 1048113 w 7563811"/>
                            <a:gd name="connsiteY743" fmla="*/ 575857 h 773723"/>
                            <a:gd name="connsiteX744" fmla="*/ 2276268 w 7563811"/>
                            <a:gd name="connsiteY744" fmla="*/ 574587 h 773723"/>
                            <a:gd name="connsiteX745" fmla="*/ 2286433 w 7563811"/>
                            <a:gd name="connsiteY745" fmla="*/ 577128 h 773723"/>
                            <a:gd name="connsiteX746" fmla="*/ 2297233 w 7563811"/>
                            <a:gd name="connsiteY746" fmla="*/ 580813 h 773723"/>
                            <a:gd name="connsiteX747" fmla="*/ 2298758 w 7563811"/>
                            <a:gd name="connsiteY747" fmla="*/ 590215 h 773723"/>
                            <a:gd name="connsiteX748" fmla="*/ 2299012 w 7563811"/>
                            <a:gd name="connsiteY748" fmla="*/ 590215 h 773723"/>
                            <a:gd name="connsiteX749" fmla="*/ 2303459 w 7563811"/>
                            <a:gd name="connsiteY749" fmla="*/ 592248 h 773723"/>
                            <a:gd name="connsiteX750" fmla="*/ 2304094 w 7563811"/>
                            <a:gd name="connsiteY750" fmla="*/ 597839 h 773723"/>
                            <a:gd name="connsiteX751" fmla="*/ 2301807 w 7563811"/>
                            <a:gd name="connsiteY751" fmla="*/ 600634 h 773723"/>
                            <a:gd name="connsiteX752" fmla="*/ 2301553 w 7563811"/>
                            <a:gd name="connsiteY752" fmla="*/ 606479 h 773723"/>
                            <a:gd name="connsiteX753" fmla="*/ 2295072 w 7563811"/>
                            <a:gd name="connsiteY753" fmla="*/ 617787 h 773723"/>
                            <a:gd name="connsiteX754" fmla="*/ 2285163 w 7563811"/>
                            <a:gd name="connsiteY754" fmla="*/ 622361 h 773723"/>
                            <a:gd name="connsiteX755" fmla="*/ 2278936 w 7563811"/>
                            <a:gd name="connsiteY755" fmla="*/ 624648 h 773723"/>
                            <a:gd name="connsiteX756" fmla="*/ 2274744 w 7563811"/>
                            <a:gd name="connsiteY756" fmla="*/ 622107 h 773723"/>
                            <a:gd name="connsiteX757" fmla="*/ 2267755 w 7563811"/>
                            <a:gd name="connsiteY757" fmla="*/ 623759 h 773723"/>
                            <a:gd name="connsiteX758" fmla="*/ 2258480 w 7563811"/>
                            <a:gd name="connsiteY758" fmla="*/ 618549 h 773723"/>
                            <a:gd name="connsiteX759" fmla="*/ 2256066 w 7563811"/>
                            <a:gd name="connsiteY759" fmla="*/ 610036 h 773723"/>
                            <a:gd name="connsiteX760" fmla="*/ 2253397 w 7563811"/>
                            <a:gd name="connsiteY760" fmla="*/ 604827 h 773723"/>
                            <a:gd name="connsiteX761" fmla="*/ 2252761 w 7563811"/>
                            <a:gd name="connsiteY761" fmla="*/ 598347 h 773723"/>
                            <a:gd name="connsiteX762" fmla="*/ 2254795 w 7563811"/>
                            <a:gd name="connsiteY762" fmla="*/ 589453 h 773723"/>
                            <a:gd name="connsiteX763" fmla="*/ 2258480 w 7563811"/>
                            <a:gd name="connsiteY763" fmla="*/ 578780 h 773723"/>
                            <a:gd name="connsiteX764" fmla="*/ 2266866 w 7563811"/>
                            <a:gd name="connsiteY764" fmla="*/ 577001 h 773723"/>
                            <a:gd name="connsiteX765" fmla="*/ 2269914 w 7563811"/>
                            <a:gd name="connsiteY765" fmla="*/ 575603 h 773723"/>
                            <a:gd name="connsiteX766" fmla="*/ 2276268 w 7563811"/>
                            <a:gd name="connsiteY766" fmla="*/ 574587 h 773723"/>
                            <a:gd name="connsiteX767" fmla="*/ 739104 w 7563811"/>
                            <a:gd name="connsiteY767" fmla="*/ 574206 h 773723"/>
                            <a:gd name="connsiteX768" fmla="*/ 747109 w 7563811"/>
                            <a:gd name="connsiteY768" fmla="*/ 577128 h 773723"/>
                            <a:gd name="connsiteX769" fmla="*/ 750413 w 7563811"/>
                            <a:gd name="connsiteY769" fmla="*/ 577636 h 773723"/>
                            <a:gd name="connsiteX770" fmla="*/ 756257 w 7563811"/>
                            <a:gd name="connsiteY770" fmla="*/ 580177 h 773723"/>
                            <a:gd name="connsiteX771" fmla="*/ 763500 w 7563811"/>
                            <a:gd name="connsiteY771" fmla="*/ 587674 h 773723"/>
                            <a:gd name="connsiteX772" fmla="*/ 763373 w 7563811"/>
                            <a:gd name="connsiteY772" fmla="*/ 587674 h 773723"/>
                            <a:gd name="connsiteX773" fmla="*/ 770615 w 7563811"/>
                            <a:gd name="connsiteY773" fmla="*/ 596568 h 773723"/>
                            <a:gd name="connsiteX774" fmla="*/ 766930 w 7563811"/>
                            <a:gd name="connsiteY774" fmla="*/ 605335 h 773723"/>
                            <a:gd name="connsiteX775" fmla="*/ 769726 w 7563811"/>
                            <a:gd name="connsiteY775" fmla="*/ 609401 h 773723"/>
                            <a:gd name="connsiteX776" fmla="*/ 767311 w 7563811"/>
                            <a:gd name="connsiteY776" fmla="*/ 614483 h 773723"/>
                            <a:gd name="connsiteX777" fmla="*/ 763881 w 7563811"/>
                            <a:gd name="connsiteY777" fmla="*/ 615627 h 773723"/>
                            <a:gd name="connsiteX778" fmla="*/ 760577 w 7563811"/>
                            <a:gd name="connsiteY778" fmla="*/ 620455 h 773723"/>
                            <a:gd name="connsiteX779" fmla="*/ 749142 w 7563811"/>
                            <a:gd name="connsiteY779" fmla="*/ 626554 h 773723"/>
                            <a:gd name="connsiteX780" fmla="*/ 738469 w 7563811"/>
                            <a:gd name="connsiteY780" fmla="*/ 625156 h 773723"/>
                            <a:gd name="connsiteX781" fmla="*/ 731989 w 7563811"/>
                            <a:gd name="connsiteY781" fmla="*/ 623759 h 773723"/>
                            <a:gd name="connsiteX782" fmla="*/ 729829 w 7563811"/>
                            <a:gd name="connsiteY782" fmla="*/ 619439 h 773723"/>
                            <a:gd name="connsiteX783" fmla="*/ 722968 w 7563811"/>
                            <a:gd name="connsiteY783" fmla="*/ 617152 h 773723"/>
                            <a:gd name="connsiteX784" fmla="*/ 717886 w 7563811"/>
                            <a:gd name="connsiteY784" fmla="*/ 607876 h 773723"/>
                            <a:gd name="connsiteX785" fmla="*/ 720427 w 7563811"/>
                            <a:gd name="connsiteY785" fmla="*/ 599363 h 773723"/>
                            <a:gd name="connsiteX786" fmla="*/ 720935 w 7563811"/>
                            <a:gd name="connsiteY786" fmla="*/ 593519 h 773723"/>
                            <a:gd name="connsiteX787" fmla="*/ 723857 w 7563811"/>
                            <a:gd name="connsiteY787" fmla="*/ 587674 h 773723"/>
                            <a:gd name="connsiteX788" fmla="*/ 730337 w 7563811"/>
                            <a:gd name="connsiteY788" fmla="*/ 581194 h 773723"/>
                            <a:gd name="connsiteX789" fmla="*/ 739104 w 7563811"/>
                            <a:gd name="connsiteY789" fmla="*/ 574206 h 773723"/>
                            <a:gd name="connsiteX790" fmla="*/ 1785438 w 7563811"/>
                            <a:gd name="connsiteY790" fmla="*/ 572808 h 773723"/>
                            <a:gd name="connsiteX791" fmla="*/ 1793823 w 7563811"/>
                            <a:gd name="connsiteY791" fmla="*/ 574841 h 773723"/>
                            <a:gd name="connsiteX792" fmla="*/ 1802717 w 7563811"/>
                            <a:gd name="connsiteY792" fmla="*/ 577890 h 773723"/>
                            <a:gd name="connsiteX793" fmla="*/ 1803987 w 7563811"/>
                            <a:gd name="connsiteY793" fmla="*/ 585641 h 773723"/>
                            <a:gd name="connsiteX794" fmla="*/ 1807673 w 7563811"/>
                            <a:gd name="connsiteY794" fmla="*/ 587293 h 773723"/>
                            <a:gd name="connsiteX795" fmla="*/ 1808181 w 7563811"/>
                            <a:gd name="connsiteY795" fmla="*/ 591994 h 773723"/>
                            <a:gd name="connsiteX796" fmla="*/ 1806275 w 7563811"/>
                            <a:gd name="connsiteY796" fmla="*/ 594281 h 773723"/>
                            <a:gd name="connsiteX797" fmla="*/ 1806021 w 7563811"/>
                            <a:gd name="connsiteY797" fmla="*/ 599109 h 773723"/>
                            <a:gd name="connsiteX798" fmla="*/ 1800685 w 7563811"/>
                            <a:gd name="connsiteY798" fmla="*/ 608512 h 773723"/>
                            <a:gd name="connsiteX799" fmla="*/ 1792552 w 7563811"/>
                            <a:gd name="connsiteY799" fmla="*/ 612196 h 773723"/>
                            <a:gd name="connsiteX800" fmla="*/ 1787470 w 7563811"/>
                            <a:gd name="connsiteY800" fmla="*/ 614102 h 773723"/>
                            <a:gd name="connsiteX801" fmla="*/ 1784040 w 7563811"/>
                            <a:gd name="connsiteY801" fmla="*/ 611942 h 773723"/>
                            <a:gd name="connsiteX802" fmla="*/ 1778195 w 7563811"/>
                            <a:gd name="connsiteY802" fmla="*/ 613340 h 773723"/>
                            <a:gd name="connsiteX803" fmla="*/ 1770572 w 7563811"/>
                            <a:gd name="connsiteY803" fmla="*/ 609020 h 773723"/>
                            <a:gd name="connsiteX804" fmla="*/ 1768538 w 7563811"/>
                            <a:gd name="connsiteY804" fmla="*/ 602032 h 773723"/>
                            <a:gd name="connsiteX805" fmla="*/ 1768666 w 7563811"/>
                            <a:gd name="connsiteY805" fmla="*/ 601905 h 773723"/>
                            <a:gd name="connsiteX806" fmla="*/ 1766506 w 7563811"/>
                            <a:gd name="connsiteY806" fmla="*/ 597585 h 773723"/>
                            <a:gd name="connsiteX807" fmla="*/ 1765998 w 7563811"/>
                            <a:gd name="connsiteY807" fmla="*/ 592248 h 773723"/>
                            <a:gd name="connsiteX808" fmla="*/ 1767649 w 7563811"/>
                            <a:gd name="connsiteY808" fmla="*/ 584879 h 773723"/>
                            <a:gd name="connsiteX809" fmla="*/ 1770699 w 7563811"/>
                            <a:gd name="connsiteY809" fmla="*/ 576112 h 773723"/>
                            <a:gd name="connsiteX810" fmla="*/ 1777687 w 7563811"/>
                            <a:gd name="connsiteY810" fmla="*/ 574714 h 773723"/>
                            <a:gd name="connsiteX811" fmla="*/ 1780228 w 7563811"/>
                            <a:gd name="connsiteY811" fmla="*/ 573571 h 773723"/>
                            <a:gd name="connsiteX812" fmla="*/ 1785438 w 7563811"/>
                            <a:gd name="connsiteY812" fmla="*/ 572808 h 773723"/>
                            <a:gd name="connsiteX813" fmla="*/ 271526 w 7563811"/>
                            <a:gd name="connsiteY813" fmla="*/ 572046 h 773723"/>
                            <a:gd name="connsiteX814" fmla="*/ 276734 w 7563811"/>
                            <a:gd name="connsiteY814" fmla="*/ 580304 h 773723"/>
                            <a:gd name="connsiteX815" fmla="*/ 281818 w 7563811"/>
                            <a:gd name="connsiteY815" fmla="*/ 580304 h 773723"/>
                            <a:gd name="connsiteX816" fmla="*/ 284613 w 7563811"/>
                            <a:gd name="connsiteY816" fmla="*/ 585387 h 773723"/>
                            <a:gd name="connsiteX817" fmla="*/ 283597 w 7563811"/>
                            <a:gd name="connsiteY817" fmla="*/ 588944 h 773723"/>
                            <a:gd name="connsiteX818" fmla="*/ 283724 w 7563811"/>
                            <a:gd name="connsiteY818" fmla="*/ 589198 h 773723"/>
                            <a:gd name="connsiteX819" fmla="*/ 285757 w 7563811"/>
                            <a:gd name="connsiteY819" fmla="*/ 594789 h 773723"/>
                            <a:gd name="connsiteX820" fmla="*/ 284105 w 7563811"/>
                            <a:gd name="connsiteY820" fmla="*/ 608130 h 773723"/>
                            <a:gd name="connsiteX821" fmla="*/ 276608 w 7563811"/>
                            <a:gd name="connsiteY821" fmla="*/ 616262 h 773723"/>
                            <a:gd name="connsiteX822" fmla="*/ 271653 w 7563811"/>
                            <a:gd name="connsiteY822" fmla="*/ 620836 h 773723"/>
                            <a:gd name="connsiteX823" fmla="*/ 266698 w 7563811"/>
                            <a:gd name="connsiteY823" fmla="*/ 620074 h 773723"/>
                            <a:gd name="connsiteX824" fmla="*/ 260726 w 7563811"/>
                            <a:gd name="connsiteY824" fmla="*/ 624394 h 773723"/>
                            <a:gd name="connsiteX825" fmla="*/ 249926 w 7563811"/>
                            <a:gd name="connsiteY825" fmla="*/ 623123 h 773723"/>
                            <a:gd name="connsiteX826" fmla="*/ 244208 w 7563811"/>
                            <a:gd name="connsiteY826" fmla="*/ 616008 h 773723"/>
                            <a:gd name="connsiteX827" fmla="*/ 239634 w 7563811"/>
                            <a:gd name="connsiteY827" fmla="*/ 612069 h 773723"/>
                            <a:gd name="connsiteX828" fmla="*/ 236458 w 7563811"/>
                            <a:gd name="connsiteY828" fmla="*/ 606097 h 773723"/>
                            <a:gd name="connsiteX829" fmla="*/ 234933 w 7563811"/>
                            <a:gd name="connsiteY829" fmla="*/ 596822 h 773723"/>
                            <a:gd name="connsiteX830" fmla="*/ 234171 w 7563811"/>
                            <a:gd name="connsiteY830" fmla="*/ 585387 h 773723"/>
                            <a:gd name="connsiteX831" fmla="*/ 241413 w 7563811"/>
                            <a:gd name="connsiteY831" fmla="*/ 580431 h 773723"/>
                            <a:gd name="connsiteX832" fmla="*/ 243700 w 7563811"/>
                            <a:gd name="connsiteY832" fmla="*/ 577890 h 773723"/>
                            <a:gd name="connsiteX833" fmla="*/ 249291 w 7563811"/>
                            <a:gd name="connsiteY833" fmla="*/ 574460 h 773723"/>
                            <a:gd name="connsiteX834" fmla="*/ 259837 w 7563811"/>
                            <a:gd name="connsiteY834" fmla="*/ 572808 h 773723"/>
                            <a:gd name="connsiteX835" fmla="*/ 271526 w 7563811"/>
                            <a:gd name="connsiteY835" fmla="*/ 572046 h 773723"/>
                            <a:gd name="connsiteX836" fmla="*/ 1441996 w 7563811"/>
                            <a:gd name="connsiteY836" fmla="*/ 570776 h 773723"/>
                            <a:gd name="connsiteX837" fmla="*/ 1450636 w 7563811"/>
                            <a:gd name="connsiteY837" fmla="*/ 573444 h 773723"/>
                            <a:gd name="connsiteX838" fmla="*/ 1459785 w 7563811"/>
                            <a:gd name="connsiteY838" fmla="*/ 577128 h 773723"/>
                            <a:gd name="connsiteX839" fmla="*/ 1460674 w 7563811"/>
                            <a:gd name="connsiteY839" fmla="*/ 585260 h 773723"/>
                            <a:gd name="connsiteX840" fmla="*/ 1460674 w 7563811"/>
                            <a:gd name="connsiteY840" fmla="*/ 585133 h 773723"/>
                            <a:gd name="connsiteX841" fmla="*/ 1464486 w 7563811"/>
                            <a:gd name="connsiteY841" fmla="*/ 587039 h 773723"/>
                            <a:gd name="connsiteX842" fmla="*/ 1464740 w 7563811"/>
                            <a:gd name="connsiteY842" fmla="*/ 591867 h 773723"/>
                            <a:gd name="connsiteX843" fmla="*/ 1462707 w 7563811"/>
                            <a:gd name="connsiteY843" fmla="*/ 594154 h 773723"/>
                            <a:gd name="connsiteX844" fmla="*/ 1462199 w 7563811"/>
                            <a:gd name="connsiteY844" fmla="*/ 599110 h 773723"/>
                            <a:gd name="connsiteX845" fmla="*/ 1456100 w 7563811"/>
                            <a:gd name="connsiteY845" fmla="*/ 608512 h 773723"/>
                            <a:gd name="connsiteX846" fmla="*/ 1447460 w 7563811"/>
                            <a:gd name="connsiteY846" fmla="*/ 611943 h 773723"/>
                            <a:gd name="connsiteX847" fmla="*/ 1441996 w 7563811"/>
                            <a:gd name="connsiteY847" fmla="*/ 613594 h 773723"/>
                            <a:gd name="connsiteX848" fmla="*/ 1438566 w 7563811"/>
                            <a:gd name="connsiteY848" fmla="*/ 611180 h 773723"/>
                            <a:gd name="connsiteX849" fmla="*/ 1432467 w 7563811"/>
                            <a:gd name="connsiteY849" fmla="*/ 612324 h 773723"/>
                            <a:gd name="connsiteX850" fmla="*/ 1424716 w 7563811"/>
                            <a:gd name="connsiteY850" fmla="*/ 607368 h 773723"/>
                            <a:gd name="connsiteX851" fmla="*/ 1423065 w 7563811"/>
                            <a:gd name="connsiteY851" fmla="*/ 599999 h 773723"/>
                            <a:gd name="connsiteX852" fmla="*/ 1421032 w 7563811"/>
                            <a:gd name="connsiteY852" fmla="*/ 595425 h 773723"/>
                            <a:gd name="connsiteX853" fmla="*/ 1420778 w 7563811"/>
                            <a:gd name="connsiteY853" fmla="*/ 589834 h 773723"/>
                            <a:gd name="connsiteX854" fmla="*/ 1422938 w 7563811"/>
                            <a:gd name="connsiteY854" fmla="*/ 582338 h 773723"/>
                            <a:gd name="connsiteX855" fmla="*/ 1426622 w 7563811"/>
                            <a:gd name="connsiteY855" fmla="*/ 573444 h 773723"/>
                            <a:gd name="connsiteX856" fmla="*/ 1433865 w 7563811"/>
                            <a:gd name="connsiteY856" fmla="*/ 572300 h 773723"/>
                            <a:gd name="connsiteX857" fmla="*/ 1436533 w 7563811"/>
                            <a:gd name="connsiteY857" fmla="*/ 571284 h 773723"/>
                            <a:gd name="connsiteX858" fmla="*/ 1441996 w 7563811"/>
                            <a:gd name="connsiteY858" fmla="*/ 570776 h 773723"/>
                            <a:gd name="connsiteX859" fmla="*/ 2649443 w 7563811"/>
                            <a:gd name="connsiteY859" fmla="*/ 570394 h 773723"/>
                            <a:gd name="connsiteX860" fmla="*/ 2649570 w 7563811"/>
                            <a:gd name="connsiteY860" fmla="*/ 570521 h 773723"/>
                            <a:gd name="connsiteX861" fmla="*/ 2649459 w 7563811"/>
                            <a:gd name="connsiteY861" fmla="*/ 570480 h 773723"/>
                            <a:gd name="connsiteX862" fmla="*/ 1588116 w 7563811"/>
                            <a:gd name="connsiteY862" fmla="*/ 568234 h 773723"/>
                            <a:gd name="connsiteX863" fmla="*/ 1598281 w 7563811"/>
                            <a:gd name="connsiteY863" fmla="*/ 570776 h 773723"/>
                            <a:gd name="connsiteX864" fmla="*/ 1609081 w 7563811"/>
                            <a:gd name="connsiteY864" fmla="*/ 574460 h 773723"/>
                            <a:gd name="connsiteX865" fmla="*/ 1610606 w 7563811"/>
                            <a:gd name="connsiteY865" fmla="*/ 583863 h 773723"/>
                            <a:gd name="connsiteX866" fmla="*/ 1610860 w 7563811"/>
                            <a:gd name="connsiteY866" fmla="*/ 583863 h 773723"/>
                            <a:gd name="connsiteX867" fmla="*/ 1615307 w 7563811"/>
                            <a:gd name="connsiteY867" fmla="*/ 585896 h 773723"/>
                            <a:gd name="connsiteX868" fmla="*/ 1615942 w 7563811"/>
                            <a:gd name="connsiteY868" fmla="*/ 591486 h 773723"/>
                            <a:gd name="connsiteX869" fmla="*/ 1613655 w 7563811"/>
                            <a:gd name="connsiteY869" fmla="*/ 594282 h 773723"/>
                            <a:gd name="connsiteX870" fmla="*/ 1613401 w 7563811"/>
                            <a:gd name="connsiteY870" fmla="*/ 600126 h 773723"/>
                            <a:gd name="connsiteX871" fmla="*/ 1606921 w 7563811"/>
                            <a:gd name="connsiteY871" fmla="*/ 611434 h 773723"/>
                            <a:gd name="connsiteX872" fmla="*/ 1597010 w 7563811"/>
                            <a:gd name="connsiteY872" fmla="*/ 615881 h 773723"/>
                            <a:gd name="connsiteX873" fmla="*/ 1590785 w 7563811"/>
                            <a:gd name="connsiteY873" fmla="*/ 618169 h 773723"/>
                            <a:gd name="connsiteX874" fmla="*/ 1586592 w 7563811"/>
                            <a:gd name="connsiteY874" fmla="*/ 615627 h 773723"/>
                            <a:gd name="connsiteX875" fmla="*/ 1579603 w 7563811"/>
                            <a:gd name="connsiteY875" fmla="*/ 617279 h 773723"/>
                            <a:gd name="connsiteX876" fmla="*/ 1570328 w 7563811"/>
                            <a:gd name="connsiteY876" fmla="*/ 612070 h 773723"/>
                            <a:gd name="connsiteX877" fmla="*/ 1567914 w 7563811"/>
                            <a:gd name="connsiteY877" fmla="*/ 603557 h 773723"/>
                            <a:gd name="connsiteX878" fmla="*/ 1565246 w 7563811"/>
                            <a:gd name="connsiteY878" fmla="*/ 598347 h 773723"/>
                            <a:gd name="connsiteX879" fmla="*/ 1564610 w 7563811"/>
                            <a:gd name="connsiteY879" fmla="*/ 591867 h 773723"/>
                            <a:gd name="connsiteX880" fmla="*/ 1566643 w 7563811"/>
                            <a:gd name="connsiteY880" fmla="*/ 582973 h 773723"/>
                            <a:gd name="connsiteX881" fmla="*/ 1570328 w 7563811"/>
                            <a:gd name="connsiteY881" fmla="*/ 572427 h 773723"/>
                            <a:gd name="connsiteX882" fmla="*/ 1578714 w 7563811"/>
                            <a:gd name="connsiteY882" fmla="*/ 570649 h 773723"/>
                            <a:gd name="connsiteX883" fmla="*/ 1581763 w 7563811"/>
                            <a:gd name="connsiteY883" fmla="*/ 569251 h 773723"/>
                            <a:gd name="connsiteX884" fmla="*/ 1588116 w 7563811"/>
                            <a:gd name="connsiteY884" fmla="*/ 568234 h 773723"/>
                            <a:gd name="connsiteX885" fmla="*/ 7347049 w 7563811"/>
                            <a:gd name="connsiteY885" fmla="*/ 558324 h 773723"/>
                            <a:gd name="connsiteX886" fmla="*/ 7357341 w 7563811"/>
                            <a:gd name="connsiteY886" fmla="*/ 559722 h 773723"/>
                            <a:gd name="connsiteX887" fmla="*/ 7368522 w 7563811"/>
                            <a:gd name="connsiteY887" fmla="*/ 562263 h 773723"/>
                            <a:gd name="connsiteX888" fmla="*/ 7371063 w 7563811"/>
                            <a:gd name="connsiteY888" fmla="*/ 571411 h 773723"/>
                            <a:gd name="connsiteX889" fmla="*/ 7375764 w 7563811"/>
                            <a:gd name="connsiteY889" fmla="*/ 572936 h 773723"/>
                            <a:gd name="connsiteX890" fmla="*/ 7375637 w 7563811"/>
                            <a:gd name="connsiteY890" fmla="*/ 573190 h 773723"/>
                            <a:gd name="connsiteX891" fmla="*/ 7376908 w 7563811"/>
                            <a:gd name="connsiteY891" fmla="*/ 578653 h 773723"/>
                            <a:gd name="connsiteX892" fmla="*/ 7375002 w 7563811"/>
                            <a:gd name="connsiteY892" fmla="*/ 581703 h 773723"/>
                            <a:gd name="connsiteX893" fmla="*/ 7375383 w 7563811"/>
                            <a:gd name="connsiteY893" fmla="*/ 587547 h 773723"/>
                            <a:gd name="connsiteX894" fmla="*/ 7370047 w 7563811"/>
                            <a:gd name="connsiteY894" fmla="*/ 599491 h 773723"/>
                            <a:gd name="connsiteX895" fmla="*/ 7360772 w 7563811"/>
                            <a:gd name="connsiteY895" fmla="*/ 604954 h 773723"/>
                            <a:gd name="connsiteX896" fmla="*/ 7354927 w 7563811"/>
                            <a:gd name="connsiteY896" fmla="*/ 607877 h 773723"/>
                            <a:gd name="connsiteX897" fmla="*/ 7350480 w 7563811"/>
                            <a:gd name="connsiteY897" fmla="*/ 605717 h 773723"/>
                            <a:gd name="connsiteX898" fmla="*/ 7343618 w 7563811"/>
                            <a:gd name="connsiteY898" fmla="*/ 608131 h 773723"/>
                            <a:gd name="connsiteX899" fmla="*/ 7333835 w 7563811"/>
                            <a:gd name="connsiteY899" fmla="*/ 603938 h 773723"/>
                            <a:gd name="connsiteX900" fmla="*/ 7330531 w 7563811"/>
                            <a:gd name="connsiteY900" fmla="*/ 595679 h 773723"/>
                            <a:gd name="connsiteX901" fmla="*/ 7327355 w 7563811"/>
                            <a:gd name="connsiteY901" fmla="*/ 590724 h 773723"/>
                            <a:gd name="connsiteX902" fmla="*/ 7326085 w 7563811"/>
                            <a:gd name="connsiteY902" fmla="*/ 584244 h 773723"/>
                            <a:gd name="connsiteX903" fmla="*/ 7327228 w 7563811"/>
                            <a:gd name="connsiteY903" fmla="*/ 575223 h 773723"/>
                            <a:gd name="connsiteX904" fmla="*/ 7329769 w 7563811"/>
                            <a:gd name="connsiteY904" fmla="*/ 564296 h 773723"/>
                            <a:gd name="connsiteX905" fmla="*/ 7337901 w 7563811"/>
                            <a:gd name="connsiteY905" fmla="*/ 561755 h 773723"/>
                            <a:gd name="connsiteX906" fmla="*/ 7340823 w 7563811"/>
                            <a:gd name="connsiteY906" fmla="*/ 559976 h 773723"/>
                            <a:gd name="connsiteX907" fmla="*/ 7347049 w 7563811"/>
                            <a:gd name="connsiteY907" fmla="*/ 558324 h 773723"/>
                            <a:gd name="connsiteX908" fmla="*/ 1237941 w 7563811"/>
                            <a:gd name="connsiteY908" fmla="*/ 555782 h 773723"/>
                            <a:gd name="connsiteX909" fmla="*/ 1248359 w 7563811"/>
                            <a:gd name="connsiteY909" fmla="*/ 558959 h 773723"/>
                            <a:gd name="connsiteX910" fmla="*/ 1259412 w 7563811"/>
                            <a:gd name="connsiteY910" fmla="*/ 563279 h 773723"/>
                            <a:gd name="connsiteX911" fmla="*/ 1260429 w 7563811"/>
                            <a:gd name="connsiteY911" fmla="*/ 573062 h 773723"/>
                            <a:gd name="connsiteX912" fmla="*/ 1260175 w 7563811"/>
                            <a:gd name="connsiteY912" fmla="*/ 573317 h 773723"/>
                            <a:gd name="connsiteX913" fmla="*/ 1264749 w 7563811"/>
                            <a:gd name="connsiteY913" fmla="*/ 575604 h 773723"/>
                            <a:gd name="connsiteX914" fmla="*/ 1265129 w 7563811"/>
                            <a:gd name="connsiteY914" fmla="*/ 581448 h 773723"/>
                            <a:gd name="connsiteX915" fmla="*/ 1262716 w 7563811"/>
                            <a:gd name="connsiteY915" fmla="*/ 584244 h 773723"/>
                            <a:gd name="connsiteX916" fmla="*/ 1262081 w 7563811"/>
                            <a:gd name="connsiteY916" fmla="*/ 590215 h 773723"/>
                            <a:gd name="connsiteX917" fmla="*/ 1254711 w 7563811"/>
                            <a:gd name="connsiteY917" fmla="*/ 601524 h 773723"/>
                            <a:gd name="connsiteX918" fmla="*/ 1244293 w 7563811"/>
                            <a:gd name="connsiteY918" fmla="*/ 605590 h 773723"/>
                            <a:gd name="connsiteX919" fmla="*/ 1237813 w 7563811"/>
                            <a:gd name="connsiteY919" fmla="*/ 607622 h 773723"/>
                            <a:gd name="connsiteX920" fmla="*/ 1233619 w 7563811"/>
                            <a:gd name="connsiteY920" fmla="*/ 604827 h 773723"/>
                            <a:gd name="connsiteX921" fmla="*/ 1226251 w 7563811"/>
                            <a:gd name="connsiteY921" fmla="*/ 606098 h 773723"/>
                            <a:gd name="connsiteX922" fmla="*/ 1216975 w 7563811"/>
                            <a:gd name="connsiteY922" fmla="*/ 600253 h 773723"/>
                            <a:gd name="connsiteX923" fmla="*/ 1214942 w 7563811"/>
                            <a:gd name="connsiteY923" fmla="*/ 591232 h 773723"/>
                            <a:gd name="connsiteX924" fmla="*/ 1212528 w 7563811"/>
                            <a:gd name="connsiteY924" fmla="*/ 585641 h 773723"/>
                            <a:gd name="connsiteX925" fmla="*/ 1212274 w 7563811"/>
                            <a:gd name="connsiteY925" fmla="*/ 578907 h 773723"/>
                            <a:gd name="connsiteX926" fmla="*/ 1214942 w 7563811"/>
                            <a:gd name="connsiteY926" fmla="*/ 569886 h 773723"/>
                            <a:gd name="connsiteX927" fmla="*/ 1219262 w 7563811"/>
                            <a:gd name="connsiteY927" fmla="*/ 559086 h 773723"/>
                            <a:gd name="connsiteX928" fmla="*/ 1228029 w 7563811"/>
                            <a:gd name="connsiteY928" fmla="*/ 557688 h 773723"/>
                            <a:gd name="connsiteX929" fmla="*/ 1231332 w 7563811"/>
                            <a:gd name="connsiteY929" fmla="*/ 556418 h 773723"/>
                            <a:gd name="connsiteX930" fmla="*/ 1237941 w 7563811"/>
                            <a:gd name="connsiteY930" fmla="*/ 555782 h 773723"/>
                            <a:gd name="connsiteX931" fmla="*/ 7546912 w 7563811"/>
                            <a:gd name="connsiteY931" fmla="*/ 555528 h 773723"/>
                            <a:gd name="connsiteX932" fmla="*/ 7554282 w 7563811"/>
                            <a:gd name="connsiteY932" fmla="*/ 556926 h 773723"/>
                            <a:gd name="connsiteX933" fmla="*/ 7557204 w 7563811"/>
                            <a:gd name="connsiteY933" fmla="*/ 556926 h 773723"/>
                            <a:gd name="connsiteX934" fmla="*/ 7557204 w 7563811"/>
                            <a:gd name="connsiteY934" fmla="*/ 556799 h 773723"/>
                            <a:gd name="connsiteX935" fmla="*/ 7562668 w 7563811"/>
                            <a:gd name="connsiteY935" fmla="*/ 558069 h 773723"/>
                            <a:gd name="connsiteX936" fmla="*/ 7563430 w 7563811"/>
                            <a:gd name="connsiteY936" fmla="*/ 558450 h 773723"/>
                            <a:gd name="connsiteX937" fmla="*/ 7563430 w 7563811"/>
                            <a:gd name="connsiteY937" fmla="*/ 599109 h 773723"/>
                            <a:gd name="connsiteX938" fmla="*/ 7554028 w 7563811"/>
                            <a:gd name="connsiteY938" fmla="*/ 599490 h 773723"/>
                            <a:gd name="connsiteX939" fmla="*/ 7548310 w 7563811"/>
                            <a:gd name="connsiteY939" fmla="*/ 599236 h 773723"/>
                            <a:gd name="connsiteX940" fmla="*/ 7545769 w 7563811"/>
                            <a:gd name="connsiteY940" fmla="*/ 595806 h 773723"/>
                            <a:gd name="connsiteX941" fmla="*/ 7539543 w 7563811"/>
                            <a:gd name="connsiteY941" fmla="*/ 594789 h 773723"/>
                            <a:gd name="connsiteX942" fmla="*/ 7533698 w 7563811"/>
                            <a:gd name="connsiteY942" fmla="*/ 587547 h 773723"/>
                            <a:gd name="connsiteX943" fmla="*/ 7534588 w 7563811"/>
                            <a:gd name="connsiteY943" fmla="*/ 579923 h 773723"/>
                            <a:gd name="connsiteX944" fmla="*/ 7534206 w 7563811"/>
                            <a:gd name="connsiteY944" fmla="*/ 574841 h 773723"/>
                            <a:gd name="connsiteX945" fmla="*/ 7535858 w 7563811"/>
                            <a:gd name="connsiteY945" fmla="*/ 569377 h 773723"/>
                            <a:gd name="connsiteX946" fmla="*/ 7540433 w 7563811"/>
                            <a:gd name="connsiteY946" fmla="*/ 562897 h 773723"/>
                            <a:gd name="connsiteX947" fmla="*/ 7546912 w 7563811"/>
                            <a:gd name="connsiteY947" fmla="*/ 555528 h 773723"/>
                            <a:gd name="connsiteX948" fmla="*/ 2622759 w 7563811"/>
                            <a:gd name="connsiteY948" fmla="*/ 555528 h 773723"/>
                            <a:gd name="connsiteX949" fmla="*/ 2632544 w 7563811"/>
                            <a:gd name="connsiteY949" fmla="*/ 557307 h 773723"/>
                            <a:gd name="connsiteX950" fmla="*/ 2643089 w 7563811"/>
                            <a:gd name="connsiteY950" fmla="*/ 560103 h 773723"/>
                            <a:gd name="connsiteX951" fmla="*/ 2645123 w 7563811"/>
                            <a:gd name="connsiteY951" fmla="*/ 568870 h 773723"/>
                            <a:gd name="connsiteX952" fmla="*/ 2649459 w 7563811"/>
                            <a:gd name="connsiteY952" fmla="*/ 570480 h 773723"/>
                            <a:gd name="connsiteX953" fmla="*/ 2650459 w 7563811"/>
                            <a:gd name="connsiteY953" fmla="*/ 575731 h 773723"/>
                            <a:gd name="connsiteX954" fmla="*/ 2648553 w 7563811"/>
                            <a:gd name="connsiteY954" fmla="*/ 578526 h 773723"/>
                            <a:gd name="connsiteX955" fmla="*/ 2648680 w 7563811"/>
                            <a:gd name="connsiteY955" fmla="*/ 584117 h 773723"/>
                            <a:gd name="connsiteX956" fmla="*/ 2643217 w 7563811"/>
                            <a:gd name="connsiteY956" fmla="*/ 595298 h 773723"/>
                            <a:gd name="connsiteX957" fmla="*/ 2634069 w 7563811"/>
                            <a:gd name="connsiteY957" fmla="*/ 600253 h 773723"/>
                            <a:gd name="connsiteX958" fmla="*/ 2628351 w 7563811"/>
                            <a:gd name="connsiteY958" fmla="*/ 602794 h 773723"/>
                            <a:gd name="connsiteX959" fmla="*/ 2624285 w 7563811"/>
                            <a:gd name="connsiteY959" fmla="*/ 600634 h 773723"/>
                            <a:gd name="connsiteX960" fmla="*/ 2617678 w 7563811"/>
                            <a:gd name="connsiteY960" fmla="*/ 602667 h 773723"/>
                            <a:gd name="connsiteX961" fmla="*/ 2608530 w 7563811"/>
                            <a:gd name="connsiteY961" fmla="*/ 598347 h 773723"/>
                            <a:gd name="connsiteX962" fmla="*/ 2605734 w 7563811"/>
                            <a:gd name="connsiteY962" fmla="*/ 590343 h 773723"/>
                            <a:gd name="connsiteX963" fmla="*/ 2602939 w 7563811"/>
                            <a:gd name="connsiteY963" fmla="*/ 585514 h 773723"/>
                            <a:gd name="connsiteX964" fmla="*/ 2601923 w 7563811"/>
                            <a:gd name="connsiteY964" fmla="*/ 579416 h 773723"/>
                            <a:gd name="connsiteX965" fmla="*/ 2603320 w 7563811"/>
                            <a:gd name="connsiteY965" fmla="*/ 570776 h 773723"/>
                            <a:gd name="connsiteX966" fmla="*/ 2606116 w 7563811"/>
                            <a:gd name="connsiteY966" fmla="*/ 560484 h 773723"/>
                            <a:gd name="connsiteX967" fmla="*/ 2613992 w 7563811"/>
                            <a:gd name="connsiteY967" fmla="*/ 558324 h 773723"/>
                            <a:gd name="connsiteX968" fmla="*/ 2616788 w 7563811"/>
                            <a:gd name="connsiteY968" fmla="*/ 556799 h 773723"/>
                            <a:gd name="connsiteX969" fmla="*/ 2622759 w 7563811"/>
                            <a:gd name="connsiteY969" fmla="*/ 555528 h 773723"/>
                            <a:gd name="connsiteX970" fmla="*/ 95930 w 7563811"/>
                            <a:gd name="connsiteY970" fmla="*/ 553115 h 773723"/>
                            <a:gd name="connsiteX971" fmla="*/ 98344 w 7563811"/>
                            <a:gd name="connsiteY971" fmla="*/ 554766 h 773723"/>
                            <a:gd name="connsiteX972" fmla="*/ 103172 w 7563811"/>
                            <a:gd name="connsiteY972" fmla="*/ 554639 h 773723"/>
                            <a:gd name="connsiteX973" fmla="*/ 112955 w 7563811"/>
                            <a:gd name="connsiteY973" fmla="*/ 559340 h 773723"/>
                            <a:gd name="connsiteX974" fmla="*/ 117275 w 7563811"/>
                            <a:gd name="connsiteY974" fmla="*/ 567218 h 773723"/>
                            <a:gd name="connsiteX975" fmla="*/ 119563 w 7563811"/>
                            <a:gd name="connsiteY975" fmla="*/ 572173 h 773723"/>
                            <a:gd name="connsiteX976" fmla="*/ 117657 w 7563811"/>
                            <a:gd name="connsiteY976" fmla="*/ 575731 h 773723"/>
                            <a:gd name="connsiteX977" fmla="*/ 117784 w 7563811"/>
                            <a:gd name="connsiteY977" fmla="*/ 575731 h 773723"/>
                            <a:gd name="connsiteX978" fmla="*/ 119563 w 7563811"/>
                            <a:gd name="connsiteY978" fmla="*/ 581449 h 773723"/>
                            <a:gd name="connsiteX979" fmla="*/ 115878 w 7563811"/>
                            <a:gd name="connsiteY979" fmla="*/ 589453 h 773723"/>
                            <a:gd name="connsiteX980" fmla="*/ 109017 w 7563811"/>
                            <a:gd name="connsiteY980" fmla="*/ 591995 h 773723"/>
                            <a:gd name="connsiteX981" fmla="*/ 104824 w 7563811"/>
                            <a:gd name="connsiteY981" fmla="*/ 594409 h 773723"/>
                            <a:gd name="connsiteX982" fmla="*/ 99487 w 7563811"/>
                            <a:gd name="connsiteY982" fmla="*/ 595298 h 773723"/>
                            <a:gd name="connsiteX983" fmla="*/ 91991 w 7563811"/>
                            <a:gd name="connsiteY983" fmla="*/ 594155 h 773723"/>
                            <a:gd name="connsiteX984" fmla="*/ 82970 w 7563811"/>
                            <a:gd name="connsiteY984" fmla="*/ 591741 h 773723"/>
                            <a:gd name="connsiteX985" fmla="*/ 81064 w 7563811"/>
                            <a:gd name="connsiteY985" fmla="*/ 584879 h 773723"/>
                            <a:gd name="connsiteX986" fmla="*/ 79666 w 7563811"/>
                            <a:gd name="connsiteY986" fmla="*/ 582465 h 773723"/>
                            <a:gd name="connsiteX987" fmla="*/ 78523 w 7563811"/>
                            <a:gd name="connsiteY987" fmla="*/ 577256 h 773723"/>
                            <a:gd name="connsiteX988" fmla="*/ 79920 w 7563811"/>
                            <a:gd name="connsiteY988" fmla="*/ 568743 h 773723"/>
                            <a:gd name="connsiteX989" fmla="*/ 82334 w 7563811"/>
                            <a:gd name="connsiteY989" fmla="*/ 559595 h 773723"/>
                            <a:gd name="connsiteX990" fmla="*/ 89958 w 7563811"/>
                            <a:gd name="connsiteY990" fmla="*/ 557816 h 773723"/>
                            <a:gd name="connsiteX991" fmla="*/ 91355 w 7563811"/>
                            <a:gd name="connsiteY991" fmla="*/ 554004 h 773723"/>
                            <a:gd name="connsiteX992" fmla="*/ 95930 w 7563811"/>
                            <a:gd name="connsiteY992" fmla="*/ 553115 h 773723"/>
                            <a:gd name="connsiteX993" fmla="*/ 3532888 w 7563811"/>
                            <a:gd name="connsiteY993" fmla="*/ 548286 h 773723"/>
                            <a:gd name="connsiteX994" fmla="*/ 3539751 w 7563811"/>
                            <a:gd name="connsiteY994" fmla="*/ 550319 h 773723"/>
                            <a:gd name="connsiteX995" fmla="*/ 3542547 w 7563811"/>
                            <a:gd name="connsiteY995" fmla="*/ 550446 h 773723"/>
                            <a:gd name="connsiteX996" fmla="*/ 3547632 w 7563811"/>
                            <a:gd name="connsiteY996" fmla="*/ 552225 h 773723"/>
                            <a:gd name="connsiteX997" fmla="*/ 3554112 w 7563811"/>
                            <a:gd name="connsiteY997" fmla="*/ 558069 h 773723"/>
                            <a:gd name="connsiteX998" fmla="*/ 3560718 w 7563811"/>
                            <a:gd name="connsiteY998" fmla="*/ 565057 h 773723"/>
                            <a:gd name="connsiteX999" fmla="*/ 3558177 w 7563811"/>
                            <a:gd name="connsiteY999" fmla="*/ 572554 h 773723"/>
                            <a:gd name="connsiteX1000" fmla="*/ 3558049 w 7563811"/>
                            <a:gd name="connsiteY1000" fmla="*/ 572808 h 773723"/>
                            <a:gd name="connsiteX1001" fmla="*/ 3560591 w 7563811"/>
                            <a:gd name="connsiteY1001" fmla="*/ 576112 h 773723"/>
                            <a:gd name="connsiteX1002" fmla="*/ 3558812 w 7563811"/>
                            <a:gd name="connsiteY1002" fmla="*/ 580559 h 773723"/>
                            <a:gd name="connsiteX1003" fmla="*/ 3556018 w 7563811"/>
                            <a:gd name="connsiteY1003" fmla="*/ 581702 h 773723"/>
                            <a:gd name="connsiteX1004" fmla="*/ 3553476 w 7563811"/>
                            <a:gd name="connsiteY1004" fmla="*/ 585895 h 773723"/>
                            <a:gd name="connsiteX1005" fmla="*/ 3544200 w 7563811"/>
                            <a:gd name="connsiteY1005" fmla="*/ 591740 h 773723"/>
                            <a:gd name="connsiteX1006" fmla="*/ 3535048 w 7563811"/>
                            <a:gd name="connsiteY1006" fmla="*/ 591105 h 773723"/>
                            <a:gd name="connsiteX1007" fmla="*/ 3529586 w 7563811"/>
                            <a:gd name="connsiteY1007" fmla="*/ 590342 h 773723"/>
                            <a:gd name="connsiteX1008" fmla="*/ 3527554 w 7563811"/>
                            <a:gd name="connsiteY1008" fmla="*/ 586785 h 773723"/>
                            <a:gd name="connsiteX1009" fmla="*/ 3521708 w 7563811"/>
                            <a:gd name="connsiteY1009" fmla="*/ 585260 h 773723"/>
                            <a:gd name="connsiteX1010" fmla="*/ 3516882 w 7563811"/>
                            <a:gd name="connsiteY1010" fmla="*/ 577763 h 773723"/>
                            <a:gd name="connsiteX1011" fmla="*/ 3518533 w 7563811"/>
                            <a:gd name="connsiteY1011" fmla="*/ 570521 h 773723"/>
                            <a:gd name="connsiteX1012" fmla="*/ 3518660 w 7563811"/>
                            <a:gd name="connsiteY1012" fmla="*/ 565566 h 773723"/>
                            <a:gd name="connsiteX1013" fmla="*/ 3520818 w 7563811"/>
                            <a:gd name="connsiteY1013" fmla="*/ 560483 h 773723"/>
                            <a:gd name="connsiteX1014" fmla="*/ 3525899 w 7563811"/>
                            <a:gd name="connsiteY1014" fmla="*/ 554639 h 773723"/>
                            <a:gd name="connsiteX1015" fmla="*/ 3532888 w 7563811"/>
                            <a:gd name="connsiteY1015" fmla="*/ 548286 h 773723"/>
                            <a:gd name="connsiteX1016" fmla="*/ 3763361 w 7563811"/>
                            <a:gd name="connsiteY1016" fmla="*/ 547143 h 773723"/>
                            <a:gd name="connsiteX1017" fmla="*/ 3767425 w 7563811"/>
                            <a:gd name="connsiteY1017" fmla="*/ 551844 h 773723"/>
                            <a:gd name="connsiteX1018" fmla="*/ 3769331 w 7563811"/>
                            <a:gd name="connsiteY1018" fmla="*/ 553241 h 773723"/>
                            <a:gd name="connsiteX1019" fmla="*/ 3772126 w 7563811"/>
                            <a:gd name="connsiteY1019" fmla="*/ 556926 h 773723"/>
                            <a:gd name="connsiteX1020" fmla="*/ 3772506 w 7563811"/>
                            <a:gd name="connsiteY1020" fmla="*/ 557180 h 773723"/>
                            <a:gd name="connsiteX1021" fmla="*/ 3774412 w 7563811"/>
                            <a:gd name="connsiteY1021" fmla="*/ 564550 h 773723"/>
                            <a:gd name="connsiteX1022" fmla="*/ 3775809 w 7563811"/>
                            <a:gd name="connsiteY1022" fmla="*/ 572682 h 773723"/>
                            <a:gd name="connsiteX1023" fmla="*/ 3770346 w 7563811"/>
                            <a:gd name="connsiteY1023" fmla="*/ 576874 h 773723"/>
                            <a:gd name="connsiteX1024" fmla="*/ 3770602 w 7563811"/>
                            <a:gd name="connsiteY1024" fmla="*/ 580432 h 773723"/>
                            <a:gd name="connsiteX1025" fmla="*/ 3767300 w 7563811"/>
                            <a:gd name="connsiteY1025" fmla="*/ 582846 h 773723"/>
                            <a:gd name="connsiteX1026" fmla="*/ 3764758 w 7563811"/>
                            <a:gd name="connsiteY1026" fmla="*/ 582338 h 773723"/>
                            <a:gd name="connsiteX1027" fmla="*/ 3760948 w 7563811"/>
                            <a:gd name="connsiteY1027" fmla="*/ 584244 h 773723"/>
                            <a:gd name="connsiteX1028" fmla="*/ 3751422 w 7563811"/>
                            <a:gd name="connsiteY1028" fmla="*/ 583990 h 773723"/>
                            <a:gd name="connsiteX1029" fmla="*/ 3745068 w 7563811"/>
                            <a:gd name="connsiteY1029" fmla="*/ 579289 h 773723"/>
                            <a:gd name="connsiteX1030" fmla="*/ 3741512 w 7563811"/>
                            <a:gd name="connsiteY1030" fmla="*/ 576112 h 773723"/>
                            <a:gd name="connsiteX1031" fmla="*/ 3741640 w 7563811"/>
                            <a:gd name="connsiteY1031" fmla="*/ 572554 h 773723"/>
                            <a:gd name="connsiteX1032" fmla="*/ 3738083 w 7563811"/>
                            <a:gd name="connsiteY1032" fmla="*/ 568616 h 773723"/>
                            <a:gd name="connsiteX1033" fmla="*/ 3738083 w 7563811"/>
                            <a:gd name="connsiteY1033" fmla="*/ 560865 h 773723"/>
                            <a:gd name="connsiteX1034" fmla="*/ 3742656 w 7563811"/>
                            <a:gd name="connsiteY1034" fmla="*/ 556418 h 773723"/>
                            <a:gd name="connsiteX1035" fmla="*/ 3745068 w 7563811"/>
                            <a:gd name="connsiteY1035" fmla="*/ 552987 h 773723"/>
                            <a:gd name="connsiteX1036" fmla="*/ 3749006 w 7563811"/>
                            <a:gd name="connsiteY1036" fmla="*/ 550319 h 773723"/>
                            <a:gd name="connsiteX1037" fmla="*/ 3755358 w 7563811"/>
                            <a:gd name="connsiteY1037" fmla="*/ 548540 h 773723"/>
                            <a:gd name="connsiteX1038" fmla="*/ 3763361 w 7563811"/>
                            <a:gd name="connsiteY1038" fmla="*/ 547143 h 773723"/>
                            <a:gd name="connsiteX1039" fmla="*/ 2811189 w 7563811"/>
                            <a:gd name="connsiteY1039" fmla="*/ 547143 h 773723"/>
                            <a:gd name="connsiteX1040" fmla="*/ 2819321 w 7563811"/>
                            <a:gd name="connsiteY1040" fmla="*/ 548540 h 773723"/>
                            <a:gd name="connsiteX1041" fmla="*/ 2828088 w 7563811"/>
                            <a:gd name="connsiteY1041" fmla="*/ 550827 h 773723"/>
                            <a:gd name="connsiteX1042" fmla="*/ 2829740 w 7563811"/>
                            <a:gd name="connsiteY1042" fmla="*/ 558197 h 773723"/>
                            <a:gd name="connsiteX1043" fmla="*/ 2833424 w 7563811"/>
                            <a:gd name="connsiteY1043" fmla="*/ 559467 h 773723"/>
                            <a:gd name="connsiteX1044" fmla="*/ 2834187 w 7563811"/>
                            <a:gd name="connsiteY1044" fmla="*/ 563914 h 773723"/>
                            <a:gd name="connsiteX1045" fmla="*/ 2832535 w 7563811"/>
                            <a:gd name="connsiteY1045" fmla="*/ 566201 h 773723"/>
                            <a:gd name="connsiteX1046" fmla="*/ 2832535 w 7563811"/>
                            <a:gd name="connsiteY1046" fmla="*/ 570776 h 773723"/>
                            <a:gd name="connsiteX1047" fmla="*/ 2827961 w 7563811"/>
                            <a:gd name="connsiteY1047" fmla="*/ 580051 h 773723"/>
                            <a:gd name="connsiteX1048" fmla="*/ 2820465 w 7563811"/>
                            <a:gd name="connsiteY1048" fmla="*/ 584117 h 773723"/>
                            <a:gd name="connsiteX1049" fmla="*/ 2815764 w 7563811"/>
                            <a:gd name="connsiteY1049" fmla="*/ 586277 h 773723"/>
                            <a:gd name="connsiteX1050" fmla="*/ 2812333 w 7563811"/>
                            <a:gd name="connsiteY1050" fmla="*/ 584498 h 773723"/>
                            <a:gd name="connsiteX1051" fmla="*/ 2806869 w 7563811"/>
                            <a:gd name="connsiteY1051" fmla="*/ 586150 h 773723"/>
                            <a:gd name="connsiteX1052" fmla="*/ 2799246 w 7563811"/>
                            <a:gd name="connsiteY1052" fmla="*/ 582465 h 773723"/>
                            <a:gd name="connsiteX1053" fmla="*/ 2799373 w 7563811"/>
                            <a:gd name="connsiteY1053" fmla="*/ 582719 h 773723"/>
                            <a:gd name="connsiteX1054" fmla="*/ 2796959 w 7563811"/>
                            <a:gd name="connsiteY1054" fmla="*/ 576112 h 773723"/>
                            <a:gd name="connsiteX1055" fmla="*/ 2794672 w 7563811"/>
                            <a:gd name="connsiteY1055" fmla="*/ 572173 h 773723"/>
                            <a:gd name="connsiteX1056" fmla="*/ 2793782 w 7563811"/>
                            <a:gd name="connsiteY1056" fmla="*/ 567091 h 773723"/>
                            <a:gd name="connsiteX1057" fmla="*/ 2794925 w 7563811"/>
                            <a:gd name="connsiteY1057" fmla="*/ 559976 h 773723"/>
                            <a:gd name="connsiteX1058" fmla="*/ 2797339 w 7563811"/>
                            <a:gd name="connsiteY1058" fmla="*/ 551336 h 773723"/>
                            <a:gd name="connsiteX1059" fmla="*/ 2803820 w 7563811"/>
                            <a:gd name="connsiteY1059" fmla="*/ 549557 h 773723"/>
                            <a:gd name="connsiteX1060" fmla="*/ 2806234 w 7563811"/>
                            <a:gd name="connsiteY1060" fmla="*/ 548286 h 773723"/>
                            <a:gd name="connsiteX1061" fmla="*/ 2811189 w 7563811"/>
                            <a:gd name="connsiteY1061" fmla="*/ 547143 h 773723"/>
                            <a:gd name="connsiteX1062" fmla="*/ 698190 w 7563811"/>
                            <a:gd name="connsiteY1062" fmla="*/ 545745 h 773723"/>
                            <a:gd name="connsiteX1063" fmla="*/ 702891 w 7563811"/>
                            <a:gd name="connsiteY1063" fmla="*/ 549811 h 773723"/>
                            <a:gd name="connsiteX1064" fmla="*/ 705051 w 7563811"/>
                            <a:gd name="connsiteY1064" fmla="*/ 550954 h 773723"/>
                            <a:gd name="connsiteX1065" fmla="*/ 708481 w 7563811"/>
                            <a:gd name="connsiteY1065" fmla="*/ 554131 h 773723"/>
                            <a:gd name="connsiteX1066" fmla="*/ 708608 w 7563811"/>
                            <a:gd name="connsiteY1066" fmla="*/ 554258 h 773723"/>
                            <a:gd name="connsiteX1067" fmla="*/ 711658 w 7563811"/>
                            <a:gd name="connsiteY1067" fmla="*/ 561119 h 773723"/>
                            <a:gd name="connsiteX1068" fmla="*/ 714326 w 7563811"/>
                            <a:gd name="connsiteY1068" fmla="*/ 568870 h 773723"/>
                            <a:gd name="connsiteX1069" fmla="*/ 709625 w 7563811"/>
                            <a:gd name="connsiteY1069" fmla="*/ 573952 h 773723"/>
                            <a:gd name="connsiteX1070" fmla="*/ 710514 w 7563811"/>
                            <a:gd name="connsiteY1070" fmla="*/ 577383 h 773723"/>
                            <a:gd name="connsiteX1071" fmla="*/ 707592 w 7563811"/>
                            <a:gd name="connsiteY1071" fmla="*/ 580305 h 773723"/>
                            <a:gd name="connsiteX1072" fmla="*/ 704924 w 7563811"/>
                            <a:gd name="connsiteY1072" fmla="*/ 580305 h 773723"/>
                            <a:gd name="connsiteX1073" fmla="*/ 701493 w 7563811"/>
                            <a:gd name="connsiteY1073" fmla="*/ 582719 h 773723"/>
                            <a:gd name="connsiteX1074" fmla="*/ 692091 w 7563811"/>
                            <a:gd name="connsiteY1074" fmla="*/ 584117 h 773723"/>
                            <a:gd name="connsiteX1075" fmla="*/ 685103 w 7563811"/>
                            <a:gd name="connsiteY1075" fmla="*/ 580559 h 773723"/>
                            <a:gd name="connsiteX1076" fmla="*/ 681037 w 7563811"/>
                            <a:gd name="connsiteY1076" fmla="*/ 578018 h 773723"/>
                            <a:gd name="connsiteX1077" fmla="*/ 680655 w 7563811"/>
                            <a:gd name="connsiteY1077" fmla="*/ 574460 h 773723"/>
                            <a:gd name="connsiteX1078" fmla="*/ 676590 w 7563811"/>
                            <a:gd name="connsiteY1078" fmla="*/ 571157 h 773723"/>
                            <a:gd name="connsiteX1079" fmla="*/ 675446 w 7563811"/>
                            <a:gd name="connsiteY1079" fmla="*/ 563533 h 773723"/>
                            <a:gd name="connsiteX1080" fmla="*/ 679258 w 7563811"/>
                            <a:gd name="connsiteY1080" fmla="*/ 558324 h 773723"/>
                            <a:gd name="connsiteX1081" fmla="*/ 681037 w 7563811"/>
                            <a:gd name="connsiteY1081" fmla="*/ 554512 h 773723"/>
                            <a:gd name="connsiteX1082" fmla="*/ 684467 w 7563811"/>
                            <a:gd name="connsiteY1082" fmla="*/ 551208 h 773723"/>
                            <a:gd name="connsiteX1083" fmla="*/ 690439 w 7563811"/>
                            <a:gd name="connsiteY1083" fmla="*/ 548413 h 773723"/>
                            <a:gd name="connsiteX1084" fmla="*/ 698190 w 7563811"/>
                            <a:gd name="connsiteY1084" fmla="*/ 545745 h 773723"/>
                            <a:gd name="connsiteX1085" fmla="*/ 2005379 w 7563811"/>
                            <a:gd name="connsiteY1085" fmla="*/ 539138 h 773723"/>
                            <a:gd name="connsiteX1086" fmla="*/ 2016306 w 7563811"/>
                            <a:gd name="connsiteY1086" fmla="*/ 539392 h 773723"/>
                            <a:gd name="connsiteX1087" fmla="*/ 2020372 w 7563811"/>
                            <a:gd name="connsiteY1087" fmla="*/ 546634 h 773723"/>
                            <a:gd name="connsiteX1088" fmla="*/ 2022659 w 7563811"/>
                            <a:gd name="connsiteY1088" fmla="*/ 549049 h 773723"/>
                            <a:gd name="connsiteX1089" fmla="*/ 2025455 w 7563811"/>
                            <a:gd name="connsiteY1089" fmla="*/ 554639 h 773723"/>
                            <a:gd name="connsiteX1090" fmla="*/ 2026089 w 7563811"/>
                            <a:gd name="connsiteY1090" fmla="*/ 564804 h 773723"/>
                            <a:gd name="connsiteX1091" fmla="*/ 2026217 w 7563811"/>
                            <a:gd name="connsiteY1091" fmla="*/ 564931 h 773723"/>
                            <a:gd name="connsiteX1092" fmla="*/ 2026089 w 7563811"/>
                            <a:gd name="connsiteY1092" fmla="*/ 576112 h 773723"/>
                            <a:gd name="connsiteX1093" fmla="*/ 2017831 w 7563811"/>
                            <a:gd name="connsiteY1093" fmla="*/ 580305 h 773723"/>
                            <a:gd name="connsiteX1094" fmla="*/ 2017323 w 7563811"/>
                            <a:gd name="connsiteY1094" fmla="*/ 585133 h 773723"/>
                            <a:gd name="connsiteX1095" fmla="*/ 2012241 w 7563811"/>
                            <a:gd name="connsiteY1095" fmla="*/ 587420 h 773723"/>
                            <a:gd name="connsiteX1096" fmla="*/ 2008937 w 7563811"/>
                            <a:gd name="connsiteY1096" fmla="*/ 586150 h 773723"/>
                            <a:gd name="connsiteX1097" fmla="*/ 2003345 w 7563811"/>
                            <a:gd name="connsiteY1097" fmla="*/ 587674 h 773723"/>
                            <a:gd name="connsiteX1098" fmla="*/ 1990894 w 7563811"/>
                            <a:gd name="connsiteY1098" fmla="*/ 585006 h 773723"/>
                            <a:gd name="connsiteX1099" fmla="*/ 1983777 w 7563811"/>
                            <a:gd name="connsiteY1099" fmla="*/ 577129 h 773723"/>
                            <a:gd name="connsiteX1100" fmla="*/ 1979839 w 7563811"/>
                            <a:gd name="connsiteY1100" fmla="*/ 572046 h 773723"/>
                            <a:gd name="connsiteX1101" fmla="*/ 1980983 w 7563811"/>
                            <a:gd name="connsiteY1101" fmla="*/ 567472 h 773723"/>
                            <a:gd name="connsiteX1102" fmla="*/ 1977298 w 7563811"/>
                            <a:gd name="connsiteY1102" fmla="*/ 561373 h 773723"/>
                            <a:gd name="connsiteX1103" fmla="*/ 1979330 w 7563811"/>
                            <a:gd name="connsiteY1103" fmla="*/ 551209 h 773723"/>
                            <a:gd name="connsiteX1104" fmla="*/ 1986574 w 7563811"/>
                            <a:gd name="connsiteY1104" fmla="*/ 546380 h 773723"/>
                            <a:gd name="connsiteX1105" fmla="*/ 1990640 w 7563811"/>
                            <a:gd name="connsiteY1105" fmla="*/ 542441 h 773723"/>
                            <a:gd name="connsiteX1106" fmla="*/ 1996485 w 7563811"/>
                            <a:gd name="connsiteY1106" fmla="*/ 539900 h 773723"/>
                            <a:gd name="connsiteX1107" fmla="*/ 2005379 w 7563811"/>
                            <a:gd name="connsiteY1107" fmla="*/ 539138 h 773723"/>
                            <a:gd name="connsiteX1108" fmla="*/ 4085957 w 7563811"/>
                            <a:gd name="connsiteY1108" fmla="*/ 538756 h 773723"/>
                            <a:gd name="connsiteX1109" fmla="*/ 4094342 w 7563811"/>
                            <a:gd name="connsiteY1109" fmla="*/ 539518 h 773723"/>
                            <a:gd name="connsiteX1110" fmla="*/ 4099425 w 7563811"/>
                            <a:gd name="connsiteY1110" fmla="*/ 540408 h 773723"/>
                            <a:gd name="connsiteX1111" fmla="*/ 4101204 w 7563811"/>
                            <a:gd name="connsiteY1111" fmla="*/ 543711 h 773723"/>
                            <a:gd name="connsiteX1112" fmla="*/ 4106667 w 7563811"/>
                            <a:gd name="connsiteY1112" fmla="*/ 545363 h 773723"/>
                            <a:gd name="connsiteX1113" fmla="*/ 4106667 w 7563811"/>
                            <a:gd name="connsiteY1113" fmla="*/ 545236 h 773723"/>
                            <a:gd name="connsiteX1114" fmla="*/ 4110987 w 7563811"/>
                            <a:gd name="connsiteY1114" fmla="*/ 552351 h 773723"/>
                            <a:gd name="connsiteX1115" fmla="*/ 4109336 w 7563811"/>
                            <a:gd name="connsiteY1115" fmla="*/ 559086 h 773723"/>
                            <a:gd name="connsiteX1116" fmla="*/ 4109081 w 7563811"/>
                            <a:gd name="connsiteY1116" fmla="*/ 563660 h 773723"/>
                            <a:gd name="connsiteX1117" fmla="*/ 4106922 w 7563811"/>
                            <a:gd name="connsiteY1117" fmla="*/ 568361 h 773723"/>
                            <a:gd name="connsiteX1118" fmla="*/ 4102093 w 7563811"/>
                            <a:gd name="connsiteY1118" fmla="*/ 573570 h 773723"/>
                            <a:gd name="connsiteX1119" fmla="*/ 4095486 w 7563811"/>
                            <a:gd name="connsiteY1119" fmla="*/ 579288 h 773723"/>
                            <a:gd name="connsiteX1120" fmla="*/ 4089133 w 7563811"/>
                            <a:gd name="connsiteY1120" fmla="*/ 577255 h 773723"/>
                            <a:gd name="connsiteX1121" fmla="*/ 4086465 w 7563811"/>
                            <a:gd name="connsiteY1121" fmla="*/ 577001 h 773723"/>
                            <a:gd name="connsiteX1122" fmla="*/ 4081764 w 7563811"/>
                            <a:gd name="connsiteY1122" fmla="*/ 575222 h 773723"/>
                            <a:gd name="connsiteX1123" fmla="*/ 4075919 w 7563811"/>
                            <a:gd name="connsiteY1123" fmla="*/ 569631 h 773723"/>
                            <a:gd name="connsiteX1124" fmla="*/ 4069947 w 7563811"/>
                            <a:gd name="connsiteY1124" fmla="*/ 562897 h 773723"/>
                            <a:gd name="connsiteX1125" fmla="*/ 4072615 w 7563811"/>
                            <a:gd name="connsiteY1125" fmla="*/ 555909 h 773723"/>
                            <a:gd name="connsiteX1126" fmla="*/ 4070329 w 7563811"/>
                            <a:gd name="connsiteY1126" fmla="*/ 552860 h 773723"/>
                            <a:gd name="connsiteX1127" fmla="*/ 4072107 w 7563811"/>
                            <a:gd name="connsiteY1127" fmla="*/ 548794 h 773723"/>
                            <a:gd name="connsiteX1128" fmla="*/ 4074776 w 7563811"/>
                            <a:gd name="connsiteY1128" fmla="*/ 547777 h 773723"/>
                            <a:gd name="connsiteX1129" fmla="*/ 4077190 w 7563811"/>
                            <a:gd name="connsiteY1129" fmla="*/ 543965 h 773723"/>
                            <a:gd name="connsiteX1130" fmla="*/ 4085957 w 7563811"/>
                            <a:gd name="connsiteY1130" fmla="*/ 538756 h 773723"/>
                            <a:gd name="connsiteX1131" fmla="*/ 4403731 w 7563811"/>
                            <a:gd name="connsiteY1131" fmla="*/ 533928 h 773723"/>
                            <a:gd name="connsiteX1132" fmla="*/ 4412498 w 7563811"/>
                            <a:gd name="connsiteY1132" fmla="*/ 536215 h 773723"/>
                            <a:gd name="connsiteX1133" fmla="*/ 4417707 w 7563811"/>
                            <a:gd name="connsiteY1133" fmla="*/ 537994 h 773723"/>
                            <a:gd name="connsiteX1134" fmla="*/ 4418978 w 7563811"/>
                            <a:gd name="connsiteY1134" fmla="*/ 541806 h 773723"/>
                            <a:gd name="connsiteX1135" fmla="*/ 4424441 w 7563811"/>
                            <a:gd name="connsiteY1135" fmla="*/ 544474 h 773723"/>
                            <a:gd name="connsiteX1136" fmla="*/ 4424314 w 7563811"/>
                            <a:gd name="connsiteY1136" fmla="*/ 544601 h 773723"/>
                            <a:gd name="connsiteX1137" fmla="*/ 4427618 w 7563811"/>
                            <a:gd name="connsiteY1137" fmla="*/ 552860 h 773723"/>
                            <a:gd name="connsiteX1138" fmla="*/ 4424695 w 7563811"/>
                            <a:gd name="connsiteY1138" fmla="*/ 559594 h 773723"/>
                            <a:gd name="connsiteX1139" fmla="*/ 4423679 w 7563811"/>
                            <a:gd name="connsiteY1139" fmla="*/ 564295 h 773723"/>
                            <a:gd name="connsiteX1140" fmla="*/ 4420630 w 7563811"/>
                            <a:gd name="connsiteY1140" fmla="*/ 568869 h 773723"/>
                            <a:gd name="connsiteX1141" fmla="*/ 4414658 w 7563811"/>
                            <a:gd name="connsiteY1141" fmla="*/ 573444 h 773723"/>
                            <a:gd name="connsiteX1142" fmla="*/ 4406780 w 7563811"/>
                            <a:gd name="connsiteY1142" fmla="*/ 578399 h 773723"/>
                            <a:gd name="connsiteX1143" fmla="*/ 4400427 w 7563811"/>
                            <a:gd name="connsiteY1143" fmla="*/ 575095 h 773723"/>
                            <a:gd name="connsiteX1144" fmla="*/ 4397759 w 7563811"/>
                            <a:gd name="connsiteY1144" fmla="*/ 574333 h 773723"/>
                            <a:gd name="connsiteX1145" fmla="*/ 4393185 w 7563811"/>
                            <a:gd name="connsiteY1145" fmla="*/ 571665 h 773723"/>
                            <a:gd name="connsiteX1146" fmla="*/ 4387976 w 7563811"/>
                            <a:gd name="connsiteY1146" fmla="*/ 564676 h 773723"/>
                            <a:gd name="connsiteX1147" fmla="*/ 4382893 w 7563811"/>
                            <a:gd name="connsiteY1147" fmla="*/ 556672 h 773723"/>
                            <a:gd name="connsiteX1148" fmla="*/ 4386832 w 7563811"/>
                            <a:gd name="connsiteY1148" fmla="*/ 549811 h 773723"/>
                            <a:gd name="connsiteX1149" fmla="*/ 4384926 w 7563811"/>
                            <a:gd name="connsiteY1149" fmla="*/ 546126 h 773723"/>
                            <a:gd name="connsiteX1150" fmla="*/ 4387467 w 7563811"/>
                            <a:gd name="connsiteY1150" fmla="*/ 542187 h 773723"/>
                            <a:gd name="connsiteX1151" fmla="*/ 4390390 w 7563811"/>
                            <a:gd name="connsiteY1151" fmla="*/ 541552 h 773723"/>
                            <a:gd name="connsiteX1152" fmla="*/ 4393566 w 7563811"/>
                            <a:gd name="connsiteY1152" fmla="*/ 537867 h 773723"/>
                            <a:gd name="connsiteX1153" fmla="*/ 4403731 w 7563811"/>
                            <a:gd name="connsiteY1153" fmla="*/ 533928 h 773723"/>
                            <a:gd name="connsiteX1154" fmla="*/ 3005465 w 7563811"/>
                            <a:gd name="connsiteY1154" fmla="*/ 533547 h 773723"/>
                            <a:gd name="connsiteX1155" fmla="*/ 3008261 w 7563811"/>
                            <a:gd name="connsiteY1155" fmla="*/ 536088 h 773723"/>
                            <a:gd name="connsiteX1156" fmla="*/ 3014233 w 7563811"/>
                            <a:gd name="connsiteY1156" fmla="*/ 536851 h 773723"/>
                            <a:gd name="connsiteX1157" fmla="*/ 3025413 w 7563811"/>
                            <a:gd name="connsiteY1157" fmla="*/ 544347 h 773723"/>
                            <a:gd name="connsiteX1158" fmla="*/ 3029353 w 7563811"/>
                            <a:gd name="connsiteY1158" fmla="*/ 554766 h 773723"/>
                            <a:gd name="connsiteX1159" fmla="*/ 3031259 w 7563811"/>
                            <a:gd name="connsiteY1159" fmla="*/ 561246 h 773723"/>
                            <a:gd name="connsiteX1160" fmla="*/ 3031259 w 7563811"/>
                            <a:gd name="connsiteY1160" fmla="*/ 561373 h 773723"/>
                            <a:gd name="connsiteX1161" fmla="*/ 3028336 w 7563811"/>
                            <a:gd name="connsiteY1161" fmla="*/ 565439 h 773723"/>
                            <a:gd name="connsiteX1162" fmla="*/ 3029480 w 7563811"/>
                            <a:gd name="connsiteY1162" fmla="*/ 572808 h 773723"/>
                            <a:gd name="connsiteX1163" fmla="*/ 3023381 w 7563811"/>
                            <a:gd name="connsiteY1163" fmla="*/ 581957 h 773723"/>
                            <a:gd name="connsiteX1164" fmla="*/ 3014487 w 7563811"/>
                            <a:gd name="connsiteY1164" fmla="*/ 583863 h 773723"/>
                            <a:gd name="connsiteX1165" fmla="*/ 3008896 w 7563811"/>
                            <a:gd name="connsiteY1165" fmla="*/ 586150 h 773723"/>
                            <a:gd name="connsiteX1166" fmla="*/ 3002163 w 7563811"/>
                            <a:gd name="connsiteY1166" fmla="*/ 586277 h 773723"/>
                            <a:gd name="connsiteX1167" fmla="*/ 2993142 w 7563811"/>
                            <a:gd name="connsiteY1167" fmla="*/ 583481 h 773723"/>
                            <a:gd name="connsiteX1168" fmla="*/ 2982468 w 7563811"/>
                            <a:gd name="connsiteY1168" fmla="*/ 578907 h 773723"/>
                            <a:gd name="connsiteX1169" fmla="*/ 2981325 w 7563811"/>
                            <a:gd name="connsiteY1169" fmla="*/ 570140 h 773723"/>
                            <a:gd name="connsiteX1170" fmla="*/ 2980054 w 7563811"/>
                            <a:gd name="connsiteY1170" fmla="*/ 566837 h 773723"/>
                            <a:gd name="connsiteX1171" fmla="*/ 2979546 w 7563811"/>
                            <a:gd name="connsiteY1171" fmla="*/ 560230 h 773723"/>
                            <a:gd name="connsiteX1172" fmla="*/ 2982849 w 7563811"/>
                            <a:gd name="connsiteY1172" fmla="*/ 549938 h 773723"/>
                            <a:gd name="connsiteX1173" fmla="*/ 2987424 w 7563811"/>
                            <a:gd name="connsiteY1173" fmla="*/ 539138 h 773723"/>
                            <a:gd name="connsiteX1174" fmla="*/ 2997207 w 7563811"/>
                            <a:gd name="connsiteY1174" fmla="*/ 538248 h 773723"/>
                            <a:gd name="connsiteX1175" fmla="*/ 2999621 w 7563811"/>
                            <a:gd name="connsiteY1175" fmla="*/ 533801 h 773723"/>
                            <a:gd name="connsiteX1176" fmla="*/ 3005465 w 7563811"/>
                            <a:gd name="connsiteY1176" fmla="*/ 533547 h 773723"/>
                            <a:gd name="connsiteX1177" fmla="*/ 3955467 w 7563811"/>
                            <a:gd name="connsiteY1177" fmla="*/ 530370 h 773723"/>
                            <a:gd name="connsiteX1178" fmla="*/ 3960042 w 7563811"/>
                            <a:gd name="connsiteY1178" fmla="*/ 530751 h 773723"/>
                            <a:gd name="connsiteX1179" fmla="*/ 3961947 w 7563811"/>
                            <a:gd name="connsiteY1179" fmla="*/ 532911 h 773723"/>
                            <a:gd name="connsiteX1180" fmla="*/ 3966521 w 7563811"/>
                            <a:gd name="connsiteY1180" fmla="*/ 534055 h 773723"/>
                            <a:gd name="connsiteX1181" fmla="*/ 3974399 w 7563811"/>
                            <a:gd name="connsiteY1181" fmla="*/ 541043 h 773723"/>
                            <a:gd name="connsiteX1182" fmla="*/ 3976432 w 7563811"/>
                            <a:gd name="connsiteY1182" fmla="*/ 549556 h 773723"/>
                            <a:gd name="connsiteX1183" fmla="*/ 3977194 w 7563811"/>
                            <a:gd name="connsiteY1183" fmla="*/ 554766 h 773723"/>
                            <a:gd name="connsiteX1184" fmla="*/ 3977067 w 7563811"/>
                            <a:gd name="connsiteY1184" fmla="*/ 554893 h 773723"/>
                            <a:gd name="connsiteX1185" fmla="*/ 3974399 w 7563811"/>
                            <a:gd name="connsiteY1185" fmla="*/ 557815 h 773723"/>
                            <a:gd name="connsiteX1186" fmla="*/ 3974526 w 7563811"/>
                            <a:gd name="connsiteY1186" fmla="*/ 563660 h 773723"/>
                            <a:gd name="connsiteX1187" fmla="*/ 3968936 w 7563811"/>
                            <a:gd name="connsiteY1187" fmla="*/ 570140 h 773723"/>
                            <a:gd name="connsiteX1188" fmla="*/ 3961820 w 7563811"/>
                            <a:gd name="connsiteY1188" fmla="*/ 570648 h 773723"/>
                            <a:gd name="connsiteX1189" fmla="*/ 3957246 w 7563811"/>
                            <a:gd name="connsiteY1189" fmla="*/ 571918 h 773723"/>
                            <a:gd name="connsiteX1190" fmla="*/ 3952037 w 7563811"/>
                            <a:gd name="connsiteY1190" fmla="*/ 571410 h 773723"/>
                            <a:gd name="connsiteX1191" fmla="*/ 3945303 w 7563811"/>
                            <a:gd name="connsiteY1191" fmla="*/ 568361 h 773723"/>
                            <a:gd name="connsiteX1192" fmla="*/ 3937552 w 7563811"/>
                            <a:gd name="connsiteY1192" fmla="*/ 563787 h 773723"/>
                            <a:gd name="connsiteX1193" fmla="*/ 3937552 w 7563811"/>
                            <a:gd name="connsiteY1193" fmla="*/ 556799 h 773723"/>
                            <a:gd name="connsiteX1194" fmla="*/ 3936917 w 7563811"/>
                            <a:gd name="connsiteY1194" fmla="*/ 554130 h 773723"/>
                            <a:gd name="connsiteX1195" fmla="*/ 3937171 w 7563811"/>
                            <a:gd name="connsiteY1195" fmla="*/ 548921 h 773723"/>
                            <a:gd name="connsiteX1196" fmla="*/ 3940856 w 7563811"/>
                            <a:gd name="connsiteY1196" fmla="*/ 541297 h 773723"/>
                            <a:gd name="connsiteX1197" fmla="*/ 3945557 w 7563811"/>
                            <a:gd name="connsiteY1197" fmla="*/ 533293 h 773723"/>
                            <a:gd name="connsiteX1198" fmla="*/ 3953180 w 7563811"/>
                            <a:gd name="connsiteY1198" fmla="*/ 533547 h 773723"/>
                            <a:gd name="connsiteX1199" fmla="*/ 3955467 w 7563811"/>
                            <a:gd name="connsiteY1199" fmla="*/ 530370 h 773723"/>
                            <a:gd name="connsiteX1200" fmla="*/ 2369277 w 7563811"/>
                            <a:gd name="connsiteY1200" fmla="*/ 527575 h 773723"/>
                            <a:gd name="connsiteX1201" fmla="*/ 2376391 w 7563811"/>
                            <a:gd name="connsiteY1201" fmla="*/ 529735 h 773723"/>
                            <a:gd name="connsiteX1202" fmla="*/ 2379313 w 7563811"/>
                            <a:gd name="connsiteY1202" fmla="*/ 529862 h 773723"/>
                            <a:gd name="connsiteX1203" fmla="*/ 2384523 w 7563811"/>
                            <a:gd name="connsiteY1203" fmla="*/ 531641 h 773723"/>
                            <a:gd name="connsiteX1204" fmla="*/ 2391257 w 7563811"/>
                            <a:gd name="connsiteY1204" fmla="*/ 537740 h 773723"/>
                            <a:gd name="connsiteX1205" fmla="*/ 2398118 w 7563811"/>
                            <a:gd name="connsiteY1205" fmla="*/ 544982 h 773723"/>
                            <a:gd name="connsiteX1206" fmla="*/ 2395451 w 7563811"/>
                            <a:gd name="connsiteY1206" fmla="*/ 552860 h 773723"/>
                            <a:gd name="connsiteX1207" fmla="*/ 2398118 w 7563811"/>
                            <a:gd name="connsiteY1207" fmla="*/ 556290 h 773723"/>
                            <a:gd name="connsiteX1208" fmla="*/ 2396339 w 7563811"/>
                            <a:gd name="connsiteY1208" fmla="*/ 560864 h 773723"/>
                            <a:gd name="connsiteX1209" fmla="*/ 2393417 w 7563811"/>
                            <a:gd name="connsiteY1209" fmla="*/ 562135 h 773723"/>
                            <a:gd name="connsiteX1210" fmla="*/ 2390749 w 7563811"/>
                            <a:gd name="connsiteY1210" fmla="*/ 566582 h 773723"/>
                            <a:gd name="connsiteX1211" fmla="*/ 2381092 w 7563811"/>
                            <a:gd name="connsiteY1211" fmla="*/ 572681 h 773723"/>
                            <a:gd name="connsiteX1212" fmla="*/ 2371690 w 7563811"/>
                            <a:gd name="connsiteY1212" fmla="*/ 572046 h 773723"/>
                            <a:gd name="connsiteX1213" fmla="*/ 2365972 w 7563811"/>
                            <a:gd name="connsiteY1213" fmla="*/ 571283 h 773723"/>
                            <a:gd name="connsiteX1214" fmla="*/ 2363890 w 7563811"/>
                            <a:gd name="connsiteY1214" fmla="*/ 567732 h 773723"/>
                            <a:gd name="connsiteX1215" fmla="*/ 2364067 w 7563811"/>
                            <a:gd name="connsiteY1215" fmla="*/ 567726 h 773723"/>
                            <a:gd name="connsiteX1216" fmla="*/ 2363812 w 7563811"/>
                            <a:gd name="connsiteY1216" fmla="*/ 567599 h 773723"/>
                            <a:gd name="connsiteX1217" fmla="*/ 2363890 w 7563811"/>
                            <a:gd name="connsiteY1217" fmla="*/ 567732 h 773723"/>
                            <a:gd name="connsiteX1218" fmla="*/ 2360636 w 7563811"/>
                            <a:gd name="connsiteY1218" fmla="*/ 567853 h 773723"/>
                            <a:gd name="connsiteX1219" fmla="*/ 2357968 w 7563811"/>
                            <a:gd name="connsiteY1219" fmla="*/ 566074 h 773723"/>
                            <a:gd name="connsiteX1220" fmla="*/ 2353012 w 7563811"/>
                            <a:gd name="connsiteY1220" fmla="*/ 558196 h 773723"/>
                            <a:gd name="connsiteX1221" fmla="*/ 2354664 w 7563811"/>
                            <a:gd name="connsiteY1221" fmla="*/ 550700 h 773723"/>
                            <a:gd name="connsiteX1222" fmla="*/ 2354664 w 7563811"/>
                            <a:gd name="connsiteY1222" fmla="*/ 545617 h 773723"/>
                            <a:gd name="connsiteX1223" fmla="*/ 2356824 w 7563811"/>
                            <a:gd name="connsiteY1223" fmla="*/ 540281 h 773723"/>
                            <a:gd name="connsiteX1224" fmla="*/ 2362033 w 7563811"/>
                            <a:gd name="connsiteY1224" fmla="*/ 534309 h 773723"/>
                            <a:gd name="connsiteX1225" fmla="*/ 2369277 w 7563811"/>
                            <a:gd name="connsiteY1225" fmla="*/ 527575 h 773723"/>
                            <a:gd name="connsiteX1226" fmla="*/ 7244385 w 7563811"/>
                            <a:gd name="connsiteY1226" fmla="*/ 526812 h 773723"/>
                            <a:gd name="connsiteX1227" fmla="*/ 7253025 w 7563811"/>
                            <a:gd name="connsiteY1227" fmla="*/ 528083 h 773723"/>
                            <a:gd name="connsiteX1228" fmla="*/ 7262300 w 7563811"/>
                            <a:gd name="connsiteY1228" fmla="*/ 530243 h 773723"/>
                            <a:gd name="connsiteX1229" fmla="*/ 7264333 w 7563811"/>
                            <a:gd name="connsiteY1229" fmla="*/ 537867 h 773723"/>
                            <a:gd name="connsiteX1230" fmla="*/ 7268272 w 7563811"/>
                            <a:gd name="connsiteY1230" fmla="*/ 539137 h 773723"/>
                            <a:gd name="connsiteX1231" fmla="*/ 7269288 w 7563811"/>
                            <a:gd name="connsiteY1231" fmla="*/ 543711 h 773723"/>
                            <a:gd name="connsiteX1232" fmla="*/ 7267637 w 7563811"/>
                            <a:gd name="connsiteY1232" fmla="*/ 546252 h 773723"/>
                            <a:gd name="connsiteX1233" fmla="*/ 7267891 w 7563811"/>
                            <a:gd name="connsiteY1233" fmla="*/ 551208 h 773723"/>
                            <a:gd name="connsiteX1234" fmla="*/ 7268145 w 7563811"/>
                            <a:gd name="connsiteY1234" fmla="*/ 551208 h 773723"/>
                            <a:gd name="connsiteX1235" fmla="*/ 7263698 w 7563811"/>
                            <a:gd name="connsiteY1235" fmla="*/ 561118 h 773723"/>
                            <a:gd name="connsiteX1236" fmla="*/ 7255947 w 7563811"/>
                            <a:gd name="connsiteY1236" fmla="*/ 565692 h 773723"/>
                            <a:gd name="connsiteX1237" fmla="*/ 7250992 w 7563811"/>
                            <a:gd name="connsiteY1237" fmla="*/ 568107 h 773723"/>
                            <a:gd name="connsiteX1238" fmla="*/ 7247307 w 7563811"/>
                            <a:gd name="connsiteY1238" fmla="*/ 566328 h 773723"/>
                            <a:gd name="connsiteX1239" fmla="*/ 7241590 w 7563811"/>
                            <a:gd name="connsiteY1239" fmla="*/ 568361 h 773723"/>
                            <a:gd name="connsiteX1240" fmla="*/ 7233458 w 7563811"/>
                            <a:gd name="connsiteY1240" fmla="*/ 564803 h 773723"/>
                            <a:gd name="connsiteX1241" fmla="*/ 7230663 w 7563811"/>
                            <a:gd name="connsiteY1241" fmla="*/ 557942 h 773723"/>
                            <a:gd name="connsiteX1242" fmla="*/ 7227994 w 7563811"/>
                            <a:gd name="connsiteY1242" fmla="*/ 553876 h 773723"/>
                            <a:gd name="connsiteX1243" fmla="*/ 7226851 w 7563811"/>
                            <a:gd name="connsiteY1243" fmla="*/ 548540 h 773723"/>
                            <a:gd name="connsiteX1244" fmla="*/ 7227740 w 7563811"/>
                            <a:gd name="connsiteY1244" fmla="*/ 540916 h 773723"/>
                            <a:gd name="connsiteX1245" fmla="*/ 7229900 w 7563811"/>
                            <a:gd name="connsiteY1245" fmla="*/ 531768 h 773723"/>
                            <a:gd name="connsiteX1246" fmla="*/ 7236761 w 7563811"/>
                            <a:gd name="connsiteY1246" fmla="*/ 529608 h 773723"/>
                            <a:gd name="connsiteX1247" fmla="*/ 7239176 w 7563811"/>
                            <a:gd name="connsiteY1247" fmla="*/ 528210 h 773723"/>
                            <a:gd name="connsiteX1248" fmla="*/ 7244385 w 7563811"/>
                            <a:gd name="connsiteY1248" fmla="*/ 526812 h 773723"/>
                            <a:gd name="connsiteX1249" fmla="*/ 956374 w 7563811"/>
                            <a:gd name="connsiteY1249" fmla="*/ 524398 h 773723"/>
                            <a:gd name="connsiteX1250" fmla="*/ 961330 w 7563811"/>
                            <a:gd name="connsiteY1250" fmla="*/ 529989 h 773723"/>
                            <a:gd name="connsiteX1251" fmla="*/ 963744 w 7563811"/>
                            <a:gd name="connsiteY1251" fmla="*/ 531768 h 773723"/>
                            <a:gd name="connsiteX1252" fmla="*/ 967174 w 7563811"/>
                            <a:gd name="connsiteY1252" fmla="*/ 536088 h 773723"/>
                            <a:gd name="connsiteX1253" fmla="*/ 967047 w 7563811"/>
                            <a:gd name="connsiteY1253" fmla="*/ 535961 h 773723"/>
                            <a:gd name="connsiteX1254" fmla="*/ 969589 w 7563811"/>
                            <a:gd name="connsiteY1254" fmla="*/ 544728 h 773723"/>
                            <a:gd name="connsiteX1255" fmla="*/ 971494 w 7563811"/>
                            <a:gd name="connsiteY1255" fmla="*/ 554511 h 773723"/>
                            <a:gd name="connsiteX1256" fmla="*/ 965141 w 7563811"/>
                            <a:gd name="connsiteY1256" fmla="*/ 559721 h 773723"/>
                            <a:gd name="connsiteX1257" fmla="*/ 965522 w 7563811"/>
                            <a:gd name="connsiteY1257" fmla="*/ 563914 h 773723"/>
                            <a:gd name="connsiteX1258" fmla="*/ 961584 w 7563811"/>
                            <a:gd name="connsiteY1258" fmla="*/ 566836 h 773723"/>
                            <a:gd name="connsiteX1259" fmla="*/ 958534 w 7563811"/>
                            <a:gd name="connsiteY1259" fmla="*/ 566328 h 773723"/>
                            <a:gd name="connsiteX1260" fmla="*/ 953960 w 7563811"/>
                            <a:gd name="connsiteY1260" fmla="*/ 568615 h 773723"/>
                            <a:gd name="connsiteX1261" fmla="*/ 942653 w 7563811"/>
                            <a:gd name="connsiteY1261" fmla="*/ 568615 h 773723"/>
                            <a:gd name="connsiteX1262" fmla="*/ 935029 w 7563811"/>
                            <a:gd name="connsiteY1262" fmla="*/ 563151 h 773723"/>
                            <a:gd name="connsiteX1263" fmla="*/ 930582 w 7563811"/>
                            <a:gd name="connsiteY1263" fmla="*/ 559467 h 773723"/>
                            <a:gd name="connsiteX1264" fmla="*/ 930582 w 7563811"/>
                            <a:gd name="connsiteY1264" fmla="*/ 555274 h 773723"/>
                            <a:gd name="connsiteX1265" fmla="*/ 926261 w 7563811"/>
                            <a:gd name="connsiteY1265" fmla="*/ 550699 h 773723"/>
                            <a:gd name="connsiteX1266" fmla="*/ 926261 w 7563811"/>
                            <a:gd name="connsiteY1266" fmla="*/ 541424 h 773723"/>
                            <a:gd name="connsiteX1267" fmla="*/ 931598 w 7563811"/>
                            <a:gd name="connsiteY1267" fmla="*/ 535961 h 773723"/>
                            <a:gd name="connsiteX1268" fmla="*/ 934394 w 7563811"/>
                            <a:gd name="connsiteY1268" fmla="*/ 531768 h 773723"/>
                            <a:gd name="connsiteX1269" fmla="*/ 939095 w 7563811"/>
                            <a:gd name="connsiteY1269" fmla="*/ 528464 h 773723"/>
                            <a:gd name="connsiteX1270" fmla="*/ 946718 w 7563811"/>
                            <a:gd name="connsiteY1270" fmla="*/ 526177 h 773723"/>
                            <a:gd name="connsiteX1271" fmla="*/ 956374 w 7563811"/>
                            <a:gd name="connsiteY1271" fmla="*/ 524398 h 773723"/>
                            <a:gd name="connsiteX1272" fmla="*/ 6687487 w 7563811"/>
                            <a:gd name="connsiteY1272" fmla="*/ 524145 h 773723"/>
                            <a:gd name="connsiteX1273" fmla="*/ 6693713 w 7563811"/>
                            <a:gd name="connsiteY1273" fmla="*/ 524145 h 773723"/>
                            <a:gd name="connsiteX1274" fmla="*/ 6703115 w 7563811"/>
                            <a:gd name="connsiteY1274" fmla="*/ 528211 h 773723"/>
                            <a:gd name="connsiteX1275" fmla="*/ 6713026 w 7563811"/>
                            <a:gd name="connsiteY1275" fmla="*/ 533548 h 773723"/>
                            <a:gd name="connsiteX1276" fmla="*/ 6713026 w 7563811"/>
                            <a:gd name="connsiteY1276" fmla="*/ 542950 h 773723"/>
                            <a:gd name="connsiteX1277" fmla="*/ 6713407 w 7563811"/>
                            <a:gd name="connsiteY1277" fmla="*/ 542950 h 773723"/>
                            <a:gd name="connsiteX1278" fmla="*/ 6717473 w 7563811"/>
                            <a:gd name="connsiteY1278" fmla="*/ 545618 h 773723"/>
                            <a:gd name="connsiteX1279" fmla="*/ 6717218 w 7563811"/>
                            <a:gd name="connsiteY1279" fmla="*/ 551209 h 773723"/>
                            <a:gd name="connsiteX1280" fmla="*/ 6714551 w 7563811"/>
                            <a:gd name="connsiteY1280" fmla="*/ 553623 h 773723"/>
                            <a:gd name="connsiteX1281" fmla="*/ 6713407 w 7563811"/>
                            <a:gd name="connsiteY1281" fmla="*/ 559340 h 773723"/>
                            <a:gd name="connsiteX1282" fmla="*/ 6705275 w 7563811"/>
                            <a:gd name="connsiteY1282" fmla="*/ 569251 h 773723"/>
                            <a:gd name="connsiteX1283" fmla="*/ 6694983 w 7563811"/>
                            <a:gd name="connsiteY1283" fmla="*/ 572046 h 773723"/>
                            <a:gd name="connsiteX1284" fmla="*/ 6688630 w 7563811"/>
                            <a:gd name="connsiteY1284" fmla="*/ 573317 h 773723"/>
                            <a:gd name="connsiteX1285" fmla="*/ 6684946 w 7563811"/>
                            <a:gd name="connsiteY1285" fmla="*/ 570140 h 773723"/>
                            <a:gd name="connsiteX1286" fmla="*/ 6677830 w 7563811"/>
                            <a:gd name="connsiteY1286" fmla="*/ 570649 h 773723"/>
                            <a:gd name="connsiteX1287" fmla="*/ 6669571 w 7563811"/>
                            <a:gd name="connsiteY1287" fmla="*/ 564169 h 773723"/>
                            <a:gd name="connsiteX1288" fmla="*/ 6668555 w 7563811"/>
                            <a:gd name="connsiteY1288" fmla="*/ 555529 h 773723"/>
                            <a:gd name="connsiteX1289" fmla="*/ 6666776 w 7563811"/>
                            <a:gd name="connsiteY1289" fmla="*/ 550065 h 773723"/>
                            <a:gd name="connsiteX1290" fmla="*/ 6667157 w 7563811"/>
                            <a:gd name="connsiteY1290" fmla="*/ 543585 h 773723"/>
                            <a:gd name="connsiteX1291" fmla="*/ 6670588 w 7563811"/>
                            <a:gd name="connsiteY1291" fmla="*/ 535199 h 773723"/>
                            <a:gd name="connsiteX1292" fmla="*/ 6675924 w 7563811"/>
                            <a:gd name="connsiteY1292" fmla="*/ 525416 h 773723"/>
                            <a:gd name="connsiteX1293" fmla="*/ 6684310 w 7563811"/>
                            <a:gd name="connsiteY1293" fmla="*/ 525035 h 773723"/>
                            <a:gd name="connsiteX1294" fmla="*/ 6687487 w 7563811"/>
                            <a:gd name="connsiteY1294" fmla="*/ 524145 h 773723"/>
                            <a:gd name="connsiteX1295" fmla="*/ 1080258 w 7563811"/>
                            <a:gd name="connsiteY1295" fmla="*/ 520587 h 773723"/>
                            <a:gd name="connsiteX1296" fmla="*/ 1086103 w 7563811"/>
                            <a:gd name="connsiteY1296" fmla="*/ 522747 h 773723"/>
                            <a:gd name="connsiteX1297" fmla="*/ 1088517 w 7563811"/>
                            <a:gd name="connsiteY1297" fmla="*/ 523129 h 773723"/>
                            <a:gd name="connsiteX1298" fmla="*/ 1092837 w 7563811"/>
                            <a:gd name="connsiteY1298" fmla="*/ 525035 h 773723"/>
                            <a:gd name="connsiteX1299" fmla="*/ 1098174 w 7563811"/>
                            <a:gd name="connsiteY1299" fmla="*/ 530498 h 773723"/>
                            <a:gd name="connsiteX1300" fmla="*/ 1098047 w 7563811"/>
                            <a:gd name="connsiteY1300" fmla="*/ 530625 h 773723"/>
                            <a:gd name="connsiteX1301" fmla="*/ 1103383 w 7563811"/>
                            <a:gd name="connsiteY1301" fmla="*/ 537105 h 773723"/>
                            <a:gd name="connsiteX1302" fmla="*/ 1100715 w 7563811"/>
                            <a:gd name="connsiteY1302" fmla="*/ 543458 h 773723"/>
                            <a:gd name="connsiteX1303" fmla="*/ 1102747 w 7563811"/>
                            <a:gd name="connsiteY1303" fmla="*/ 546380 h 773723"/>
                            <a:gd name="connsiteX1304" fmla="*/ 1100968 w 7563811"/>
                            <a:gd name="connsiteY1304" fmla="*/ 550065 h 773723"/>
                            <a:gd name="connsiteX1305" fmla="*/ 1098428 w 7563811"/>
                            <a:gd name="connsiteY1305" fmla="*/ 550954 h 773723"/>
                            <a:gd name="connsiteX1306" fmla="*/ 1096013 w 7563811"/>
                            <a:gd name="connsiteY1306" fmla="*/ 554512 h 773723"/>
                            <a:gd name="connsiteX1307" fmla="*/ 1087628 w 7563811"/>
                            <a:gd name="connsiteY1307" fmla="*/ 558959 h 773723"/>
                            <a:gd name="connsiteX1308" fmla="*/ 1079750 w 7563811"/>
                            <a:gd name="connsiteY1308" fmla="*/ 557943 h 773723"/>
                            <a:gd name="connsiteX1309" fmla="*/ 1075049 w 7563811"/>
                            <a:gd name="connsiteY1309" fmla="*/ 556926 h 773723"/>
                            <a:gd name="connsiteX1310" fmla="*/ 1073524 w 7563811"/>
                            <a:gd name="connsiteY1310" fmla="*/ 553750 h 773723"/>
                            <a:gd name="connsiteX1311" fmla="*/ 1068569 w 7563811"/>
                            <a:gd name="connsiteY1311" fmla="*/ 552098 h 773723"/>
                            <a:gd name="connsiteX1312" fmla="*/ 1064884 w 7563811"/>
                            <a:gd name="connsiteY1312" fmla="*/ 545237 h 773723"/>
                            <a:gd name="connsiteX1313" fmla="*/ 1066663 w 7563811"/>
                            <a:gd name="connsiteY1313" fmla="*/ 539011 h 773723"/>
                            <a:gd name="connsiteX1314" fmla="*/ 1067044 w 7563811"/>
                            <a:gd name="connsiteY1314" fmla="*/ 534818 h 773723"/>
                            <a:gd name="connsiteX1315" fmla="*/ 1069204 w 7563811"/>
                            <a:gd name="connsiteY1315" fmla="*/ 530498 h 773723"/>
                            <a:gd name="connsiteX1316" fmla="*/ 1073905 w 7563811"/>
                            <a:gd name="connsiteY1316" fmla="*/ 525797 h 773723"/>
                            <a:gd name="connsiteX1317" fmla="*/ 1080258 w 7563811"/>
                            <a:gd name="connsiteY1317" fmla="*/ 520587 h 773723"/>
                            <a:gd name="connsiteX1318" fmla="*/ 7301816 w 7563811"/>
                            <a:gd name="connsiteY1318" fmla="*/ 518427 h 773723"/>
                            <a:gd name="connsiteX1319" fmla="*/ 7310075 w 7563811"/>
                            <a:gd name="connsiteY1319" fmla="*/ 521350 h 773723"/>
                            <a:gd name="connsiteX1320" fmla="*/ 7318842 w 7563811"/>
                            <a:gd name="connsiteY1320" fmla="*/ 525288 h 773723"/>
                            <a:gd name="connsiteX1321" fmla="*/ 7319350 w 7563811"/>
                            <a:gd name="connsiteY1321" fmla="*/ 533293 h 773723"/>
                            <a:gd name="connsiteX1322" fmla="*/ 7319731 w 7563811"/>
                            <a:gd name="connsiteY1322" fmla="*/ 533166 h 773723"/>
                            <a:gd name="connsiteX1323" fmla="*/ 7323289 w 7563811"/>
                            <a:gd name="connsiteY1323" fmla="*/ 535199 h 773723"/>
                            <a:gd name="connsiteX1324" fmla="*/ 7323289 w 7563811"/>
                            <a:gd name="connsiteY1324" fmla="*/ 540027 h 773723"/>
                            <a:gd name="connsiteX1325" fmla="*/ 7321129 w 7563811"/>
                            <a:gd name="connsiteY1325" fmla="*/ 542187 h 773723"/>
                            <a:gd name="connsiteX1326" fmla="*/ 7320366 w 7563811"/>
                            <a:gd name="connsiteY1326" fmla="*/ 547143 h 773723"/>
                            <a:gd name="connsiteX1327" fmla="*/ 7314014 w 7563811"/>
                            <a:gd name="connsiteY1327" fmla="*/ 556164 h 773723"/>
                            <a:gd name="connsiteX1328" fmla="*/ 7305374 w 7563811"/>
                            <a:gd name="connsiteY1328" fmla="*/ 559086 h 773723"/>
                            <a:gd name="connsiteX1329" fmla="*/ 7300037 w 7563811"/>
                            <a:gd name="connsiteY1329" fmla="*/ 560484 h 773723"/>
                            <a:gd name="connsiteX1330" fmla="*/ 7296734 w 7563811"/>
                            <a:gd name="connsiteY1330" fmla="*/ 558070 h 773723"/>
                            <a:gd name="connsiteX1331" fmla="*/ 7290762 w 7563811"/>
                            <a:gd name="connsiteY1331" fmla="*/ 558832 h 773723"/>
                            <a:gd name="connsiteX1332" fmla="*/ 7283392 w 7563811"/>
                            <a:gd name="connsiteY1332" fmla="*/ 553750 h 773723"/>
                            <a:gd name="connsiteX1333" fmla="*/ 7282122 w 7563811"/>
                            <a:gd name="connsiteY1333" fmla="*/ 546380 h 773723"/>
                            <a:gd name="connsiteX1334" fmla="*/ 7280343 w 7563811"/>
                            <a:gd name="connsiteY1334" fmla="*/ 541806 h 773723"/>
                            <a:gd name="connsiteX1335" fmla="*/ 7280343 w 7563811"/>
                            <a:gd name="connsiteY1335" fmla="*/ 536216 h 773723"/>
                            <a:gd name="connsiteX1336" fmla="*/ 7282757 w 7563811"/>
                            <a:gd name="connsiteY1336" fmla="*/ 528973 h 773723"/>
                            <a:gd name="connsiteX1337" fmla="*/ 7286696 w 7563811"/>
                            <a:gd name="connsiteY1337" fmla="*/ 520333 h 773723"/>
                            <a:gd name="connsiteX1338" fmla="*/ 7293811 w 7563811"/>
                            <a:gd name="connsiteY1338" fmla="*/ 519571 h 773723"/>
                            <a:gd name="connsiteX1339" fmla="*/ 7296479 w 7563811"/>
                            <a:gd name="connsiteY1339" fmla="*/ 518681 h 773723"/>
                            <a:gd name="connsiteX1340" fmla="*/ 7301816 w 7563811"/>
                            <a:gd name="connsiteY1340" fmla="*/ 518427 h 773723"/>
                            <a:gd name="connsiteX1341" fmla="*/ 6855967 w 7563811"/>
                            <a:gd name="connsiteY1341" fmla="*/ 515886 h 773723"/>
                            <a:gd name="connsiteX1342" fmla="*/ 6860286 w 7563811"/>
                            <a:gd name="connsiteY1342" fmla="*/ 522493 h 773723"/>
                            <a:gd name="connsiteX1343" fmla="*/ 6864352 w 7563811"/>
                            <a:gd name="connsiteY1343" fmla="*/ 522493 h 773723"/>
                            <a:gd name="connsiteX1344" fmla="*/ 6866766 w 7563811"/>
                            <a:gd name="connsiteY1344" fmla="*/ 526559 h 773723"/>
                            <a:gd name="connsiteX1345" fmla="*/ 6866004 w 7563811"/>
                            <a:gd name="connsiteY1345" fmla="*/ 529481 h 773723"/>
                            <a:gd name="connsiteX1346" fmla="*/ 6866004 w 7563811"/>
                            <a:gd name="connsiteY1346" fmla="*/ 529608 h 773723"/>
                            <a:gd name="connsiteX1347" fmla="*/ 6867783 w 7563811"/>
                            <a:gd name="connsiteY1347" fmla="*/ 534182 h 773723"/>
                            <a:gd name="connsiteX1348" fmla="*/ 6866639 w 7563811"/>
                            <a:gd name="connsiteY1348" fmla="*/ 544983 h 773723"/>
                            <a:gd name="connsiteX1349" fmla="*/ 6860668 w 7563811"/>
                            <a:gd name="connsiteY1349" fmla="*/ 551717 h 773723"/>
                            <a:gd name="connsiteX1350" fmla="*/ 6856729 w 7563811"/>
                            <a:gd name="connsiteY1350" fmla="*/ 555528 h 773723"/>
                            <a:gd name="connsiteX1351" fmla="*/ 6852663 w 7563811"/>
                            <a:gd name="connsiteY1351" fmla="*/ 555020 h 773723"/>
                            <a:gd name="connsiteX1352" fmla="*/ 6847835 w 7563811"/>
                            <a:gd name="connsiteY1352" fmla="*/ 558705 h 773723"/>
                            <a:gd name="connsiteX1353" fmla="*/ 6838940 w 7563811"/>
                            <a:gd name="connsiteY1353" fmla="*/ 557815 h 773723"/>
                            <a:gd name="connsiteX1354" fmla="*/ 6834239 w 7563811"/>
                            <a:gd name="connsiteY1354" fmla="*/ 552098 h 773723"/>
                            <a:gd name="connsiteX1355" fmla="*/ 6830428 w 7563811"/>
                            <a:gd name="connsiteY1355" fmla="*/ 549048 h 773723"/>
                            <a:gd name="connsiteX1356" fmla="*/ 6827759 w 7563811"/>
                            <a:gd name="connsiteY1356" fmla="*/ 544347 h 773723"/>
                            <a:gd name="connsiteX1357" fmla="*/ 6826362 w 7563811"/>
                            <a:gd name="connsiteY1357" fmla="*/ 536851 h 773723"/>
                            <a:gd name="connsiteX1358" fmla="*/ 6825599 w 7563811"/>
                            <a:gd name="connsiteY1358" fmla="*/ 527575 h 773723"/>
                            <a:gd name="connsiteX1359" fmla="*/ 6831444 w 7563811"/>
                            <a:gd name="connsiteY1359" fmla="*/ 523382 h 773723"/>
                            <a:gd name="connsiteX1360" fmla="*/ 6833350 w 7563811"/>
                            <a:gd name="connsiteY1360" fmla="*/ 521222 h 773723"/>
                            <a:gd name="connsiteX1361" fmla="*/ 6837797 w 7563811"/>
                            <a:gd name="connsiteY1361" fmla="*/ 518300 h 773723"/>
                            <a:gd name="connsiteX1362" fmla="*/ 6846437 w 7563811"/>
                            <a:gd name="connsiteY1362" fmla="*/ 516775 h 773723"/>
                            <a:gd name="connsiteX1363" fmla="*/ 6855967 w 7563811"/>
                            <a:gd name="connsiteY1363" fmla="*/ 515886 h 773723"/>
                            <a:gd name="connsiteX1364" fmla="*/ 3147773 w 7563811"/>
                            <a:gd name="connsiteY1364" fmla="*/ 514996 h 773723"/>
                            <a:gd name="connsiteX1365" fmla="*/ 3153109 w 7563811"/>
                            <a:gd name="connsiteY1365" fmla="*/ 520460 h 773723"/>
                            <a:gd name="connsiteX1366" fmla="*/ 3157048 w 7563811"/>
                            <a:gd name="connsiteY1366" fmla="*/ 519697 h 773723"/>
                            <a:gd name="connsiteX1367" fmla="*/ 3160097 w 7563811"/>
                            <a:gd name="connsiteY1367" fmla="*/ 523128 h 773723"/>
                            <a:gd name="connsiteX1368" fmla="*/ 3159968 w 7563811"/>
                            <a:gd name="connsiteY1368" fmla="*/ 526050 h 773723"/>
                            <a:gd name="connsiteX1369" fmla="*/ 3159968 w 7563811"/>
                            <a:gd name="connsiteY1369" fmla="*/ 526304 h 773723"/>
                            <a:gd name="connsiteX1370" fmla="*/ 3162510 w 7563811"/>
                            <a:gd name="connsiteY1370" fmla="*/ 530370 h 773723"/>
                            <a:gd name="connsiteX1371" fmla="*/ 3163397 w 7563811"/>
                            <a:gd name="connsiteY1371" fmla="*/ 540916 h 773723"/>
                            <a:gd name="connsiteX1372" fmla="*/ 3158954 w 7563811"/>
                            <a:gd name="connsiteY1372" fmla="*/ 548413 h 773723"/>
                            <a:gd name="connsiteX1373" fmla="*/ 3155905 w 7563811"/>
                            <a:gd name="connsiteY1373" fmla="*/ 552733 h 773723"/>
                            <a:gd name="connsiteX1374" fmla="*/ 3151967 w 7563811"/>
                            <a:gd name="connsiteY1374" fmla="*/ 552987 h 773723"/>
                            <a:gd name="connsiteX1375" fmla="*/ 3148026 w 7563811"/>
                            <a:gd name="connsiteY1375" fmla="*/ 557307 h 773723"/>
                            <a:gd name="connsiteX1376" fmla="*/ 3139386 w 7563811"/>
                            <a:gd name="connsiteY1376" fmla="*/ 558196 h 773723"/>
                            <a:gd name="connsiteX1377" fmla="*/ 3133796 w 7563811"/>
                            <a:gd name="connsiteY1377" fmla="*/ 553622 h 773723"/>
                            <a:gd name="connsiteX1378" fmla="*/ 3129604 w 7563811"/>
                            <a:gd name="connsiteY1378" fmla="*/ 551335 h 773723"/>
                            <a:gd name="connsiteX1379" fmla="*/ 3126172 w 7563811"/>
                            <a:gd name="connsiteY1379" fmla="*/ 547269 h 773723"/>
                            <a:gd name="connsiteX1380" fmla="*/ 3123375 w 7563811"/>
                            <a:gd name="connsiteY1380" fmla="*/ 540408 h 773723"/>
                            <a:gd name="connsiteX1381" fmla="*/ 3120961 w 7563811"/>
                            <a:gd name="connsiteY1381" fmla="*/ 531641 h 773723"/>
                            <a:gd name="connsiteX1382" fmla="*/ 3125791 w 7563811"/>
                            <a:gd name="connsiteY1382" fmla="*/ 526558 h 773723"/>
                            <a:gd name="connsiteX1383" fmla="*/ 3127188 w 7563811"/>
                            <a:gd name="connsiteY1383" fmla="*/ 524144 h 773723"/>
                            <a:gd name="connsiteX1384" fmla="*/ 3131002 w 7563811"/>
                            <a:gd name="connsiteY1384" fmla="*/ 520587 h 773723"/>
                            <a:gd name="connsiteX1385" fmla="*/ 3138880 w 7563811"/>
                            <a:gd name="connsiteY1385" fmla="*/ 517537 h 773723"/>
                            <a:gd name="connsiteX1386" fmla="*/ 3147773 w 7563811"/>
                            <a:gd name="connsiteY1386" fmla="*/ 514996 h 773723"/>
                            <a:gd name="connsiteX1387" fmla="*/ 1336791 w 7563811"/>
                            <a:gd name="connsiteY1387" fmla="*/ 512075 h 773723"/>
                            <a:gd name="connsiteX1388" fmla="*/ 1344034 w 7563811"/>
                            <a:gd name="connsiteY1388" fmla="*/ 514616 h 773723"/>
                            <a:gd name="connsiteX1389" fmla="*/ 1347083 w 7563811"/>
                            <a:gd name="connsiteY1389" fmla="*/ 514997 h 773723"/>
                            <a:gd name="connsiteX1390" fmla="*/ 1352420 w 7563811"/>
                            <a:gd name="connsiteY1390" fmla="*/ 517157 h 773723"/>
                            <a:gd name="connsiteX1391" fmla="*/ 1359154 w 7563811"/>
                            <a:gd name="connsiteY1391" fmla="*/ 523891 h 773723"/>
                            <a:gd name="connsiteX1392" fmla="*/ 1365761 w 7563811"/>
                            <a:gd name="connsiteY1392" fmla="*/ 531769 h 773723"/>
                            <a:gd name="connsiteX1393" fmla="*/ 1362584 w 7563811"/>
                            <a:gd name="connsiteY1393" fmla="*/ 539773 h 773723"/>
                            <a:gd name="connsiteX1394" fmla="*/ 1365126 w 7563811"/>
                            <a:gd name="connsiteY1394" fmla="*/ 543458 h 773723"/>
                            <a:gd name="connsiteX1395" fmla="*/ 1362966 w 7563811"/>
                            <a:gd name="connsiteY1395" fmla="*/ 548159 h 773723"/>
                            <a:gd name="connsiteX1396" fmla="*/ 1359916 w 7563811"/>
                            <a:gd name="connsiteY1396" fmla="*/ 549303 h 773723"/>
                            <a:gd name="connsiteX1397" fmla="*/ 1356994 w 7563811"/>
                            <a:gd name="connsiteY1397" fmla="*/ 553750 h 773723"/>
                            <a:gd name="connsiteX1398" fmla="*/ 1346702 w 7563811"/>
                            <a:gd name="connsiteY1398" fmla="*/ 559468 h 773723"/>
                            <a:gd name="connsiteX1399" fmla="*/ 1336919 w 7563811"/>
                            <a:gd name="connsiteY1399" fmla="*/ 558324 h 773723"/>
                            <a:gd name="connsiteX1400" fmla="*/ 1331074 w 7563811"/>
                            <a:gd name="connsiteY1400" fmla="*/ 557180 h 773723"/>
                            <a:gd name="connsiteX1401" fmla="*/ 1329041 w 7563811"/>
                            <a:gd name="connsiteY1401" fmla="*/ 553242 h 773723"/>
                            <a:gd name="connsiteX1402" fmla="*/ 1322815 w 7563811"/>
                            <a:gd name="connsiteY1402" fmla="*/ 551209 h 773723"/>
                            <a:gd name="connsiteX1403" fmla="*/ 1318113 w 7563811"/>
                            <a:gd name="connsiteY1403" fmla="*/ 542823 h 773723"/>
                            <a:gd name="connsiteX1404" fmla="*/ 1320274 w 7563811"/>
                            <a:gd name="connsiteY1404" fmla="*/ 535072 h 773723"/>
                            <a:gd name="connsiteX1405" fmla="*/ 1320655 w 7563811"/>
                            <a:gd name="connsiteY1405" fmla="*/ 529863 h 773723"/>
                            <a:gd name="connsiteX1406" fmla="*/ 1323196 w 7563811"/>
                            <a:gd name="connsiteY1406" fmla="*/ 524526 h 773723"/>
                            <a:gd name="connsiteX1407" fmla="*/ 1328914 w 7563811"/>
                            <a:gd name="connsiteY1407" fmla="*/ 518555 h 773723"/>
                            <a:gd name="connsiteX1408" fmla="*/ 1336791 w 7563811"/>
                            <a:gd name="connsiteY1408" fmla="*/ 512075 h 773723"/>
                            <a:gd name="connsiteX1409" fmla="*/ 2169792 w 7563811"/>
                            <a:gd name="connsiteY1409" fmla="*/ 509787 h 773723"/>
                            <a:gd name="connsiteX1410" fmla="*/ 2179957 w 7563811"/>
                            <a:gd name="connsiteY1410" fmla="*/ 512328 h 773723"/>
                            <a:gd name="connsiteX1411" fmla="*/ 2190757 w 7563811"/>
                            <a:gd name="connsiteY1411" fmla="*/ 516013 h 773723"/>
                            <a:gd name="connsiteX1412" fmla="*/ 2192282 w 7563811"/>
                            <a:gd name="connsiteY1412" fmla="*/ 525415 h 773723"/>
                            <a:gd name="connsiteX1413" fmla="*/ 2192536 w 7563811"/>
                            <a:gd name="connsiteY1413" fmla="*/ 525415 h 773723"/>
                            <a:gd name="connsiteX1414" fmla="*/ 2196983 w 7563811"/>
                            <a:gd name="connsiteY1414" fmla="*/ 527448 h 773723"/>
                            <a:gd name="connsiteX1415" fmla="*/ 2197618 w 7563811"/>
                            <a:gd name="connsiteY1415" fmla="*/ 533039 h 773723"/>
                            <a:gd name="connsiteX1416" fmla="*/ 2195331 w 7563811"/>
                            <a:gd name="connsiteY1416" fmla="*/ 535834 h 773723"/>
                            <a:gd name="connsiteX1417" fmla="*/ 2195077 w 7563811"/>
                            <a:gd name="connsiteY1417" fmla="*/ 541679 h 773723"/>
                            <a:gd name="connsiteX1418" fmla="*/ 2188597 w 7563811"/>
                            <a:gd name="connsiteY1418" fmla="*/ 552987 h 773723"/>
                            <a:gd name="connsiteX1419" fmla="*/ 2178686 w 7563811"/>
                            <a:gd name="connsiteY1419" fmla="*/ 557561 h 773723"/>
                            <a:gd name="connsiteX1420" fmla="*/ 2172460 w 7563811"/>
                            <a:gd name="connsiteY1420" fmla="*/ 559848 h 773723"/>
                            <a:gd name="connsiteX1421" fmla="*/ 2168268 w 7563811"/>
                            <a:gd name="connsiteY1421" fmla="*/ 557307 h 773723"/>
                            <a:gd name="connsiteX1422" fmla="*/ 2161279 w 7563811"/>
                            <a:gd name="connsiteY1422" fmla="*/ 558959 h 773723"/>
                            <a:gd name="connsiteX1423" fmla="*/ 2152004 w 7563811"/>
                            <a:gd name="connsiteY1423" fmla="*/ 553749 h 773723"/>
                            <a:gd name="connsiteX1424" fmla="*/ 2149590 w 7563811"/>
                            <a:gd name="connsiteY1424" fmla="*/ 545236 h 773723"/>
                            <a:gd name="connsiteX1425" fmla="*/ 2146922 w 7563811"/>
                            <a:gd name="connsiteY1425" fmla="*/ 540027 h 773723"/>
                            <a:gd name="connsiteX1426" fmla="*/ 2146286 w 7563811"/>
                            <a:gd name="connsiteY1426" fmla="*/ 533547 h 773723"/>
                            <a:gd name="connsiteX1427" fmla="*/ 2148319 w 7563811"/>
                            <a:gd name="connsiteY1427" fmla="*/ 524653 h 773723"/>
                            <a:gd name="connsiteX1428" fmla="*/ 2152004 w 7563811"/>
                            <a:gd name="connsiteY1428" fmla="*/ 513980 h 773723"/>
                            <a:gd name="connsiteX1429" fmla="*/ 2160390 w 7563811"/>
                            <a:gd name="connsiteY1429" fmla="*/ 512201 h 773723"/>
                            <a:gd name="connsiteX1430" fmla="*/ 2163439 w 7563811"/>
                            <a:gd name="connsiteY1430" fmla="*/ 510803 h 773723"/>
                            <a:gd name="connsiteX1431" fmla="*/ 2169792 w 7563811"/>
                            <a:gd name="connsiteY1431" fmla="*/ 509787 h 773723"/>
                            <a:gd name="connsiteX1432" fmla="*/ 835797 w 7563811"/>
                            <a:gd name="connsiteY1432" fmla="*/ 509279 h 773723"/>
                            <a:gd name="connsiteX1433" fmla="*/ 843801 w 7563811"/>
                            <a:gd name="connsiteY1433" fmla="*/ 512201 h 773723"/>
                            <a:gd name="connsiteX1434" fmla="*/ 847105 w 7563811"/>
                            <a:gd name="connsiteY1434" fmla="*/ 512582 h 773723"/>
                            <a:gd name="connsiteX1435" fmla="*/ 852950 w 7563811"/>
                            <a:gd name="connsiteY1435" fmla="*/ 515123 h 773723"/>
                            <a:gd name="connsiteX1436" fmla="*/ 860192 w 7563811"/>
                            <a:gd name="connsiteY1436" fmla="*/ 522620 h 773723"/>
                            <a:gd name="connsiteX1437" fmla="*/ 860192 w 7563811"/>
                            <a:gd name="connsiteY1437" fmla="*/ 522747 h 773723"/>
                            <a:gd name="connsiteX1438" fmla="*/ 867434 w 7563811"/>
                            <a:gd name="connsiteY1438" fmla="*/ 531641 h 773723"/>
                            <a:gd name="connsiteX1439" fmla="*/ 863750 w 7563811"/>
                            <a:gd name="connsiteY1439" fmla="*/ 540408 h 773723"/>
                            <a:gd name="connsiteX1440" fmla="*/ 866545 w 7563811"/>
                            <a:gd name="connsiteY1440" fmla="*/ 544474 h 773723"/>
                            <a:gd name="connsiteX1441" fmla="*/ 864131 w 7563811"/>
                            <a:gd name="connsiteY1441" fmla="*/ 549556 h 773723"/>
                            <a:gd name="connsiteX1442" fmla="*/ 860700 w 7563811"/>
                            <a:gd name="connsiteY1442" fmla="*/ 550700 h 773723"/>
                            <a:gd name="connsiteX1443" fmla="*/ 857397 w 7563811"/>
                            <a:gd name="connsiteY1443" fmla="*/ 555528 h 773723"/>
                            <a:gd name="connsiteX1444" fmla="*/ 845961 w 7563811"/>
                            <a:gd name="connsiteY1444" fmla="*/ 561627 h 773723"/>
                            <a:gd name="connsiteX1445" fmla="*/ 835288 w 7563811"/>
                            <a:gd name="connsiteY1445" fmla="*/ 560229 h 773723"/>
                            <a:gd name="connsiteX1446" fmla="*/ 828809 w 7563811"/>
                            <a:gd name="connsiteY1446" fmla="*/ 558832 h 773723"/>
                            <a:gd name="connsiteX1447" fmla="*/ 826648 w 7563811"/>
                            <a:gd name="connsiteY1447" fmla="*/ 554512 h 773723"/>
                            <a:gd name="connsiteX1448" fmla="*/ 819788 w 7563811"/>
                            <a:gd name="connsiteY1448" fmla="*/ 552225 h 773723"/>
                            <a:gd name="connsiteX1449" fmla="*/ 814705 w 7563811"/>
                            <a:gd name="connsiteY1449" fmla="*/ 542949 h 773723"/>
                            <a:gd name="connsiteX1450" fmla="*/ 817119 w 7563811"/>
                            <a:gd name="connsiteY1450" fmla="*/ 534436 h 773723"/>
                            <a:gd name="connsiteX1451" fmla="*/ 817627 w 7563811"/>
                            <a:gd name="connsiteY1451" fmla="*/ 528592 h 773723"/>
                            <a:gd name="connsiteX1452" fmla="*/ 820550 w 7563811"/>
                            <a:gd name="connsiteY1452" fmla="*/ 522747 h 773723"/>
                            <a:gd name="connsiteX1453" fmla="*/ 827030 w 7563811"/>
                            <a:gd name="connsiteY1453" fmla="*/ 516267 h 773723"/>
                            <a:gd name="connsiteX1454" fmla="*/ 835797 w 7563811"/>
                            <a:gd name="connsiteY1454" fmla="*/ 509279 h 773723"/>
                            <a:gd name="connsiteX1455" fmla="*/ 6406178 w 7563811"/>
                            <a:gd name="connsiteY1455" fmla="*/ 508136 h 773723"/>
                            <a:gd name="connsiteX1456" fmla="*/ 6410498 w 7563811"/>
                            <a:gd name="connsiteY1456" fmla="*/ 513980 h 773723"/>
                            <a:gd name="connsiteX1457" fmla="*/ 6412658 w 7563811"/>
                            <a:gd name="connsiteY1457" fmla="*/ 515886 h 773723"/>
                            <a:gd name="connsiteX1458" fmla="*/ 6415454 w 7563811"/>
                            <a:gd name="connsiteY1458" fmla="*/ 520079 h 773723"/>
                            <a:gd name="connsiteX1459" fmla="*/ 6417105 w 7563811"/>
                            <a:gd name="connsiteY1459" fmla="*/ 528846 h 773723"/>
                            <a:gd name="connsiteX1460" fmla="*/ 6418122 w 7563811"/>
                            <a:gd name="connsiteY1460" fmla="*/ 538503 h 773723"/>
                            <a:gd name="connsiteX1461" fmla="*/ 6411388 w 7563811"/>
                            <a:gd name="connsiteY1461" fmla="*/ 542950 h 773723"/>
                            <a:gd name="connsiteX1462" fmla="*/ 6411388 w 7563811"/>
                            <a:gd name="connsiteY1462" fmla="*/ 547143 h 773723"/>
                            <a:gd name="connsiteX1463" fmla="*/ 6407322 w 7563811"/>
                            <a:gd name="connsiteY1463" fmla="*/ 549684 h 773723"/>
                            <a:gd name="connsiteX1464" fmla="*/ 6404399 w 7563811"/>
                            <a:gd name="connsiteY1464" fmla="*/ 548921 h 773723"/>
                            <a:gd name="connsiteX1465" fmla="*/ 6399825 w 7563811"/>
                            <a:gd name="connsiteY1465" fmla="*/ 550827 h 773723"/>
                            <a:gd name="connsiteX1466" fmla="*/ 6388771 w 7563811"/>
                            <a:gd name="connsiteY1466" fmla="*/ 549811 h 773723"/>
                            <a:gd name="connsiteX1467" fmla="*/ 6381783 w 7563811"/>
                            <a:gd name="connsiteY1467" fmla="*/ 543839 h 773723"/>
                            <a:gd name="connsiteX1468" fmla="*/ 6377844 w 7563811"/>
                            <a:gd name="connsiteY1468" fmla="*/ 539900 h 773723"/>
                            <a:gd name="connsiteX1469" fmla="*/ 6378352 w 7563811"/>
                            <a:gd name="connsiteY1469" fmla="*/ 535834 h 773723"/>
                            <a:gd name="connsiteX1470" fmla="*/ 6374541 w 7563811"/>
                            <a:gd name="connsiteY1470" fmla="*/ 531006 h 773723"/>
                            <a:gd name="connsiteX1471" fmla="*/ 6375303 w 7563811"/>
                            <a:gd name="connsiteY1471" fmla="*/ 521985 h 773723"/>
                            <a:gd name="connsiteX1472" fmla="*/ 6381021 w 7563811"/>
                            <a:gd name="connsiteY1472" fmla="*/ 517157 h 773723"/>
                            <a:gd name="connsiteX1473" fmla="*/ 6384197 w 7563811"/>
                            <a:gd name="connsiteY1473" fmla="*/ 513345 h 773723"/>
                            <a:gd name="connsiteX1474" fmla="*/ 6389025 w 7563811"/>
                            <a:gd name="connsiteY1474" fmla="*/ 510550 h 773723"/>
                            <a:gd name="connsiteX1475" fmla="*/ 6396649 w 7563811"/>
                            <a:gd name="connsiteY1475" fmla="*/ 509025 h 773723"/>
                            <a:gd name="connsiteX1476" fmla="*/ 6406178 w 7563811"/>
                            <a:gd name="connsiteY1476" fmla="*/ 508136 h 773723"/>
                            <a:gd name="connsiteX1477" fmla="*/ 6914795 w 7563811"/>
                            <a:gd name="connsiteY1477" fmla="*/ 505976 h 773723"/>
                            <a:gd name="connsiteX1478" fmla="*/ 6919242 w 7563811"/>
                            <a:gd name="connsiteY1478" fmla="*/ 507373 h 773723"/>
                            <a:gd name="connsiteX1479" fmla="*/ 6920640 w 7563811"/>
                            <a:gd name="connsiteY1479" fmla="*/ 510042 h 773723"/>
                            <a:gd name="connsiteX1480" fmla="*/ 6924960 w 7563811"/>
                            <a:gd name="connsiteY1480" fmla="*/ 512202 h 773723"/>
                            <a:gd name="connsiteX1481" fmla="*/ 6924960 w 7563811"/>
                            <a:gd name="connsiteY1481" fmla="*/ 511948 h 773723"/>
                            <a:gd name="connsiteX1482" fmla="*/ 6931313 w 7563811"/>
                            <a:gd name="connsiteY1482" fmla="*/ 520588 h 773723"/>
                            <a:gd name="connsiteX1483" fmla="*/ 6931313 w 7563811"/>
                            <a:gd name="connsiteY1483" fmla="*/ 529482 h 773723"/>
                            <a:gd name="connsiteX1484" fmla="*/ 6930932 w 7563811"/>
                            <a:gd name="connsiteY1484" fmla="*/ 534818 h 773723"/>
                            <a:gd name="connsiteX1485" fmla="*/ 6927628 w 7563811"/>
                            <a:gd name="connsiteY1485" fmla="*/ 537105 h 773723"/>
                            <a:gd name="connsiteX1486" fmla="*/ 6926485 w 7563811"/>
                            <a:gd name="connsiteY1486" fmla="*/ 542950 h 773723"/>
                            <a:gd name="connsiteX1487" fmla="*/ 6919497 w 7563811"/>
                            <a:gd name="connsiteY1487" fmla="*/ 548159 h 773723"/>
                            <a:gd name="connsiteX1488" fmla="*/ 6912254 w 7563811"/>
                            <a:gd name="connsiteY1488" fmla="*/ 547143 h 773723"/>
                            <a:gd name="connsiteX1489" fmla="*/ 6907426 w 7563811"/>
                            <a:gd name="connsiteY1489" fmla="*/ 547397 h 773723"/>
                            <a:gd name="connsiteX1490" fmla="*/ 6902343 w 7563811"/>
                            <a:gd name="connsiteY1490" fmla="*/ 545745 h 773723"/>
                            <a:gd name="connsiteX1491" fmla="*/ 6896372 w 7563811"/>
                            <a:gd name="connsiteY1491" fmla="*/ 541298 h 773723"/>
                            <a:gd name="connsiteX1492" fmla="*/ 6889637 w 7563811"/>
                            <a:gd name="connsiteY1492" fmla="*/ 534945 h 773723"/>
                            <a:gd name="connsiteX1493" fmla="*/ 6891162 w 7563811"/>
                            <a:gd name="connsiteY1493" fmla="*/ 528084 h 773723"/>
                            <a:gd name="connsiteX1494" fmla="*/ 6891162 w 7563811"/>
                            <a:gd name="connsiteY1494" fmla="*/ 525289 h 773723"/>
                            <a:gd name="connsiteX1495" fmla="*/ 6892560 w 7563811"/>
                            <a:gd name="connsiteY1495" fmla="*/ 520206 h 773723"/>
                            <a:gd name="connsiteX1496" fmla="*/ 6897897 w 7563811"/>
                            <a:gd name="connsiteY1496" fmla="*/ 513472 h 773723"/>
                            <a:gd name="connsiteX1497" fmla="*/ 6904250 w 7563811"/>
                            <a:gd name="connsiteY1497" fmla="*/ 506611 h 773723"/>
                            <a:gd name="connsiteX1498" fmla="*/ 6911746 w 7563811"/>
                            <a:gd name="connsiteY1498" fmla="*/ 508644 h 773723"/>
                            <a:gd name="connsiteX1499" fmla="*/ 6914795 w 7563811"/>
                            <a:gd name="connsiteY1499" fmla="*/ 505976 h 773723"/>
                            <a:gd name="connsiteX1500" fmla="*/ 564270 w 7563811"/>
                            <a:gd name="connsiteY1500" fmla="*/ 505721 h 773723"/>
                            <a:gd name="connsiteX1501" fmla="*/ 572148 w 7563811"/>
                            <a:gd name="connsiteY1501" fmla="*/ 506102 h 773723"/>
                            <a:gd name="connsiteX1502" fmla="*/ 581677 w 7563811"/>
                            <a:gd name="connsiteY1502" fmla="*/ 507627 h 773723"/>
                            <a:gd name="connsiteX1503" fmla="*/ 584346 w 7563811"/>
                            <a:gd name="connsiteY1503" fmla="*/ 514488 h 773723"/>
                            <a:gd name="connsiteX1504" fmla="*/ 585997 w 7563811"/>
                            <a:gd name="connsiteY1504" fmla="*/ 516902 h 773723"/>
                            <a:gd name="connsiteX1505" fmla="*/ 587776 w 7563811"/>
                            <a:gd name="connsiteY1505" fmla="*/ 522112 h 773723"/>
                            <a:gd name="connsiteX1506" fmla="*/ 587141 w 7563811"/>
                            <a:gd name="connsiteY1506" fmla="*/ 531133 h 773723"/>
                            <a:gd name="connsiteX1507" fmla="*/ 585616 w 7563811"/>
                            <a:gd name="connsiteY1507" fmla="*/ 540916 h 773723"/>
                            <a:gd name="connsiteX1508" fmla="*/ 577866 w 7563811"/>
                            <a:gd name="connsiteY1508" fmla="*/ 543585 h 773723"/>
                            <a:gd name="connsiteX1509" fmla="*/ 576849 w 7563811"/>
                            <a:gd name="connsiteY1509" fmla="*/ 547650 h 773723"/>
                            <a:gd name="connsiteX1510" fmla="*/ 572148 w 7563811"/>
                            <a:gd name="connsiteY1510" fmla="*/ 549048 h 773723"/>
                            <a:gd name="connsiteX1511" fmla="*/ 569353 w 7563811"/>
                            <a:gd name="connsiteY1511" fmla="*/ 547523 h 773723"/>
                            <a:gd name="connsiteX1512" fmla="*/ 569480 w 7563811"/>
                            <a:gd name="connsiteY1512" fmla="*/ 547777 h 773723"/>
                            <a:gd name="connsiteX1513" fmla="*/ 564397 w 7563811"/>
                            <a:gd name="connsiteY1513" fmla="*/ 548413 h 773723"/>
                            <a:gd name="connsiteX1514" fmla="*/ 553852 w 7563811"/>
                            <a:gd name="connsiteY1514" fmla="*/ 544601 h 773723"/>
                            <a:gd name="connsiteX1515" fmla="*/ 548515 w 7563811"/>
                            <a:gd name="connsiteY1515" fmla="*/ 536850 h 773723"/>
                            <a:gd name="connsiteX1516" fmla="*/ 545720 w 7563811"/>
                            <a:gd name="connsiteY1516" fmla="*/ 531895 h 773723"/>
                            <a:gd name="connsiteX1517" fmla="*/ 547244 w 7563811"/>
                            <a:gd name="connsiteY1517" fmla="*/ 527956 h 773723"/>
                            <a:gd name="connsiteX1518" fmla="*/ 544830 w 7563811"/>
                            <a:gd name="connsiteY1518" fmla="*/ 522239 h 773723"/>
                            <a:gd name="connsiteX1519" fmla="*/ 547880 w 7563811"/>
                            <a:gd name="connsiteY1519" fmla="*/ 513599 h 773723"/>
                            <a:gd name="connsiteX1520" fmla="*/ 554741 w 7563811"/>
                            <a:gd name="connsiteY1520" fmla="*/ 510295 h 773723"/>
                            <a:gd name="connsiteX1521" fmla="*/ 558807 w 7563811"/>
                            <a:gd name="connsiteY1521" fmla="*/ 507246 h 773723"/>
                            <a:gd name="connsiteX1522" fmla="*/ 564270 w 7563811"/>
                            <a:gd name="connsiteY1522" fmla="*/ 505721 h 773723"/>
                            <a:gd name="connsiteX1523" fmla="*/ 4628752 w 7563811"/>
                            <a:gd name="connsiteY1523" fmla="*/ 505213 h 773723"/>
                            <a:gd name="connsiteX1524" fmla="*/ 4639044 w 7563811"/>
                            <a:gd name="connsiteY1524" fmla="*/ 508136 h 773723"/>
                            <a:gd name="connsiteX1525" fmla="*/ 4650098 w 7563811"/>
                            <a:gd name="connsiteY1525" fmla="*/ 512328 h 773723"/>
                            <a:gd name="connsiteX1526" fmla="*/ 4651369 w 7563811"/>
                            <a:gd name="connsiteY1526" fmla="*/ 521985 h 773723"/>
                            <a:gd name="connsiteX1527" fmla="*/ 4651242 w 7563811"/>
                            <a:gd name="connsiteY1527" fmla="*/ 522112 h 773723"/>
                            <a:gd name="connsiteX1528" fmla="*/ 4655816 w 7563811"/>
                            <a:gd name="connsiteY1528" fmla="*/ 524272 h 773723"/>
                            <a:gd name="connsiteX1529" fmla="*/ 4656324 w 7563811"/>
                            <a:gd name="connsiteY1529" fmla="*/ 530117 h 773723"/>
                            <a:gd name="connsiteX1530" fmla="*/ 4653910 w 7563811"/>
                            <a:gd name="connsiteY1530" fmla="*/ 532912 h 773723"/>
                            <a:gd name="connsiteX1531" fmla="*/ 4653402 w 7563811"/>
                            <a:gd name="connsiteY1531" fmla="*/ 538884 h 773723"/>
                            <a:gd name="connsiteX1532" fmla="*/ 4646414 w 7563811"/>
                            <a:gd name="connsiteY1532" fmla="*/ 550319 h 773723"/>
                            <a:gd name="connsiteX1533" fmla="*/ 4636122 w 7563811"/>
                            <a:gd name="connsiteY1533" fmla="*/ 554639 h 773723"/>
                            <a:gd name="connsiteX1534" fmla="*/ 4629769 w 7563811"/>
                            <a:gd name="connsiteY1534" fmla="*/ 556799 h 773723"/>
                            <a:gd name="connsiteX1535" fmla="*/ 4625576 w 7563811"/>
                            <a:gd name="connsiteY1535" fmla="*/ 554004 h 773723"/>
                            <a:gd name="connsiteX1536" fmla="*/ 4618334 w 7563811"/>
                            <a:gd name="connsiteY1536" fmla="*/ 555528 h 773723"/>
                            <a:gd name="connsiteX1537" fmla="*/ 4608931 w 7563811"/>
                            <a:gd name="connsiteY1537" fmla="*/ 549938 h 773723"/>
                            <a:gd name="connsiteX1538" fmla="*/ 4606771 w 7563811"/>
                            <a:gd name="connsiteY1538" fmla="*/ 541044 h 773723"/>
                            <a:gd name="connsiteX1539" fmla="*/ 4604230 w 7563811"/>
                            <a:gd name="connsiteY1539" fmla="*/ 535580 h 773723"/>
                            <a:gd name="connsiteX1540" fmla="*/ 4603849 w 7563811"/>
                            <a:gd name="connsiteY1540" fmla="*/ 528846 h 773723"/>
                            <a:gd name="connsiteX1541" fmla="*/ 4606263 w 7563811"/>
                            <a:gd name="connsiteY1541" fmla="*/ 519698 h 773723"/>
                            <a:gd name="connsiteX1542" fmla="*/ 4610456 w 7563811"/>
                            <a:gd name="connsiteY1542" fmla="*/ 508898 h 773723"/>
                            <a:gd name="connsiteX1543" fmla="*/ 4619096 w 7563811"/>
                            <a:gd name="connsiteY1543" fmla="*/ 507373 h 773723"/>
                            <a:gd name="connsiteX1544" fmla="*/ 4622273 w 7563811"/>
                            <a:gd name="connsiteY1544" fmla="*/ 505976 h 773723"/>
                            <a:gd name="connsiteX1545" fmla="*/ 4628752 w 7563811"/>
                            <a:gd name="connsiteY1545" fmla="*/ 505213 h 773723"/>
                            <a:gd name="connsiteX1546" fmla="*/ 2707765 w 7563811"/>
                            <a:gd name="connsiteY1546" fmla="*/ 504705 h 773723"/>
                            <a:gd name="connsiteX1547" fmla="*/ 2714753 w 7563811"/>
                            <a:gd name="connsiteY1547" fmla="*/ 506230 h 773723"/>
                            <a:gd name="connsiteX1548" fmla="*/ 2717549 w 7563811"/>
                            <a:gd name="connsiteY1548" fmla="*/ 506230 h 773723"/>
                            <a:gd name="connsiteX1549" fmla="*/ 2722631 w 7563811"/>
                            <a:gd name="connsiteY1549" fmla="*/ 507628 h 773723"/>
                            <a:gd name="connsiteX1550" fmla="*/ 2729492 w 7563811"/>
                            <a:gd name="connsiteY1550" fmla="*/ 512964 h 773723"/>
                            <a:gd name="connsiteX1551" fmla="*/ 2736480 w 7563811"/>
                            <a:gd name="connsiteY1551" fmla="*/ 519444 h 773723"/>
                            <a:gd name="connsiteX1552" fmla="*/ 2737751 w 7563811"/>
                            <a:gd name="connsiteY1552" fmla="*/ 517665 h 773723"/>
                            <a:gd name="connsiteX1553" fmla="*/ 2747535 w 7563811"/>
                            <a:gd name="connsiteY1553" fmla="*/ 516776 h 773723"/>
                            <a:gd name="connsiteX1554" fmla="*/ 2749949 w 7563811"/>
                            <a:gd name="connsiteY1554" fmla="*/ 512329 h 773723"/>
                            <a:gd name="connsiteX1555" fmla="*/ 2755793 w 7563811"/>
                            <a:gd name="connsiteY1555" fmla="*/ 512075 h 773723"/>
                            <a:gd name="connsiteX1556" fmla="*/ 2758589 w 7563811"/>
                            <a:gd name="connsiteY1556" fmla="*/ 514616 h 773723"/>
                            <a:gd name="connsiteX1557" fmla="*/ 2764560 w 7563811"/>
                            <a:gd name="connsiteY1557" fmla="*/ 515378 h 773723"/>
                            <a:gd name="connsiteX1558" fmla="*/ 2775742 w 7563811"/>
                            <a:gd name="connsiteY1558" fmla="*/ 522875 h 773723"/>
                            <a:gd name="connsiteX1559" fmla="*/ 2779681 w 7563811"/>
                            <a:gd name="connsiteY1559" fmla="*/ 533293 h 773723"/>
                            <a:gd name="connsiteX1560" fmla="*/ 2781586 w 7563811"/>
                            <a:gd name="connsiteY1560" fmla="*/ 539773 h 773723"/>
                            <a:gd name="connsiteX1561" fmla="*/ 2781459 w 7563811"/>
                            <a:gd name="connsiteY1561" fmla="*/ 539901 h 773723"/>
                            <a:gd name="connsiteX1562" fmla="*/ 2778537 w 7563811"/>
                            <a:gd name="connsiteY1562" fmla="*/ 543966 h 773723"/>
                            <a:gd name="connsiteX1563" fmla="*/ 2779681 w 7563811"/>
                            <a:gd name="connsiteY1563" fmla="*/ 551336 h 773723"/>
                            <a:gd name="connsiteX1564" fmla="*/ 2773709 w 7563811"/>
                            <a:gd name="connsiteY1564" fmla="*/ 560484 h 773723"/>
                            <a:gd name="connsiteX1565" fmla="*/ 2764815 w 7563811"/>
                            <a:gd name="connsiteY1565" fmla="*/ 562390 h 773723"/>
                            <a:gd name="connsiteX1566" fmla="*/ 2759224 w 7563811"/>
                            <a:gd name="connsiteY1566" fmla="*/ 564677 h 773723"/>
                            <a:gd name="connsiteX1567" fmla="*/ 2752490 w 7563811"/>
                            <a:gd name="connsiteY1567" fmla="*/ 564804 h 773723"/>
                            <a:gd name="connsiteX1568" fmla="*/ 2743469 w 7563811"/>
                            <a:gd name="connsiteY1568" fmla="*/ 562009 h 773723"/>
                            <a:gd name="connsiteX1569" fmla="*/ 2732796 w 7563811"/>
                            <a:gd name="connsiteY1569" fmla="*/ 557435 h 773723"/>
                            <a:gd name="connsiteX1570" fmla="*/ 2731652 w 7563811"/>
                            <a:gd name="connsiteY1570" fmla="*/ 548668 h 773723"/>
                            <a:gd name="connsiteX1571" fmla="*/ 2730382 w 7563811"/>
                            <a:gd name="connsiteY1571" fmla="*/ 545364 h 773723"/>
                            <a:gd name="connsiteX1572" fmla="*/ 2729365 w 7563811"/>
                            <a:gd name="connsiteY1572" fmla="*/ 542060 h 773723"/>
                            <a:gd name="connsiteX1573" fmla="*/ 2722123 w 7563811"/>
                            <a:gd name="connsiteY1573" fmla="*/ 546889 h 773723"/>
                            <a:gd name="connsiteX1574" fmla="*/ 2713102 w 7563811"/>
                            <a:gd name="connsiteY1574" fmla="*/ 546889 h 773723"/>
                            <a:gd name="connsiteX1575" fmla="*/ 2707638 w 7563811"/>
                            <a:gd name="connsiteY1575" fmla="*/ 546508 h 773723"/>
                            <a:gd name="connsiteX1576" fmla="*/ 2705351 w 7563811"/>
                            <a:gd name="connsiteY1576" fmla="*/ 543204 h 773723"/>
                            <a:gd name="connsiteX1577" fmla="*/ 2699379 w 7563811"/>
                            <a:gd name="connsiteY1577" fmla="*/ 542060 h 773723"/>
                            <a:gd name="connsiteX1578" fmla="*/ 2694170 w 7563811"/>
                            <a:gd name="connsiteY1578" fmla="*/ 534945 h 773723"/>
                            <a:gd name="connsiteX1579" fmla="*/ 2695186 w 7563811"/>
                            <a:gd name="connsiteY1579" fmla="*/ 527703 h 773723"/>
                            <a:gd name="connsiteX1580" fmla="*/ 2694932 w 7563811"/>
                            <a:gd name="connsiteY1580" fmla="*/ 522875 h 773723"/>
                            <a:gd name="connsiteX1581" fmla="*/ 2696711 w 7563811"/>
                            <a:gd name="connsiteY1581" fmla="*/ 517665 h 773723"/>
                            <a:gd name="connsiteX1582" fmla="*/ 2701285 w 7563811"/>
                            <a:gd name="connsiteY1582" fmla="*/ 511566 h 773723"/>
                            <a:gd name="connsiteX1583" fmla="*/ 2707765 w 7563811"/>
                            <a:gd name="connsiteY1583" fmla="*/ 504705 h 773723"/>
                            <a:gd name="connsiteX1584" fmla="*/ 1482274 w 7563811"/>
                            <a:gd name="connsiteY1584" fmla="*/ 503307 h 773723"/>
                            <a:gd name="connsiteX1585" fmla="*/ 1492440 w 7563811"/>
                            <a:gd name="connsiteY1585" fmla="*/ 505849 h 773723"/>
                            <a:gd name="connsiteX1586" fmla="*/ 1503239 w 7563811"/>
                            <a:gd name="connsiteY1586" fmla="*/ 509533 h 773723"/>
                            <a:gd name="connsiteX1587" fmla="*/ 1504765 w 7563811"/>
                            <a:gd name="connsiteY1587" fmla="*/ 518936 h 773723"/>
                            <a:gd name="connsiteX1588" fmla="*/ 1504892 w 7563811"/>
                            <a:gd name="connsiteY1588" fmla="*/ 518936 h 773723"/>
                            <a:gd name="connsiteX1589" fmla="*/ 1509338 w 7563811"/>
                            <a:gd name="connsiteY1589" fmla="*/ 520969 h 773723"/>
                            <a:gd name="connsiteX1590" fmla="*/ 1509974 w 7563811"/>
                            <a:gd name="connsiteY1590" fmla="*/ 526559 h 773723"/>
                            <a:gd name="connsiteX1591" fmla="*/ 1507686 w 7563811"/>
                            <a:gd name="connsiteY1591" fmla="*/ 529355 h 773723"/>
                            <a:gd name="connsiteX1592" fmla="*/ 1507432 w 7563811"/>
                            <a:gd name="connsiteY1592" fmla="*/ 535199 h 773723"/>
                            <a:gd name="connsiteX1593" fmla="*/ 1500953 w 7563811"/>
                            <a:gd name="connsiteY1593" fmla="*/ 546507 h 773723"/>
                            <a:gd name="connsiteX1594" fmla="*/ 1491169 w 7563811"/>
                            <a:gd name="connsiteY1594" fmla="*/ 550954 h 773723"/>
                            <a:gd name="connsiteX1595" fmla="*/ 1484944 w 7563811"/>
                            <a:gd name="connsiteY1595" fmla="*/ 553242 h 773723"/>
                            <a:gd name="connsiteX1596" fmla="*/ 1480751 w 7563811"/>
                            <a:gd name="connsiteY1596" fmla="*/ 550700 h 773723"/>
                            <a:gd name="connsiteX1597" fmla="*/ 1473761 w 7563811"/>
                            <a:gd name="connsiteY1597" fmla="*/ 552352 h 773723"/>
                            <a:gd name="connsiteX1598" fmla="*/ 1464486 w 7563811"/>
                            <a:gd name="connsiteY1598" fmla="*/ 547143 h 773723"/>
                            <a:gd name="connsiteX1599" fmla="*/ 1462073 w 7563811"/>
                            <a:gd name="connsiteY1599" fmla="*/ 538630 h 773723"/>
                            <a:gd name="connsiteX1600" fmla="*/ 1459404 w 7563811"/>
                            <a:gd name="connsiteY1600" fmla="*/ 533420 h 773723"/>
                            <a:gd name="connsiteX1601" fmla="*/ 1458768 w 7563811"/>
                            <a:gd name="connsiteY1601" fmla="*/ 526940 h 773723"/>
                            <a:gd name="connsiteX1602" fmla="*/ 1460801 w 7563811"/>
                            <a:gd name="connsiteY1602" fmla="*/ 518046 h 773723"/>
                            <a:gd name="connsiteX1603" fmla="*/ 1464486 w 7563811"/>
                            <a:gd name="connsiteY1603" fmla="*/ 507500 h 773723"/>
                            <a:gd name="connsiteX1604" fmla="*/ 1472873 w 7563811"/>
                            <a:gd name="connsiteY1604" fmla="*/ 505722 h 773723"/>
                            <a:gd name="connsiteX1605" fmla="*/ 1475921 w 7563811"/>
                            <a:gd name="connsiteY1605" fmla="*/ 504324 h 773723"/>
                            <a:gd name="connsiteX1606" fmla="*/ 1482274 w 7563811"/>
                            <a:gd name="connsiteY1606" fmla="*/ 503307 h 773723"/>
                            <a:gd name="connsiteX1607" fmla="*/ 3838447 w 7563811"/>
                            <a:gd name="connsiteY1607" fmla="*/ 502545 h 773723"/>
                            <a:gd name="connsiteX1608" fmla="*/ 3841242 w 7563811"/>
                            <a:gd name="connsiteY1608" fmla="*/ 505086 h 773723"/>
                            <a:gd name="connsiteX1609" fmla="*/ 3846833 w 7563811"/>
                            <a:gd name="connsiteY1609" fmla="*/ 504832 h 773723"/>
                            <a:gd name="connsiteX1610" fmla="*/ 3853313 w 7563811"/>
                            <a:gd name="connsiteY1610" fmla="*/ 510169 h 773723"/>
                            <a:gd name="connsiteX1611" fmla="*/ 3853948 w 7563811"/>
                            <a:gd name="connsiteY1611" fmla="*/ 517030 h 773723"/>
                            <a:gd name="connsiteX1612" fmla="*/ 3855219 w 7563811"/>
                            <a:gd name="connsiteY1612" fmla="*/ 521477 h 773723"/>
                            <a:gd name="connsiteX1613" fmla="*/ 3855346 w 7563811"/>
                            <a:gd name="connsiteY1613" fmla="*/ 521477 h 773723"/>
                            <a:gd name="connsiteX1614" fmla="*/ 3854964 w 7563811"/>
                            <a:gd name="connsiteY1614" fmla="*/ 526559 h 773723"/>
                            <a:gd name="connsiteX1615" fmla="*/ 3852169 w 7563811"/>
                            <a:gd name="connsiteY1615" fmla="*/ 533166 h 773723"/>
                            <a:gd name="connsiteX1616" fmla="*/ 3847849 w 7563811"/>
                            <a:gd name="connsiteY1616" fmla="*/ 540790 h 773723"/>
                            <a:gd name="connsiteX1617" fmla="*/ 3841115 w 7563811"/>
                            <a:gd name="connsiteY1617" fmla="*/ 540917 h 773723"/>
                            <a:gd name="connsiteX1618" fmla="*/ 3838574 w 7563811"/>
                            <a:gd name="connsiteY1618" fmla="*/ 541552 h 773723"/>
                            <a:gd name="connsiteX1619" fmla="*/ 3833619 w 7563811"/>
                            <a:gd name="connsiteY1619" fmla="*/ 541425 h 773723"/>
                            <a:gd name="connsiteX1620" fmla="*/ 3826122 w 7563811"/>
                            <a:gd name="connsiteY1620" fmla="*/ 538122 h 773723"/>
                            <a:gd name="connsiteX1621" fmla="*/ 3818245 w 7563811"/>
                            <a:gd name="connsiteY1621" fmla="*/ 533802 h 773723"/>
                            <a:gd name="connsiteX1622" fmla="*/ 3818245 w 7563811"/>
                            <a:gd name="connsiteY1622" fmla="*/ 526432 h 773723"/>
                            <a:gd name="connsiteX1623" fmla="*/ 3815068 w 7563811"/>
                            <a:gd name="connsiteY1623" fmla="*/ 524272 h 773723"/>
                            <a:gd name="connsiteX1624" fmla="*/ 3815322 w 7563811"/>
                            <a:gd name="connsiteY1624" fmla="*/ 519825 h 773723"/>
                            <a:gd name="connsiteX1625" fmla="*/ 3817482 w 7563811"/>
                            <a:gd name="connsiteY1625" fmla="*/ 517919 h 773723"/>
                            <a:gd name="connsiteX1626" fmla="*/ 3818499 w 7563811"/>
                            <a:gd name="connsiteY1626" fmla="*/ 513472 h 773723"/>
                            <a:gd name="connsiteX1627" fmla="*/ 3825106 w 7563811"/>
                            <a:gd name="connsiteY1627" fmla="*/ 505595 h 773723"/>
                            <a:gd name="connsiteX1628" fmla="*/ 3833365 w 7563811"/>
                            <a:gd name="connsiteY1628" fmla="*/ 503435 h 773723"/>
                            <a:gd name="connsiteX1629" fmla="*/ 3838447 w 7563811"/>
                            <a:gd name="connsiteY1629" fmla="*/ 502545 h 773723"/>
                            <a:gd name="connsiteX1630" fmla="*/ 4268541 w 7563811"/>
                            <a:gd name="connsiteY1630" fmla="*/ 502544 h 773723"/>
                            <a:gd name="connsiteX1631" fmla="*/ 4273242 w 7563811"/>
                            <a:gd name="connsiteY1631" fmla="*/ 503688 h 773723"/>
                            <a:gd name="connsiteX1632" fmla="*/ 4274767 w 7563811"/>
                            <a:gd name="connsiteY1632" fmla="*/ 506356 h 773723"/>
                            <a:gd name="connsiteX1633" fmla="*/ 4279340 w 7563811"/>
                            <a:gd name="connsiteY1633" fmla="*/ 508389 h 773723"/>
                            <a:gd name="connsiteX1634" fmla="*/ 4286456 w 7563811"/>
                            <a:gd name="connsiteY1634" fmla="*/ 517029 h 773723"/>
                            <a:gd name="connsiteX1635" fmla="*/ 4286329 w 7563811"/>
                            <a:gd name="connsiteY1635" fmla="*/ 517283 h 773723"/>
                            <a:gd name="connsiteX1636" fmla="*/ 4286964 w 7563811"/>
                            <a:gd name="connsiteY1636" fmla="*/ 526558 h 773723"/>
                            <a:gd name="connsiteX1637" fmla="*/ 4286964 w 7563811"/>
                            <a:gd name="connsiteY1637" fmla="*/ 532149 h 773723"/>
                            <a:gd name="connsiteX1638" fmla="*/ 4283661 w 7563811"/>
                            <a:gd name="connsiteY1638" fmla="*/ 534690 h 773723"/>
                            <a:gd name="connsiteX1639" fmla="*/ 4282898 w 7563811"/>
                            <a:gd name="connsiteY1639" fmla="*/ 540789 h 773723"/>
                            <a:gd name="connsiteX1640" fmla="*/ 4275910 w 7563811"/>
                            <a:gd name="connsiteY1640" fmla="*/ 546634 h 773723"/>
                            <a:gd name="connsiteX1641" fmla="*/ 4268414 w 7563811"/>
                            <a:gd name="connsiteY1641" fmla="*/ 545998 h 773723"/>
                            <a:gd name="connsiteX1642" fmla="*/ 4263458 w 7563811"/>
                            <a:gd name="connsiteY1642" fmla="*/ 546507 h 773723"/>
                            <a:gd name="connsiteX1643" fmla="*/ 4257995 w 7563811"/>
                            <a:gd name="connsiteY1643" fmla="*/ 544982 h 773723"/>
                            <a:gd name="connsiteX1644" fmla="*/ 4251515 w 7563811"/>
                            <a:gd name="connsiteY1644" fmla="*/ 540662 h 773723"/>
                            <a:gd name="connsiteX1645" fmla="*/ 4244145 w 7563811"/>
                            <a:gd name="connsiteY1645" fmla="*/ 534436 h 773723"/>
                            <a:gd name="connsiteX1646" fmla="*/ 4245289 w 7563811"/>
                            <a:gd name="connsiteY1646" fmla="*/ 527194 h 773723"/>
                            <a:gd name="connsiteX1647" fmla="*/ 4245162 w 7563811"/>
                            <a:gd name="connsiteY1647" fmla="*/ 524271 h 773723"/>
                            <a:gd name="connsiteX1648" fmla="*/ 4246305 w 7563811"/>
                            <a:gd name="connsiteY1648" fmla="*/ 518935 h 773723"/>
                            <a:gd name="connsiteX1649" fmla="*/ 4251388 w 7563811"/>
                            <a:gd name="connsiteY1649" fmla="*/ 511565 h 773723"/>
                            <a:gd name="connsiteX1650" fmla="*/ 4257614 w 7563811"/>
                            <a:gd name="connsiteY1650" fmla="*/ 503942 h 773723"/>
                            <a:gd name="connsiteX1651" fmla="*/ 4265618 w 7563811"/>
                            <a:gd name="connsiteY1651" fmla="*/ 505594 h 773723"/>
                            <a:gd name="connsiteX1652" fmla="*/ 4268541 w 7563811"/>
                            <a:gd name="connsiteY1652" fmla="*/ 502544 h 773723"/>
                            <a:gd name="connsiteX1653" fmla="*/ 2517429 w 7563811"/>
                            <a:gd name="connsiteY1653" fmla="*/ 500512 h 773723"/>
                            <a:gd name="connsiteX1654" fmla="*/ 2527213 w 7563811"/>
                            <a:gd name="connsiteY1654" fmla="*/ 502290 h 773723"/>
                            <a:gd name="connsiteX1655" fmla="*/ 2537759 w 7563811"/>
                            <a:gd name="connsiteY1655" fmla="*/ 505086 h 773723"/>
                            <a:gd name="connsiteX1656" fmla="*/ 2539792 w 7563811"/>
                            <a:gd name="connsiteY1656" fmla="*/ 513853 h 773723"/>
                            <a:gd name="connsiteX1657" fmla="*/ 2544239 w 7563811"/>
                            <a:gd name="connsiteY1657" fmla="*/ 515504 h 773723"/>
                            <a:gd name="connsiteX1658" fmla="*/ 2545254 w 7563811"/>
                            <a:gd name="connsiteY1658" fmla="*/ 520841 h 773723"/>
                            <a:gd name="connsiteX1659" fmla="*/ 2543349 w 7563811"/>
                            <a:gd name="connsiteY1659" fmla="*/ 523636 h 773723"/>
                            <a:gd name="connsiteX1660" fmla="*/ 2543349 w 7563811"/>
                            <a:gd name="connsiteY1660" fmla="*/ 529227 h 773723"/>
                            <a:gd name="connsiteX1661" fmla="*/ 2537886 w 7563811"/>
                            <a:gd name="connsiteY1661" fmla="*/ 540408 h 773723"/>
                            <a:gd name="connsiteX1662" fmla="*/ 2528737 w 7563811"/>
                            <a:gd name="connsiteY1662" fmla="*/ 545363 h 773723"/>
                            <a:gd name="connsiteX1663" fmla="*/ 2523019 w 7563811"/>
                            <a:gd name="connsiteY1663" fmla="*/ 547904 h 773723"/>
                            <a:gd name="connsiteX1664" fmla="*/ 2518953 w 7563811"/>
                            <a:gd name="connsiteY1664" fmla="*/ 545744 h 773723"/>
                            <a:gd name="connsiteX1665" fmla="*/ 2512347 w 7563811"/>
                            <a:gd name="connsiteY1665" fmla="*/ 547777 h 773723"/>
                            <a:gd name="connsiteX1666" fmla="*/ 2503198 w 7563811"/>
                            <a:gd name="connsiteY1666" fmla="*/ 543457 h 773723"/>
                            <a:gd name="connsiteX1667" fmla="*/ 2500403 w 7563811"/>
                            <a:gd name="connsiteY1667" fmla="*/ 535453 h 773723"/>
                            <a:gd name="connsiteX1668" fmla="*/ 2497608 w 7563811"/>
                            <a:gd name="connsiteY1668" fmla="*/ 530624 h 773723"/>
                            <a:gd name="connsiteX1669" fmla="*/ 2496591 w 7563811"/>
                            <a:gd name="connsiteY1669" fmla="*/ 524526 h 773723"/>
                            <a:gd name="connsiteX1670" fmla="*/ 2497988 w 7563811"/>
                            <a:gd name="connsiteY1670" fmla="*/ 515886 h 773723"/>
                            <a:gd name="connsiteX1671" fmla="*/ 2500784 w 7563811"/>
                            <a:gd name="connsiteY1671" fmla="*/ 505594 h 773723"/>
                            <a:gd name="connsiteX1672" fmla="*/ 2508662 w 7563811"/>
                            <a:gd name="connsiteY1672" fmla="*/ 503434 h 773723"/>
                            <a:gd name="connsiteX1673" fmla="*/ 2511456 w 7563811"/>
                            <a:gd name="connsiteY1673" fmla="*/ 501909 h 773723"/>
                            <a:gd name="connsiteX1674" fmla="*/ 2517429 w 7563811"/>
                            <a:gd name="connsiteY1674" fmla="*/ 500512 h 773723"/>
                            <a:gd name="connsiteX1675" fmla="*/ 2898607 w 7563811"/>
                            <a:gd name="connsiteY1675" fmla="*/ 498479 h 773723"/>
                            <a:gd name="connsiteX1676" fmla="*/ 2904198 w 7563811"/>
                            <a:gd name="connsiteY1676" fmla="*/ 499496 h 773723"/>
                            <a:gd name="connsiteX1677" fmla="*/ 2906231 w 7563811"/>
                            <a:gd name="connsiteY1677" fmla="*/ 502418 h 773723"/>
                            <a:gd name="connsiteX1678" fmla="*/ 2911821 w 7563811"/>
                            <a:gd name="connsiteY1678" fmla="*/ 504451 h 773723"/>
                            <a:gd name="connsiteX1679" fmla="*/ 2920843 w 7563811"/>
                            <a:gd name="connsiteY1679" fmla="*/ 513980 h 773723"/>
                            <a:gd name="connsiteX1680" fmla="*/ 2921097 w 7563811"/>
                            <a:gd name="connsiteY1680" fmla="*/ 514108 h 773723"/>
                            <a:gd name="connsiteX1681" fmla="*/ 2922494 w 7563811"/>
                            <a:gd name="connsiteY1681" fmla="*/ 524908 h 773723"/>
                            <a:gd name="connsiteX1682" fmla="*/ 2922875 w 7563811"/>
                            <a:gd name="connsiteY1682" fmla="*/ 531515 h 773723"/>
                            <a:gd name="connsiteX1683" fmla="*/ 2919191 w 7563811"/>
                            <a:gd name="connsiteY1683" fmla="*/ 534818 h 773723"/>
                            <a:gd name="connsiteX1684" fmla="*/ 2918683 w 7563811"/>
                            <a:gd name="connsiteY1684" fmla="*/ 542060 h 773723"/>
                            <a:gd name="connsiteX1685" fmla="*/ 2910932 w 7563811"/>
                            <a:gd name="connsiteY1685" fmla="*/ 549557 h 773723"/>
                            <a:gd name="connsiteX1686" fmla="*/ 2902038 w 7563811"/>
                            <a:gd name="connsiteY1686" fmla="*/ 549430 h 773723"/>
                            <a:gd name="connsiteX1687" fmla="*/ 2896193 w 7563811"/>
                            <a:gd name="connsiteY1687" fmla="*/ 550446 h 773723"/>
                            <a:gd name="connsiteX1688" fmla="*/ 2889714 w 7563811"/>
                            <a:gd name="connsiteY1688" fmla="*/ 549176 h 773723"/>
                            <a:gd name="connsiteX1689" fmla="*/ 2881708 w 7563811"/>
                            <a:gd name="connsiteY1689" fmla="*/ 544602 h 773723"/>
                            <a:gd name="connsiteX1690" fmla="*/ 2872560 w 7563811"/>
                            <a:gd name="connsiteY1690" fmla="*/ 537868 h 773723"/>
                            <a:gd name="connsiteX1691" fmla="*/ 2873323 w 7563811"/>
                            <a:gd name="connsiteY1691" fmla="*/ 529227 h 773723"/>
                            <a:gd name="connsiteX1692" fmla="*/ 2872814 w 7563811"/>
                            <a:gd name="connsiteY1692" fmla="*/ 525797 h 773723"/>
                            <a:gd name="connsiteX1693" fmla="*/ 2873704 w 7563811"/>
                            <a:gd name="connsiteY1693" fmla="*/ 519444 h 773723"/>
                            <a:gd name="connsiteX1694" fmla="*/ 2879167 w 7563811"/>
                            <a:gd name="connsiteY1694" fmla="*/ 510423 h 773723"/>
                            <a:gd name="connsiteX1695" fmla="*/ 2885901 w 7563811"/>
                            <a:gd name="connsiteY1695" fmla="*/ 501020 h 773723"/>
                            <a:gd name="connsiteX1696" fmla="*/ 2895431 w 7563811"/>
                            <a:gd name="connsiteY1696" fmla="*/ 502291 h 773723"/>
                            <a:gd name="connsiteX1697" fmla="*/ 2898607 w 7563811"/>
                            <a:gd name="connsiteY1697" fmla="*/ 498479 h 773723"/>
                            <a:gd name="connsiteX1698" fmla="*/ 7449205 w 7563811"/>
                            <a:gd name="connsiteY1698" fmla="*/ 497843 h 773723"/>
                            <a:gd name="connsiteX1699" fmla="*/ 7461275 w 7563811"/>
                            <a:gd name="connsiteY1699" fmla="*/ 499495 h 773723"/>
                            <a:gd name="connsiteX1700" fmla="*/ 7474235 w 7563811"/>
                            <a:gd name="connsiteY1700" fmla="*/ 502418 h 773723"/>
                            <a:gd name="connsiteX1701" fmla="*/ 7477157 w 7563811"/>
                            <a:gd name="connsiteY1701" fmla="*/ 513091 h 773723"/>
                            <a:gd name="connsiteX1702" fmla="*/ 7482620 w 7563811"/>
                            <a:gd name="connsiteY1702" fmla="*/ 514869 h 773723"/>
                            <a:gd name="connsiteX1703" fmla="*/ 7484019 w 7563811"/>
                            <a:gd name="connsiteY1703" fmla="*/ 521349 h 773723"/>
                            <a:gd name="connsiteX1704" fmla="*/ 7481732 w 7563811"/>
                            <a:gd name="connsiteY1704" fmla="*/ 524907 h 773723"/>
                            <a:gd name="connsiteX1705" fmla="*/ 7482112 w 7563811"/>
                            <a:gd name="connsiteY1705" fmla="*/ 531768 h 773723"/>
                            <a:gd name="connsiteX1706" fmla="*/ 7476014 w 7563811"/>
                            <a:gd name="connsiteY1706" fmla="*/ 545618 h 773723"/>
                            <a:gd name="connsiteX1707" fmla="*/ 7465087 w 7563811"/>
                            <a:gd name="connsiteY1707" fmla="*/ 551971 h 773723"/>
                            <a:gd name="connsiteX1708" fmla="*/ 7458225 w 7563811"/>
                            <a:gd name="connsiteY1708" fmla="*/ 555274 h 773723"/>
                            <a:gd name="connsiteX1709" fmla="*/ 7453143 w 7563811"/>
                            <a:gd name="connsiteY1709" fmla="*/ 552860 h 773723"/>
                            <a:gd name="connsiteX1710" fmla="*/ 7445265 w 7563811"/>
                            <a:gd name="connsiteY1710" fmla="*/ 555655 h 773723"/>
                            <a:gd name="connsiteX1711" fmla="*/ 7433830 w 7563811"/>
                            <a:gd name="connsiteY1711" fmla="*/ 550700 h 773723"/>
                            <a:gd name="connsiteX1712" fmla="*/ 7430019 w 7563811"/>
                            <a:gd name="connsiteY1712" fmla="*/ 541171 h 773723"/>
                            <a:gd name="connsiteX1713" fmla="*/ 7426333 w 7563811"/>
                            <a:gd name="connsiteY1713" fmla="*/ 535453 h 773723"/>
                            <a:gd name="connsiteX1714" fmla="*/ 7426333 w 7563811"/>
                            <a:gd name="connsiteY1714" fmla="*/ 535580 h 773723"/>
                            <a:gd name="connsiteX1715" fmla="*/ 7424809 w 7563811"/>
                            <a:gd name="connsiteY1715" fmla="*/ 528084 h 773723"/>
                            <a:gd name="connsiteX1716" fmla="*/ 7426080 w 7563811"/>
                            <a:gd name="connsiteY1716" fmla="*/ 517538 h 773723"/>
                            <a:gd name="connsiteX1717" fmla="*/ 7429002 w 7563811"/>
                            <a:gd name="connsiteY1717" fmla="*/ 504832 h 773723"/>
                            <a:gd name="connsiteX1718" fmla="*/ 7438531 w 7563811"/>
                            <a:gd name="connsiteY1718" fmla="*/ 501782 h 773723"/>
                            <a:gd name="connsiteX1719" fmla="*/ 7441962 w 7563811"/>
                            <a:gd name="connsiteY1719" fmla="*/ 499749 h 773723"/>
                            <a:gd name="connsiteX1720" fmla="*/ 7449205 w 7563811"/>
                            <a:gd name="connsiteY1720" fmla="*/ 497843 h 773723"/>
                            <a:gd name="connsiteX1721" fmla="*/ 1825716 w 7563811"/>
                            <a:gd name="connsiteY1721" fmla="*/ 496065 h 773723"/>
                            <a:gd name="connsiteX1722" fmla="*/ 1836644 w 7563811"/>
                            <a:gd name="connsiteY1722" fmla="*/ 496319 h 773723"/>
                            <a:gd name="connsiteX1723" fmla="*/ 1840709 w 7563811"/>
                            <a:gd name="connsiteY1723" fmla="*/ 503561 h 773723"/>
                            <a:gd name="connsiteX1724" fmla="*/ 1842996 w 7563811"/>
                            <a:gd name="connsiteY1724" fmla="*/ 505976 h 773723"/>
                            <a:gd name="connsiteX1725" fmla="*/ 1845792 w 7563811"/>
                            <a:gd name="connsiteY1725" fmla="*/ 511566 h 773723"/>
                            <a:gd name="connsiteX1726" fmla="*/ 1846428 w 7563811"/>
                            <a:gd name="connsiteY1726" fmla="*/ 521731 h 773723"/>
                            <a:gd name="connsiteX1727" fmla="*/ 1846682 w 7563811"/>
                            <a:gd name="connsiteY1727" fmla="*/ 521858 h 773723"/>
                            <a:gd name="connsiteX1728" fmla="*/ 1846428 w 7563811"/>
                            <a:gd name="connsiteY1728" fmla="*/ 533039 h 773723"/>
                            <a:gd name="connsiteX1729" fmla="*/ 1838169 w 7563811"/>
                            <a:gd name="connsiteY1729" fmla="*/ 537232 h 773723"/>
                            <a:gd name="connsiteX1730" fmla="*/ 1837660 w 7563811"/>
                            <a:gd name="connsiteY1730" fmla="*/ 542060 h 773723"/>
                            <a:gd name="connsiteX1731" fmla="*/ 1832579 w 7563811"/>
                            <a:gd name="connsiteY1731" fmla="*/ 544347 h 773723"/>
                            <a:gd name="connsiteX1732" fmla="*/ 1829274 w 7563811"/>
                            <a:gd name="connsiteY1732" fmla="*/ 543077 h 773723"/>
                            <a:gd name="connsiteX1733" fmla="*/ 1823684 w 7563811"/>
                            <a:gd name="connsiteY1733" fmla="*/ 544601 h 773723"/>
                            <a:gd name="connsiteX1734" fmla="*/ 1811232 w 7563811"/>
                            <a:gd name="connsiteY1734" fmla="*/ 541933 h 773723"/>
                            <a:gd name="connsiteX1735" fmla="*/ 1804117 w 7563811"/>
                            <a:gd name="connsiteY1735" fmla="*/ 534056 h 773723"/>
                            <a:gd name="connsiteX1736" fmla="*/ 1800178 w 7563811"/>
                            <a:gd name="connsiteY1736" fmla="*/ 528973 h 773723"/>
                            <a:gd name="connsiteX1737" fmla="*/ 1801321 w 7563811"/>
                            <a:gd name="connsiteY1737" fmla="*/ 524399 h 773723"/>
                            <a:gd name="connsiteX1738" fmla="*/ 1797637 w 7563811"/>
                            <a:gd name="connsiteY1738" fmla="*/ 518300 h 773723"/>
                            <a:gd name="connsiteX1739" fmla="*/ 1799670 w 7563811"/>
                            <a:gd name="connsiteY1739" fmla="*/ 508136 h 773723"/>
                            <a:gd name="connsiteX1740" fmla="*/ 1806913 w 7563811"/>
                            <a:gd name="connsiteY1740" fmla="*/ 503307 h 773723"/>
                            <a:gd name="connsiteX1741" fmla="*/ 1810978 w 7563811"/>
                            <a:gd name="connsiteY1741" fmla="*/ 499368 h 773723"/>
                            <a:gd name="connsiteX1742" fmla="*/ 1816822 w 7563811"/>
                            <a:gd name="connsiteY1742" fmla="*/ 496827 h 773723"/>
                            <a:gd name="connsiteX1743" fmla="*/ 1825716 w 7563811"/>
                            <a:gd name="connsiteY1743" fmla="*/ 496065 h 773723"/>
                            <a:gd name="connsiteX1744" fmla="*/ 7102207 w 7563811"/>
                            <a:gd name="connsiteY1744" fmla="*/ 494540 h 773723"/>
                            <a:gd name="connsiteX1745" fmla="*/ 7112245 w 7563811"/>
                            <a:gd name="connsiteY1745" fmla="*/ 498098 h 773723"/>
                            <a:gd name="connsiteX1746" fmla="*/ 7122791 w 7563811"/>
                            <a:gd name="connsiteY1746" fmla="*/ 502926 h 773723"/>
                            <a:gd name="connsiteX1747" fmla="*/ 7123426 w 7563811"/>
                            <a:gd name="connsiteY1747" fmla="*/ 512582 h 773723"/>
                            <a:gd name="connsiteX1748" fmla="*/ 7123553 w 7563811"/>
                            <a:gd name="connsiteY1748" fmla="*/ 512582 h 773723"/>
                            <a:gd name="connsiteX1749" fmla="*/ 7127873 w 7563811"/>
                            <a:gd name="connsiteY1749" fmla="*/ 515123 h 773723"/>
                            <a:gd name="connsiteX1750" fmla="*/ 7127873 w 7563811"/>
                            <a:gd name="connsiteY1750" fmla="*/ 520841 h 773723"/>
                            <a:gd name="connsiteX1751" fmla="*/ 7125331 w 7563811"/>
                            <a:gd name="connsiteY1751" fmla="*/ 523509 h 773723"/>
                            <a:gd name="connsiteX1752" fmla="*/ 7124442 w 7563811"/>
                            <a:gd name="connsiteY1752" fmla="*/ 529481 h 773723"/>
                            <a:gd name="connsiteX1753" fmla="*/ 7116819 w 7563811"/>
                            <a:gd name="connsiteY1753" fmla="*/ 540281 h 773723"/>
                            <a:gd name="connsiteX1754" fmla="*/ 7106400 w 7563811"/>
                            <a:gd name="connsiteY1754" fmla="*/ 543839 h 773723"/>
                            <a:gd name="connsiteX1755" fmla="*/ 7099920 w 7563811"/>
                            <a:gd name="connsiteY1755" fmla="*/ 545490 h 773723"/>
                            <a:gd name="connsiteX1756" fmla="*/ 7095981 w 7563811"/>
                            <a:gd name="connsiteY1756" fmla="*/ 542441 h 773723"/>
                            <a:gd name="connsiteX1757" fmla="*/ 7088738 w 7563811"/>
                            <a:gd name="connsiteY1757" fmla="*/ 543458 h 773723"/>
                            <a:gd name="connsiteX1758" fmla="*/ 7079845 w 7563811"/>
                            <a:gd name="connsiteY1758" fmla="*/ 537232 h 773723"/>
                            <a:gd name="connsiteX1759" fmla="*/ 7078193 w 7563811"/>
                            <a:gd name="connsiteY1759" fmla="*/ 528338 h 773723"/>
                            <a:gd name="connsiteX1760" fmla="*/ 7076032 w 7563811"/>
                            <a:gd name="connsiteY1760" fmla="*/ 522747 h 773723"/>
                            <a:gd name="connsiteX1761" fmla="*/ 7076032 w 7563811"/>
                            <a:gd name="connsiteY1761" fmla="*/ 516140 h 773723"/>
                            <a:gd name="connsiteX1762" fmla="*/ 7078955 w 7563811"/>
                            <a:gd name="connsiteY1762" fmla="*/ 507373 h 773723"/>
                            <a:gd name="connsiteX1763" fmla="*/ 7083784 w 7563811"/>
                            <a:gd name="connsiteY1763" fmla="*/ 496954 h 773723"/>
                            <a:gd name="connsiteX1764" fmla="*/ 7092424 w 7563811"/>
                            <a:gd name="connsiteY1764" fmla="*/ 496065 h 773723"/>
                            <a:gd name="connsiteX1765" fmla="*/ 7095727 w 7563811"/>
                            <a:gd name="connsiteY1765" fmla="*/ 494921 h 773723"/>
                            <a:gd name="connsiteX1766" fmla="*/ 7102207 w 7563811"/>
                            <a:gd name="connsiteY1766" fmla="*/ 494540 h 773723"/>
                            <a:gd name="connsiteX1767" fmla="*/ 5351590 w 7563811"/>
                            <a:gd name="connsiteY1767" fmla="*/ 492380 h 773723"/>
                            <a:gd name="connsiteX1768" fmla="*/ 5362771 w 7563811"/>
                            <a:gd name="connsiteY1768" fmla="*/ 492507 h 773723"/>
                            <a:gd name="connsiteX1769" fmla="*/ 5370140 w 7563811"/>
                            <a:gd name="connsiteY1769" fmla="*/ 497970 h 773723"/>
                            <a:gd name="connsiteX1770" fmla="*/ 5374333 w 7563811"/>
                            <a:gd name="connsiteY1770" fmla="*/ 501655 h 773723"/>
                            <a:gd name="connsiteX1771" fmla="*/ 5374206 w 7563811"/>
                            <a:gd name="connsiteY1771" fmla="*/ 505721 h 773723"/>
                            <a:gd name="connsiteX1772" fmla="*/ 5378272 w 7563811"/>
                            <a:gd name="connsiteY1772" fmla="*/ 510295 h 773723"/>
                            <a:gd name="connsiteX1773" fmla="*/ 5378018 w 7563811"/>
                            <a:gd name="connsiteY1773" fmla="*/ 510295 h 773723"/>
                            <a:gd name="connsiteX1774" fmla="*/ 5378018 w 7563811"/>
                            <a:gd name="connsiteY1774" fmla="*/ 519316 h 773723"/>
                            <a:gd name="connsiteX1775" fmla="*/ 5372682 w 7563811"/>
                            <a:gd name="connsiteY1775" fmla="*/ 524653 h 773723"/>
                            <a:gd name="connsiteX1776" fmla="*/ 5369886 w 7563811"/>
                            <a:gd name="connsiteY1776" fmla="*/ 528719 h 773723"/>
                            <a:gd name="connsiteX1777" fmla="*/ 5365312 w 7563811"/>
                            <a:gd name="connsiteY1777" fmla="*/ 531895 h 773723"/>
                            <a:gd name="connsiteX1778" fmla="*/ 5357815 w 7563811"/>
                            <a:gd name="connsiteY1778" fmla="*/ 534055 h 773723"/>
                            <a:gd name="connsiteX1779" fmla="*/ 5348413 w 7563811"/>
                            <a:gd name="connsiteY1779" fmla="*/ 535707 h 773723"/>
                            <a:gd name="connsiteX1780" fmla="*/ 5343712 w 7563811"/>
                            <a:gd name="connsiteY1780" fmla="*/ 530116 h 773723"/>
                            <a:gd name="connsiteX1781" fmla="*/ 5341425 w 7563811"/>
                            <a:gd name="connsiteY1781" fmla="*/ 528465 h 773723"/>
                            <a:gd name="connsiteX1782" fmla="*/ 5338121 w 7563811"/>
                            <a:gd name="connsiteY1782" fmla="*/ 524145 h 773723"/>
                            <a:gd name="connsiteX1783" fmla="*/ 5335835 w 7563811"/>
                            <a:gd name="connsiteY1783" fmla="*/ 515505 h 773723"/>
                            <a:gd name="connsiteX1784" fmla="*/ 5334183 w 7563811"/>
                            <a:gd name="connsiteY1784" fmla="*/ 505975 h 773723"/>
                            <a:gd name="connsiteX1785" fmla="*/ 5340536 w 7563811"/>
                            <a:gd name="connsiteY1785" fmla="*/ 501020 h 773723"/>
                            <a:gd name="connsiteX1786" fmla="*/ 5340154 w 7563811"/>
                            <a:gd name="connsiteY1786" fmla="*/ 496827 h 773723"/>
                            <a:gd name="connsiteX1787" fmla="*/ 5344093 w 7563811"/>
                            <a:gd name="connsiteY1787" fmla="*/ 494032 h 773723"/>
                            <a:gd name="connsiteX1788" fmla="*/ 5347143 w 7563811"/>
                            <a:gd name="connsiteY1788" fmla="*/ 494540 h 773723"/>
                            <a:gd name="connsiteX1789" fmla="*/ 5351590 w 7563811"/>
                            <a:gd name="connsiteY1789" fmla="*/ 492380 h 773723"/>
                            <a:gd name="connsiteX1790" fmla="*/ 3253230 w 7563811"/>
                            <a:gd name="connsiteY1790" fmla="*/ 492380 h 773723"/>
                            <a:gd name="connsiteX1791" fmla="*/ 3259583 w 7563811"/>
                            <a:gd name="connsiteY1791" fmla="*/ 498988 h 773723"/>
                            <a:gd name="connsiteX1792" fmla="*/ 3264285 w 7563811"/>
                            <a:gd name="connsiteY1792" fmla="*/ 498098 h 773723"/>
                            <a:gd name="connsiteX1793" fmla="*/ 3267970 w 7563811"/>
                            <a:gd name="connsiteY1793" fmla="*/ 502164 h 773723"/>
                            <a:gd name="connsiteX1794" fmla="*/ 3267715 w 7563811"/>
                            <a:gd name="connsiteY1794" fmla="*/ 505595 h 773723"/>
                            <a:gd name="connsiteX1795" fmla="*/ 3270765 w 7563811"/>
                            <a:gd name="connsiteY1795" fmla="*/ 510423 h 773723"/>
                            <a:gd name="connsiteX1796" fmla="*/ 3271909 w 7563811"/>
                            <a:gd name="connsiteY1796" fmla="*/ 523002 h 773723"/>
                            <a:gd name="connsiteX1797" fmla="*/ 3266571 w 7563811"/>
                            <a:gd name="connsiteY1797" fmla="*/ 532023 h 773723"/>
                            <a:gd name="connsiteX1798" fmla="*/ 3262886 w 7563811"/>
                            <a:gd name="connsiteY1798" fmla="*/ 537232 h 773723"/>
                            <a:gd name="connsiteX1799" fmla="*/ 3258185 w 7563811"/>
                            <a:gd name="connsiteY1799" fmla="*/ 537486 h 773723"/>
                            <a:gd name="connsiteX1800" fmla="*/ 3253484 w 7563811"/>
                            <a:gd name="connsiteY1800" fmla="*/ 542696 h 773723"/>
                            <a:gd name="connsiteX1801" fmla="*/ 3243192 w 7563811"/>
                            <a:gd name="connsiteY1801" fmla="*/ 543712 h 773723"/>
                            <a:gd name="connsiteX1802" fmla="*/ 3236584 w 7563811"/>
                            <a:gd name="connsiteY1802" fmla="*/ 538249 h 773723"/>
                            <a:gd name="connsiteX1803" fmla="*/ 3231628 w 7563811"/>
                            <a:gd name="connsiteY1803" fmla="*/ 535580 h 773723"/>
                            <a:gd name="connsiteX1804" fmla="*/ 3227565 w 7563811"/>
                            <a:gd name="connsiteY1804" fmla="*/ 530752 h 773723"/>
                            <a:gd name="connsiteX1805" fmla="*/ 3224262 w 7563811"/>
                            <a:gd name="connsiteY1805" fmla="*/ 522493 h 773723"/>
                            <a:gd name="connsiteX1806" fmla="*/ 3221339 w 7563811"/>
                            <a:gd name="connsiteY1806" fmla="*/ 511947 h 773723"/>
                            <a:gd name="connsiteX1807" fmla="*/ 3227055 w 7563811"/>
                            <a:gd name="connsiteY1807" fmla="*/ 505976 h 773723"/>
                            <a:gd name="connsiteX1808" fmla="*/ 3228707 w 7563811"/>
                            <a:gd name="connsiteY1808" fmla="*/ 503180 h 773723"/>
                            <a:gd name="connsiteX1809" fmla="*/ 3233150 w 7563811"/>
                            <a:gd name="connsiteY1809" fmla="*/ 498988 h 773723"/>
                            <a:gd name="connsiteX1810" fmla="*/ 3242557 w 7563811"/>
                            <a:gd name="connsiteY1810" fmla="*/ 495430 h 773723"/>
                            <a:gd name="connsiteX1811" fmla="*/ 3253230 w 7563811"/>
                            <a:gd name="connsiteY1811" fmla="*/ 492380 h 773723"/>
                            <a:gd name="connsiteX1812" fmla="*/ 3186271 w 7563811"/>
                            <a:gd name="connsiteY1812" fmla="*/ 485773 h 773723"/>
                            <a:gd name="connsiteX1813" fmla="*/ 3189065 w 7563811"/>
                            <a:gd name="connsiteY1813" fmla="*/ 488314 h 773723"/>
                            <a:gd name="connsiteX1814" fmla="*/ 3195037 w 7563811"/>
                            <a:gd name="connsiteY1814" fmla="*/ 489077 h 773723"/>
                            <a:gd name="connsiteX1815" fmla="*/ 3206216 w 7563811"/>
                            <a:gd name="connsiteY1815" fmla="*/ 496573 h 773723"/>
                            <a:gd name="connsiteX1816" fmla="*/ 3210156 w 7563811"/>
                            <a:gd name="connsiteY1816" fmla="*/ 506992 h 773723"/>
                            <a:gd name="connsiteX1817" fmla="*/ 3212062 w 7563811"/>
                            <a:gd name="connsiteY1817" fmla="*/ 513472 h 773723"/>
                            <a:gd name="connsiteX1818" fmla="*/ 3211934 w 7563811"/>
                            <a:gd name="connsiteY1818" fmla="*/ 513599 h 773723"/>
                            <a:gd name="connsiteX1819" fmla="*/ 3209013 w 7563811"/>
                            <a:gd name="connsiteY1819" fmla="*/ 517665 h 773723"/>
                            <a:gd name="connsiteX1820" fmla="*/ 3210156 w 7563811"/>
                            <a:gd name="connsiteY1820" fmla="*/ 525035 h 773723"/>
                            <a:gd name="connsiteX1821" fmla="*/ 3204056 w 7563811"/>
                            <a:gd name="connsiteY1821" fmla="*/ 534183 h 773723"/>
                            <a:gd name="connsiteX1822" fmla="*/ 3195164 w 7563811"/>
                            <a:gd name="connsiteY1822" fmla="*/ 536089 h 773723"/>
                            <a:gd name="connsiteX1823" fmla="*/ 3189574 w 7563811"/>
                            <a:gd name="connsiteY1823" fmla="*/ 538376 h 773723"/>
                            <a:gd name="connsiteX1824" fmla="*/ 3182841 w 7563811"/>
                            <a:gd name="connsiteY1824" fmla="*/ 538503 h 773723"/>
                            <a:gd name="connsiteX1825" fmla="*/ 3173816 w 7563811"/>
                            <a:gd name="connsiteY1825" fmla="*/ 535707 h 773723"/>
                            <a:gd name="connsiteX1826" fmla="*/ 3163141 w 7563811"/>
                            <a:gd name="connsiteY1826" fmla="*/ 531133 h 773723"/>
                            <a:gd name="connsiteX1827" fmla="*/ 3161998 w 7563811"/>
                            <a:gd name="connsiteY1827" fmla="*/ 522366 h 773723"/>
                            <a:gd name="connsiteX1828" fmla="*/ 3160856 w 7563811"/>
                            <a:gd name="connsiteY1828" fmla="*/ 519063 h 773723"/>
                            <a:gd name="connsiteX1829" fmla="*/ 3160347 w 7563811"/>
                            <a:gd name="connsiteY1829" fmla="*/ 512456 h 773723"/>
                            <a:gd name="connsiteX1830" fmla="*/ 3163651 w 7563811"/>
                            <a:gd name="connsiteY1830" fmla="*/ 502164 h 773723"/>
                            <a:gd name="connsiteX1831" fmla="*/ 3168225 w 7563811"/>
                            <a:gd name="connsiteY1831" fmla="*/ 491364 h 773723"/>
                            <a:gd name="connsiteX1832" fmla="*/ 3178010 w 7563811"/>
                            <a:gd name="connsiteY1832" fmla="*/ 490475 h 773723"/>
                            <a:gd name="connsiteX1833" fmla="*/ 3180425 w 7563811"/>
                            <a:gd name="connsiteY1833" fmla="*/ 486028 h 773723"/>
                            <a:gd name="connsiteX1834" fmla="*/ 3186271 w 7563811"/>
                            <a:gd name="connsiteY1834" fmla="*/ 485773 h 773723"/>
                            <a:gd name="connsiteX1835" fmla="*/ 3637074 w 7563811"/>
                            <a:gd name="connsiteY1835" fmla="*/ 485518 h 773723"/>
                            <a:gd name="connsiteX1836" fmla="*/ 3644824 w 7563811"/>
                            <a:gd name="connsiteY1836" fmla="*/ 487170 h 773723"/>
                            <a:gd name="connsiteX1837" fmla="*/ 3654099 w 7563811"/>
                            <a:gd name="connsiteY1837" fmla="*/ 490219 h 773723"/>
                            <a:gd name="connsiteX1838" fmla="*/ 3655622 w 7563811"/>
                            <a:gd name="connsiteY1838" fmla="*/ 497462 h 773723"/>
                            <a:gd name="connsiteX1839" fmla="*/ 3656894 w 7563811"/>
                            <a:gd name="connsiteY1839" fmla="*/ 500130 h 773723"/>
                            <a:gd name="connsiteX1840" fmla="*/ 3657783 w 7563811"/>
                            <a:gd name="connsiteY1840" fmla="*/ 505594 h 773723"/>
                            <a:gd name="connsiteX1841" fmla="*/ 3655622 w 7563811"/>
                            <a:gd name="connsiteY1841" fmla="*/ 514361 h 773723"/>
                            <a:gd name="connsiteX1842" fmla="*/ 3652573 w 7563811"/>
                            <a:gd name="connsiteY1842" fmla="*/ 523763 h 773723"/>
                            <a:gd name="connsiteX1843" fmla="*/ 3644442 w 7563811"/>
                            <a:gd name="connsiteY1843" fmla="*/ 525161 h 773723"/>
                            <a:gd name="connsiteX1844" fmla="*/ 3642792 w 7563811"/>
                            <a:gd name="connsiteY1844" fmla="*/ 529100 h 773723"/>
                            <a:gd name="connsiteX1845" fmla="*/ 3637963 w 7563811"/>
                            <a:gd name="connsiteY1845" fmla="*/ 529735 h 773723"/>
                            <a:gd name="connsiteX1846" fmla="*/ 3635549 w 7563811"/>
                            <a:gd name="connsiteY1846" fmla="*/ 527829 h 773723"/>
                            <a:gd name="connsiteX1847" fmla="*/ 3630468 w 7563811"/>
                            <a:gd name="connsiteY1847" fmla="*/ 527575 h 773723"/>
                            <a:gd name="connsiteX1848" fmla="*/ 3630341 w 7563811"/>
                            <a:gd name="connsiteY1848" fmla="*/ 527702 h 773723"/>
                            <a:gd name="connsiteX1849" fmla="*/ 3620430 w 7563811"/>
                            <a:gd name="connsiteY1849" fmla="*/ 522238 h 773723"/>
                            <a:gd name="connsiteX1850" fmla="*/ 3616492 w 7563811"/>
                            <a:gd name="connsiteY1850" fmla="*/ 513725 h 773723"/>
                            <a:gd name="connsiteX1851" fmla="*/ 3614459 w 7563811"/>
                            <a:gd name="connsiteY1851" fmla="*/ 508389 h 773723"/>
                            <a:gd name="connsiteX1852" fmla="*/ 3616619 w 7563811"/>
                            <a:gd name="connsiteY1852" fmla="*/ 504831 h 773723"/>
                            <a:gd name="connsiteX1853" fmla="*/ 3615093 w 7563811"/>
                            <a:gd name="connsiteY1853" fmla="*/ 498733 h 773723"/>
                            <a:gd name="connsiteX1854" fmla="*/ 3619542 w 7563811"/>
                            <a:gd name="connsiteY1854" fmla="*/ 490601 h 773723"/>
                            <a:gd name="connsiteX1855" fmla="*/ 3626909 w 7563811"/>
                            <a:gd name="connsiteY1855" fmla="*/ 488441 h 773723"/>
                            <a:gd name="connsiteX1856" fmla="*/ 3631356 w 7563811"/>
                            <a:gd name="connsiteY1856" fmla="*/ 486154 h 773723"/>
                            <a:gd name="connsiteX1857" fmla="*/ 3637074 w 7563811"/>
                            <a:gd name="connsiteY1857" fmla="*/ 485518 h 773723"/>
                            <a:gd name="connsiteX1858" fmla="*/ 3373682 w 7563811"/>
                            <a:gd name="connsiteY1858" fmla="*/ 485391 h 773723"/>
                            <a:gd name="connsiteX1859" fmla="*/ 3380037 w 7563811"/>
                            <a:gd name="connsiteY1859" fmla="*/ 491999 h 773723"/>
                            <a:gd name="connsiteX1860" fmla="*/ 3384738 w 7563811"/>
                            <a:gd name="connsiteY1860" fmla="*/ 491109 h 773723"/>
                            <a:gd name="connsiteX1861" fmla="*/ 3388294 w 7563811"/>
                            <a:gd name="connsiteY1861" fmla="*/ 495175 h 773723"/>
                            <a:gd name="connsiteX1862" fmla="*/ 3388041 w 7563811"/>
                            <a:gd name="connsiteY1862" fmla="*/ 498606 h 773723"/>
                            <a:gd name="connsiteX1863" fmla="*/ 3391090 w 7563811"/>
                            <a:gd name="connsiteY1863" fmla="*/ 503434 h 773723"/>
                            <a:gd name="connsiteX1864" fmla="*/ 3392233 w 7563811"/>
                            <a:gd name="connsiteY1864" fmla="*/ 516013 h 773723"/>
                            <a:gd name="connsiteX1865" fmla="*/ 3386896 w 7563811"/>
                            <a:gd name="connsiteY1865" fmla="*/ 525034 h 773723"/>
                            <a:gd name="connsiteX1866" fmla="*/ 3383215 w 7563811"/>
                            <a:gd name="connsiteY1866" fmla="*/ 530243 h 773723"/>
                            <a:gd name="connsiteX1867" fmla="*/ 3378513 w 7563811"/>
                            <a:gd name="connsiteY1867" fmla="*/ 530497 h 773723"/>
                            <a:gd name="connsiteX1868" fmla="*/ 3373810 w 7563811"/>
                            <a:gd name="connsiteY1868" fmla="*/ 535707 h 773723"/>
                            <a:gd name="connsiteX1869" fmla="*/ 3373810 w 7563811"/>
                            <a:gd name="connsiteY1869" fmla="*/ 535834 h 773723"/>
                            <a:gd name="connsiteX1870" fmla="*/ 3363513 w 7563811"/>
                            <a:gd name="connsiteY1870" fmla="*/ 536850 h 773723"/>
                            <a:gd name="connsiteX1871" fmla="*/ 3356909 w 7563811"/>
                            <a:gd name="connsiteY1871" fmla="*/ 531387 h 773723"/>
                            <a:gd name="connsiteX1872" fmla="*/ 3351954 w 7563811"/>
                            <a:gd name="connsiteY1872" fmla="*/ 528718 h 773723"/>
                            <a:gd name="connsiteX1873" fmla="*/ 3347888 w 7563811"/>
                            <a:gd name="connsiteY1873" fmla="*/ 523890 h 773723"/>
                            <a:gd name="connsiteX1874" fmla="*/ 3344586 w 7563811"/>
                            <a:gd name="connsiteY1874" fmla="*/ 515631 h 773723"/>
                            <a:gd name="connsiteX1875" fmla="*/ 3341664 w 7563811"/>
                            <a:gd name="connsiteY1875" fmla="*/ 505086 h 773723"/>
                            <a:gd name="connsiteX1876" fmla="*/ 3347381 w 7563811"/>
                            <a:gd name="connsiteY1876" fmla="*/ 499114 h 773723"/>
                            <a:gd name="connsiteX1877" fmla="*/ 3349031 w 7563811"/>
                            <a:gd name="connsiteY1877" fmla="*/ 496319 h 773723"/>
                            <a:gd name="connsiteX1878" fmla="*/ 3353477 w 7563811"/>
                            <a:gd name="connsiteY1878" fmla="*/ 491999 h 773723"/>
                            <a:gd name="connsiteX1879" fmla="*/ 3363007 w 7563811"/>
                            <a:gd name="connsiteY1879" fmla="*/ 488441 h 773723"/>
                            <a:gd name="connsiteX1880" fmla="*/ 3373682 w 7563811"/>
                            <a:gd name="connsiteY1880" fmla="*/ 485391 h 773723"/>
                            <a:gd name="connsiteX1881" fmla="*/ 3494516 w 7563811"/>
                            <a:gd name="connsiteY1881" fmla="*/ 485011 h 773723"/>
                            <a:gd name="connsiteX1882" fmla="*/ 3498964 w 7563811"/>
                            <a:gd name="connsiteY1882" fmla="*/ 486282 h 773723"/>
                            <a:gd name="connsiteX1883" fmla="*/ 3500361 w 7563811"/>
                            <a:gd name="connsiteY1883" fmla="*/ 488823 h 773723"/>
                            <a:gd name="connsiteX1884" fmla="*/ 3504681 w 7563811"/>
                            <a:gd name="connsiteY1884" fmla="*/ 490856 h 773723"/>
                            <a:gd name="connsiteX1885" fmla="*/ 3511290 w 7563811"/>
                            <a:gd name="connsiteY1885" fmla="*/ 499242 h 773723"/>
                            <a:gd name="connsiteX1886" fmla="*/ 3511290 w 7563811"/>
                            <a:gd name="connsiteY1886" fmla="*/ 499115 h 773723"/>
                            <a:gd name="connsiteX1887" fmla="*/ 3511671 w 7563811"/>
                            <a:gd name="connsiteY1887" fmla="*/ 508009 h 773723"/>
                            <a:gd name="connsiteX1888" fmla="*/ 3511543 w 7563811"/>
                            <a:gd name="connsiteY1888" fmla="*/ 513472 h 773723"/>
                            <a:gd name="connsiteX1889" fmla="*/ 3508367 w 7563811"/>
                            <a:gd name="connsiteY1889" fmla="*/ 515886 h 773723"/>
                            <a:gd name="connsiteX1890" fmla="*/ 3507477 w 7563811"/>
                            <a:gd name="connsiteY1890" fmla="*/ 521731 h 773723"/>
                            <a:gd name="connsiteX1891" fmla="*/ 3500616 w 7563811"/>
                            <a:gd name="connsiteY1891" fmla="*/ 527195 h 773723"/>
                            <a:gd name="connsiteX1892" fmla="*/ 3493374 w 7563811"/>
                            <a:gd name="connsiteY1892" fmla="*/ 526432 h 773723"/>
                            <a:gd name="connsiteX1893" fmla="*/ 3488544 w 7563811"/>
                            <a:gd name="connsiteY1893" fmla="*/ 526813 h 773723"/>
                            <a:gd name="connsiteX1894" fmla="*/ 3483334 w 7563811"/>
                            <a:gd name="connsiteY1894" fmla="*/ 525289 h 773723"/>
                            <a:gd name="connsiteX1895" fmla="*/ 3477235 w 7563811"/>
                            <a:gd name="connsiteY1895" fmla="*/ 520969 h 773723"/>
                            <a:gd name="connsiteX1896" fmla="*/ 3470247 w 7563811"/>
                            <a:gd name="connsiteY1896" fmla="*/ 514870 h 773723"/>
                            <a:gd name="connsiteX1897" fmla="*/ 3471517 w 7563811"/>
                            <a:gd name="connsiteY1897" fmla="*/ 508009 h 773723"/>
                            <a:gd name="connsiteX1898" fmla="*/ 3471517 w 7563811"/>
                            <a:gd name="connsiteY1898" fmla="*/ 505213 h 773723"/>
                            <a:gd name="connsiteX1899" fmla="*/ 3472788 w 7563811"/>
                            <a:gd name="connsiteY1899" fmla="*/ 500131 h 773723"/>
                            <a:gd name="connsiteX1900" fmla="*/ 3477870 w 7563811"/>
                            <a:gd name="connsiteY1900" fmla="*/ 493143 h 773723"/>
                            <a:gd name="connsiteX1901" fmla="*/ 3483970 w 7563811"/>
                            <a:gd name="connsiteY1901" fmla="*/ 486028 h 773723"/>
                            <a:gd name="connsiteX1902" fmla="*/ 3491594 w 7563811"/>
                            <a:gd name="connsiteY1902" fmla="*/ 487806 h 773723"/>
                            <a:gd name="connsiteX1903" fmla="*/ 3494516 w 7563811"/>
                            <a:gd name="connsiteY1903" fmla="*/ 485011 h 773723"/>
                            <a:gd name="connsiteX1904" fmla="*/ 1712254 w 7563811"/>
                            <a:gd name="connsiteY1904" fmla="*/ 483740 h 773723"/>
                            <a:gd name="connsiteX1905" fmla="*/ 1723181 w 7563811"/>
                            <a:gd name="connsiteY1905" fmla="*/ 483994 h 773723"/>
                            <a:gd name="connsiteX1906" fmla="*/ 1727247 w 7563811"/>
                            <a:gd name="connsiteY1906" fmla="*/ 491236 h 773723"/>
                            <a:gd name="connsiteX1907" fmla="*/ 1729407 w 7563811"/>
                            <a:gd name="connsiteY1907" fmla="*/ 493651 h 773723"/>
                            <a:gd name="connsiteX1908" fmla="*/ 1732203 w 7563811"/>
                            <a:gd name="connsiteY1908" fmla="*/ 499241 h 773723"/>
                            <a:gd name="connsiteX1909" fmla="*/ 1732838 w 7563811"/>
                            <a:gd name="connsiteY1909" fmla="*/ 509406 h 773723"/>
                            <a:gd name="connsiteX1910" fmla="*/ 1733219 w 7563811"/>
                            <a:gd name="connsiteY1910" fmla="*/ 509025 h 773723"/>
                            <a:gd name="connsiteX1911" fmla="*/ 1733092 w 7563811"/>
                            <a:gd name="connsiteY1911" fmla="*/ 520206 h 773723"/>
                            <a:gd name="connsiteX1912" fmla="*/ 1724833 w 7563811"/>
                            <a:gd name="connsiteY1912" fmla="*/ 524399 h 773723"/>
                            <a:gd name="connsiteX1913" fmla="*/ 1724325 w 7563811"/>
                            <a:gd name="connsiteY1913" fmla="*/ 529227 h 773723"/>
                            <a:gd name="connsiteX1914" fmla="*/ 1719243 w 7563811"/>
                            <a:gd name="connsiteY1914" fmla="*/ 531514 h 773723"/>
                            <a:gd name="connsiteX1915" fmla="*/ 1715940 w 7563811"/>
                            <a:gd name="connsiteY1915" fmla="*/ 530243 h 773723"/>
                            <a:gd name="connsiteX1916" fmla="*/ 1710348 w 7563811"/>
                            <a:gd name="connsiteY1916" fmla="*/ 531768 h 773723"/>
                            <a:gd name="connsiteX1917" fmla="*/ 1702853 w 7563811"/>
                            <a:gd name="connsiteY1917" fmla="*/ 530625 h 773723"/>
                            <a:gd name="connsiteX1918" fmla="*/ 1703360 w 7563811"/>
                            <a:gd name="connsiteY1918" fmla="*/ 531260 h 773723"/>
                            <a:gd name="connsiteX1919" fmla="*/ 1710222 w 7563811"/>
                            <a:gd name="connsiteY1919" fmla="*/ 538502 h 773723"/>
                            <a:gd name="connsiteX1920" fmla="*/ 1707554 w 7563811"/>
                            <a:gd name="connsiteY1920" fmla="*/ 546380 h 773723"/>
                            <a:gd name="connsiteX1921" fmla="*/ 1710222 w 7563811"/>
                            <a:gd name="connsiteY1921" fmla="*/ 549810 h 773723"/>
                            <a:gd name="connsiteX1922" fmla="*/ 1708443 w 7563811"/>
                            <a:gd name="connsiteY1922" fmla="*/ 554385 h 773723"/>
                            <a:gd name="connsiteX1923" fmla="*/ 1705520 w 7563811"/>
                            <a:gd name="connsiteY1923" fmla="*/ 555655 h 773723"/>
                            <a:gd name="connsiteX1924" fmla="*/ 1702853 w 7563811"/>
                            <a:gd name="connsiteY1924" fmla="*/ 560102 h 773723"/>
                            <a:gd name="connsiteX1925" fmla="*/ 1693195 w 7563811"/>
                            <a:gd name="connsiteY1925" fmla="*/ 566201 h 773723"/>
                            <a:gd name="connsiteX1926" fmla="*/ 1683793 w 7563811"/>
                            <a:gd name="connsiteY1926" fmla="*/ 565566 h 773723"/>
                            <a:gd name="connsiteX1927" fmla="*/ 1678076 w 7563811"/>
                            <a:gd name="connsiteY1927" fmla="*/ 564803 h 773723"/>
                            <a:gd name="connsiteX1928" fmla="*/ 1675915 w 7563811"/>
                            <a:gd name="connsiteY1928" fmla="*/ 561119 h 773723"/>
                            <a:gd name="connsiteX1929" fmla="*/ 1669817 w 7563811"/>
                            <a:gd name="connsiteY1929" fmla="*/ 559467 h 773723"/>
                            <a:gd name="connsiteX1930" fmla="*/ 1664861 w 7563811"/>
                            <a:gd name="connsiteY1930" fmla="*/ 551716 h 773723"/>
                            <a:gd name="connsiteX1931" fmla="*/ 1666513 w 7563811"/>
                            <a:gd name="connsiteY1931" fmla="*/ 544220 h 773723"/>
                            <a:gd name="connsiteX1932" fmla="*/ 1666640 w 7563811"/>
                            <a:gd name="connsiteY1932" fmla="*/ 539138 h 773723"/>
                            <a:gd name="connsiteX1933" fmla="*/ 1668800 w 7563811"/>
                            <a:gd name="connsiteY1933" fmla="*/ 533928 h 773723"/>
                            <a:gd name="connsiteX1934" fmla="*/ 1674010 w 7563811"/>
                            <a:gd name="connsiteY1934" fmla="*/ 527956 h 773723"/>
                            <a:gd name="connsiteX1935" fmla="*/ 1681252 w 7563811"/>
                            <a:gd name="connsiteY1935" fmla="*/ 521349 h 773723"/>
                            <a:gd name="connsiteX1936" fmla="*/ 1688367 w 7563811"/>
                            <a:gd name="connsiteY1936" fmla="*/ 523509 h 773723"/>
                            <a:gd name="connsiteX1937" fmla="*/ 1691291 w 7563811"/>
                            <a:gd name="connsiteY1937" fmla="*/ 523763 h 773723"/>
                            <a:gd name="connsiteX1938" fmla="*/ 1692179 w 7563811"/>
                            <a:gd name="connsiteY1938" fmla="*/ 523763 h 773723"/>
                            <a:gd name="connsiteX1939" fmla="*/ 1690655 w 7563811"/>
                            <a:gd name="connsiteY1939" fmla="*/ 521731 h 773723"/>
                            <a:gd name="connsiteX1940" fmla="*/ 1686716 w 7563811"/>
                            <a:gd name="connsiteY1940" fmla="*/ 516648 h 773723"/>
                            <a:gd name="connsiteX1941" fmla="*/ 1687859 w 7563811"/>
                            <a:gd name="connsiteY1941" fmla="*/ 512074 h 773723"/>
                            <a:gd name="connsiteX1942" fmla="*/ 1684174 w 7563811"/>
                            <a:gd name="connsiteY1942" fmla="*/ 505975 h 773723"/>
                            <a:gd name="connsiteX1943" fmla="*/ 1686207 w 7563811"/>
                            <a:gd name="connsiteY1943" fmla="*/ 495811 h 773723"/>
                            <a:gd name="connsiteX1944" fmla="*/ 1693450 w 7563811"/>
                            <a:gd name="connsiteY1944" fmla="*/ 490982 h 773723"/>
                            <a:gd name="connsiteX1945" fmla="*/ 1697517 w 7563811"/>
                            <a:gd name="connsiteY1945" fmla="*/ 487043 h 773723"/>
                            <a:gd name="connsiteX1946" fmla="*/ 1703360 w 7563811"/>
                            <a:gd name="connsiteY1946" fmla="*/ 484502 h 773723"/>
                            <a:gd name="connsiteX1947" fmla="*/ 1712254 w 7563811"/>
                            <a:gd name="connsiteY1947" fmla="*/ 483740 h 773723"/>
                            <a:gd name="connsiteX1948" fmla="*/ 1131591 w 7563811"/>
                            <a:gd name="connsiteY1948" fmla="*/ 482723 h 773723"/>
                            <a:gd name="connsiteX1949" fmla="*/ 1142010 w 7563811"/>
                            <a:gd name="connsiteY1949" fmla="*/ 485900 h 773723"/>
                            <a:gd name="connsiteX1950" fmla="*/ 1153064 w 7563811"/>
                            <a:gd name="connsiteY1950" fmla="*/ 490347 h 773723"/>
                            <a:gd name="connsiteX1951" fmla="*/ 1154081 w 7563811"/>
                            <a:gd name="connsiteY1951" fmla="*/ 500130 h 773723"/>
                            <a:gd name="connsiteX1952" fmla="*/ 1158655 w 7563811"/>
                            <a:gd name="connsiteY1952" fmla="*/ 502418 h 773723"/>
                            <a:gd name="connsiteX1953" fmla="*/ 1159036 w 7563811"/>
                            <a:gd name="connsiteY1953" fmla="*/ 508262 h 773723"/>
                            <a:gd name="connsiteX1954" fmla="*/ 1156622 w 7563811"/>
                            <a:gd name="connsiteY1954" fmla="*/ 511058 h 773723"/>
                            <a:gd name="connsiteX1955" fmla="*/ 1156368 w 7563811"/>
                            <a:gd name="connsiteY1955" fmla="*/ 510931 h 773723"/>
                            <a:gd name="connsiteX1956" fmla="*/ 1155732 w 7563811"/>
                            <a:gd name="connsiteY1956" fmla="*/ 517029 h 773723"/>
                            <a:gd name="connsiteX1957" fmla="*/ 1148363 w 7563811"/>
                            <a:gd name="connsiteY1957" fmla="*/ 528338 h 773723"/>
                            <a:gd name="connsiteX1958" fmla="*/ 1137944 w 7563811"/>
                            <a:gd name="connsiteY1958" fmla="*/ 532403 h 773723"/>
                            <a:gd name="connsiteX1959" fmla="*/ 1131464 w 7563811"/>
                            <a:gd name="connsiteY1959" fmla="*/ 534436 h 773723"/>
                            <a:gd name="connsiteX1960" fmla="*/ 1127271 w 7563811"/>
                            <a:gd name="connsiteY1960" fmla="*/ 531641 h 773723"/>
                            <a:gd name="connsiteX1961" fmla="*/ 1119902 w 7563811"/>
                            <a:gd name="connsiteY1961" fmla="*/ 533039 h 773723"/>
                            <a:gd name="connsiteX1962" fmla="*/ 1110628 w 7563811"/>
                            <a:gd name="connsiteY1962" fmla="*/ 527194 h 773723"/>
                            <a:gd name="connsiteX1963" fmla="*/ 1108595 w 7563811"/>
                            <a:gd name="connsiteY1963" fmla="*/ 518300 h 773723"/>
                            <a:gd name="connsiteX1964" fmla="*/ 1106179 w 7563811"/>
                            <a:gd name="connsiteY1964" fmla="*/ 512709 h 773723"/>
                            <a:gd name="connsiteX1965" fmla="*/ 1105926 w 7563811"/>
                            <a:gd name="connsiteY1965" fmla="*/ 505975 h 773723"/>
                            <a:gd name="connsiteX1966" fmla="*/ 1108467 w 7563811"/>
                            <a:gd name="connsiteY1966" fmla="*/ 496827 h 773723"/>
                            <a:gd name="connsiteX1967" fmla="*/ 1112914 w 7563811"/>
                            <a:gd name="connsiteY1967" fmla="*/ 486027 h 773723"/>
                            <a:gd name="connsiteX1968" fmla="*/ 1121681 w 7563811"/>
                            <a:gd name="connsiteY1968" fmla="*/ 484629 h 773723"/>
                            <a:gd name="connsiteX1969" fmla="*/ 1124984 w 7563811"/>
                            <a:gd name="connsiteY1969" fmla="*/ 483359 h 773723"/>
                            <a:gd name="connsiteX1970" fmla="*/ 1131591 w 7563811"/>
                            <a:gd name="connsiteY1970" fmla="*/ 482723 h 773723"/>
                            <a:gd name="connsiteX1971" fmla="*/ 5755129 w 7563811"/>
                            <a:gd name="connsiteY1971" fmla="*/ 480691 h 773723"/>
                            <a:gd name="connsiteX1972" fmla="*/ 5760592 w 7563811"/>
                            <a:gd name="connsiteY1972" fmla="*/ 485646 h 773723"/>
                            <a:gd name="connsiteX1973" fmla="*/ 5763133 w 7563811"/>
                            <a:gd name="connsiteY1973" fmla="*/ 487044 h 773723"/>
                            <a:gd name="connsiteX1974" fmla="*/ 5767072 w 7563811"/>
                            <a:gd name="connsiteY1974" fmla="*/ 490856 h 773723"/>
                            <a:gd name="connsiteX1975" fmla="*/ 5767072 w 7563811"/>
                            <a:gd name="connsiteY1975" fmla="*/ 490983 h 773723"/>
                            <a:gd name="connsiteX1976" fmla="*/ 5770630 w 7563811"/>
                            <a:gd name="connsiteY1976" fmla="*/ 499369 h 773723"/>
                            <a:gd name="connsiteX1977" fmla="*/ 5773679 w 7563811"/>
                            <a:gd name="connsiteY1977" fmla="*/ 508771 h 773723"/>
                            <a:gd name="connsiteX1978" fmla="*/ 5767961 w 7563811"/>
                            <a:gd name="connsiteY1978" fmla="*/ 514616 h 773723"/>
                            <a:gd name="connsiteX1979" fmla="*/ 5768851 w 7563811"/>
                            <a:gd name="connsiteY1979" fmla="*/ 518809 h 773723"/>
                            <a:gd name="connsiteX1980" fmla="*/ 5765293 w 7563811"/>
                            <a:gd name="connsiteY1980" fmla="*/ 522112 h 773723"/>
                            <a:gd name="connsiteX1981" fmla="*/ 5762244 w 7563811"/>
                            <a:gd name="connsiteY1981" fmla="*/ 522112 h 773723"/>
                            <a:gd name="connsiteX1982" fmla="*/ 5758051 w 7563811"/>
                            <a:gd name="connsiteY1982" fmla="*/ 524907 h 773723"/>
                            <a:gd name="connsiteX1983" fmla="*/ 5746870 w 7563811"/>
                            <a:gd name="connsiteY1983" fmla="*/ 526178 h 773723"/>
                            <a:gd name="connsiteX1984" fmla="*/ 5738611 w 7563811"/>
                            <a:gd name="connsiteY1984" fmla="*/ 521604 h 773723"/>
                            <a:gd name="connsiteX1985" fmla="*/ 5733783 w 7563811"/>
                            <a:gd name="connsiteY1985" fmla="*/ 518554 h 773723"/>
                            <a:gd name="connsiteX1986" fmla="*/ 5733401 w 7563811"/>
                            <a:gd name="connsiteY1986" fmla="*/ 514362 h 773723"/>
                            <a:gd name="connsiteX1987" fmla="*/ 5728573 w 7563811"/>
                            <a:gd name="connsiteY1987" fmla="*/ 510296 h 773723"/>
                            <a:gd name="connsiteX1988" fmla="*/ 5727430 w 7563811"/>
                            <a:gd name="connsiteY1988" fmla="*/ 501147 h 773723"/>
                            <a:gd name="connsiteX1989" fmla="*/ 5732131 w 7563811"/>
                            <a:gd name="connsiteY1989" fmla="*/ 495049 h 773723"/>
                            <a:gd name="connsiteX1990" fmla="*/ 5734418 w 7563811"/>
                            <a:gd name="connsiteY1990" fmla="*/ 490601 h 773723"/>
                            <a:gd name="connsiteX1991" fmla="*/ 5738611 w 7563811"/>
                            <a:gd name="connsiteY1991" fmla="*/ 486790 h 773723"/>
                            <a:gd name="connsiteX1992" fmla="*/ 5745853 w 7563811"/>
                            <a:gd name="connsiteY1992" fmla="*/ 483613 h 773723"/>
                            <a:gd name="connsiteX1993" fmla="*/ 5755129 w 7563811"/>
                            <a:gd name="connsiteY1993" fmla="*/ 480691 h 773723"/>
                            <a:gd name="connsiteX1994" fmla="*/ 388165 w 7563811"/>
                            <a:gd name="connsiteY1994" fmla="*/ 477387 h 773723"/>
                            <a:gd name="connsiteX1995" fmla="*/ 395661 w 7563811"/>
                            <a:gd name="connsiteY1995" fmla="*/ 480817 h 773723"/>
                            <a:gd name="connsiteX1996" fmla="*/ 399346 w 7563811"/>
                            <a:gd name="connsiteY1996" fmla="*/ 478530 h 773723"/>
                            <a:gd name="connsiteX1997" fmla="*/ 403666 w 7563811"/>
                            <a:gd name="connsiteY1997" fmla="*/ 480817 h 773723"/>
                            <a:gd name="connsiteX1998" fmla="*/ 404556 w 7563811"/>
                            <a:gd name="connsiteY1998" fmla="*/ 483867 h 773723"/>
                            <a:gd name="connsiteX1999" fmla="*/ 408621 w 7563811"/>
                            <a:gd name="connsiteY1999" fmla="*/ 486916 h 773723"/>
                            <a:gd name="connsiteX2000" fmla="*/ 408748 w 7563811"/>
                            <a:gd name="connsiteY2000" fmla="*/ 486535 h 773723"/>
                            <a:gd name="connsiteX2001" fmla="*/ 413704 w 7563811"/>
                            <a:gd name="connsiteY2001" fmla="*/ 496700 h 773723"/>
                            <a:gd name="connsiteX2002" fmla="*/ 412052 w 7563811"/>
                            <a:gd name="connsiteY2002" fmla="*/ 505975 h 773723"/>
                            <a:gd name="connsiteX2003" fmla="*/ 410654 w 7563811"/>
                            <a:gd name="connsiteY2003" fmla="*/ 511566 h 773723"/>
                            <a:gd name="connsiteX2004" fmla="*/ 406843 w 7563811"/>
                            <a:gd name="connsiteY2004" fmla="*/ 513344 h 773723"/>
                            <a:gd name="connsiteX2005" fmla="*/ 404556 w 7563811"/>
                            <a:gd name="connsiteY2005" fmla="*/ 519189 h 773723"/>
                            <a:gd name="connsiteX2006" fmla="*/ 396297 w 7563811"/>
                            <a:gd name="connsiteY2006" fmla="*/ 523382 h 773723"/>
                            <a:gd name="connsiteX2007" fmla="*/ 389054 w 7563811"/>
                            <a:gd name="connsiteY2007" fmla="*/ 520968 h 773723"/>
                            <a:gd name="connsiteX2008" fmla="*/ 383972 w 7563811"/>
                            <a:gd name="connsiteY2008" fmla="*/ 520333 h 773723"/>
                            <a:gd name="connsiteX2009" fmla="*/ 379017 w 7563811"/>
                            <a:gd name="connsiteY2009" fmla="*/ 517665 h 773723"/>
                            <a:gd name="connsiteX2010" fmla="*/ 378763 w 7563811"/>
                            <a:gd name="connsiteY2010" fmla="*/ 517665 h 773723"/>
                            <a:gd name="connsiteX2011" fmla="*/ 377746 w 7563811"/>
                            <a:gd name="connsiteY2011" fmla="*/ 518808 h 773723"/>
                            <a:gd name="connsiteX2012" fmla="*/ 378890 w 7563811"/>
                            <a:gd name="connsiteY2012" fmla="*/ 523509 h 773723"/>
                            <a:gd name="connsiteX2013" fmla="*/ 374951 w 7563811"/>
                            <a:gd name="connsiteY2013" fmla="*/ 527448 h 773723"/>
                            <a:gd name="connsiteX2014" fmla="*/ 371393 w 7563811"/>
                            <a:gd name="connsiteY2014" fmla="*/ 527448 h 773723"/>
                            <a:gd name="connsiteX2015" fmla="*/ 366692 w 7563811"/>
                            <a:gd name="connsiteY2015" fmla="*/ 530879 h 773723"/>
                            <a:gd name="connsiteX2016" fmla="*/ 353859 w 7563811"/>
                            <a:gd name="connsiteY2016" fmla="*/ 532784 h 773723"/>
                            <a:gd name="connsiteX2017" fmla="*/ 344330 w 7563811"/>
                            <a:gd name="connsiteY2017" fmla="*/ 527829 h 773723"/>
                            <a:gd name="connsiteX2018" fmla="*/ 338739 w 7563811"/>
                            <a:gd name="connsiteY2018" fmla="*/ 524399 h 773723"/>
                            <a:gd name="connsiteX2019" fmla="*/ 338231 w 7563811"/>
                            <a:gd name="connsiteY2019" fmla="*/ 519570 h 773723"/>
                            <a:gd name="connsiteX2020" fmla="*/ 332640 w 7563811"/>
                            <a:gd name="connsiteY2020" fmla="*/ 515123 h 773723"/>
                            <a:gd name="connsiteX2021" fmla="*/ 330988 w 7563811"/>
                            <a:gd name="connsiteY2021" fmla="*/ 504704 h 773723"/>
                            <a:gd name="connsiteX2022" fmla="*/ 336198 w 7563811"/>
                            <a:gd name="connsiteY2022" fmla="*/ 497589 h 773723"/>
                            <a:gd name="connsiteX2023" fmla="*/ 338739 w 7563811"/>
                            <a:gd name="connsiteY2023" fmla="*/ 492380 h 773723"/>
                            <a:gd name="connsiteX2024" fmla="*/ 343440 w 7563811"/>
                            <a:gd name="connsiteY2024" fmla="*/ 487933 h 773723"/>
                            <a:gd name="connsiteX2025" fmla="*/ 351572 w 7563811"/>
                            <a:gd name="connsiteY2025" fmla="*/ 484121 h 773723"/>
                            <a:gd name="connsiteX2026" fmla="*/ 362118 w 7563811"/>
                            <a:gd name="connsiteY2026" fmla="*/ 480563 h 773723"/>
                            <a:gd name="connsiteX2027" fmla="*/ 368598 w 7563811"/>
                            <a:gd name="connsiteY2027" fmla="*/ 486027 h 773723"/>
                            <a:gd name="connsiteX2028" fmla="*/ 371520 w 7563811"/>
                            <a:gd name="connsiteY2028" fmla="*/ 487552 h 773723"/>
                            <a:gd name="connsiteX2029" fmla="*/ 373934 w 7563811"/>
                            <a:gd name="connsiteY2029" fmla="*/ 488822 h 773723"/>
                            <a:gd name="connsiteX2030" fmla="*/ 380287 w 7563811"/>
                            <a:gd name="connsiteY2030" fmla="*/ 483359 h 773723"/>
                            <a:gd name="connsiteX2031" fmla="*/ 388165 w 7563811"/>
                            <a:gd name="connsiteY2031" fmla="*/ 477387 h 773723"/>
                            <a:gd name="connsiteX2032" fmla="*/ 5092644 w 7563811"/>
                            <a:gd name="connsiteY2032" fmla="*/ 474846 h 773723"/>
                            <a:gd name="connsiteX2033" fmla="*/ 5102682 w 7563811"/>
                            <a:gd name="connsiteY2033" fmla="*/ 474846 h 773723"/>
                            <a:gd name="connsiteX2034" fmla="*/ 5106620 w 7563811"/>
                            <a:gd name="connsiteY2034" fmla="*/ 482215 h 773723"/>
                            <a:gd name="connsiteX2035" fmla="*/ 5110940 w 7563811"/>
                            <a:gd name="connsiteY2035" fmla="*/ 482596 h 773723"/>
                            <a:gd name="connsiteX2036" fmla="*/ 5113100 w 7563811"/>
                            <a:gd name="connsiteY2036" fmla="*/ 487043 h 773723"/>
                            <a:gd name="connsiteX2037" fmla="*/ 5112124 w 7563811"/>
                            <a:gd name="connsiteY2037" fmla="*/ 489852 h 773723"/>
                            <a:gd name="connsiteX2038" fmla="*/ 5112084 w 7563811"/>
                            <a:gd name="connsiteY2038" fmla="*/ 489711 h 773723"/>
                            <a:gd name="connsiteX2039" fmla="*/ 5112084 w 7563811"/>
                            <a:gd name="connsiteY2039" fmla="*/ 489966 h 773723"/>
                            <a:gd name="connsiteX2040" fmla="*/ 5112124 w 7563811"/>
                            <a:gd name="connsiteY2040" fmla="*/ 489852 h 773723"/>
                            <a:gd name="connsiteX2041" fmla="*/ 5113482 w 7563811"/>
                            <a:gd name="connsiteY2041" fmla="*/ 494667 h 773723"/>
                            <a:gd name="connsiteX2042" fmla="*/ 5111321 w 7563811"/>
                            <a:gd name="connsiteY2042" fmla="*/ 505975 h 773723"/>
                            <a:gd name="connsiteX2043" fmla="*/ 5104460 w 7563811"/>
                            <a:gd name="connsiteY2043" fmla="*/ 512582 h 773723"/>
                            <a:gd name="connsiteX2044" fmla="*/ 5100013 w 7563811"/>
                            <a:gd name="connsiteY2044" fmla="*/ 516267 h 773723"/>
                            <a:gd name="connsiteX2045" fmla="*/ 5095820 w 7563811"/>
                            <a:gd name="connsiteY2045" fmla="*/ 515377 h 773723"/>
                            <a:gd name="connsiteX2046" fmla="*/ 5090484 w 7563811"/>
                            <a:gd name="connsiteY2046" fmla="*/ 518808 h 773723"/>
                            <a:gd name="connsiteX2047" fmla="*/ 5081336 w 7563811"/>
                            <a:gd name="connsiteY2047" fmla="*/ 517156 h 773723"/>
                            <a:gd name="connsiteX2048" fmla="*/ 5076889 w 7563811"/>
                            <a:gd name="connsiteY2048" fmla="*/ 510803 h 773723"/>
                            <a:gd name="connsiteX2049" fmla="*/ 5073204 w 7563811"/>
                            <a:gd name="connsiteY2049" fmla="*/ 507246 h 773723"/>
                            <a:gd name="connsiteX2050" fmla="*/ 5070790 w 7563811"/>
                            <a:gd name="connsiteY2050" fmla="*/ 502036 h 773723"/>
                            <a:gd name="connsiteX2051" fmla="*/ 5069900 w 7563811"/>
                            <a:gd name="connsiteY2051" fmla="*/ 494031 h 773723"/>
                            <a:gd name="connsiteX2052" fmla="*/ 5069900 w 7563811"/>
                            <a:gd name="connsiteY2052" fmla="*/ 484121 h 773723"/>
                            <a:gd name="connsiteX2053" fmla="*/ 5076380 w 7563811"/>
                            <a:gd name="connsiteY2053" fmla="*/ 480309 h 773723"/>
                            <a:gd name="connsiteX2054" fmla="*/ 5078540 w 7563811"/>
                            <a:gd name="connsiteY2054" fmla="*/ 478276 h 773723"/>
                            <a:gd name="connsiteX2055" fmla="*/ 5083496 w 7563811"/>
                            <a:gd name="connsiteY2055" fmla="*/ 475608 h 773723"/>
                            <a:gd name="connsiteX2056" fmla="*/ 5092644 w 7563811"/>
                            <a:gd name="connsiteY2056" fmla="*/ 474846 h 773723"/>
                            <a:gd name="connsiteX2057" fmla="*/ 4795835 w 7563811"/>
                            <a:gd name="connsiteY2057" fmla="*/ 474465 h 773723"/>
                            <a:gd name="connsiteX2058" fmla="*/ 4801171 w 7563811"/>
                            <a:gd name="connsiteY2058" fmla="*/ 480690 h 773723"/>
                            <a:gd name="connsiteX2059" fmla="*/ 4805364 w 7563811"/>
                            <a:gd name="connsiteY2059" fmla="*/ 480182 h 773723"/>
                            <a:gd name="connsiteX2060" fmla="*/ 4808413 w 7563811"/>
                            <a:gd name="connsiteY2060" fmla="*/ 484121 h 773723"/>
                            <a:gd name="connsiteX2061" fmla="*/ 4808058 w 7563811"/>
                            <a:gd name="connsiteY2061" fmla="*/ 486964 h 773723"/>
                            <a:gd name="connsiteX2062" fmla="*/ 4808032 w 7563811"/>
                            <a:gd name="connsiteY2062" fmla="*/ 486916 h 773723"/>
                            <a:gd name="connsiteX2063" fmla="*/ 4808032 w 7563811"/>
                            <a:gd name="connsiteY2063" fmla="*/ 487171 h 773723"/>
                            <a:gd name="connsiteX2064" fmla="*/ 4808058 w 7563811"/>
                            <a:gd name="connsiteY2064" fmla="*/ 486964 h 773723"/>
                            <a:gd name="connsiteX2065" fmla="*/ 4810446 w 7563811"/>
                            <a:gd name="connsiteY2065" fmla="*/ 491363 h 773723"/>
                            <a:gd name="connsiteX2066" fmla="*/ 4810700 w 7563811"/>
                            <a:gd name="connsiteY2066" fmla="*/ 502799 h 773723"/>
                            <a:gd name="connsiteX2067" fmla="*/ 4805364 w 7563811"/>
                            <a:gd name="connsiteY2067" fmla="*/ 510549 h 773723"/>
                            <a:gd name="connsiteX2068" fmla="*/ 4801806 w 7563811"/>
                            <a:gd name="connsiteY2068" fmla="*/ 514996 h 773723"/>
                            <a:gd name="connsiteX2069" fmla="*/ 4797613 w 7563811"/>
                            <a:gd name="connsiteY2069" fmla="*/ 514996 h 773723"/>
                            <a:gd name="connsiteX2070" fmla="*/ 4793166 w 7563811"/>
                            <a:gd name="connsiteY2070" fmla="*/ 519443 h 773723"/>
                            <a:gd name="connsiteX2071" fmla="*/ 4783891 w 7563811"/>
                            <a:gd name="connsiteY2071" fmla="*/ 519825 h 773723"/>
                            <a:gd name="connsiteX2072" fmla="*/ 4778300 w 7563811"/>
                            <a:gd name="connsiteY2072" fmla="*/ 514615 h 773723"/>
                            <a:gd name="connsiteX2073" fmla="*/ 4773980 w 7563811"/>
                            <a:gd name="connsiteY2073" fmla="*/ 511947 h 773723"/>
                            <a:gd name="connsiteX2074" fmla="*/ 4770550 w 7563811"/>
                            <a:gd name="connsiteY2074" fmla="*/ 507373 h 773723"/>
                            <a:gd name="connsiteX2075" fmla="*/ 4768009 w 7563811"/>
                            <a:gd name="connsiteY2075" fmla="*/ 499876 h 773723"/>
                            <a:gd name="connsiteX2076" fmla="*/ 4765976 w 7563811"/>
                            <a:gd name="connsiteY2076" fmla="*/ 490347 h 773723"/>
                            <a:gd name="connsiteX2077" fmla="*/ 4771439 w 7563811"/>
                            <a:gd name="connsiteY2077" fmla="*/ 485265 h 773723"/>
                            <a:gd name="connsiteX2078" fmla="*/ 4773091 w 7563811"/>
                            <a:gd name="connsiteY2078" fmla="*/ 482851 h 773723"/>
                            <a:gd name="connsiteX2079" fmla="*/ 4777411 w 7563811"/>
                            <a:gd name="connsiteY2079" fmla="*/ 479293 h 773723"/>
                            <a:gd name="connsiteX2080" fmla="*/ 4786051 w 7563811"/>
                            <a:gd name="connsiteY2080" fmla="*/ 476625 h 773723"/>
                            <a:gd name="connsiteX2081" fmla="*/ 4795835 w 7563811"/>
                            <a:gd name="connsiteY2081" fmla="*/ 474465 h 773723"/>
                            <a:gd name="connsiteX2082" fmla="*/ 2987804 w 7563811"/>
                            <a:gd name="connsiteY2082" fmla="*/ 470780 h 773723"/>
                            <a:gd name="connsiteX2083" fmla="*/ 2987678 w 7563811"/>
                            <a:gd name="connsiteY2083" fmla="*/ 470907 h 773723"/>
                            <a:gd name="connsiteX2084" fmla="*/ 2987690 w 7563811"/>
                            <a:gd name="connsiteY2084" fmla="*/ 470861 h 773723"/>
                            <a:gd name="connsiteX2085" fmla="*/ 4925434 w 7563811"/>
                            <a:gd name="connsiteY2085" fmla="*/ 469001 h 773723"/>
                            <a:gd name="connsiteX2086" fmla="*/ 4932042 w 7563811"/>
                            <a:gd name="connsiteY2086" fmla="*/ 469637 h 773723"/>
                            <a:gd name="connsiteX2087" fmla="*/ 4941571 w 7563811"/>
                            <a:gd name="connsiteY2087" fmla="*/ 474719 h 773723"/>
                            <a:gd name="connsiteX2088" fmla="*/ 4951482 w 7563811"/>
                            <a:gd name="connsiteY2088" fmla="*/ 481072 h 773723"/>
                            <a:gd name="connsiteX2089" fmla="*/ 4950747 w 7563811"/>
                            <a:gd name="connsiteY2089" fmla="*/ 490497 h 773723"/>
                            <a:gd name="connsiteX2090" fmla="*/ 4950719 w 7563811"/>
                            <a:gd name="connsiteY2090" fmla="*/ 490474 h 773723"/>
                            <a:gd name="connsiteX2091" fmla="*/ 4950719 w 7563811"/>
                            <a:gd name="connsiteY2091" fmla="*/ 490855 h 773723"/>
                            <a:gd name="connsiteX2092" fmla="*/ 4950747 w 7563811"/>
                            <a:gd name="connsiteY2092" fmla="*/ 490497 h 773723"/>
                            <a:gd name="connsiteX2093" fmla="*/ 4954658 w 7563811"/>
                            <a:gd name="connsiteY2093" fmla="*/ 493651 h 773723"/>
                            <a:gd name="connsiteX2094" fmla="*/ 4953896 w 7563811"/>
                            <a:gd name="connsiteY2094" fmla="*/ 499495 h 773723"/>
                            <a:gd name="connsiteX2095" fmla="*/ 4950973 w 7563811"/>
                            <a:gd name="connsiteY2095" fmla="*/ 501782 h 773723"/>
                            <a:gd name="connsiteX2096" fmla="*/ 4949194 w 7563811"/>
                            <a:gd name="connsiteY2096" fmla="*/ 507627 h 773723"/>
                            <a:gd name="connsiteX2097" fmla="*/ 4939792 w 7563811"/>
                            <a:gd name="connsiteY2097" fmla="*/ 517411 h 773723"/>
                            <a:gd name="connsiteX2098" fmla="*/ 4928738 w 7563811"/>
                            <a:gd name="connsiteY2098" fmla="*/ 519444 h 773723"/>
                            <a:gd name="connsiteX2099" fmla="*/ 4922004 w 7563811"/>
                            <a:gd name="connsiteY2099" fmla="*/ 520206 h 773723"/>
                            <a:gd name="connsiteX2100" fmla="*/ 4918446 w 7563811"/>
                            <a:gd name="connsiteY2100" fmla="*/ 516648 h 773723"/>
                            <a:gd name="connsiteX2101" fmla="*/ 4910950 w 7563811"/>
                            <a:gd name="connsiteY2101" fmla="*/ 516648 h 773723"/>
                            <a:gd name="connsiteX2102" fmla="*/ 4902945 w 7563811"/>
                            <a:gd name="connsiteY2102" fmla="*/ 509152 h 773723"/>
                            <a:gd name="connsiteX2103" fmla="*/ 4902691 w 7563811"/>
                            <a:gd name="connsiteY2103" fmla="*/ 500004 h 773723"/>
                            <a:gd name="connsiteX2104" fmla="*/ 4901420 w 7563811"/>
                            <a:gd name="connsiteY2104" fmla="*/ 494159 h 773723"/>
                            <a:gd name="connsiteX2105" fmla="*/ 4902437 w 7563811"/>
                            <a:gd name="connsiteY2105" fmla="*/ 487425 h 773723"/>
                            <a:gd name="connsiteX2106" fmla="*/ 4906757 w 7563811"/>
                            <a:gd name="connsiteY2106" fmla="*/ 479039 h 773723"/>
                            <a:gd name="connsiteX2107" fmla="*/ 4913110 w 7563811"/>
                            <a:gd name="connsiteY2107" fmla="*/ 469255 h 773723"/>
                            <a:gd name="connsiteX2108" fmla="*/ 4922004 w 7563811"/>
                            <a:gd name="connsiteY2108" fmla="*/ 469637 h 773723"/>
                            <a:gd name="connsiteX2109" fmla="*/ 4925434 w 7563811"/>
                            <a:gd name="connsiteY2109" fmla="*/ 469001 h 773723"/>
                            <a:gd name="connsiteX2110" fmla="*/ 6527265 w 7563811"/>
                            <a:gd name="connsiteY2110" fmla="*/ 467476 h 773723"/>
                            <a:gd name="connsiteX2111" fmla="*/ 6531077 w 7563811"/>
                            <a:gd name="connsiteY2111" fmla="*/ 472686 h 773723"/>
                            <a:gd name="connsiteX2112" fmla="*/ 6532983 w 7563811"/>
                            <a:gd name="connsiteY2112" fmla="*/ 474337 h 773723"/>
                            <a:gd name="connsiteX2113" fmla="*/ 6535651 w 7563811"/>
                            <a:gd name="connsiteY2113" fmla="*/ 478403 h 773723"/>
                            <a:gd name="connsiteX2114" fmla="*/ 6535524 w 7563811"/>
                            <a:gd name="connsiteY2114" fmla="*/ 478530 h 773723"/>
                            <a:gd name="connsiteX2115" fmla="*/ 6537049 w 7563811"/>
                            <a:gd name="connsiteY2115" fmla="*/ 486281 h 773723"/>
                            <a:gd name="connsiteX2116" fmla="*/ 6537938 w 7563811"/>
                            <a:gd name="connsiteY2116" fmla="*/ 494794 h 773723"/>
                            <a:gd name="connsiteX2117" fmla="*/ 6532093 w 7563811"/>
                            <a:gd name="connsiteY2117" fmla="*/ 498733 h 773723"/>
                            <a:gd name="connsiteX2118" fmla="*/ 6532093 w 7563811"/>
                            <a:gd name="connsiteY2118" fmla="*/ 502417 h 773723"/>
                            <a:gd name="connsiteX2119" fmla="*/ 6528409 w 7563811"/>
                            <a:gd name="connsiteY2119" fmla="*/ 504577 h 773723"/>
                            <a:gd name="connsiteX2120" fmla="*/ 6525740 w 7563811"/>
                            <a:gd name="connsiteY2120" fmla="*/ 503942 h 773723"/>
                            <a:gd name="connsiteX2121" fmla="*/ 6521675 w 7563811"/>
                            <a:gd name="connsiteY2121" fmla="*/ 505594 h 773723"/>
                            <a:gd name="connsiteX2122" fmla="*/ 6511891 w 7563811"/>
                            <a:gd name="connsiteY2122" fmla="*/ 504704 h 773723"/>
                            <a:gd name="connsiteX2123" fmla="*/ 6505793 w 7563811"/>
                            <a:gd name="connsiteY2123" fmla="*/ 499368 h 773723"/>
                            <a:gd name="connsiteX2124" fmla="*/ 6502362 w 7563811"/>
                            <a:gd name="connsiteY2124" fmla="*/ 495810 h 773723"/>
                            <a:gd name="connsiteX2125" fmla="*/ 6502743 w 7563811"/>
                            <a:gd name="connsiteY2125" fmla="*/ 492126 h 773723"/>
                            <a:gd name="connsiteX2126" fmla="*/ 6499439 w 7563811"/>
                            <a:gd name="connsiteY2126" fmla="*/ 487806 h 773723"/>
                            <a:gd name="connsiteX2127" fmla="*/ 6500074 w 7563811"/>
                            <a:gd name="connsiteY2127" fmla="*/ 479801 h 773723"/>
                            <a:gd name="connsiteX2128" fmla="*/ 6505157 w 7563811"/>
                            <a:gd name="connsiteY2128" fmla="*/ 475481 h 773723"/>
                            <a:gd name="connsiteX2129" fmla="*/ 6507952 w 7563811"/>
                            <a:gd name="connsiteY2129" fmla="*/ 472050 h 773723"/>
                            <a:gd name="connsiteX2130" fmla="*/ 6512146 w 7563811"/>
                            <a:gd name="connsiteY2130" fmla="*/ 469636 h 773723"/>
                            <a:gd name="connsiteX2131" fmla="*/ 6518879 w 7563811"/>
                            <a:gd name="connsiteY2131" fmla="*/ 468239 h 773723"/>
                            <a:gd name="connsiteX2132" fmla="*/ 6527265 w 7563811"/>
                            <a:gd name="connsiteY2132" fmla="*/ 467476 h 773723"/>
                            <a:gd name="connsiteX2133" fmla="*/ 2420482 w 7563811"/>
                            <a:gd name="connsiteY2133" fmla="*/ 467096 h 773723"/>
                            <a:gd name="connsiteX2134" fmla="*/ 2428740 w 7563811"/>
                            <a:gd name="connsiteY2134" fmla="*/ 468493 h 773723"/>
                            <a:gd name="connsiteX2135" fmla="*/ 2437509 w 7563811"/>
                            <a:gd name="connsiteY2135" fmla="*/ 470780 h 773723"/>
                            <a:gd name="connsiteX2136" fmla="*/ 2439287 w 7563811"/>
                            <a:gd name="connsiteY2136" fmla="*/ 478150 h 773723"/>
                            <a:gd name="connsiteX2137" fmla="*/ 2442971 w 7563811"/>
                            <a:gd name="connsiteY2137" fmla="*/ 479547 h 773723"/>
                            <a:gd name="connsiteX2138" fmla="*/ 2443733 w 7563811"/>
                            <a:gd name="connsiteY2138" fmla="*/ 483994 h 773723"/>
                            <a:gd name="connsiteX2139" fmla="*/ 2442083 w 7563811"/>
                            <a:gd name="connsiteY2139" fmla="*/ 486281 h 773723"/>
                            <a:gd name="connsiteX2140" fmla="*/ 2442083 w 7563811"/>
                            <a:gd name="connsiteY2140" fmla="*/ 490983 h 773723"/>
                            <a:gd name="connsiteX2141" fmla="*/ 2442209 w 7563811"/>
                            <a:gd name="connsiteY2141" fmla="*/ 491237 h 773723"/>
                            <a:gd name="connsiteX2142" fmla="*/ 2437635 w 7563811"/>
                            <a:gd name="connsiteY2142" fmla="*/ 500639 h 773723"/>
                            <a:gd name="connsiteX2143" fmla="*/ 2430011 w 7563811"/>
                            <a:gd name="connsiteY2143" fmla="*/ 504705 h 773723"/>
                            <a:gd name="connsiteX2144" fmla="*/ 2425183 w 7563811"/>
                            <a:gd name="connsiteY2144" fmla="*/ 506865 h 773723"/>
                            <a:gd name="connsiteX2145" fmla="*/ 2421752 w 7563811"/>
                            <a:gd name="connsiteY2145" fmla="*/ 505086 h 773723"/>
                            <a:gd name="connsiteX2146" fmla="*/ 2416289 w 7563811"/>
                            <a:gd name="connsiteY2146" fmla="*/ 506738 h 773723"/>
                            <a:gd name="connsiteX2147" fmla="*/ 2408665 w 7563811"/>
                            <a:gd name="connsiteY2147" fmla="*/ 503053 h 773723"/>
                            <a:gd name="connsiteX2148" fmla="*/ 2406251 w 7563811"/>
                            <a:gd name="connsiteY2148" fmla="*/ 496446 h 773723"/>
                            <a:gd name="connsiteX2149" fmla="*/ 2403837 w 7563811"/>
                            <a:gd name="connsiteY2149" fmla="*/ 492380 h 773723"/>
                            <a:gd name="connsiteX2150" fmla="*/ 2402947 w 7563811"/>
                            <a:gd name="connsiteY2150" fmla="*/ 487171 h 773723"/>
                            <a:gd name="connsiteX2151" fmla="*/ 2404091 w 7563811"/>
                            <a:gd name="connsiteY2151" fmla="*/ 479928 h 773723"/>
                            <a:gd name="connsiteX2152" fmla="*/ 2406505 w 7563811"/>
                            <a:gd name="connsiteY2152" fmla="*/ 471288 h 773723"/>
                            <a:gd name="connsiteX2153" fmla="*/ 2413112 w 7563811"/>
                            <a:gd name="connsiteY2153" fmla="*/ 469510 h 773723"/>
                            <a:gd name="connsiteX2154" fmla="*/ 2415526 w 7563811"/>
                            <a:gd name="connsiteY2154" fmla="*/ 468239 h 773723"/>
                            <a:gd name="connsiteX2155" fmla="*/ 2420482 w 7563811"/>
                            <a:gd name="connsiteY2155" fmla="*/ 467096 h 773723"/>
                            <a:gd name="connsiteX2156" fmla="*/ 4164734 w 7563811"/>
                            <a:gd name="connsiteY2156" fmla="*/ 463792 h 773723"/>
                            <a:gd name="connsiteX2157" fmla="*/ 4164861 w 7563811"/>
                            <a:gd name="connsiteY2157" fmla="*/ 464046 h 773723"/>
                            <a:gd name="connsiteX2158" fmla="*/ 4164727 w 7563811"/>
                            <a:gd name="connsiteY2158" fmla="*/ 463895 h 773723"/>
                            <a:gd name="connsiteX2159" fmla="*/ 6942494 w 7563811"/>
                            <a:gd name="connsiteY2159" fmla="*/ 463665 h 773723"/>
                            <a:gd name="connsiteX2160" fmla="*/ 6947703 w 7563811"/>
                            <a:gd name="connsiteY2160" fmla="*/ 463665 h 773723"/>
                            <a:gd name="connsiteX2161" fmla="*/ 6955581 w 7563811"/>
                            <a:gd name="connsiteY2161" fmla="*/ 467095 h 773723"/>
                            <a:gd name="connsiteX2162" fmla="*/ 6963840 w 7563811"/>
                            <a:gd name="connsiteY2162" fmla="*/ 471415 h 773723"/>
                            <a:gd name="connsiteX2163" fmla="*/ 6963840 w 7563811"/>
                            <a:gd name="connsiteY2163" fmla="*/ 479166 h 773723"/>
                            <a:gd name="connsiteX2164" fmla="*/ 6963967 w 7563811"/>
                            <a:gd name="connsiteY2164" fmla="*/ 479166 h 773723"/>
                            <a:gd name="connsiteX2165" fmla="*/ 6967270 w 7563811"/>
                            <a:gd name="connsiteY2165" fmla="*/ 481326 h 773723"/>
                            <a:gd name="connsiteX2166" fmla="*/ 6967016 w 7563811"/>
                            <a:gd name="connsiteY2166" fmla="*/ 485900 h 773723"/>
                            <a:gd name="connsiteX2167" fmla="*/ 6964856 w 7563811"/>
                            <a:gd name="connsiteY2167" fmla="*/ 487933 h 773723"/>
                            <a:gd name="connsiteX2168" fmla="*/ 6963840 w 7563811"/>
                            <a:gd name="connsiteY2168" fmla="*/ 492634 h 773723"/>
                            <a:gd name="connsiteX2169" fmla="*/ 6957106 w 7563811"/>
                            <a:gd name="connsiteY2169" fmla="*/ 500893 h 773723"/>
                            <a:gd name="connsiteX2170" fmla="*/ 6948593 w 7563811"/>
                            <a:gd name="connsiteY2170" fmla="*/ 503180 h 773723"/>
                            <a:gd name="connsiteX2171" fmla="*/ 6943257 w 7563811"/>
                            <a:gd name="connsiteY2171" fmla="*/ 504196 h 773723"/>
                            <a:gd name="connsiteX2172" fmla="*/ 6940206 w 7563811"/>
                            <a:gd name="connsiteY2172" fmla="*/ 501655 h 773723"/>
                            <a:gd name="connsiteX2173" fmla="*/ 6934362 w 7563811"/>
                            <a:gd name="connsiteY2173" fmla="*/ 502036 h 773723"/>
                            <a:gd name="connsiteX2174" fmla="*/ 6927501 w 7563811"/>
                            <a:gd name="connsiteY2174" fmla="*/ 496573 h 773723"/>
                            <a:gd name="connsiteX2175" fmla="*/ 6926738 w 7563811"/>
                            <a:gd name="connsiteY2175" fmla="*/ 489458 h 773723"/>
                            <a:gd name="connsiteX2176" fmla="*/ 6925341 w 7563811"/>
                            <a:gd name="connsiteY2176" fmla="*/ 484883 h 773723"/>
                            <a:gd name="connsiteX2177" fmla="*/ 6925722 w 7563811"/>
                            <a:gd name="connsiteY2177" fmla="*/ 479547 h 773723"/>
                            <a:gd name="connsiteX2178" fmla="*/ 6928517 w 7563811"/>
                            <a:gd name="connsiteY2178" fmla="*/ 472686 h 773723"/>
                            <a:gd name="connsiteX2179" fmla="*/ 6932838 w 7563811"/>
                            <a:gd name="connsiteY2179" fmla="*/ 464681 h 773723"/>
                            <a:gd name="connsiteX2180" fmla="*/ 6939826 w 7563811"/>
                            <a:gd name="connsiteY2180" fmla="*/ 464427 h 773723"/>
                            <a:gd name="connsiteX2181" fmla="*/ 6942494 w 7563811"/>
                            <a:gd name="connsiteY2181" fmla="*/ 463665 h 773723"/>
                            <a:gd name="connsiteX2182" fmla="*/ 1383424 w 7563811"/>
                            <a:gd name="connsiteY2182" fmla="*/ 461759 h 773723"/>
                            <a:gd name="connsiteX2183" fmla="*/ 1391937 w 7563811"/>
                            <a:gd name="connsiteY2183" fmla="*/ 463919 h 773723"/>
                            <a:gd name="connsiteX2184" fmla="*/ 1400958 w 7563811"/>
                            <a:gd name="connsiteY2184" fmla="*/ 466969 h 773723"/>
                            <a:gd name="connsiteX2185" fmla="*/ 1402229 w 7563811"/>
                            <a:gd name="connsiteY2185" fmla="*/ 474719 h 773723"/>
                            <a:gd name="connsiteX2186" fmla="*/ 1405913 w 7563811"/>
                            <a:gd name="connsiteY2186" fmla="*/ 476371 h 773723"/>
                            <a:gd name="connsiteX2187" fmla="*/ 1406422 w 7563811"/>
                            <a:gd name="connsiteY2187" fmla="*/ 481072 h 773723"/>
                            <a:gd name="connsiteX2188" fmla="*/ 1404516 w 7563811"/>
                            <a:gd name="connsiteY2188" fmla="*/ 483359 h 773723"/>
                            <a:gd name="connsiteX2189" fmla="*/ 1404262 w 7563811"/>
                            <a:gd name="connsiteY2189" fmla="*/ 488187 h 773723"/>
                            <a:gd name="connsiteX2190" fmla="*/ 1398798 w 7563811"/>
                            <a:gd name="connsiteY2190" fmla="*/ 497590 h 773723"/>
                            <a:gd name="connsiteX2191" fmla="*/ 1390539 w 7563811"/>
                            <a:gd name="connsiteY2191" fmla="*/ 501274 h 773723"/>
                            <a:gd name="connsiteX2192" fmla="*/ 1390666 w 7563811"/>
                            <a:gd name="connsiteY2192" fmla="*/ 501402 h 773723"/>
                            <a:gd name="connsiteX2193" fmla="*/ 1385584 w 7563811"/>
                            <a:gd name="connsiteY2193" fmla="*/ 503307 h 773723"/>
                            <a:gd name="connsiteX2194" fmla="*/ 1382153 w 7563811"/>
                            <a:gd name="connsiteY2194" fmla="*/ 501147 h 773723"/>
                            <a:gd name="connsiteX2195" fmla="*/ 1376309 w 7563811"/>
                            <a:gd name="connsiteY2195" fmla="*/ 502545 h 773723"/>
                            <a:gd name="connsiteX2196" fmla="*/ 1368558 w 7563811"/>
                            <a:gd name="connsiteY2196" fmla="*/ 498225 h 773723"/>
                            <a:gd name="connsiteX2197" fmla="*/ 1366525 w 7563811"/>
                            <a:gd name="connsiteY2197" fmla="*/ 491110 h 773723"/>
                            <a:gd name="connsiteX2198" fmla="*/ 1364365 w 7563811"/>
                            <a:gd name="connsiteY2198" fmla="*/ 486790 h 773723"/>
                            <a:gd name="connsiteX2199" fmla="*/ 1363857 w 7563811"/>
                            <a:gd name="connsiteY2199" fmla="*/ 481326 h 773723"/>
                            <a:gd name="connsiteX2200" fmla="*/ 1365636 w 7563811"/>
                            <a:gd name="connsiteY2200" fmla="*/ 473957 h 773723"/>
                            <a:gd name="connsiteX2201" fmla="*/ 1368685 w 7563811"/>
                            <a:gd name="connsiteY2201" fmla="*/ 465063 h 773723"/>
                            <a:gd name="connsiteX2202" fmla="*/ 1375673 w 7563811"/>
                            <a:gd name="connsiteY2202" fmla="*/ 463665 h 773723"/>
                            <a:gd name="connsiteX2203" fmla="*/ 1378215 w 7563811"/>
                            <a:gd name="connsiteY2203" fmla="*/ 462521 h 773723"/>
                            <a:gd name="connsiteX2204" fmla="*/ 1383424 w 7563811"/>
                            <a:gd name="connsiteY2204" fmla="*/ 461759 h 773723"/>
                            <a:gd name="connsiteX2205" fmla="*/ 1929653 w 7563811"/>
                            <a:gd name="connsiteY2205" fmla="*/ 460996 h 773723"/>
                            <a:gd name="connsiteX2206" fmla="*/ 1942485 w 7563811"/>
                            <a:gd name="connsiteY2206" fmla="*/ 461250 h 773723"/>
                            <a:gd name="connsiteX2207" fmla="*/ 1947313 w 7563811"/>
                            <a:gd name="connsiteY2207" fmla="*/ 469763 h 773723"/>
                            <a:gd name="connsiteX2208" fmla="*/ 1949853 w 7563811"/>
                            <a:gd name="connsiteY2208" fmla="*/ 472559 h 773723"/>
                            <a:gd name="connsiteX2209" fmla="*/ 1953030 w 7563811"/>
                            <a:gd name="connsiteY2209" fmla="*/ 479039 h 773723"/>
                            <a:gd name="connsiteX2210" fmla="*/ 1953792 w 7563811"/>
                            <a:gd name="connsiteY2210" fmla="*/ 490855 h 773723"/>
                            <a:gd name="connsiteX2211" fmla="*/ 1953792 w 7563811"/>
                            <a:gd name="connsiteY2211" fmla="*/ 490601 h 773723"/>
                            <a:gd name="connsiteX2212" fmla="*/ 1953538 w 7563811"/>
                            <a:gd name="connsiteY2212" fmla="*/ 503561 h 773723"/>
                            <a:gd name="connsiteX2213" fmla="*/ 1943882 w 7563811"/>
                            <a:gd name="connsiteY2213" fmla="*/ 508516 h 773723"/>
                            <a:gd name="connsiteX2214" fmla="*/ 1943247 w 7563811"/>
                            <a:gd name="connsiteY2214" fmla="*/ 514107 h 773723"/>
                            <a:gd name="connsiteX2215" fmla="*/ 1937402 w 7563811"/>
                            <a:gd name="connsiteY2215" fmla="*/ 516775 h 773723"/>
                            <a:gd name="connsiteX2216" fmla="*/ 1933591 w 7563811"/>
                            <a:gd name="connsiteY2216" fmla="*/ 515377 h 773723"/>
                            <a:gd name="connsiteX2217" fmla="*/ 1927112 w 7563811"/>
                            <a:gd name="connsiteY2217" fmla="*/ 517156 h 773723"/>
                            <a:gd name="connsiteX2218" fmla="*/ 1912626 w 7563811"/>
                            <a:gd name="connsiteY2218" fmla="*/ 514107 h 773723"/>
                            <a:gd name="connsiteX2219" fmla="*/ 1904367 w 7563811"/>
                            <a:gd name="connsiteY2219" fmla="*/ 504959 h 773723"/>
                            <a:gd name="connsiteX2220" fmla="*/ 1899793 w 7563811"/>
                            <a:gd name="connsiteY2220" fmla="*/ 499114 h 773723"/>
                            <a:gd name="connsiteX2221" fmla="*/ 1901064 w 7563811"/>
                            <a:gd name="connsiteY2221" fmla="*/ 493777 h 773723"/>
                            <a:gd name="connsiteX2222" fmla="*/ 1896871 w 7563811"/>
                            <a:gd name="connsiteY2222" fmla="*/ 486789 h 773723"/>
                            <a:gd name="connsiteX2223" fmla="*/ 1899285 w 7563811"/>
                            <a:gd name="connsiteY2223" fmla="*/ 474973 h 773723"/>
                            <a:gd name="connsiteX2224" fmla="*/ 1907671 w 7563811"/>
                            <a:gd name="connsiteY2224" fmla="*/ 469382 h 773723"/>
                            <a:gd name="connsiteX2225" fmla="*/ 1912372 w 7563811"/>
                            <a:gd name="connsiteY2225" fmla="*/ 464808 h 773723"/>
                            <a:gd name="connsiteX2226" fmla="*/ 1919234 w 7563811"/>
                            <a:gd name="connsiteY2226" fmla="*/ 461886 h 773723"/>
                            <a:gd name="connsiteX2227" fmla="*/ 1929653 w 7563811"/>
                            <a:gd name="connsiteY2227" fmla="*/ 460996 h 773723"/>
                            <a:gd name="connsiteX2228" fmla="*/ 2277665 w 7563811"/>
                            <a:gd name="connsiteY2228" fmla="*/ 459853 h 773723"/>
                            <a:gd name="connsiteX2229" fmla="*/ 2289482 w 7563811"/>
                            <a:gd name="connsiteY2229" fmla="*/ 462776 h 773723"/>
                            <a:gd name="connsiteX2230" fmla="*/ 2302060 w 7563811"/>
                            <a:gd name="connsiteY2230" fmla="*/ 467096 h 773723"/>
                            <a:gd name="connsiteX2231" fmla="*/ 2303839 w 7563811"/>
                            <a:gd name="connsiteY2231" fmla="*/ 478023 h 773723"/>
                            <a:gd name="connsiteX2232" fmla="*/ 2303585 w 7563811"/>
                            <a:gd name="connsiteY2232" fmla="*/ 478023 h 773723"/>
                            <a:gd name="connsiteX2233" fmla="*/ 2308795 w 7563811"/>
                            <a:gd name="connsiteY2233" fmla="*/ 480310 h 773723"/>
                            <a:gd name="connsiteX2234" fmla="*/ 2309557 w 7563811"/>
                            <a:gd name="connsiteY2234" fmla="*/ 486917 h 773723"/>
                            <a:gd name="connsiteX2235" fmla="*/ 2306889 w 7563811"/>
                            <a:gd name="connsiteY2235" fmla="*/ 490220 h 773723"/>
                            <a:gd name="connsiteX2236" fmla="*/ 2306634 w 7563811"/>
                            <a:gd name="connsiteY2236" fmla="*/ 497082 h 773723"/>
                            <a:gd name="connsiteX2237" fmla="*/ 2299138 w 7563811"/>
                            <a:gd name="connsiteY2237" fmla="*/ 510296 h 773723"/>
                            <a:gd name="connsiteX2238" fmla="*/ 2287703 w 7563811"/>
                            <a:gd name="connsiteY2238" fmla="*/ 515505 h 773723"/>
                            <a:gd name="connsiteX2239" fmla="*/ 2280588 w 7563811"/>
                            <a:gd name="connsiteY2239" fmla="*/ 518173 h 773723"/>
                            <a:gd name="connsiteX2240" fmla="*/ 2275759 w 7563811"/>
                            <a:gd name="connsiteY2240" fmla="*/ 515251 h 773723"/>
                            <a:gd name="connsiteX2241" fmla="*/ 2267627 w 7563811"/>
                            <a:gd name="connsiteY2241" fmla="*/ 517157 h 773723"/>
                            <a:gd name="connsiteX2242" fmla="*/ 2256827 w 7563811"/>
                            <a:gd name="connsiteY2242" fmla="*/ 511058 h 773723"/>
                            <a:gd name="connsiteX2243" fmla="*/ 2254032 w 7563811"/>
                            <a:gd name="connsiteY2243" fmla="*/ 501148 h 773723"/>
                            <a:gd name="connsiteX2244" fmla="*/ 2250983 w 7563811"/>
                            <a:gd name="connsiteY2244" fmla="*/ 495049 h 773723"/>
                            <a:gd name="connsiteX2245" fmla="*/ 2250220 w 7563811"/>
                            <a:gd name="connsiteY2245" fmla="*/ 487425 h 773723"/>
                            <a:gd name="connsiteX2246" fmla="*/ 2252634 w 7563811"/>
                            <a:gd name="connsiteY2246" fmla="*/ 477006 h 773723"/>
                            <a:gd name="connsiteX2247" fmla="*/ 2256954 w 7563811"/>
                            <a:gd name="connsiteY2247" fmla="*/ 464682 h 773723"/>
                            <a:gd name="connsiteX2248" fmla="*/ 2266738 w 7563811"/>
                            <a:gd name="connsiteY2248" fmla="*/ 462649 h 773723"/>
                            <a:gd name="connsiteX2249" fmla="*/ 2270296 w 7563811"/>
                            <a:gd name="connsiteY2249" fmla="*/ 460997 h 773723"/>
                            <a:gd name="connsiteX2250" fmla="*/ 2277665 w 7563811"/>
                            <a:gd name="connsiteY2250" fmla="*/ 459853 h 773723"/>
                            <a:gd name="connsiteX2251" fmla="*/ 3858141 w 7563811"/>
                            <a:gd name="connsiteY2251" fmla="*/ 457439 h 773723"/>
                            <a:gd name="connsiteX2252" fmla="*/ 3862969 w 7563811"/>
                            <a:gd name="connsiteY2252" fmla="*/ 463157 h 773723"/>
                            <a:gd name="connsiteX2253" fmla="*/ 3865383 w 7563811"/>
                            <a:gd name="connsiteY2253" fmla="*/ 464936 h 773723"/>
                            <a:gd name="connsiteX2254" fmla="*/ 3868687 w 7563811"/>
                            <a:gd name="connsiteY2254" fmla="*/ 469383 h 773723"/>
                            <a:gd name="connsiteX2255" fmla="*/ 3868560 w 7563811"/>
                            <a:gd name="connsiteY2255" fmla="*/ 469383 h 773723"/>
                            <a:gd name="connsiteX2256" fmla="*/ 3870847 w 7563811"/>
                            <a:gd name="connsiteY2256" fmla="*/ 478150 h 773723"/>
                            <a:gd name="connsiteX2257" fmla="*/ 3872626 w 7563811"/>
                            <a:gd name="connsiteY2257" fmla="*/ 487933 h 773723"/>
                            <a:gd name="connsiteX2258" fmla="*/ 3866146 w 7563811"/>
                            <a:gd name="connsiteY2258" fmla="*/ 493016 h 773723"/>
                            <a:gd name="connsiteX2259" fmla="*/ 3866527 w 7563811"/>
                            <a:gd name="connsiteY2259" fmla="*/ 497336 h 773723"/>
                            <a:gd name="connsiteX2260" fmla="*/ 3862461 w 7563811"/>
                            <a:gd name="connsiteY2260" fmla="*/ 500131 h 773723"/>
                            <a:gd name="connsiteX2261" fmla="*/ 3859411 w 7563811"/>
                            <a:gd name="connsiteY2261" fmla="*/ 499623 h 773723"/>
                            <a:gd name="connsiteX2262" fmla="*/ 3854837 w 7563811"/>
                            <a:gd name="connsiteY2262" fmla="*/ 501910 h 773723"/>
                            <a:gd name="connsiteX2263" fmla="*/ 3843529 w 7563811"/>
                            <a:gd name="connsiteY2263" fmla="*/ 501656 h 773723"/>
                            <a:gd name="connsiteX2264" fmla="*/ 3836033 w 7563811"/>
                            <a:gd name="connsiteY2264" fmla="*/ 496065 h 773723"/>
                            <a:gd name="connsiteX2265" fmla="*/ 3831713 w 7563811"/>
                            <a:gd name="connsiteY2265" fmla="*/ 492253 h 773723"/>
                            <a:gd name="connsiteX2266" fmla="*/ 3831967 w 7563811"/>
                            <a:gd name="connsiteY2266" fmla="*/ 488060 h 773723"/>
                            <a:gd name="connsiteX2267" fmla="*/ 3827774 w 7563811"/>
                            <a:gd name="connsiteY2267" fmla="*/ 483359 h 773723"/>
                            <a:gd name="connsiteX2268" fmla="*/ 3827774 w 7563811"/>
                            <a:gd name="connsiteY2268" fmla="*/ 474084 h 773723"/>
                            <a:gd name="connsiteX2269" fmla="*/ 3833237 w 7563811"/>
                            <a:gd name="connsiteY2269" fmla="*/ 468620 h 773723"/>
                            <a:gd name="connsiteX2270" fmla="*/ 3836160 w 7563811"/>
                            <a:gd name="connsiteY2270" fmla="*/ 464427 h 773723"/>
                            <a:gd name="connsiteX2271" fmla="*/ 3840861 w 7563811"/>
                            <a:gd name="connsiteY2271" fmla="*/ 461251 h 773723"/>
                            <a:gd name="connsiteX2272" fmla="*/ 3848485 w 7563811"/>
                            <a:gd name="connsiteY2272" fmla="*/ 459091 h 773723"/>
                            <a:gd name="connsiteX2273" fmla="*/ 3858141 w 7563811"/>
                            <a:gd name="connsiteY2273" fmla="*/ 457439 h 773723"/>
                            <a:gd name="connsiteX2274" fmla="*/ 7201058 w 7563811"/>
                            <a:gd name="connsiteY2274" fmla="*/ 456295 h 773723"/>
                            <a:gd name="connsiteX2275" fmla="*/ 7208046 w 7563811"/>
                            <a:gd name="connsiteY2275" fmla="*/ 459090 h 773723"/>
                            <a:gd name="connsiteX2276" fmla="*/ 7210969 w 7563811"/>
                            <a:gd name="connsiteY2276" fmla="*/ 459599 h 773723"/>
                            <a:gd name="connsiteX2277" fmla="*/ 7216178 w 7563811"/>
                            <a:gd name="connsiteY2277" fmla="*/ 462013 h 773723"/>
                            <a:gd name="connsiteX2278" fmla="*/ 7222404 w 7563811"/>
                            <a:gd name="connsiteY2278" fmla="*/ 468874 h 773723"/>
                            <a:gd name="connsiteX2279" fmla="*/ 7228630 w 7563811"/>
                            <a:gd name="connsiteY2279" fmla="*/ 476879 h 773723"/>
                            <a:gd name="connsiteX2280" fmla="*/ 7225072 w 7563811"/>
                            <a:gd name="connsiteY2280" fmla="*/ 484502 h 773723"/>
                            <a:gd name="connsiteX2281" fmla="*/ 7227359 w 7563811"/>
                            <a:gd name="connsiteY2281" fmla="*/ 488187 h 773723"/>
                            <a:gd name="connsiteX2282" fmla="*/ 7227359 w 7563811"/>
                            <a:gd name="connsiteY2282" fmla="*/ 488314 h 773723"/>
                            <a:gd name="connsiteX2283" fmla="*/ 7225072 w 7563811"/>
                            <a:gd name="connsiteY2283" fmla="*/ 492761 h 773723"/>
                            <a:gd name="connsiteX2284" fmla="*/ 7222023 w 7563811"/>
                            <a:gd name="connsiteY2284" fmla="*/ 493777 h 773723"/>
                            <a:gd name="connsiteX2285" fmla="*/ 7218973 w 7563811"/>
                            <a:gd name="connsiteY2285" fmla="*/ 497970 h 773723"/>
                            <a:gd name="connsiteX2286" fmla="*/ 7208681 w 7563811"/>
                            <a:gd name="connsiteY2286" fmla="*/ 503180 h 773723"/>
                            <a:gd name="connsiteX2287" fmla="*/ 7199152 w 7563811"/>
                            <a:gd name="connsiteY2287" fmla="*/ 501655 h 773723"/>
                            <a:gd name="connsiteX2288" fmla="*/ 7193435 w 7563811"/>
                            <a:gd name="connsiteY2288" fmla="*/ 500257 h 773723"/>
                            <a:gd name="connsiteX2289" fmla="*/ 7191656 w 7563811"/>
                            <a:gd name="connsiteY2289" fmla="*/ 496319 h 773723"/>
                            <a:gd name="connsiteX2290" fmla="*/ 7185684 w 7563811"/>
                            <a:gd name="connsiteY2290" fmla="*/ 494031 h 773723"/>
                            <a:gd name="connsiteX2291" fmla="*/ 7181364 w 7563811"/>
                            <a:gd name="connsiteY2291" fmla="*/ 485646 h 773723"/>
                            <a:gd name="connsiteX2292" fmla="*/ 7183778 w 7563811"/>
                            <a:gd name="connsiteY2292" fmla="*/ 478149 h 773723"/>
                            <a:gd name="connsiteX2293" fmla="*/ 7184414 w 7563811"/>
                            <a:gd name="connsiteY2293" fmla="*/ 472940 h 773723"/>
                            <a:gd name="connsiteX2294" fmla="*/ 7187208 w 7563811"/>
                            <a:gd name="connsiteY2294" fmla="*/ 467857 h 773723"/>
                            <a:gd name="connsiteX2295" fmla="*/ 7193053 w 7563811"/>
                            <a:gd name="connsiteY2295" fmla="*/ 462267 h 773723"/>
                            <a:gd name="connsiteX2296" fmla="*/ 7201058 w 7563811"/>
                            <a:gd name="connsiteY2296" fmla="*/ 456295 h 773723"/>
                            <a:gd name="connsiteX2297" fmla="*/ 2155179 w 7563811"/>
                            <a:gd name="connsiteY2297" fmla="*/ 456295 h 773723"/>
                            <a:gd name="connsiteX2298" fmla="*/ 2163183 w 7563811"/>
                            <a:gd name="connsiteY2298" fmla="*/ 458328 h 773723"/>
                            <a:gd name="connsiteX2299" fmla="*/ 2171697 w 7563811"/>
                            <a:gd name="connsiteY2299" fmla="*/ 461378 h 773723"/>
                            <a:gd name="connsiteX2300" fmla="*/ 2172840 w 7563811"/>
                            <a:gd name="connsiteY2300" fmla="*/ 468747 h 773723"/>
                            <a:gd name="connsiteX2301" fmla="*/ 2176398 w 7563811"/>
                            <a:gd name="connsiteY2301" fmla="*/ 470399 h 773723"/>
                            <a:gd name="connsiteX2302" fmla="*/ 2176905 w 7563811"/>
                            <a:gd name="connsiteY2302" fmla="*/ 474846 h 773723"/>
                            <a:gd name="connsiteX2303" fmla="*/ 2175128 w 7563811"/>
                            <a:gd name="connsiteY2303" fmla="*/ 477006 h 773723"/>
                            <a:gd name="connsiteX2304" fmla="*/ 2174873 w 7563811"/>
                            <a:gd name="connsiteY2304" fmla="*/ 481580 h 773723"/>
                            <a:gd name="connsiteX2305" fmla="*/ 2169663 w 7563811"/>
                            <a:gd name="connsiteY2305" fmla="*/ 490474 h 773723"/>
                            <a:gd name="connsiteX2306" fmla="*/ 2161785 w 7563811"/>
                            <a:gd name="connsiteY2306" fmla="*/ 493905 h 773723"/>
                            <a:gd name="connsiteX2307" fmla="*/ 2156831 w 7563811"/>
                            <a:gd name="connsiteY2307" fmla="*/ 495683 h 773723"/>
                            <a:gd name="connsiteX2308" fmla="*/ 2153527 w 7563811"/>
                            <a:gd name="connsiteY2308" fmla="*/ 493650 h 773723"/>
                            <a:gd name="connsiteX2309" fmla="*/ 2153527 w 7563811"/>
                            <a:gd name="connsiteY2309" fmla="*/ 493905 h 773723"/>
                            <a:gd name="connsiteX2310" fmla="*/ 2147936 w 7563811"/>
                            <a:gd name="connsiteY2310" fmla="*/ 495175 h 773723"/>
                            <a:gd name="connsiteX2311" fmla="*/ 2140695 w 7563811"/>
                            <a:gd name="connsiteY2311" fmla="*/ 490982 h 773723"/>
                            <a:gd name="connsiteX2312" fmla="*/ 2138916 w 7563811"/>
                            <a:gd name="connsiteY2312" fmla="*/ 484248 h 773723"/>
                            <a:gd name="connsiteX2313" fmla="*/ 2136882 w 7563811"/>
                            <a:gd name="connsiteY2313" fmla="*/ 480055 h 773723"/>
                            <a:gd name="connsiteX2314" fmla="*/ 2136502 w 7563811"/>
                            <a:gd name="connsiteY2314" fmla="*/ 474846 h 773723"/>
                            <a:gd name="connsiteX2315" fmla="*/ 2138152 w 7563811"/>
                            <a:gd name="connsiteY2315" fmla="*/ 467858 h 773723"/>
                            <a:gd name="connsiteX2316" fmla="*/ 2141203 w 7563811"/>
                            <a:gd name="connsiteY2316" fmla="*/ 459472 h 773723"/>
                            <a:gd name="connsiteX2317" fmla="*/ 2147810 w 7563811"/>
                            <a:gd name="connsiteY2317" fmla="*/ 458201 h 773723"/>
                            <a:gd name="connsiteX2318" fmla="*/ 2150224 w 7563811"/>
                            <a:gd name="connsiteY2318" fmla="*/ 457057 h 773723"/>
                            <a:gd name="connsiteX2319" fmla="*/ 2155179 w 7563811"/>
                            <a:gd name="connsiteY2319" fmla="*/ 456295 h 773723"/>
                            <a:gd name="connsiteX2320" fmla="*/ 2485534 w 7563811"/>
                            <a:gd name="connsiteY2320" fmla="*/ 455279 h 773723"/>
                            <a:gd name="connsiteX2321" fmla="*/ 2493031 w 7563811"/>
                            <a:gd name="connsiteY2321" fmla="*/ 457057 h 773723"/>
                            <a:gd name="connsiteX2322" fmla="*/ 2500909 w 7563811"/>
                            <a:gd name="connsiteY2322" fmla="*/ 459726 h 773723"/>
                            <a:gd name="connsiteX2323" fmla="*/ 2502052 w 7563811"/>
                            <a:gd name="connsiteY2323" fmla="*/ 466587 h 773723"/>
                            <a:gd name="connsiteX2324" fmla="*/ 2505356 w 7563811"/>
                            <a:gd name="connsiteY2324" fmla="*/ 467984 h 773723"/>
                            <a:gd name="connsiteX2325" fmla="*/ 2505864 w 7563811"/>
                            <a:gd name="connsiteY2325" fmla="*/ 472050 h 773723"/>
                            <a:gd name="connsiteX2326" fmla="*/ 2504212 w 7563811"/>
                            <a:gd name="connsiteY2326" fmla="*/ 474083 h 773723"/>
                            <a:gd name="connsiteX2327" fmla="*/ 2503958 w 7563811"/>
                            <a:gd name="connsiteY2327" fmla="*/ 478403 h 773723"/>
                            <a:gd name="connsiteX2328" fmla="*/ 2499257 w 7563811"/>
                            <a:gd name="connsiteY2328" fmla="*/ 486662 h 773723"/>
                            <a:gd name="connsiteX2329" fmla="*/ 2492015 w 7563811"/>
                            <a:gd name="connsiteY2329" fmla="*/ 489966 h 773723"/>
                            <a:gd name="connsiteX2330" fmla="*/ 2487440 w 7563811"/>
                            <a:gd name="connsiteY2330" fmla="*/ 491617 h 773723"/>
                            <a:gd name="connsiteX2331" fmla="*/ 2484391 w 7563811"/>
                            <a:gd name="connsiteY2331" fmla="*/ 489711 h 773723"/>
                            <a:gd name="connsiteX2332" fmla="*/ 2479181 w 7563811"/>
                            <a:gd name="connsiteY2332" fmla="*/ 490982 h 773723"/>
                            <a:gd name="connsiteX2333" fmla="*/ 2472320 w 7563811"/>
                            <a:gd name="connsiteY2333" fmla="*/ 487170 h 773723"/>
                            <a:gd name="connsiteX2334" fmla="*/ 2470542 w 7563811"/>
                            <a:gd name="connsiteY2334" fmla="*/ 480945 h 773723"/>
                            <a:gd name="connsiteX2335" fmla="*/ 2468636 w 7563811"/>
                            <a:gd name="connsiteY2335" fmla="*/ 477133 h 773723"/>
                            <a:gd name="connsiteX2336" fmla="*/ 2468127 w 7563811"/>
                            <a:gd name="connsiteY2336" fmla="*/ 472304 h 773723"/>
                            <a:gd name="connsiteX2337" fmla="*/ 2469652 w 7563811"/>
                            <a:gd name="connsiteY2337" fmla="*/ 465824 h 773723"/>
                            <a:gd name="connsiteX2338" fmla="*/ 2472320 w 7563811"/>
                            <a:gd name="connsiteY2338" fmla="*/ 458074 h 773723"/>
                            <a:gd name="connsiteX2339" fmla="*/ 2472575 w 7563811"/>
                            <a:gd name="connsiteY2339" fmla="*/ 458328 h 773723"/>
                            <a:gd name="connsiteX2340" fmla="*/ 2478673 w 7563811"/>
                            <a:gd name="connsiteY2340" fmla="*/ 457057 h 773723"/>
                            <a:gd name="connsiteX2341" fmla="*/ 2480960 w 7563811"/>
                            <a:gd name="connsiteY2341" fmla="*/ 456041 h 773723"/>
                            <a:gd name="connsiteX2342" fmla="*/ 2485534 w 7563811"/>
                            <a:gd name="connsiteY2342" fmla="*/ 455279 h 773723"/>
                            <a:gd name="connsiteX2343" fmla="*/ 1589896 w 7563811"/>
                            <a:gd name="connsiteY2343" fmla="*/ 453881 h 773723"/>
                            <a:gd name="connsiteX2344" fmla="*/ 1601712 w 7563811"/>
                            <a:gd name="connsiteY2344" fmla="*/ 456804 h 773723"/>
                            <a:gd name="connsiteX2345" fmla="*/ 1614291 w 7563811"/>
                            <a:gd name="connsiteY2345" fmla="*/ 461124 h 773723"/>
                            <a:gd name="connsiteX2346" fmla="*/ 1616070 w 7563811"/>
                            <a:gd name="connsiteY2346" fmla="*/ 472051 h 773723"/>
                            <a:gd name="connsiteX2347" fmla="*/ 1615816 w 7563811"/>
                            <a:gd name="connsiteY2347" fmla="*/ 472051 h 773723"/>
                            <a:gd name="connsiteX2348" fmla="*/ 1621025 w 7563811"/>
                            <a:gd name="connsiteY2348" fmla="*/ 474338 h 773723"/>
                            <a:gd name="connsiteX2349" fmla="*/ 1621788 w 7563811"/>
                            <a:gd name="connsiteY2349" fmla="*/ 480818 h 773723"/>
                            <a:gd name="connsiteX2350" fmla="*/ 1619246 w 7563811"/>
                            <a:gd name="connsiteY2350" fmla="*/ 484121 h 773723"/>
                            <a:gd name="connsiteX2351" fmla="*/ 1618865 w 7563811"/>
                            <a:gd name="connsiteY2351" fmla="*/ 490983 h 773723"/>
                            <a:gd name="connsiteX2352" fmla="*/ 1611369 w 7563811"/>
                            <a:gd name="connsiteY2352" fmla="*/ 504197 h 773723"/>
                            <a:gd name="connsiteX2353" fmla="*/ 1599933 w 7563811"/>
                            <a:gd name="connsiteY2353" fmla="*/ 509406 h 773723"/>
                            <a:gd name="connsiteX2354" fmla="*/ 1592818 w 7563811"/>
                            <a:gd name="connsiteY2354" fmla="*/ 512074 h 773723"/>
                            <a:gd name="connsiteX2355" fmla="*/ 1587990 w 7563811"/>
                            <a:gd name="connsiteY2355" fmla="*/ 509152 h 773723"/>
                            <a:gd name="connsiteX2356" fmla="*/ 1579858 w 7563811"/>
                            <a:gd name="connsiteY2356" fmla="*/ 511058 h 773723"/>
                            <a:gd name="connsiteX2357" fmla="*/ 1569058 w 7563811"/>
                            <a:gd name="connsiteY2357" fmla="*/ 504959 h 773723"/>
                            <a:gd name="connsiteX2358" fmla="*/ 1566263 w 7563811"/>
                            <a:gd name="connsiteY2358" fmla="*/ 495049 h 773723"/>
                            <a:gd name="connsiteX2359" fmla="*/ 1563213 w 7563811"/>
                            <a:gd name="connsiteY2359" fmla="*/ 488950 h 773723"/>
                            <a:gd name="connsiteX2360" fmla="*/ 1562451 w 7563811"/>
                            <a:gd name="connsiteY2360" fmla="*/ 481326 h 773723"/>
                            <a:gd name="connsiteX2361" fmla="*/ 1564865 w 7563811"/>
                            <a:gd name="connsiteY2361" fmla="*/ 471034 h 773723"/>
                            <a:gd name="connsiteX2362" fmla="*/ 1569185 w 7563811"/>
                            <a:gd name="connsiteY2362" fmla="*/ 458710 h 773723"/>
                            <a:gd name="connsiteX2363" fmla="*/ 1578969 w 7563811"/>
                            <a:gd name="connsiteY2363" fmla="*/ 456677 h 773723"/>
                            <a:gd name="connsiteX2364" fmla="*/ 1582526 w 7563811"/>
                            <a:gd name="connsiteY2364" fmla="*/ 455025 h 773723"/>
                            <a:gd name="connsiteX2365" fmla="*/ 1589896 w 7563811"/>
                            <a:gd name="connsiteY2365" fmla="*/ 453881 h 773723"/>
                            <a:gd name="connsiteX2366" fmla="*/ 6149265 w 7563811"/>
                            <a:gd name="connsiteY2366" fmla="*/ 453754 h 773723"/>
                            <a:gd name="connsiteX2367" fmla="*/ 6153204 w 7563811"/>
                            <a:gd name="connsiteY2367" fmla="*/ 460615 h 773723"/>
                            <a:gd name="connsiteX2368" fmla="*/ 6157270 w 7563811"/>
                            <a:gd name="connsiteY2368" fmla="*/ 460869 h 773723"/>
                            <a:gd name="connsiteX2369" fmla="*/ 6159430 w 7563811"/>
                            <a:gd name="connsiteY2369" fmla="*/ 465062 h 773723"/>
                            <a:gd name="connsiteX2370" fmla="*/ 6158541 w 7563811"/>
                            <a:gd name="connsiteY2370" fmla="*/ 467857 h 773723"/>
                            <a:gd name="connsiteX2371" fmla="*/ 6158286 w 7563811"/>
                            <a:gd name="connsiteY2371" fmla="*/ 468111 h 773723"/>
                            <a:gd name="connsiteX2372" fmla="*/ 6159811 w 7563811"/>
                            <a:gd name="connsiteY2372" fmla="*/ 472813 h 773723"/>
                            <a:gd name="connsiteX2373" fmla="*/ 6158032 w 7563811"/>
                            <a:gd name="connsiteY2373" fmla="*/ 483485 h 773723"/>
                            <a:gd name="connsiteX2374" fmla="*/ 6151679 w 7563811"/>
                            <a:gd name="connsiteY2374" fmla="*/ 489838 h 773723"/>
                            <a:gd name="connsiteX2375" fmla="*/ 6147486 w 7563811"/>
                            <a:gd name="connsiteY2375" fmla="*/ 493396 h 773723"/>
                            <a:gd name="connsiteX2376" fmla="*/ 6143547 w 7563811"/>
                            <a:gd name="connsiteY2376" fmla="*/ 492634 h 773723"/>
                            <a:gd name="connsiteX2377" fmla="*/ 6138592 w 7563811"/>
                            <a:gd name="connsiteY2377" fmla="*/ 495937 h 773723"/>
                            <a:gd name="connsiteX2378" fmla="*/ 6129825 w 7563811"/>
                            <a:gd name="connsiteY2378" fmla="*/ 494540 h 773723"/>
                            <a:gd name="connsiteX2379" fmla="*/ 6125505 w 7563811"/>
                            <a:gd name="connsiteY2379" fmla="*/ 488568 h 773723"/>
                            <a:gd name="connsiteX2380" fmla="*/ 6121948 w 7563811"/>
                            <a:gd name="connsiteY2380" fmla="*/ 485264 h 773723"/>
                            <a:gd name="connsiteX2381" fmla="*/ 6119534 w 7563811"/>
                            <a:gd name="connsiteY2381" fmla="*/ 480309 h 773723"/>
                            <a:gd name="connsiteX2382" fmla="*/ 6118517 w 7563811"/>
                            <a:gd name="connsiteY2382" fmla="*/ 472813 h 773723"/>
                            <a:gd name="connsiteX2383" fmla="*/ 6118263 w 7563811"/>
                            <a:gd name="connsiteY2383" fmla="*/ 463410 h 773723"/>
                            <a:gd name="connsiteX2384" fmla="*/ 6124362 w 7563811"/>
                            <a:gd name="connsiteY2384" fmla="*/ 459598 h 773723"/>
                            <a:gd name="connsiteX2385" fmla="*/ 6126395 w 7563811"/>
                            <a:gd name="connsiteY2385" fmla="*/ 457565 h 773723"/>
                            <a:gd name="connsiteX2386" fmla="*/ 6131096 w 7563811"/>
                            <a:gd name="connsiteY2386" fmla="*/ 455024 h 773723"/>
                            <a:gd name="connsiteX2387" fmla="*/ 6139736 w 7563811"/>
                            <a:gd name="connsiteY2387" fmla="*/ 454008 h 773723"/>
                            <a:gd name="connsiteX2388" fmla="*/ 6149265 w 7563811"/>
                            <a:gd name="connsiteY2388" fmla="*/ 453754 h 773723"/>
                            <a:gd name="connsiteX2389" fmla="*/ 4145040 w 7563811"/>
                            <a:gd name="connsiteY2389" fmla="*/ 453627 h 773723"/>
                            <a:gd name="connsiteX2390" fmla="*/ 4150503 w 7563811"/>
                            <a:gd name="connsiteY2390" fmla="*/ 453627 h 773723"/>
                            <a:gd name="connsiteX2391" fmla="*/ 4153044 w 7563811"/>
                            <a:gd name="connsiteY2391" fmla="*/ 456804 h 773723"/>
                            <a:gd name="connsiteX2392" fmla="*/ 4159016 w 7563811"/>
                            <a:gd name="connsiteY2392" fmla="*/ 457439 h 773723"/>
                            <a:gd name="connsiteX2393" fmla="*/ 4164727 w 7563811"/>
                            <a:gd name="connsiteY2393" fmla="*/ 463895 h 773723"/>
                            <a:gd name="connsiteX2394" fmla="*/ 4164226 w 7563811"/>
                            <a:gd name="connsiteY2394" fmla="*/ 471161 h 773723"/>
                            <a:gd name="connsiteX2395" fmla="*/ 4164861 w 7563811"/>
                            <a:gd name="connsiteY2395" fmla="*/ 475990 h 773723"/>
                            <a:gd name="connsiteX2396" fmla="*/ 4163590 w 7563811"/>
                            <a:gd name="connsiteY2396" fmla="*/ 481326 h 773723"/>
                            <a:gd name="connsiteX2397" fmla="*/ 4159524 w 7563811"/>
                            <a:gd name="connsiteY2397" fmla="*/ 487679 h 773723"/>
                            <a:gd name="connsiteX2398" fmla="*/ 4153680 w 7563811"/>
                            <a:gd name="connsiteY2398" fmla="*/ 494922 h 773723"/>
                            <a:gd name="connsiteX2399" fmla="*/ 4146691 w 7563811"/>
                            <a:gd name="connsiteY2399" fmla="*/ 494032 h 773723"/>
                            <a:gd name="connsiteX2400" fmla="*/ 4143896 w 7563811"/>
                            <a:gd name="connsiteY2400" fmla="*/ 494286 h 773723"/>
                            <a:gd name="connsiteX2401" fmla="*/ 4138687 w 7563811"/>
                            <a:gd name="connsiteY2401" fmla="*/ 493270 h 773723"/>
                            <a:gd name="connsiteX2402" fmla="*/ 4131445 w 7563811"/>
                            <a:gd name="connsiteY2402" fmla="*/ 488441 h 773723"/>
                            <a:gd name="connsiteX2403" fmla="*/ 4123948 w 7563811"/>
                            <a:gd name="connsiteY2403" fmla="*/ 482597 h 773723"/>
                            <a:gd name="connsiteX2404" fmla="*/ 4125346 w 7563811"/>
                            <a:gd name="connsiteY2404" fmla="*/ 474846 h 773723"/>
                            <a:gd name="connsiteX2405" fmla="*/ 4122424 w 7563811"/>
                            <a:gd name="connsiteY2405" fmla="*/ 472051 h 773723"/>
                            <a:gd name="connsiteX2406" fmla="*/ 4123440 w 7563811"/>
                            <a:gd name="connsiteY2406" fmla="*/ 467477 h 773723"/>
                            <a:gd name="connsiteX2407" fmla="*/ 4125981 w 7563811"/>
                            <a:gd name="connsiteY2407" fmla="*/ 465952 h 773723"/>
                            <a:gd name="connsiteX2408" fmla="*/ 4127760 w 7563811"/>
                            <a:gd name="connsiteY2408" fmla="*/ 461505 h 773723"/>
                            <a:gd name="connsiteX2409" fmla="*/ 4136019 w 7563811"/>
                            <a:gd name="connsiteY2409" fmla="*/ 454390 h 773723"/>
                            <a:gd name="connsiteX2410" fmla="*/ 4145040 w 7563811"/>
                            <a:gd name="connsiteY2410" fmla="*/ 453627 h 773723"/>
                            <a:gd name="connsiteX2411" fmla="*/ 930837 w 7563811"/>
                            <a:gd name="connsiteY2411" fmla="*/ 452864 h 773723"/>
                            <a:gd name="connsiteX2412" fmla="*/ 930837 w 7563811"/>
                            <a:gd name="connsiteY2412" fmla="*/ 452991 h 773723"/>
                            <a:gd name="connsiteX2413" fmla="*/ 930802 w 7563811"/>
                            <a:gd name="connsiteY2413" fmla="*/ 452939 h 773723"/>
                            <a:gd name="connsiteX2414" fmla="*/ 474313 w 7563811"/>
                            <a:gd name="connsiteY2414" fmla="*/ 452611 h 773723"/>
                            <a:gd name="connsiteX2415" fmla="*/ 480793 w 7563811"/>
                            <a:gd name="connsiteY2415" fmla="*/ 458074 h 773723"/>
                            <a:gd name="connsiteX2416" fmla="*/ 483715 w 7563811"/>
                            <a:gd name="connsiteY2416" fmla="*/ 459599 h 773723"/>
                            <a:gd name="connsiteX2417" fmla="*/ 488289 w 7563811"/>
                            <a:gd name="connsiteY2417" fmla="*/ 463919 h 773723"/>
                            <a:gd name="connsiteX2418" fmla="*/ 492482 w 7563811"/>
                            <a:gd name="connsiteY2418" fmla="*/ 473321 h 773723"/>
                            <a:gd name="connsiteX2419" fmla="*/ 496167 w 7563811"/>
                            <a:gd name="connsiteY2419" fmla="*/ 483994 h 773723"/>
                            <a:gd name="connsiteX2420" fmla="*/ 489814 w 7563811"/>
                            <a:gd name="connsiteY2420" fmla="*/ 490855 h 773723"/>
                            <a:gd name="connsiteX2421" fmla="*/ 490958 w 7563811"/>
                            <a:gd name="connsiteY2421" fmla="*/ 495556 h 773723"/>
                            <a:gd name="connsiteX2422" fmla="*/ 487019 w 7563811"/>
                            <a:gd name="connsiteY2422" fmla="*/ 499495 h 773723"/>
                            <a:gd name="connsiteX2423" fmla="*/ 483461 w 7563811"/>
                            <a:gd name="connsiteY2423" fmla="*/ 499495 h 773723"/>
                            <a:gd name="connsiteX2424" fmla="*/ 478760 w 7563811"/>
                            <a:gd name="connsiteY2424" fmla="*/ 502799 h 773723"/>
                            <a:gd name="connsiteX2425" fmla="*/ 478887 w 7563811"/>
                            <a:gd name="connsiteY2425" fmla="*/ 502926 h 773723"/>
                            <a:gd name="connsiteX2426" fmla="*/ 466054 w 7563811"/>
                            <a:gd name="connsiteY2426" fmla="*/ 504832 h 773723"/>
                            <a:gd name="connsiteX2427" fmla="*/ 456525 w 7563811"/>
                            <a:gd name="connsiteY2427" fmla="*/ 499876 h 773723"/>
                            <a:gd name="connsiteX2428" fmla="*/ 450934 w 7563811"/>
                            <a:gd name="connsiteY2428" fmla="*/ 496446 h 773723"/>
                            <a:gd name="connsiteX2429" fmla="*/ 450426 w 7563811"/>
                            <a:gd name="connsiteY2429" fmla="*/ 491618 h 773723"/>
                            <a:gd name="connsiteX2430" fmla="*/ 444835 w 7563811"/>
                            <a:gd name="connsiteY2430" fmla="*/ 487171 h 773723"/>
                            <a:gd name="connsiteX2431" fmla="*/ 443183 w 7563811"/>
                            <a:gd name="connsiteY2431" fmla="*/ 476752 h 773723"/>
                            <a:gd name="connsiteX2432" fmla="*/ 448393 w 7563811"/>
                            <a:gd name="connsiteY2432" fmla="*/ 469636 h 773723"/>
                            <a:gd name="connsiteX2433" fmla="*/ 450934 w 7563811"/>
                            <a:gd name="connsiteY2433" fmla="*/ 464427 h 773723"/>
                            <a:gd name="connsiteX2434" fmla="*/ 455635 w 7563811"/>
                            <a:gd name="connsiteY2434" fmla="*/ 459980 h 773723"/>
                            <a:gd name="connsiteX2435" fmla="*/ 463767 w 7563811"/>
                            <a:gd name="connsiteY2435" fmla="*/ 456168 h 773723"/>
                            <a:gd name="connsiteX2436" fmla="*/ 474313 w 7563811"/>
                            <a:gd name="connsiteY2436" fmla="*/ 452611 h 773723"/>
                            <a:gd name="connsiteX2437" fmla="*/ 5980785 w 7563811"/>
                            <a:gd name="connsiteY2437" fmla="*/ 452483 h 773723"/>
                            <a:gd name="connsiteX2438" fmla="*/ 5987011 w 7563811"/>
                            <a:gd name="connsiteY2438" fmla="*/ 452864 h 773723"/>
                            <a:gd name="connsiteX2439" fmla="*/ 5996160 w 7563811"/>
                            <a:gd name="connsiteY2439" fmla="*/ 457439 h 773723"/>
                            <a:gd name="connsiteX2440" fmla="*/ 6005816 w 7563811"/>
                            <a:gd name="connsiteY2440" fmla="*/ 463283 h 773723"/>
                            <a:gd name="connsiteX2441" fmla="*/ 6005308 w 7563811"/>
                            <a:gd name="connsiteY2441" fmla="*/ 472558 h 773723"/>
                            <a:gd name="connsiteX2442" fmla="*/ 6005308 w 7563811"/>
                            <a:gd name="connsiteY2442" fmla="*/ 472686 h 773723"/>
                            <a:gd name="connsiteX2443" fmla="*/ 6009247 w 7563811"/>
                            <a:gd name="connsiteY2443" fmla="*/ 475608 h 773723"/>
                            <a:gd name="connsiteX2444" fmla="*/ 6008611 w 7563811"/>
                            <a:gd name="connsiteY2444" fmla="*/ 481198 h 773723"/>
                            <a:gd name="connsiteX2445" fmla="*/ 6005816 w 7563811"/>
                            <a:gd name="connsiteY2445" fmla="*/ 483358 h 773723"/>
                            <a:gd name="connsiteX2446" fmla="*/ 6004291 w 7563811"/>
                            <a:gd name="connsiteY2446" fmla="*/ 488949 h 773723"/>
                            <a:gd name="connsiteX2447" fmla="*/ 5995651 w 7563811"/>
                            <a:gd name="connsiteY2447" fmla="*/ 498351 h 773723"/>
                            <a:gd name="connsiteX2448" fmla="*/ 5985232 w 7563811"/>
                            <a:gd name="connsiteY2448" fmla="*/ 500511 h 773723"/>
                            <a:gd name="connsiteX2449" fmla="*/ 5978879 w 7563811"/>
                            <a:gd name="connsiteY2449" fmla="*/ 501401 h 773723"/>
                            <a:gd name="connsiteX2450" fmla="*/ 5975449 w 7563811"/>
                            <a:gd name="connsiteY2450" fmla="*/ 498097 h 773723"/>
                            <a:gd name="connsiteX2451" fmla="*/ 5968334 w 7563811"/>
                            <a:gd name="connsiteY2451" fmla="*/ 498097 h 773723"/>
                            <a:gd name="connsiteX2452" fmla="*/ 5960583 w 7563811"/>
                            <a:gd name="connsiteY2452" fmla="*/ 491109 h 773723"/>
                            <a:gd name="connsiteX2453" fmla="*/ 5960074 w 7563811"/>
                            <a:gd name="connsiteY2453" fmla="*/ 482469 h 773723"/>
                            <a:gd name="connsiteX2454" fmla="*/ 5958677 w 7563811"/>
                            <a:gd name="connsiteY2454" fmla="*/ 476879 h 773723"/>
                            <a:gd name="connsiteX2455" fmla="*/ 5959439 w 7563811"/>
                            <a:gd name="connsiteY2455" fmla="*/ 470526 h 773723"/>
                            <a:gd name="connsiteX2456" fmla="*/ 5963251 w 7563811"/>
                            <a:gd name="connsiteY2456" fmla="*/ 462394 h 773723"/>
                            <a:gd name="connsiteX2457" fmla="*/ 5969096 w 7563811"/>
                            <a:gd name="connsiteY2457" fmla="*/ 452991 h 773723"/>
                            <a:gd name="connsiteX2458" fmla="*/ 5977482 w 7563811"/>
                            <a:gd name="connsiteY2458" fmla="*/ 453118 h 773723"/>
                            <a:gd name="connsiteX2459" fmla="*/ 5980785 w 7563811"/>
                            <a:gd name="connsiteY2459" fmla="*/ 452483 h 773723"/>
                            <a:gd name="connsiteX2460" fmla="*/ 274194 w 7563811"/>
                            <a:gd name="connsiteY2460" fmla="*/ 452230 h 773723"/>
                            <a:gd name="connsiteX2461" fmla="*/ 279403 w 7563811"/>
                            <a:gd name="connsiteY2461" fmla="*/ 460488 h 773723"/>
                            <a:gd name="connsiteX2462" fmla="*/ 284486 w 7563811"/>
                            <a:gd name="connsiteY2462" fmla="*/ 460488 h 773723"/>
                            <a:gd name="connsiteX2463" fmla="*/ 287281 w 7563811"/>
                            <a:gd name="connsiteY2463" fmla="*/ 465571 h 773723"/>
                            <a:gd name="connsiteX2464" fmla="*/ 286265 w 7563811"/>
                            <a:gd name="connsiteY2464" fmla="*/ 469128 h 773723"/>
                            <a:gd name="connsiteX2465" fmla="*/ 286392 w 7563811"/>
                            <a:gd name="connsiteY2465" fmla="*/ 469510 h 773723"/>
                            <a:gd name="connsiteX2466" fmla="*/ 288425 w 7563811"/>
                            <a:gd name="connsiteY2466" fmla="*/ 475100 h 773723"/>
                            <a:gd name="connsiteX2467" fmla="*/ 286773 w 7563811"/>
                            <a:gd name="connsiteY2467" fmla="*/ 488441 h 773723"/>
                            <a:gd name="connsiteX2468" fmla="*/ 279276 w 7563811"/>
                            <a:gd name="connsiteY2468" fmla="*/ 496573 h 773723"/>
                            <a:gd name="connsiteX2469" fmla="*/ 274321 w 7563811"/>
                            <a:gd name="connsiteY2469" fmla="*/ 501147 h 773723"/>
                            <a:gd name="connsiteX2470" fmla="*/ 269366 w 7563811"/>
                            <a:gd name="connsiteY2470" fmla="*/ 500385 h 773723"/>
                            <a:gd name="connsiteX2471" fmla="*/ 263394 w 7563811"/>
                            <a:gd name="connsiteY2471" fmla="*/ 504705 h 773723"/>
                            <a:gd name="connsiteX2472" fmla="*/ 252594 w 7563811"/>
                            <a:gd name="connsiteY2472" fmla="*/ 503434 h 773723"/>
                            <a:gd name="connsiteX2473" fmla="*/ 246876 w 7563811"/>
                            <a:gd name="connsiteY2473" fmla="*/ 496319 h 773723"/>
                            <a:gd name="connsiteX2474" fmla="*/ 242302 w 7563811"/>
                            <a:gd name="connsiteY2474" fmla="*/ 492380 h 773723"/>
                            <a:gd name="connsiteX2475" fmla="*/ 239126 w 7563811"/>
                            <a:gd name="connsiteY2475" fmla="*/ 486408 h 773723"/>
                            <a:gd name="connsiteX2476" fmla="*/ 237601 w 7563811"/>
                            <a:gd name="connsiteY2476" fmla="*/ 477133 h 773723"/>
                            <a:gd name="connsiteX2477" fmla="*/ 236839 w 7563811"/>
                            <a:gd name="connsiteY2477" fmla="*/ 465571 h 773723"/>
                            <a:gd name="connsiteX2478" fmla="*/ 244081 w 7563811"/>
                            <a:gd name="connsiteY2478" fmla="*/ 460615 h 773723"/>
                            <a:gd name="connsiteX2479" fmla="*/ 246368 w 7563811"/>
                            <a:gd name="connsiteY2479" fmla="*/ 458074 h 773723"/>
                            <a:gd name="connsiteX2480" fmla="*/ 251959 w 7563811"/>
                            <a:gd name="connsiteY2480" fmla="*/ 454644 h 773723"/>
                            <a:gd name="connsiteX2481" fmla="*/ 262505 w 7563811"/>
                            <a:gd name="connsiteY2481" fmla="*/ 452992 h 773723"/>
                            <a:gd name="connsiteX2482" fmla="*/ 274194 w 7563811"/>
                            <a:gd name="connsiteY2482" fmla="*/ 452230 h 773723"/>
                            <a:gd name="connsiteX2483" fmla="*/ 6289792 w 7563811"/>
                            <a:gd name="connsiteY2483" fmla="*/ 451975 h 773723"/>
                            <a:gd name="connsiteX2484" fmla="*/ 6296781 w 7563811"/>
                            <a:gd name="connsiteY2484" fmla="*/ 454644 h 773723"/>
                            <a:gd name="connsiteX2485" fmla="*/ 6299703 w 7563811"/>
                            <a:gd name="connsiteY2485" fmla="*/ 455025 h 773723"/>
                            <a:gd name="connsiteX2486" fmla="*/ 6304785 w 7563811"/>
                            <a:gd name="connsiteY2486" fmla="*/ 457312 h 773723"/>
                            <a:gd name="connsiteX2487" fmla="*/ 6311011 w 7563811"/>
                            <a:gd name="connsiteY2487" fmla="*/ 463792 h 773723"/>
                            <a:gd name="connsiteX2488" fmla="*/ 6311138 w 7563811"/>
                            <a:gd name="connsiteY2488" fmla="*/ 463665 h 773723"/>
                            <a:gd name="connsiteX2489" fmla="*/ 6317364 w 7563811"/>
                            <a:gd name="connsiteY2489" fmla="*/ 471415 h 773723"/>
                            <a:gd name="connsiteX2490" fmla="*/ 6314188 w 7563811"/>
                            <a:gd name="connsiteY2490" fmla="*/ 479039 h 773723"/>
                            <a:gd name="connsiteX2491" fmla="*/ 6316602 w 7563811"/>
                            <a:gd name="connsiteY2491" fmla="*/ 482596 h 773723"/>
                            <a:gd name="connsiteX2492" fmla="*/ 6314442 w 7563811"/>
                            <a:gd name="connsiteY2492" fmla="*/ 487043 h 773723"/>
                            <a:gd name="connsiteX2493" fmla="*/ 6311519 w 7563811"/>
                            <a:gd name="connsiteY2493" fmla="*/ 488060 h 773723"/>
                            <a:gd name="connsiteX2494" fmla="*/ 6308597 w 7563811"/>
                            <a:gd name="connsiteY2494" fmla="*/ 492253 h 773723"/>
                            <a:gd name="connsiteX2495" fmla="*/ 6298560 w 7563811"/>
                            <a:gd name="connsiteY2495" fmla="*/ 497589 h 773723"/>
                            <a:gd name="connsiteX2496" fmla="*/ 6289284 w 7563811"/>
                            <a:gd name="connsiteY2496" fmla="*/ 496319 h 773723"/>
                            <a:gd name="connsiteX2497" fmla="*/ 6283693 w 7563811"/>
                            <a:gd name="connsiteY2497" fmla="*/ 495175 h 773723"/>
                            <a:gd name="connsiteX2498" fmla="*/ 6281788 w 7563811"/>
                            <a:gd name="connsiteY2498" fmla="*/ 491364 h 773723"/>
                            <a:gd name="connsiteX2499" fmla="*/ 6275816 w 7563811"/>
                            <a:gd name="connsiteY2499" fmla="*/ 489331 h 773723"/>
                            <a:gd name="connsiteX2500" fmla="*/ 6271369 w 7563811"/>
                            <a:gd name="connsiteY2500" fmla="*/ 481199 h 773723"/>
                            <a:gd name="connsiteX2501" fmla="*/ 6273529 w 7563811"/>
                            <a:gd name="connsiteY2501" fmla="*/ 473829 h 773723"/>
                            <a:gd name="connsiteX2502" fmla="*/ 6274037 w 7563811"/>
                            <a:gd name="connsiteY2502" fmla="*/ 468747 h 773723"/>
                            <a:gd name="connsiteX2503" fmla="*/ 6276578 w 7563811"/>
                            <a:gd name="connsiteY2503" fmla="*/ 463665 h 773723"/>
                            <a:gd name="connsiteX2504" fmla="*/ 6282169 w 7563811"/>
                            <a:gd name="connsiteY2504" fmla="*/ 458074 h 773723"/>
                            <a:gd name="connsiteX2505" fmla="*/ 6289792 w 7563811"/>
                            <a:gd name="connsiteY2505" fmla="*/ 451975 h 773723"/>
                            <a:gd name="connsiteX2506" fmla="*/ 7368267 w 7563811"/>
                            <a:gd name="connsiteY2506" fmla="*/ 449943 h 773723"/>
                            <a:gd name="connsiteX2507" fmla="*/ 7377797 w 7563811"/>
                            <a:gd name="connsiteY2507" fmla="*/ 453627 h 773723"/>
                            <a:gd name="connsiteX2508" fmla="*/ 7387962 w 7563811"/>
                            <a:gd name="connsiteY2508" fmla="*/ 458456 h 773723"/>
                            <a:gd name="connsiteX2509" fmla="*/ 7388341 w 7563811"/>
                            <a:gd name="connsiteY2509" fmla="*/ 467676 h 773723"/>
                            <a:gd name="connsiteX2510" fmla="*/ 7388216 w 7563811"/>
                            <a:gd name="connsiteY2510" fmla="*/ 467604 h 773723"/>
                            <a:gd name="connsiteX2511" fmla="*/ 7388343 w 7563811"/>
                            <a:gd name="connsiteY2511" fmla="*/ 467731 h 773723"/>
                            <a:gd name="connsiteX2512" fmla="*/ 7388341 w 7563811"/>
                            <a:gd name="connsiteY2512" fmla="*/ 467676 h 773723"/>
                            <a:gd name="connsiteX2513" fmla="*/ 7392409 w 7563811"/>
                            <a:gd name="connsiteY2513" fmla="*/ 470018 h 773723"/>
                            <a:gd name="connsiteX2514" fmla="*/ 7392409 w 7563811"/>
                            <a:gd name="connsiteY2514" fmla="*/ 475609 h 773723"/>
                            <a:gd name="connsiteX2515" fmla="*/ 7389867 w 7563811"/>
                            <a:gd name="connsiteY2515" fmla="*/ 478023 h 773723"/>
                            <a:gd name="connsiteX2516" fmla="*/ 7388851 w 7563811"/>
                            <a:gd name="connsiteY2516" fmla="*/ 483740 h 773723"/>
                            <a:gd name="connsiteX2517" fmla="*/ 7381227 w 7563811"/>
                            <a:gd name="connsiteY2517" fmla="*/ 494032 h 773723"/>
                            <a:gd name="connsiteX2518" fmla="*/ 7371063 w 7563811"/>
                            <a:gd name="connsiteY2518" fmla="*/ 497209 h 773723"/>
                            <a:gd name="connsiteX2519" fmla="*/ 7364837 w 7563811"/>
                            <a:gd name="connsiteY2519" fmla="*/ 498733 h 773723"/>
                            <a:gd name="connsiteX2520" fmla="*/ 7361152 w 7563811"/>
                            <a:gd name="connsiteY2520" fmla="*/ 495811 h 773723"/>
                            <a:gd name="connsiteX2521" fmla="*/ 7354164 w 7563811"/>
                            <a:gd name="connsiteY2521" fmla="*/ 496573 h 773723"/>
                            <a:gd name="connsiteX2522" fmla="*/ 7345778 w 7563811"/>
                            <a:gd name="connsiteY2522" fmla="*/ 490475 h 773723"/>
                            <a:gd name="connsiteX2523" fmla="*/ 7344381 w 7563811"/>
                            <a:gd name="connsiteY2523" fmla="*/ 481962 h 773723"/>
                            <a:gd name="connsiteX2524" fmla="*/ 7342475 w 7563811"/>
                            <a:gd name="connsiteY2524" fmla="*/ 476625 h 773723"/>
                            <a:gd name="connsiteX2525" fmla="*/ 7342602 w 7563811"/>
                            <a:gd name="connsiteY2525" fmla="*/ 470145 h 773723"/>
                            <a:gd name="connsiteX2526" fmla="*/ 7345651 w 7563811"/>
                            <a:gd name="connsiteY2526" fmla="*/ 461759 h 773723"/>
                            <a:gd name="connsiteX2527" fmla="*/ 7350479 w 7563811"/>
                            <a:gd name="connsiteY2527" fmla="*/ 451849 h 773723"/>
                            <a:gd name="connsiteX2528" fmla="*/ 7358865 w 7563811"/>
                            <a:gd name="connsiteY2528" fmla="*/ 451213 h 773723"/>
                            <a:gd name="connsiteX2529" fmla="*/ 7362041 w 7563811"/>
                            <a:gd name="connsiteY2529" fmla="*/ 450197 h 773723"/>
                            <a:gd name="connsiteX2530" fmla="*/ 7368267 w 7563811"/>
                            <a:gd name="connsiteY2530" fmla="*/ 449943 h 773723"/>
                            <a:gd name="connsiteX2531" fmla="*/ 1797128 w 7563811"/>
                            <a:gd name="connsiteY2531" fmla="*/ 449689 h 773723"/>
                            <a:gd name="connsiteX2532" fmla="*/ 1804497 w 7563811"/>
                            <a:gd name="connsiteY2532" fmla="*/ 451594 h 773723"/>
                            <a:gd name="connsiteX2533" fmla="*/ 1812374 w 7563811"/>
                            <a:gd name="connsiteY2533" fmla="*/ 454263 h 773723"/>
                            <a:gd name="connsiteX2534" fmla="*/ 1813519 w 7563811"/>
                            <a:gd name="connsiteY2534" fmla="*/ 461124 h 773723"/>
                            <a:gd name="connsiteX2535" fmla="*/ 1816822 w 7563811"/>
                            <a:gd name="connsiteY2535" fmla="*/ 462521 h 773723"/>
                            <a:gd name="connsiteX2536" fmla="*/ 1817330 w 7563811"/>
                            <a:gd name="connsiteY2536" fmla="*/ 466587 h 773723"/>
                            <a:gd name="connsiteX2537" fmla="*/ 1815679 w 7563811"/>
                            <a:gd name="connsiteY2537" fmla="*/ 468620 h 773723"/>
                            <a:gd name="connsiteX2538" fmla="*/ 1815551 w 7563811"/>
                            <a:gd name="connsiteY2538" fmla="*/ 472940 h 773723"/>
                            <a:gd name="connsiteX2539" fmla="*/ 1810723 w 7563811"/>
                            <a:gd name="connsiteY2539" fmla="*/ 481199 h 773723"/>
                            <a:gd name="connsiteX2540" fmla="*/ 1803480 w 7563811"/>
                            <a:gd name="connsiteY2540" fmla="*/ 484503 h 773723"/>
                            <a:gd name="connsiteX2541" fmla="*/ 1798907 w 7563811"/>
                            <a:gd name="connsiteY2541" fmla="*/ 486154 h 773723"/>
                            <a:gd name="connsiteX2542" fmla="*/ 1795857 w 7563811"/>
                            <a:gd name="connsiteY2542" fmla="*/ 484248 h 773723"/>
                            <a:gd name="connsiteX2543" fmla="*/ 1790648 w 7563811"/>
                            <a:gd name="connsiteY2543" fmla="*/ 485392 h 773723"/>
                            <a:gd name="connsiteX2544" fmla="*/ 1783913 w 7563811"/>
                            <a:gd name="connsiteY2544" fmla="*/ 481580 h 773723"/>
                            <a:gd name="connsiteX2545" fmla="*/ 1782135 w 7563811"/>
                            <a:gd name="connsiteY2545" fmla="*/ 475354 h 773723"/>
                            <a:gd name="connsiteX2546" fmla="*/ 1780230 w 7563811"/>
                            <a:gd name="connsiteY2546" fmla="*/ 471543 h 773723"/>
                            <a:gd name="connsiteX2547" fmla="*/ 1779721 w 7563811"/>
                            <a:gd name="connsiteY2547" fmla="*/ 466714 h 773723"/>
                            <a:gd name="connsiteX2548" fmla="*/ 1781246 w 7563811"/>
                            <a:gd name="connsiteY2548" fmla="*/ 460234 h 773723"/>
                            <a:gd name="connsiteX2549" fmla="*/ 1783913 w 7563811"/>
                            <a:gd name="connsiteY2549" fmla="*/ 452484 h 773723"/>
                            <a:gd name="connsiteX2550" fmla="*/ 1784168 w 7563811"/>
                            <a:gd name="connsiteY2550" fmla="*/ 452611 h 773723"/>
                            <a:gd name="connsiteX2551" fmla="*/ 1790267 w 7563811"/>
                            <a:gd name="connsiteY2551" fmla="*/ 451340 h 773723"/>
                            <a:gd name="connsiteX2552" fmla="*/ 1792553 w 7563811"/>
                            <a:gd name="connsiteY2552" fmla="*/ 450324 h 773723"/>
                            <a:gd name="connsiteX2553" fmla="*/ 1797128 w 7563811"/>
                            <a:gd name="connsiteY2553" fmla="*/ 449689 h 773723"/>
                            <a:gd name="connsiteX2554" fmla="*/ 5627053 w 7563811"/>
                            <a:gd name="connsiteY2554" fmla="*/ 449307 h 773723"/>
                            <a:gd name="connsiteX2555" fmla="*/ 5634550 w 7563811"/>
                            <a:gd name="connsiteY2555" fmla="*/ 450451 h 773723"/>
                            <a:gd name="connsiteX2556" fmla="*/ 5637599 w 7563811"/>
                            <a:gd name="connsiteY2556" fmla="*/ 450197 h 773723"/>
                            <a:gd name="connsiteX2557" fmla="*/ 5643190 w 7563811"/>
                            <a:gd name="connsiteY2557" fmla="*/ 451340 h 773723"/>
                            <a:gd name="connsiteX2558" fmla="*/ 5650813 w 7563811"/>
                            <a:gd name="connsiteY2558" fmla="*/ 456550 h 773723"/>
                            <a:gd name="connsiteX2559" fmla="*/ 5658691 w 7563811"/>
                            <a:gd name="connsiteY2559" fmla="*/ 462903 h 773723"/>
                            <a:gd name="connsiteX2560" fmla="*/ 5657039 w 7563811"/>
                            <a:gd name="connsiteY2560" fmla="*/ 471161 h 773723"/>
                            <a:gd name="connsiteX2561" fmla="*/ 5656785 w 7563811"/>
                            <a:gd name="connsiteY2561" fmla="*/ 471034 h 773723"/>
                            <a:gd name="connsiteX2562" fmla="*/ 5659835 w 7563811"/>
                            <a:gd name="connsiteY2562" fmla="*/ 474084 h 773723"/>
                            <a:gd name="connsiteX2563" fmla="*/ 5658691 w 7563811"/>
                            <a:gd name="connsiteY2563" fmla="*/ 478912 h 773723"/>
                            <a:gd name="connsiteX2564" fmla="*/ 5656023 w 7563811"/>
                            <a:gd name="connsiteY2564" fmla="*/ 480564 h 773723"/>
                            <a:gd name="connsiteX2565" fmla="*/ 5653990 w 7563811"/>
                            <a:gd name="connsiteY2565" fmla="*/ 485392 h 773723"/>
                            <a:gd name="connsiteX2566" fmla="*/ 5645223 w 7563811"/>
                            <a:gd name="connsiteY2566" fmla="*/ 492761 h 773723"/>
                            <a:gd name="connsiteX2567" fmla="*/ 5635693 w 7563811"/>
                            <a:gd name="connsiteY2567" fmla="*/ 493524 h 773723"/>
                            <a:gd name="connsiteX2568" fmla="*/ 5629849 w 7563811"/>
                            <a:gd name="connsiteY2568" fmla="*/ 493524 h 773723"/>
                            <a:gd name="connsiteX2569" fmla="*/ 5627180 w 7563811"/>
                            <a:gd name="connsiteY2569" fmla="*/ 490093 h 773723"/>
                            <a:gd name="connsiteX2570" fmla="*/ 5620827 w 7563811"/>
                            <a:gd name="connsiteY2570" fmla="*/ 489331 h 773723"/>
                            <a:gd name="connsiteX2571" fmla="*/ 5614728 w 7563811"/>
                            <a:gd name="connsiteY2571" fmla="*/ 482216 h 773723"/>
                            <a:gd name="connsiteX2572" fmla="*/ 5615364 w 7563811"/>
                            <a:gd name="connsiteY2572" fmla="*/ 474465 h 773723"/>
                            <a:gd name="connsiteX2573" fmla="*/ 5614728 w 7563811"/>
                            <a:gd name="connsiteY2573" fmla="*/ 469256 h 773723"/>
                            <a:gd name="connsiteX2574" fmla="*/ 5616253 w 7563811"/>
                            <a:gd name="connsiteY2574" fmla="*/ 463665 h 773723"/>
                            <a:gd name="connsiteX2575" fmla="*/ 5620700 w 7563811"/>
                            <a:gd name="connsiteY2575" fmla="*/ 456931 h 773723"/>
                            <a:gd name="connsiteX2576" fmla="*/ 5627053 w 7563811"/>
                            <a:gd name="connsiteY2576" fmla="*/ 449307 h 773723"/>
                            <a:gd name="connsiteX2577" fmla="*/ 2616916 w 7563811"/>
                            <a:gd name="connsiteY2577" fmla="*/ 446257 h 773723"/>
                            <a:gd name="connsiteX2578" fmla="*/ 2628352 w 7563811"/>
                            <a:gd name="connsiteY2578" fmla="*/ 448290 h 773723"/>
                            <a:gd name="connsiteX2579" fmla="*/ 2640676 w 7563811"/>
                            <a:gd name="connsiteY2579" fmla="*/ 451594 h 773723"/>
                            <a:gd name="connsiteX2580" fmla="*/ 2643090 w 7563811"/>
                            <a:gd name="connsiteY2580" fmla="*/ 461885 h 773723"/>
                            <a:gd name="connsiteX2581" fmla="*/ 2648173 w 7563811"/>
                            <a:gd name="connsiteY2581" fmla="*/ 463791 h 773723"/>
                            <a:gd name="connsiteX2582" fmla="*/ 2649317 w 7563811"/>
                            <a:gd name="connsiteY2582" fmla="*/ 470017 h 773723"/>
                            <a:gd name="connsiteX2583" fmla="*/ 2647029 w 7563811"/>
                            <a:gd name="connsiteY2583" fmla="*/ 473321 h 773723"/>
                            <a:gd name="connsiteX2584" fmla="*/ 2647156 w 7563811"/>
                            <a:gd name="connsiteY2584" fmla="*/ 479801 h 773723"/>
                            <a:gd name="connsiteX2585" fmla="*/ 2640803 w 7563811"/>
                            <a:gd name="connsiteY2585" fmla="*/ 492888 h 773723"/>
                            <a:gd name="connsiteX2586" fmla="*/ 2630257 w 7563811"/>
                            <a:gd name="connsiteY2586" fmla="*/ 498605 h 773723"/>
                            <a:gd name="connsiteX2587" fmla="*/ 2623523 w 7563811"/>
                            <a:gd name="connsiteY2587" fmla="*/ 501528 h 773723"/>
                            <a:gd name="connsiteX2588" fmla="*/ 2618696 w 7563811"/>
                            <a:gd name="connsiteY2588" fmla="*/ 498987 h 773723"/>
                            <a:gd name="connsiteX2589" fmla="*/ 2611071 w 7563811"/>
                            <a:gd name="connsiteY2589" fmla="*/ 501401 h 773723"/>
                            <a:gd name="connsiteX2590" fmla="*/ 2600398 w 7563811"/>
                            <a:gd name="connsiteY2590" fmla="*/ 496318 h 773723"/>
                            <a:gd name="connsiteX2591" fmla="*/ 2597095 w 7563811"/>
                            <a:gd name="connsiteY2591" fmla="*/ 487043 h 773723"/>
                            <a:gd name="connsiteX2592" fmla="*/ 2593791 w 7563811"/>
                            <a:gd name="connsiteY2592" fmla="*/ 481453 h 773723"/>
                            <a:gd name="connsiteX2593" fmla="*/ 2593665 w 7563811"/>
                            <a:gd name="connsiteY2593" fmla="*/ 481453 h 773723"/>
                            <a:gd name="connsiteX2594" fmla="*/ 2592521 w 7563811"/>
                            <a:gd name="connsiteY2594" fmla="*/ 474210 h 773723"/>
                            <a:gd name="connsiteX2595" fmla="*/ 2594172 w 7563811"/>
                            <a:gd name="connsiteY2595" fmla="*/ 464173 h 773723"/>
                            <a:gd name="connsiteX2596" fmla="*/ 2597476 w 7563811"/>
                            <a:gd name="connsiteY2596" fmla="*/ 452102 h 773723"/>
                            <a:gd name="connsiteX2597" fmla="*/ 2606624 w 7563811"/>
                            <a:gd name="connsiteY2597" fmla="*/ 449561 h 773723"/>
                            <a:gd name="connsiteX2598" fmla="*/ 2609928 w 7563811"/>
                            <a:gd name="connsiteY2598" fmla="*/ 447782 h 773723"/>
                            <a:gd name="connsiteX2599" fmla="*/ 2616916 w 7563811"/>
                            <a:gd name="connsiteY2599" fmla="*/ 446257 h 773723"/>
                            <a:gd name="connsiteX2600" fmla="*/ 1460675 w 7563811"/>
                            <a:gd name="connsiteY2600" fmla="*/ 443844 h 773723"/>
                            <a:gd name="connsiteX2601" fmla="*/ 1468299 w 7563811"/>
                            <a:gd name="connsiteY2601" fmla="*/ 446131 h 773723"/>
                            <a:gd name="connsiteX2602" fmla="*/ 1476303 w 7563811"/>
                            <a:gd name="connsiteY2602" fmla="*/ 449307 h 773723"/>
                            <a:gd name="connsiteX2603" fmla="*/ 1477066 w 7563811"/>
                            <a:gd name="connsiteY2603" fmla="*/ 456423 h 773723"/>
                            <a:gd name="connsiteX2604" fmla="*/ 1480369 w 7563811"/>
                            <a:gd name="connsiteY2604" fmla="*/ 458074 h 773723"/>
                            <a:gd name="connsiteX2605" fmla="*/ 1480623 w 7563811"/>
                            <a:gd name="connsiteY2605" fmla="*/ 462395 h 773723"/>
                            <a:gd name="connsiteX2606" fmla="*/ 1478845 w 7563811"/>
                            <a:gd name="connsiteY2606" fmla="*/ 464427 h 773723"/>
                            <a:gd name="connsiteX2607" fmla="*/ 1478463 w 7563811"/>
                            <a:gd name="connsiteY2607" fmla="*/ 468874 h 773723"/>
                            <a:gd name="connsiteX2608" fmla="*/ 1473127 w 7563811"/>
                            <a:gd name="connsiteY2608" fmla="*/ 477260 h 773723"/>
                            <a:gd name="connsiteX2609" fmla="*/ 1465503 w 7563811"/>
                            <a:gd name="connsiteY2609" fmla="*/ 480310 h 773723"/>
                            <a:gd name="connsiteX2610" fmla="*/ 1460675 w 7563811"/>
                            <a:gd name="connsiteY2610" fmla="*/ 481835 h 773723"/>
                            <a:gd name="connsiteX2611" fmla="*/ 1457626 w 7563811"/>
                            <a:gd name="connsiteY2611" fmla="*/ 479675 h 773723"/>
                            <a:gd name="connsiteX2612" fmla="*/ 1452289 w 7563811"/>
                            <a:gd name="connsiteY2612" fmla="*/ 480691 h 773723"/>
                            <a:gd name="connsiteX2613" fmla="*/ 1445428 w 7563811"/>
                            <a:gd name="connsiteY2613" fmla="*/ 476371 h 773723"/>
                            <a:gd name="connsiteX2614" fmla="*/ 1443903 w 7563811"/>
                            <a:gd name="connsiteY2614" fmla="*/ 469764 h 773723"/>
                            <a:gd name="connsiteX2615" fmla="*/ 1442125 w 7563811"/>
                            <a:gd name="connsiteY2615" fmla="*/ 465698 h 773723"/>
                            <a:gd name="connsiteX2616" fmla="*/ 1441871 w 7563811"/>
                            <a:gd name="connsiteY2616" fmla="*/ 460743 h 773723"/>
                            <a:gd name="connsiteX2617" fmla="*/ 1443776 w 7563811"/>
                            <a:gd name="connsiteY2617" fmla="*/ 454136 h 773723"/>
                            <a:gd name="connsiteX2618" fmla="*/ 1446953 w 7563811"/>
                            <a:gd name="connsiteY2618" fmla="*/ 446258 h 773723"/>
                            <a:gd name="connsiteX2619" fmla="*/ 1453433 w 7563811"/>
                            <a:gd name="connsiteY2619" fmla="*/ 445242 h 773723"/>
                            <a:gd name="connsiteX2620" fmla="*/ 1455847 w 7563811"/>
                            <a:gd name="connsiteY2620" fmla="*/ 444352 h 773723"/>
                            <a:gd name="connsiteX2621" fmla="*/ 1460675 w 7563811"/>
                            <a:gd name="connsiteY2621" fmla="*/ 443844 h 773723"/>
                            <a:gd name="connsiteX2622" fmla="*/ 7540305 w 7563811"/>
                            <a:gd name="connsiteY2622" fmla="*/ 441302 h 773723"/>
                            <a:gd name="connsiteX2623" fmla="*/ 7550597 w 7563811"/>
                            <a:gd name="connsiteY2623" fmla="*/ 442700 h 773723"/>
                            <a:gd name="connsiteX2624" fmla="*/ 7550851 w 7563811"/>
                            <a:gd name="connsiteY2624" fmla="*/ 442700 h 773723"/>
                            <a:gd name="connsiteX2625" fmla="*/ 7562032 w 7563811"/>
                            <a:gd name="connsiteY2625" fmla="*/ 445241 h 773723"/>
                            <a:gd name="connsiteX2626" fmla="*/ 7563811 w 7563811"/>
                            <a:gd name="connsiteY2626" fmla="*/ 451848 h 773723"/>
                            <a:gd name="connsiteX2627" fmla="*/ 7563811 w 7563811"/>
                            <a:gd name="connsiteY2627" fmla="*/ 481834 h 773723"/>
                            <a:gd name="connsiteX2628" fmla="*/ 7563557 w 7563811"/>
                            <a:gd name="connsiteY2628" fmla="*/ 482215 h 773723"/>
                            <a:gd name="connsiteX2629" fmla="*/ 7554154 w 7563811"/>
                            <a:gd name="connsiteY2629" fmla="*/ 487678 h 773723"/>
                            <a:gd name="connsiteX2630" fmla="*/ 7548183 w 7563811"/>
                            <a:gd name="connsiteY2630" fmla="*/ 490601 h 773723"/>
                            <a:gd name="connsiteX2631" fmla="*/ 7543735 w 7563811"/>
                            <a:gd name="connsiteY2631" fmla="*/ 488441 h 773723"/>
                            <a:gd name="connsiteX2632" fmla="*/ 7536875 w 7563811"/>
                            <a:gd name="connsiteY2632" fmla="*/ 490855 h 773723"/>
                            <a:gd name="connsiteX2633" fmla="*/ 7527091 w 7563811"/>
                            <a:gd name="connsiteY2633" fmla="*/ 486662 h 773723"/>
                            <a:gd name="connsiteX2634" fmla="*/ 7523788 w 7563811"/>
                            <a:gd name="connsiteY2634" fmla="*/ 478403 h 773723"/>
                            <a:gd name="connsiteX2635" fmla="*/ 7520611 w 7563811"/>
                            <a:gd name="connsiteY2635" fmla="*/ 473448 h 773723"/>
                            <a:gd name="connsiteX2636" fmla="*/ 7519340 w 7563811"/>
                            <a:gd name="connsiteY2636" fmla="*/ 467095 h 773723"/>
                            <a:gd name="connsiteX2637" fmla="*/ 7520484 w 7563811"/>
                            <a:gd name="connsiteY2637" fmla="*/ 458074 h 773723"/>
                            <a:gd name="connsiteX2638" fmla="*/ 7523026 w 7563811"/>
                            <a:gd name="connsiteY2638" fmla="*/ 447147 h 773723"/>
                            <a:gd name="connsiteX2639" fmla="*/ 7531157 w 7563811"/>
                            <a:gd name="connsiteY2639" fmla="*/ 444605 h 773723"/>
                            <a:gd name="connsiteX2640" fmla="*/ 7534080 w 7563811"/>
                            <a:gd name="connsiteY2640" fmla="*/ 442954 h 773723"/>
                            <a:gd name="connsiteX2641" fmla="*/ 7540305 w 7563811"/>
                            <a:gd name="connsiteY2641" fmla="*/ 441302 h 773723"/>
                            <a:gd name="connsiteX2642" fmla="*/ 4017726 w 7563811"/>
                            <a:gd name="connsiteY2642" fmla="*/ 440540 h 773723"/>
                            <a:gd name="connsiteX2643" fmla="*/ 4023190 w 7563811"/>
                            <a:gd name="connsiteY2643" fmla="*/ 441048 h 773723"/>
                            <a:gd name="connsiteX2644" fmla="*/ 4025477 w 7563811"/>
                            <a:gd name="connsiteY2644" fmla="*/ 443716 h 773723"/>
                            <a:gd name="connsiteX2645" fmla="*/ 4030940 w 7563811"/>
                            <a:gd name="connsiteY2645" fmla="*/ 445114 h 773723"/>
                            <a:gd name="connsiteX2646" fmla="*/ 4040470 w 7563811"/>
                            <a:gd name="connsiteY2646" fmla="*/ 453500 h 773723"/>
                            <a:gd name="connsiteX2647" fmla="*/ 4040343 w 7563811"/>
                            <a:gd name="connsiteY2647" fmla="*/ 453627 h 773723"/>
                            <a:gd name="connsiteX2648" fmla="*/ 4042757 w 7563811"/>
                            <a:gd name="connsiteY2648" fmla="*/ 463792 h 773723"/>
                            <a:gd name="connsiteX2649" fmla="*/ 4043773 w 7563811"/>
                            <a:gd name="connsiteY2649" fmla="*/ 470017 h 773723"/>
                            <a:gd name="connsiteX2650" fmla="*/ 4040597 w 7563811"/>
                            <a:gd name="connsiteY2650" fmla="*/ 473448 h 773723"/>
                            <a:gd name="connsiteX2651" fmla="*/ 4040851 w 7563811"/>
                            <a:gd name="connsiteY2651" fmla="*/ 480436 h 773723"/>
                            <a:gd name="connsiteX2652" fmla="*/ 4034117 w 7563811"/>
                            <a:gd name="connsiteY2652" fmla="*/ 488187 h 773723"/>
                            <a:gd name="connsiteX2653" fmla="*/ 4025604 w 7563811"/>
                            <a:gd name="connsiteY2653" fmla="*/ 488822 h 773723"/>
                            <a:gd name="connsiteX2654" fmla="*/ 4020140 w 7563811"/>
                            <a:gd name="connsiteY2654" fmla="*/ 490347 h 773723"/>
                            <a:gd name="connsiteX2655" fmla="*/ 4013787 w 7563811"/>
                            <a:gd name="connsiteY2655" fmla="*/ 489711 h 773723"/>
                            <a:gd name="connsiteX2656" fmla="*/ 4005783 w 7563811"/>
                            <a:gd name="connsiteY2656" fmla="*/ 486027 h 773723"/>
                            <a:gd name="connsiteX2657" fmla="*/ 3996380 w 7563811"/>
                            <a:gd name="connsiteY2657" fmla="*/ 480436 h 773723"/>
                            <a:gd name="connsiteX2658" fmla="*/ 3996380 w 7563811"/>
                            <a:gd name="connsiteY2658" fmla="*/ 472177 h 773723"/>
                            <a:gd name="connsiteX2659" fmla="*/ 3995618 w 7563811"/>
                            <a:gd name="connsiteY2659" fmla="*/ 469001 h 773723"/>
                            <a:gd name="connsiteX2660" fmla="*/ 3995872 w 7563811"/>
                            <a:gd name="connsiteY2660" fmla="*/ 462775 h 773723"/>
                            <a:gd name="connsiteX2661" fmla="*/ 4000192 w 7563811"/>
                            <a:gd name="connsiteY2661" fmla="*/ 453627 h 773723"/>
                            <a:gd name="connsiteX2662" fmla="*/ 4005783 w 7563811"/>
                            <a:gd name="connsiteY2662" fmla="*/ 444097 h 773723"/>
                            <a:gd name="connsiteX2663" fmla="*/ 4014931 w 7563811"/>
                            <a:gd name="connsiteY2663" fmla="*/ 444479 h 773723"/>
                            <a:gd name="connsiteX2664" fmla="*/ 4017726 w 7563811"/>
                            <a:gd name="connsiteY2664" fmla="*/ 440540 h 773723"/>
                            <a:gd name="connsiteX2665" fmla="*/ 3220604 w 7563811"/>
                            <a:gd name="connsiteY2665" fmla="*/ 440016 h 773723"/>
                            <a:gd name="connsiteX2666" fmla="*/ 3220702 w 7563811"/>
                            <a:gd name="connsiteY2666" fmla="*/ 440032 h 773723"/>
                            <a:gd name="connsiteX2667" fmla="*/ 3220449 w 7563811"/>
                            <a:gd name="connsiteY2667" fmla="*/ 440159 h 773723"/>
                            <a:gd name="connsiteX2668" fmla="*/ 2059253 w 7563811"/>
                            <a:gd name="connsiteY2668" fmla="*/ 438380 h 773723"/>
                            <a:gd name="connsiteX2669" fmla="*/ 2070180 w 7563811"/>
                            <a:gd name="connsiteY2669" fmla="*/ 438634 h 773723"/>
                            <a:gd name="connsiteX2670" fmla="*/ 2074245 w 7563811"/>
                            <a:gd name="connsiteY2670" fmla="*/ 445876 h 773723"/>
                            <a:gd name="connsiteX2671" fmla="*/ 2076533 w 7563811"/>
                            <a:gd name="connsiteY2671" fmla="*/ 448290 h 773723"/>
                            <a:gd name="connsiteX2672" fmla="*/ 2079329 w 7563811"/>
                            <a:gd name="connsiteY2672" fmla="*/ 453881 h 773723"/>
                            <a:gd name="connsiteX2673" fmla="*/ 2079964 w 7563811"/>
                            <a:gd name="connsiteY2673" fmla="*/ 464046 h 773723"/>
                            <a:gd name="connsiteX2674" fmla="*/ 2079964 w 7563811"/>
                            <a:gd name="connsiteY2674" fmla="*/ 470399 h 773723"/>
                            <a:gd name="connsiteX2675" fmla="*/ 2088096 w 7563811"/>
                            <a:gd name="connsiteY2675" fmla="*/ 473067 h 773723"/>
                            <a:gd name="connsiteX2676" fmla="*/ 2089366 w 7563811"/>
                            <a:gd name="connsiteY2676" fmla="*/ 480944 h 773723"/>
                            <a:gd name="connsiteX2677" fmla="*/ 2093178 w 7563811"/>
                            <a:gd name="connsiteY2677" fmla="*/ 482596 h 773723"/>
                            <a:gd name="connsiteX2678" fmla="*/ 2093686 w 7563811"/>
                            <a:gd name="connsiteY2678" fmla="*/ 487297 h 773723"/>
                            <a:gd name="connsiteX2679" fmla="*/ 2091780 w 7563811"/>
                            <a:gd name="connsiteY2679" fmla="*/ 489711 h 773723"/>
                            <a:gd name="connsiteX2680" fmla="*/ 2091526 w 7563811"/>
                            <a:gd name="connsiteY2680" fmla="*/ 494667 h 773723"/>
                            <a:gd name="connsiteX2681" fmla="*/ 2086063 w 7563811"/>
                            <a:gd name="connsiteY2681" fmla="*/ 504196 h 773723"/>
                            <a:gd name="connsiteX2682" fmla="*/ 2077803 w 7563811"/>
                            <a:gd name="connsiteY2682" fmla="*/ 508008 h 773723"/>
                            <a:gd name="connsiteX2683" fmla="*/ 2077931 w 7563811"/>
                            <a:gd name="connsiteY2683" fmla="*/ 507881 h 773723"/>
                            <a:gd name="connsiteX2684" fmla="*/ 2072849 w 7563811"/>
                            <a:gd name="connsiteY2684" fmla="*/ 509787 h 773723"/>
                            <a:gd name="connsiteX2685" fmla="*/ 2069418 w 7563811"/>
                            <a:gd name="connsiteY2685" fmla="*/ 507627 h 773723"/>
                            <a:gd name="connsiteX2686" fmla="*/ 2063573 w 7563811"/>
                            <a:gd name="connsiteY2686" fmla="*/ 509024 h 773723"/>
                            <a:gd name="connsiteX2687" fmla="*/ 2055823 w 7563811"/>
                            <a:gd name="connsiteY2687" fmla="*/ 504704 h 773723"/>
                            <a:gd name="connsiteX2688" fmla="*/ 2053790 w 7563811"/>
                            <a:gd name="connsiteY2688" fmla="*/ 497589 h 773723"/>
                            <a:gd name="connsiteX2689" fmla="*/ 2051630 w 7563811"/>
                            <a:gd name="connsiteY2689" fmla="*/ 493269 h 773723"/>
                            <a:gd name="connsiteX2690" fmla="*/ 2051121 w 7563811"/>
                            <a:gd name="connsiteY2690" fmla="*/ 487806 h 773723"/>
                            <a:gd name="connsiteX2691" fmla="*/ 2050359 w 7563811"/>
                            <a:gd name="connsiteY2691" fmla="*/ 485900 h 773723"/>
                            <a:gd name="connsiteX2692" fmla="*/ 2044769 w 7563811"/>
                            <a:gd name="connsiteY2692" fmla="*/ 484248 h 773723"/>
                            <a:gd name="connsiteX2693" fmla="*/ 2037653 w 7563811"/>
                            <a:gd name="connsiteY2693" fmla="*/ 476370 h 773723"/>
                            <a:gd name="connsiteX2694" fmla="*/ 2033714 w 7563811"/>
                            <a:gd name="connsiteY2694" fmla="*/ 471288 h 773723"/>
                            <a:gd name="connsiteX2695" fmla="*/ 2034858 w 7563811"/>
                            <a:gd name="connsiteY2695" fmla="*/ 466714 h 773723"/>
                            <a:gd name="connsiteX2696" fmla="*/ 2031173 w 7563811"/>
                            <a:gd name="connsiteY2696" fmla="*/ 460615 h 773723"/>
                            <a:gd name="connsiteX2697" fmla="*/ 2033206 w 7563811"/>
                            <a:gd name="connsiteY2697" fmla="*/ 450450 h 773723"/>
                            <a:gd name="connsiteX2698" fmla="*/ 2040449 w 7563811"/>
                            <a:gd name="connsiteY2698" fmla="*/ 445622 h 773723"/>
                            <a:gd name="connsiteX2699" fmla="*/ 2044515 w 7563811"/>
                            <a:gd name="connsiteY2699" fmla="*/ 441683 h 773723"/>
                            <a:gd name="connsiteX2700" fmla="*/ 2050359 w 7563811"/>
                            <a:gd name="connsiteY2700" fmla="*/ 439142 h 773723"/>
                            <a:gd name="connsiteX2701" fmla="*/ 2059253 w 7563811"/>
                            <a:gd name="connsiteY2701" fmla="*/ 438380 h 773723"/>
                            <a:gd name="connsiteX2702" fmla="*/ 1245946 w 7563811"/>
                            <a:gd name="connsiteY2702" fmla="*/ 437236 h 773723"/>
                            <a:gd name="connsiteX2703" fmla="*/ 1258015 w 7563811"/>
                            <a:gd name="connsiteY2703" fmla="*/ 440921 h 773723"/>
                            <a:gd name="connsiteX2704" fmla="*/ 1270848 w 7563811"/>
                            <a:gd name="connsiteY2704" fmla="*/ 446003 h 773723"/>
                            <a:gd name="connsiteX2705" fmla="*/ 1272119 w 7563811"/>
                            <a:gd name="connsiteY2705" fmla="*/ 457439 h 773723"/>
                            <a:gd name="connsiteX2706" fmla="*/ 1272245 w 7563811"/>
                            <a:gd name="connsiteY2706" fmla="*/ 457439 h 773723"/>
                            <a:gd name="connsiteX2707" fmla="*/ 1277582 w 7563811"/>
                            <a:gd name="connsiteY2707" fmla="*/ 460107 h 773723"/>
                            <a:gd name="connsiteX2708" fmla="*/ 1277963 w 7563811"/>
                            <a:gd name="connsiteY2708" fmla="*/ 466968 h 773723"/>
                            <a:gd name="connsiteX2709" fmla="*/ 1275041 w 7563811"/>
                            <a:gd name="connsiteY2709" fmla="*/ 470272 h 773723"/>
                            <a:gd name="connsiteX2710" fmla="*/ 1274279 w 7563811"/>
                            <a:gd name="connsiteY2710" fmla="*/ 477260 h 773723"/>
                            <a:gd name="connsiteX2711" fmla="*/ 1265766 w 7563811"/>
                            <a:gd name="connsiteY2711" fmla="*/ 490474 h 773723"/>
                            <a:gd name="connsiteX2712" fmla="*/ 1253568 w 7563811"/>
                            <a:gd name="connsiteY2712" fmla="*/ 495302 h 773723"/>
                            <a:gd name="connsiteX2713" fmla="*/ 1245946 w 7563811"/>
                            <a:gd name="connsiteY2713" fmla="*/ 497589 h 773723"/>
                            <a:gd name="connsiteX2714" fmla="*/ 1241117 w 7563811"/>
                            <a:gd name="connsiteY2714" fmla="*/ 494286 h 773723"/>
                            <a:gd name="connsiteX2715" fmla="*/ 1232604 w 7563811"/>
                            <a:gd name="connsiteY2715" fmla="*/ 495811 h 773723"/>
                            <a:gd name="connsiteX2716" fmla="*/ 1221804 w 7563811"/>
                            <a:gd name="connsiteY2716" fmla="*/ 488949 h 773723"/>
                            <a:gd name="connsiteX2717" fmla="*/ 1219390 w 7563811"/>
                            <a:gd name="connsiteY2717" fmla="*/ 478531 h 773723"/>
                            <a:gd name="connsiteX2718" fmla="*/ 1216594 w 7563811"/>
                            <a:gd name="connsiteY2718" fmla="*/ 472050 h 773723"/>
                            <a:gd name="connsiteX2719" fmla="*/ 1216214 w 7563811"/>
                            <a:gd name="connsiteY2719" fmla="*/ 464173 h 773723"/>
                            <a:gd name="connsiteX2720" fmla="*/ 1219262 w 7563811"/>
                            <a:gd name="connsiteY2720" fmla="*/ 453627 h 773723"/>
                            <a:gd name="connsiteX2721" fmla="*/ 1224345 w 7563811"/>
                            <a:gd name="connsiteY2721" fmla="*/ 441048 h 773723"/>
                            <a:gd name="connsiteX2722" fmla="*/ 1234509 w 7563811"/>
                            <a:gd name="connsiteY2722" fmla="*/ 439523 h 773723"/>
                            <a:gd name="connsiteX2723" fmla="*/ 1238321 w 7563811"/>
                            <a:gd name="connsiteY2723" fmla="*/ 437999 h 773723"/>
                            <a:gd name="connsiteX2724" fmla="*/ 1245946 w 7563811"/>
                            <a:gd name="connsiteY2724" fmla="*/ 437236 h 773723"/>
                            <a:gd name="connsiteX2725" fmla="*/ 5516259 w 7563811"/>
                            <a:gd name="connsiteY2725" fmla="*/ 436093 h 773723"/>
                            <a:gd name="connsiteX2726" fmla="*/ 5524644 w 7563811"/>
                            <a:gd name="connsiteY2726" fmla="*/ 441557 h 773723"/>
                            <a:gd name="connsiteX2727" fmla="*/ 5529473 w 7563811"/>
                            <a:gd name="connsiteY2727" fmla="*/ 439524 h 773723"/>
                            <a:gd name="connsiteX2728" fmla="*/ 5534301 w 7563811"/>
                            <a:gd name="connsiteY2728" fmla="*/ 443081 h 773723"/>
                            <a:gd name="connsiteX2729" fmla="*/ 5534936 w 7563811"/>
                            <a:gd name="connsiteY2729" fmla="*/ 446893 h 773723"/>
                            <a:gd name="connsiteX2730" fmla="*/ 5534809 w 7563811"/>
                            <a:gd name="connsiteY2730" fmla="*/ 446893 h 773723"/>
                            <a:gd name="connsiteX2731" fmla="*/ 5539129 w 7563811"/>
                            <a:gd name="connsiteY2731" fmla="*/ 451340 h 773723"/>
                            <a:gd name="connsiteX2732" fmla="*/ 5543322 w 7563811"/>
                            <a:gd name="connsiteY2732" fmla="*/ 464427 h 773723"/>
                            <a:gd name="connsiteX2733" fmla="*/ 5539765 w 7563811"/>
                            <a:gd name="connsiteY2733" fmla="*/ 475227 h 773723"/>
                            <a:gd name="connsiteX2734" fmla="*/ 5537096 w 7563811"/>
                            <a:gd name="connsiteY2734" fmla="*/ 481580 h 773723"/>
                            <a:gd name="connsiteX2735" fmla="*/ 5532141 w 7563811"/>
                            <a:gd name="connsiteY2735" fmla="*/ 482978 h 773723"/>
                            <a:gd name="connsiteX2736" fmla="*/ 5528456 w 7563811"/>
                            <a:gd name="connsiteY2736" fmla="*/ 489585 h 773723"/>
                            <a:gd name="connsiteX2737" fmla="*/ 5517783 w 7563811"/>
                            <a:gd name="connsiteY2737" fmla="*/ 493015 h 773723"/>
                            <a:gd name="connsiteX2738" fmla="*/ 5509397 w 7563811"/>
                            <a:gd name="connsiteY2738" fmla="*/ 488822 h 773723"/>
                            <a:gd name="connsiteX2739" fmla="*/ 5503426 w 7563811"/>
                            <a:gd name="connsiteY2739" fmla="*/ 487171 h 773723"/>
                            <a:gd name="connsiteX2740" fmla="*/ 5497962 w 7563811"/>
                            <a:gd name="connsiteY2740" fmla="*/ 482978 h 773723"/>
                            <a:gd name="connsiteX2741" fmla="*/ 5492499 w 7563811"/>
                            <a:gd name="connsiteY2741" fmla="*/ 475100 h 773723"/>
                            <a:gd name="connsiteX2742" fmla="*/ 5486908 w 7563811"/>
                            <a:gd name="connsiteY2742" fmla="*/ 464681 h 773723"/>
                            <a:gd name="connsiteX2743" fmla="*/ 5491609 w 7563811"/>
                            <a:gd name="connsiteY2743" fmla="*/ 456931 h 773723"/>
                            <a:gd name="connsiteX2744" fmla="*/ 5492753 w 7563811"/>
                            <a:gd name="connsiteY2744" fmla="*/ 453500 h 773723"/>
                            <a:gd name="connsiteX2745" fmla="*/ 5496565 w 7563811"/>
                            <a:gd name="connsiteY2745" fmla="*/ 447909 h 773723"/>
                            <a:gd name="connsiteX2746" fmla="*/ 5505713 w 7563811"/>
                            <a:gd name="connsiteY2746" fmla="*/ 441811 h 773723"/>
                            <a:gd name="connsiteX2747" fmla="*/ 5516259 w 7563811"/>
                            <a:gd name="connsiteY2747" fmla="*/ 436093 h 773723"/>
                            <a:gd name="connsiteX2748" fmla="*/ 34306 w 7563811"/>
                            <a:gd name="connsiteY2748" fmla="*/ 433044 h 773723"/>
                            <a:gd name="connsiteX2749" fmla="*/ 38626 w 7563811"/>
                            <a:gd name="connsiteY2749" fmla="*/ 439905 h 773723"/>
                            <a:gd name="connsiteX2750" fmla="*/ 42819 w 7563811"/>
                            <a:gd name="connsiteY2750" fmla="*/ 439905 h 773723"/>
                            <a:gd name="connsiteX2751" fmla="*/ 45234 w 7563811"/>
                            <a:gd name="connsiteY2751" fmla="*/ 444098 h 773723"/>
                            <a:gd name="connsiteX2752" fmla="*/ 44343 w 7563811"/>
                            <a:gd name="connsiteY2752" fmla="*/ 447020 h 773723"/>
                            <a:gd name="connsiteX2753" fmla="*/ 46122 w 7563811"/>
                            <a:gd name="connsiteY2753" fmla="*/ 451721 h 773723"/>
                            <a:gd name="connsiteX2754" fmla="*/ 44725 w 7563811"/>
                            <a:gd name="connsiteY2754" fmla="*/ 462775 h 773723"/>
                            <a:gd name="connsiteX2755" fmla="*/ 43835 w 7563811"/>
                            <a:gd name="connsiteY2755" fmla="*/ 463919 h 773723"/>
                            <a:gd name="connsiteX2756" fmla="*/ 45487 w 7563811"/>
                            <a:gd name="connsiteY2756" fmla="*/ 464935 h 773723"/>
                            <a:gd name="connsiteX2757" fmla="*/ 50823 w 7563811"/>
                            <a:gd name="connsiteY2757" fmla="*/ 476371 h 773723"/>
                            <a:gd name="connsiteX2758" fmla="*/ 48918 w 7563811"/>
                            <a:gd name="connsiteY2758" fmla="*/ 486663 h 773723"/>
                            <a:gd name="connsiteX2759" fmla="*/ 47266 w 7563811"/>
                            <a:gd name="connsiteY2759" fmla="*/ 492761 h 773723"/>
                            <a:gd name="connsiteX2760" fmla="*/ 42947 w 7563811"/>
                            <a:gd name="connsiteY2760" fmla="*/ 494667 h 773723"/>
                            <a:gd name="connsiteX2761" fmla="*/ 40405 w 7563811"/>
                            <a:gd name="connsiteY2761" fmla="*/ 501147 h 773723"/>
                            <a:gd name="connsiteX2762" fmla="*/ 31129 w 7563811"/>
                            <a:gd name="connsiteY2762" fmla="*/ 505594 h 773723"/>
                            <a:gd name="connsiteX2763" fmla="*/ 22999 w 7563811"/>
                            <a:gd name="connsiteY2763" fmla="*/ 502799 h 773723"/>
                            <a:gd name="connsiteX2764" fmla="*/ 17407 w 7563811"/>
                            <a:gd name="connsiteY2764" fmla="*/ 502037 h 773723"/>
                            <a:gd name="connsiteX2765" fmla="*/ 11943 w 7563811"/>
                            <a:gd name="connsiteY2765" fmla="*/ 498987 h 773723"/>
                            <a:gd name="connsiteX2766" fmla="*/ 5972 w 7563811"/>
                            <a:gd name="connsiteY2766" fmla="*/ 492380 h 773723"/>
                            <a:gd name="connsiteX2767" fmla="*/ 6100 w 7563811"/>
                            <a:gd name="connsiteY2767" fmla="*/ 492634 h 773723"/>
                            <a:gd name="connsiteX2768" fmla="*/ 127 w 7563811"/>
                            <a:gd name="connsiteY2768" fmla="*/ 484630 h 773723"/>
                            <a:gd name="connsiteX2769" fmla="*/ 127 w 7563811"/>
                            <a:gd name="connsiteY2769" fmla="*/ 479166 h 773723"/>
                            <a:gd name="connsiteX2770" fmla="*/ 2922 w 7563811"/>
                            <a:gd name="connsiteY2770" fmla="*/ 476244 h 773723"/>
                            <a:gd name="connsiteX2771" fmla="*/ 3558 w 7563811"/>
                            <a:gd name="connsiteY2771" fmla="*/ 473067 h 773723"/>
                            <a:gd name="connsiteX2772" fmla="*/ 6226 w 7563811"/>
                            <a:gd name="connsiteY2772" fmla="*/ 467477 h 773723"/>
                            <a:gd name="connsiteX2773" fmla="*/ 7369 w 7563811"/>
                            <a:gd name="connsiteY2773" fmla="*/ 466206 h 773723"/>
                            <a:gd name="connsiteX2774" fmla="*/ 4828 w 7563811"/>
                            <a:gd name="connsiteY2774" fmla="*/ 461632 h 773723"/>
                            <a:gd name="connsiteX2775" fmla="*/ 3558 w 7563811"/>
                            <a:gd name="connsiteY2775" fmla="*/ 453881 h 773723"/>
                            <a:gd name="connsiteX2776" fmla="*/ 2922 w 7563811"/>
                            <a:gd name="connsiteY2776" fmla="*/ 444225 h 773723"/>
                            <a:gd name="connsiteX2777" fmla="*/ 9021 w 7563811"/>
                            <a:gd name="connsiteY2777" fmla="*/ 440032 h 773723"/>
                            <a:gd name="connsiteX2778" fmla="*/ 10927 w 7563811"/>
                            <a:gd name="connsiteY2778" fmla="*/ 437872 h 773723"/>
                            <a:gd name="connsiteX2779" fmla="*/ 15628 w 7563811"/>
                            <a:gd name="connsiteY2779" fmla="*/ 435077 h 773723"/>
                            <a:gd name="connsiteX2780" fmla="*/ 24522 w 7563811"/>
                            <a:gd name="connsiteY2780" fmla="*/ 433679 h 773723"/>
                            <a:gd name="connsiteX2781" fmla="*/ 34306 w 7563811"/>
                            <a:gd name="connsiteY2781" fmla="*/ 433044 h 773723"/>
                            <a:gd name="connsiteX2782" fmla="*/ 148151 w 7563811"/>
                            <a:gd name="connsiteY2782" fmla="*/ 432790 h 773723"/>
                            <a:gd name="connsiteX2783" fmla="*/ 153360 w 7563811"/>
                            <a:gd name="connsiteY2783" fmla="*/ 441048 h 773723"/>
                            <a:gd name="connsiteX2784" fmla="*/ 158443 w 7563811"/>
                            <a:gd name="connsiteY2784" fmla="*/ 441048 h 773723"/>
                            <a:gd name="connsiteX2785" fmla="*/ 161238 w 7563811"/>
                            <a:gd name="connsiteY2785" fmla="*/ 446131 h 773723"/>
                            <a:gd name="connsiteX2786" fmla="*/ 160222 w 7563811"/>
                            <a:gd name="connsiteY2786" fmla="*/ 449688 h 773723"/>
                            <a:gd name="connsiteX2787" fmla="*/ 160222 w 7563811"/>
                            <a:gd name="connsiteY2787" fmla="*/ 449943 h 773723"/>
                            <a:gd name="connsiteX2788" fmla="*/ 162255 w 7563811"/>
                            <a:gd name="connsiteY2788" fmla="*/ 455533 h 773723"/>
                            <a:gd name="connsiteX2789" fmla="*/ 160603 w 7563811"/>
                            <a:gd name="connsiteY2789" fmla="*/ 468874 h 773723"/>
                            <a:gd name="connsiteX2790" fmla="*/ 153106 w 7563811"/>
                            <a:gd name="connsiteY2790" fmla="*/ 477006 h 773723"/>
                            <a:gd name="connsiteX2791" fmla="*/ 148151 w 7563811"/>
                            <a:gd name="connsiteY2791" fmla="*/ 481580 h 773723"/>
                            <a:gd name="connsiteX2792" fmla="*/ 143196 w 7563811"/>
                            <a:gd name="connsiteY2792" fmla="*/ 480818 h 773723"/>
                            <a:gd name="connsiteX2793" fmla="*/ 137224 w 7563811"/>
                            <a:gd name="connsiteY2793" fmla="*/ 485138 h 773723"/>
                            <a:gd name="connsiteX2794" fmla="*/ 126424 w 7563811"/>
                            <a:gd name="connsiteY2794" fmla="*/ 483867 h 773723"/>
                            <a:gd name="connsiteX2795" fmla="*/ 120833 w 7563811"/>
                            <a:gd name="connsiteY2795" fmla="*/ 476752 h 773723"/>
                            <a:gd name="connsiteX2796" fmla="*/ 116259 w 7563811"/>
                            <a:gd name="connsiteY2796" fmla="*/ 472813 h 773723"/>
                            <a:gd name="connsiteX2797" fmla="*/ 113083 w 7563811"/>
                            <a:gd name="connsiteY2797" fmla="*/ 466841 h 773723"/>
                            <a:gd name="connsiteX2798" fmla="*/ 111558 w 7563811"/>
                            <a:gd name="connsiteY2798" fmla="*/ 457566 h 773723"/>
                            <a:gd name="connsiteX2799" fmla="*/ 110796 w 7563811"/>
                            <a:gd name="connsiteY2799" fmla="*/ 446131 h 773723"/>
                            <a:gd name="connsiteX2800" fmla="*/ 118038 w 7563811"/>
                            <a:gd name="connsiteY2800" fmla="*/ 441175 h 773723"/>
                            <a:gd name="connsiteX2801" fmla="*/ 120325 w 7563811"/>
                            <a:gd name="connsiteY2801" fmla="*/ 438634 h 773723"/>
                            <a:gd name="connsiteX2802" fmla="*/ 125916 w 7563811"/>
                            <a:gd name="connsiteY2802" fmla="*/ 435204 h 773723"/>
                            <a:gd name="connsiteX2803" fmla="*/ 136462 w 7563811"/>
                            <a:gd name="connsiteY2803" fmla="*/ 433552 h 773723"/>
                            <a:gd name="connsiteX2804" fmla="*/ 148151 w 7563811"/>
                            <a:gd name="connsiteY2804" fmla="*/ 432790 h 773723"/>
                            <a:gd name="connsiteX2805" fmla="*/ 659948 w 7563811"/>
                            <a:gd name="connsiteY2805" fmla="*/ 429995 h 773723"/>
                            <a:gd name="connsiteX2806" fmla="*/ 666428 w 7563811"/>
                            <a:gd name="connsiteY2806" fmla="*/ 435458 h 773723"/>
                            <a:gd name="connsiteX2807" fmla="*/ 669350 w 7563811"/>
                            <a:gd name="connsiteY2807" fmla="*/ 436983 h 773723"/>
                            <a:gd name="connsiteX2808" fmla="*/ 672400 w 7563811"/>
                            <a:gd name="connsiteY2808" fmla="*/ 439143 h 773723"/>
                            <a:gd name="connsiteX2809" fmla="*/ 674178 w 7563811"/>
                            <a:gd name="connsiteY2809" fmla="*/ 438889 h 773723"/>
                            <a:gd name="connsiteX2810" fmla="*/ 679896 w 7563811"/>
                            <a:gd name="connsiteY2810" fmla="*/ 443971 h 773723"/>
                            <a:gd name="connsiteX2811" fmla="*/ 683708 w 7563811"/>
                            <a:gd name="connsiteY2811" fmla="*/ 442954 h 773723"/>
                            <a:gd name="connsiteX2812" fmla="*/ 687011 w 7563811"/>
                            <a:gd name="connsiteY2812" fmla="*/ 446131 h 773723"/>
                            <a:gd name="connsiteX2813" fmla="*/ 687011 w 7563811"/>
                            <a:gd name="connsiteY2813" fmla="*/ 449053 h 773723"/>
                            <a:gd name="connsiteX2814" fmla="*/ 689807 w 7563811"/>
                            <a:gd name="connsiteY2814" fmla="*/ 452865 h 773723"/>
                            <a:gd name="connsiteX2815" fmla="*/ 691585 w 7563811"/>
                            <a:gd name="connsiteY2815" fmla="*/ 463284 h 773723"/>
                            <a:gd name="connsiteX2816" fmla="*/ 687774 w 7563811"/>
                            <a:gd name="connsiteY2816" fmla="*/ 471162 h 773723"/>
                            <a:gd name="connsiteX2817" fmla="*/ 685105 w 7563811"/>
                            <a:gd name="connsiteY2817" fmla="*/ 475736 h 773723"/>
                            <a:gd name="connsiteX2818" fmla="*/ 681294 w 7563811"/>
                            <a:gd name="connsiteY2818" fmla="*/ 476244 h 773723"/>
                            <a:gd name="connsiteX2819" fmla="*/ 681421 w 7563811"/>
                            <a:gd name="connsiteY2819" fmla="*/ 475990 h 773723"/>
                            <a:gd name="connsiteX2820" fmla="*/ 677863 w 7563811"/>
                            <a:gd name="connsiteY2820" fmla="*/ 480564 h 773723"/>
                            <a:gd name="connsiteX2821" fmla="*/ 669477 w 7563811"/>
                            <a:gd name="connsiteY2821" fmla="*/ 482089 h 773723"/>
                            <a:gd name="connsiteX2822" fmla="*/ 664776 w 7563811"/>
                            <a:gd name="connsiteY2822" fmla="*/ 480056 h 773723"/>
                            <a:gd name="connsiteX2823" fmla="*/ 664522 w 7563811"/>
                            <a:gd name="connsiteY2823" fmla="*/ 480310 h 773723"/>
                            <a:gd name="connsiteX2824" fmla="*/ 651689 w 7563811"/>
                            <a:gd name="connsiteY2824" fmla="*/ 482216 h 773723"/>
                            <a:gd name="connsiteX2825" fmla="*/ 642160 w 7563811"/>
                            <a:gd name="connsiteY2825" fmla="*/ 477260 h 773723"/>
                            <a:gd name="connsiteX2826" fmla="*/ 636569 w 7563811"/>
                            <a:gd name="connsiteY2826" fmla="*/ 473830 h 773723"/>
                            <a:gd name="connsiteX2827" fmla="*/ 636061 w 7563811"/>
                            <a:gd name="connsiteY2827" fmla="*/ 469002 h 773723"/>
                            <a:gd name="connsiteX2828" fmla="*/ 630470 w 7563811"/>
                            <a:gd name="connsiteY2828" fmla="*/ 464555 h 773723"/>
                            <a:gd name="connsiteX2829" fmla="*/ 628818 w 7563811"/>
                            <a:gd name="connsiteY2829" fmla="*/ 454136 h 773723"/>
                            <a:gd name="connsiteX2830" fmla="*/ 634028 w 7563811"/>
                            <a:gd name="connsiteY2830" fmla="*/ 447020 h 773723"/>
                            <a:gd name="connsiteX2831" fmla="*/ 636569 w 7563811"/>
                            <a:gd name="connsiteY2831" fmla="*/ 441811 h 773723"/>
                            <a:gd name="connsiteX2832" fmla="*/ 641270 w 7563811"/>
                            <a:gd name="connsiteY2832" fmla="*/ 437364 h 773723"/>
                            <a:gd name="connsiteX2833" fmla="*/ 649402 w 7563811"/>
                            <a:gd name="connsiteY2833" fmla="*/ 433552 h 773723"/>
                            <a:gd name="connsiteX2834" fmla="*/ 659948 w 7563811"/>
                            <a:gd name="connsiteY2834" fmla="*/ 429995 h 773723"/>
                            <a:gd name="connsiteX2835" fmla="*/ 6750381 w 7563811"/>
                            <a:gd name="connsiteY2835" fmla="*/ 428088 h 773723"/>
                            <a:gd name="connsiteX2836" fmla="*/ 6756734 w 7563811"/>
                            <a:gd name="connsiteY2836" fmla="*/ 428088 h 773723"/>
                            <a:gd name="connsiteX2837" fmla="*/ 6766136 w 7563811"/>
                            <a:gd name="connsiteY2837" fmla="*/ 432154 h 773723"/>
                            <a:gd name="connsiteX2838" fmla="*/ 6776046 w 7563811"/>
                            <a:gd name="connsiteY2838" fmla="*/ 437490 h 773723"/>
                            <a:gd name="connsiteX2839" fmla="*/ 6776046 w 7563811"/>
                            <a:gd name="connsiteY2839" fmla="*/ 446766 h 773723"/>
                            <a:gd name="connsiteX2840" fmla="*/ 6776300 w 7563811"/>
                            <a:gd name="connsiteY2840" fmla="*/ 446766 h 773723"/>
                            <a:gd name="connsiteX2841" fmla="*/ 6780366 w 7563811"/>
                            <a:gd name="connsiteY2841" fmla="*/ 449434 h 773723"/>
                            <a:gd name="connsiteX2842" fmla="*/ 6780112 w 7563811"/>
                            <a:gd name="connsiteY2842" fmla="*/ 455025 h 773723"/>
                            <a:gd name="connsiteX2843" fmla="*/ 6777444 w 7563811"/>
                            <a:gd name="connsiteY2843" fmla="*/ 457439 h 773723"/>
                            <a:gd name="connsiteX2844" fmla="*/ 6776300 w 7563811"/>
                            <a:gd name="connsiteY2844" fmla="*/ 463029 h 773723"/>
                            <a:gd name="connsiteX2845" fmla="*/ 6768169 w 7563811"/>
                            <a:gd name="connsiteY2845" fmla="*/ 473067 h 773723"/>
                            <a:gd name="connsiteX2846" fmla="*/ 6757877 w 7563811"/>
                            <a:gd name="connsiteY2846" fmla="*/ 475862 h 773723"/>
                            <a:gd name="connsiteX2847" fmla="*/ 6751524 w 7563811"/>
                            <a:gd name="connsiteY2847" fmla="*/ 477133 h 773723"/>
                            <a:gd name="connsiteX2848" fmla="*/ 6747839 w 7563811"/>
                            <a:gd name="connsiteY2848" fmla="*/ 473956 h 773723"/>
                            <a:gd name="connsiteX2849" fmla="*/ 6740724 w 7563811"/>
                            <a:gd name="connsiteY2849" fmla="*/ 474465 h 773723"/>
                            <a:gd name="connsiteX2850" fmla="*/ 6732465 w 7563811"/>
                            <a:gd name="connsiteY2850" fmla="*/ 467985 h 773723"/>
                            <a:gd name="connsiteX2851" fmla="*/ 6731448 w 7563811"/>
                            <a:gd name="connsiteY2851" fmla="*/ 459345 h 773723"/>
                            <a:gd name="connsiteX2852" fmla="*/ 6729797 w 7563811"/>
                            <a:gd name="connsiteY2852" fmla="*/ 453881 h 773723"/>
                            <a:gd name="connsiteX2853" fmla="*/ 6730178 w 7563811"/>
                            <a:gd name="connsiteY2853" fmla="*/ 447401 h 773723"/>
                            <a:gd name="connsiteX2854" fmla="*/ 6733609 w 7563811"/>
                            <a:gd name="connsiteY2854" fmla="*/ 439142 h 773723"/>
                            <a:gd name="connsiteX2855" fmla="*/ 6738818 w 7563811"/>
                            <a:gd name="connsiteY2855" fmla="*/ 429359 h 773723"/>
                            <a:gd name="connsiteX2856" fmla="*/ 6747204 w 7563811"/>
                            <a:gd name="connsiteY2856" fmla="*/ 428978 h 773723"/>
                            <a:gd name="connsiteX2857" fmla="*/ 6750381 w 7563811"/>
                            <a:gd name="connsiteY2857" fmla="*/ 428088 h 773723"/>
                            <a:gd name="connsiteX2858" fmla="*/ 6565129 w 7563811"/>
                            <a:gd name="connsiteY2858" fmla="*/ 427072 h 773723"/>
                            <a:gd name="connsiteX2859" fmla="*/ 6572244 w 7563811"/>
                            <a:gd name="connsiteY2859" fmla="*/ 429486 h 773723"/>
                            <a:gd name="connsiteX2860" fmla="*/ 6575293 w 7563811"/>
                            <a:gd name="connsiteY2860" fmla="*/ 427072 h 773723"/>
                            <a:gd name="connsiteX2861" fmla="*/ 6579486 w 7563811"/>
                            <a:gd name="connsiteY2861" fmla="*/ 428723 h 773723"/>
                            <a:gd name="connsiteX2862" fmla="*/ 6580629 w 7563811"/>
                            <a:gd name="connsiteY2862" fmla="*/ 431392 h 773723"/>
                            <a:gd name="connsiteX2863" fmla="*/ 6584695 w 7563811"/>
                            <a:gd name="connsiteY2863" fmla="*/ 433806 h 773723"/>
                            <a:gd name="connsiteX2864" fmla="*/ 6584568 w 7563811"/>
                            <a:gd name="connsiteY2864" fmla="*/ 433170 h 773723"/>
                            <a:gd name="connsiteX2865" fmla="*/ 6590159 w 7563811"/>
                            <a:gd name="connsiteY2865" fmla="*/ 441938 h 773723"/>
                            <a:gd name="connsiteX2866" fmla="*/ 6589651 w 7563811"/>
                            <a:gd name="connsiteY2866" fmla="*/ 450578 h 773723"/>
                            <a:gd name="connsiteX2867" fmla="*/ 6589016 w 7563811"/>
                            <a:gd name="connsiteY2867" fmla="*/ 455787 h 773723"/>
                            <a:gd name="connsiteX2868" fmla="*/ 6585712 w 7563811"/>
                            <a:gd name="connsiteY2868" fmla="*/ 457820 h 773723"/>
                            <a:gd name="connsiteX2869" fmla="*/ 6584315 w 7563811"/>
                            <a:gd name="connsiteY2869" fmla="*/ 463410 h 773723"/>
                            <a:gd name="connsiteX2870" fmla="*/ 6577199 w 7563811"/>
                            <a:gd name="connsiteY2870" fmla="*/ 467985 h 773723"/>
                            <a:gd name="connsiteX2871" fmla="*/ 6570338 w 7563811"/>
                            <a:gd name="connsiteY2871" fmla="*/ 466587 h 773723"/>
                            <a:gd name="connsiteX2872" fmla="*/ 6565637 w 7563811"/>
                            <a:gd name="connsiteY2872" fmla="*/ 466587 h 773723"/>
                            <a:gd name="connsiteX2873" fmla="*/ 6560808 w 7563811"/>
                            <a:gd name="connsiteY2873" fmla="*/ 464681 h 773723"/>
                            <a:gd name="connsiteX2874" fmla="*/ 6555345 w 7563811"/>
                            <a:gd name="connsiteY2874" fmla="*/ 459980 h 773723"/>
                            <a:gd name="connsiteX2875" fmla="*/ 6549246 w 7563811"/>
                            <a:gd name="connsiteY2875" fmla="*/ 453500 h 773723"/>
                            <a:gd name="connsiteX2876" fmla="*/ 6551152 w 7563811"/>
                            <a:gd name="connsiteY2876" fmla="*/ 447020 h 773723"/>
                            <a:gd name="connsiteX2877" fmla="*/ 6551279 w 7563811"/>
                            <a:gd name="connsiteY2877" fmla="*/ 444352 h 773723"/>
                            <a:gd name="connsiteX2878" fmla="*/ 6552931 w 7563811"/>
                            <a:gd name="connsiteY2878" fmla="*/ 439523 h 773723"/>
                            <a:gd name="connsiteX2879" fmla="*/ 6558521 w 7563811"/>
                            <a:gd name="connsiteY2879" fmla="*/ 433298 h 773723"/>
                            <a:gd name="connsiteX2880" fmla="*/ 6565129 w 7563811"/>
                            <a:gd name="connsiteY2880" fmla="*/ 427072 h 773723"/>
                            <a:gd name="connsiteX2881" fmla="*/ 3744178 w 7563811"/>
                            <a:gd name="connsiteY2881" fmla="*/ 426437 h 773723"/>
                            <a:gd name="connsiteX2882" fmla="*/ 3749641 w 7563811"/>
                            <a:gd name="connsiteY2882" fmla="*/ 432917 h 773723"/>
                            <a:gd name="connsiteX2883" fmla="*/ 3752309 w 7563811"/>
                            <a:gd name="connsiteY2883" fmla="*/ 434950 h 773723"/>
                            <a:gd name="connsiteX2884" fmla="*/ 3756118 w 7563811"/>
                            <a:gd name="connsiteY2884" fmla="*/ 440032 h 773723"/>
                            <a:gd name="connsiteX2885" fmla="*/ 3758788 w 7563811"/>
                            <a:gd name="connsiteY2885" fmla="*/ 450070 h 773723"/>
                            <a:gd name="connsiteX2886" fmla="*/ 3760694 w 7563811"/>
                            <a:gd name="connsiteY2886" fmla="*/ 461251 h 773723"/>
                            <a:gd name="connsiteX2887" fmla="*/ 3753325 w 7563811"/>
                            <a:gd name="connsiteY2887" fmla="*/ 467096 h 773723"/>
                            <a:gd name="connsiteX2888" fmla="*/ 3753707 w 7563811"/>
                            <a:gd name="connsiteY2888" fmla="*/ 471924 h 773723"/>
                            <a:gd name="connsiteX2889" fmla="*/ 3749134 w 7563811"/>
                            <a:gd name="connsiteY2889" fmla="*/ 475227 h 773723"/>
                            <a:gd name="connsiteX2890" fmla="*/ 3745577 w 7563811"/>
                            <a:gd name="connsiteY2890" fmla="*/ 474592 h 773723"/>
                            <a:gd name="connsiteX2891" fmla="*/ 3745831 w 7563811"/>
                            <a:gd name="connsiteY2891" fmla="*/ 474465 h 773723"/>
                            <a:gd name="connsiteX2892" fmla="*/ 3740623 w 7563811"/>
                            <a:gd name="connsiteY2892" fmla="*/ 477006 h 773723"/>
                            <a:gd name="connsiteX2893" fmla="*/ 3727667 w 7563811"/>
                            <a:gd name="connsiteY2893" fmla="*/ 476752 h 773723"/>
                            <a:gd name="connsiteX2894" fmla="*/ 3719021 w 7563811"/>
                            <a:gd name="connsiteY2894" fmla="*/ 470272 h 773723"/>
                            <a:gd name="connsiteX2895" fmla="*/ 3714068 w 7563811"/>
                            <a:gd name="connsiteY2895" fmla="*/ 465952 h 773723"/>
                            <a:gd name="connsiteX2896" fmla="*/ 3714325 w 7563811"/>
                            <a:gd name="connsiteY2896" fmla="*/ 461124 h 773723"/>
                            <a:gd name="connsiteX2897" fmla="*/ 3709493 w 7563811"/>
                            <a:gd name="connsiteY2897" fmla="*/ 455787 h 773723"/>
                            <a:gd name="connsiteX2898" fmla="*/ 3709493 w 7563811"/>
                            <a:gd name="connsiteY2898" fmla="*/ 445242 h 773723"/>
                            <a:gd name="connsiteX2899" fmla="*/ 3715720 w 7563811"/>
                            <a:gd name="connsiteY2899" fmla="*/ 439143 h 773723"/>
                            <a:gd name="connsiteX2900" fmla="*/ 3719021 w 7563811"/>
                            <a:gd name="connsiteY2900" fmla="*/ 434315 h 773723"/>
                            <a:gd name="connsiteX2901" fmla="*/ 3724362 w 7563811"/>
                            <a:gd name="connsiteY2901" fmla="*/ 430630 h 773723"/>
                            <a:gd name="connsiteX2902" fmla="*/ 3733129 w 7563811"/>
                            <a:gd name="connsiteY2902" fmla="*/ 428216 h 773723"/>
                            <a:gd name="connsiteX2903" fmla="*/ 3744178 w 7563811"/>
                            <a:gd name="connsiteY2903" fmla="*/ 426437 h 773723"/>
                            <a:gd name="connsiteX2904" fmla="*/ 1004276 w 7563811"/>
                            <a:gd name="connsiteY2904" fmla="*/ 424658 h 773723"/>
                            <a:gd name="connsiteX2905" fmla="*/ 1012280 w 7563811"/>
                            <a:gd name="connsiteY2905" fmla="*/ 427580 h 773723"/>
                            <a:gd name="connsiteX2906" fmla="*/ 1015585 w 7563811"/>
                            <a:gd name="connsiteY2906" fmla="*/ 427961 h 773723"/>
                            <a:gd name="connsiteX2907" fmla="*/ 1021429 w 7563811"/>
                            <a:gd name="connsiteY2907" fmla="*/ 430502 h 773723"/>
                            <a:gd name="connsiteX2908" fmla="*/ 1026258 w 7563811"/>
                            <a:gd name="connsiteY2908" fmla="*/ 434822 h 773723"/>
                            <a:gd name="connsiteX2909" fmla="*/ 1031594 w 7563811"/>
                            <a:gd name="connsiteY2909" fmla="*/ 434314 h 773723"/>
                            <a:gd name="connsiteX2910" fmla="*/ 1040234 w 7563811"/>
                            <a:gd name="connsiteY2910" fmla="*/ 436982 h 773723"/>
                            <a:gd name="connsiteX2911" fmla="*/ 1049383 w 7563811"/>
                            <a:gd name="connsiteY2911" fmla="*/ 440667 h 773723"/>
                            <a:gd name="connsiteX2912" fmla="*/ 1050272 w 7563811"/>
                            <a:gd name="connsiteY2912" fmla="*/ 448799 h 773723"/>
                            <a:gd name="connsiteX2913" fmla="*/ 1054084 w 7563811"/>
                            <a:gd name="connsiteY2913" fmla="*/ 450705 h 773723"/>
                            <a:gd name="connsiteX2914" fmla="*/ 1054338 w 7563811"/>
                            <a:gd name="connsiteY2914" fmla="*/ 455533 h 773723"/>
                            <a:gd name="connsiteX2915" fmla="*/ 1052305 w 7563811"/>
                            <a:gd name="connsiteY2915" fmla="*/ 457820 h 773723"/>
                            <a:gd name="connsiteX2916" fmla="*/ 1051796 w 7563811"/>
                            <a:gd name="connsiteY2916" fmla="*/ 462902 h 773723"/>
                            <a:gd name="connsiteX2917" fmla="*/ 1045697 w 7563811"/>
                            <a:gd name="connsiteY2917" fmla="*/ 472432 h 773723"/>
                            <a:gd name="connsiteX2918" fmla="*/ 1036931 w 7563811"/>
                            <a:gd name="connsiteY2918" fmla="*/ 475862 h 773723"/>
                            <a:gd name="connsiteX2919" fmla="*/ 1031466 w 7563811"/>
                            <a:gd name="connsiteY2919" fmla="*/ 477514 h 773723"/>
                            <a:gd name="connsiteX2920" fmla="*/ 1028036 w 7563811"/>
                            <a:gd name="connsiteY2920" fmla="*/ 475100 h 773723"/>
                            <a:gd name="connsiteX2921" fmla="*/ 1021938 w 7563811"/>
                            <a:gd name="connsiteY2921" fmla="*/ 476244 h 773723"/>
                            <a:gd name="connsiteX2922" fmla="*/ 1020159 w 7563811"/>
                            <a:gd name="connsiteY2922" fmla="*/ 474211 h 773723"/>
                            <a:gd name="connsiteX2923" fmla="*/ 1014314 w 7563811"/>
                            <a:gd name="connsiteY2923" fmla="*/ 476752 h 773723"/>
                            <a:gd name="connsiteX2924" fmla="*/ 1003641 w 7563811"/>
                            <a:gd name="connsiteY2924" fmla="*/ 475354 h 773723"/>
                            <a:gd name="connsiteX2925" fmla="*/ 997161 w 7563811"/>
                            <a:gd name="connsiteY2925" fmla="*/ 473956 h 773723"/>
                            <a:gd name="connsiteX2926" fmla="*/ 995001 w 7563811"/>
                            <a:gd name="connsiteY2926" fmla="*/ 469636 h 773723"/>
                            <a:gd name="connsiteX2927" fmla="*/ 988140 w 7563811"/>
                            <a:gd name="connsiteY2927" fmla="*/ 467349 h 773723"/>
                            <a:gd name="connsiteX2928" fmla="*/ 988140 w 7563811"/>
                            <a:gd name="connsiteY2928" fmla="*/ 467604 h 773723"/>
                            <a:gd name="connsiteX2929" fmla="*/ 983058 w 7563811"/>
                            <a:gd name="connsiteY2929" fmla="*/ 458328 h 773723"/>
                            <a:gd name="connsiteX2930" fmla="*/ 985599 w 7563811"/>
                            <a:gd name="connsiteY2930" fmla="*/ 449815 h 773723"/>
                            <a:gd name="connsiteX2931" fmla="*/ 986107 w 7563811"/>
                            <a:gd name="connsiteY2931" fmla="*/ 443971 h 773723"/>
                            <a:gd name="connsiteX2932" fmla="*/ 989028 w 7563811"/>
                            <a:gd name="connsiteY2932" fmla="*/ 438126 h 773723"/>
                            <a:gd name="connsiteX2933" fmla="*/ 995509 w 7563811"/>
                            <a:gd name="connsiteY2933" fmla="*/ 431646 h 773723"/>
                            <a:gd name="connsiteX2934" fmla="*/ 1004276 w 7563811"/>
                            <a:gd name="connsiteY2934" fmla="*/ 424658 h 773723"/>
                            <a:gd name="connsiteX2935" fmla="*/ 4492927 w 7563811"/>
                            <a:gd name="connsiteY2935" fmla="*/ 420719 h 773723"/>
                            <a:gd name="connsiteX2936" fmla="*/ 4497501 w 7563811"/>
                            <a:gd name="connsiteY2936" fmla="*/ 421862 h 773723"/>
                            <a:gd name="connsiteX2937" fmla="*/ 4499026 w 7563811"/>
                            <a:gd name="connsiteY2937" fmla="*/ 424403 h 773723"/>
                            <a:gd name="connsiteX2938" fmla="*/ 4503473 w 7563811"/>
                            <a:gd name="connsiteY2938" fmla="*/ 426309 h 773723"/>
                            <a:gd name="connsiteX2939" fmla="*/ 4510461 w 7563811"/>
                            <a:gd name="connsiteY2939" fmla="*/ 434568 h 773723"/>
                            <a:gd name="connsiteX2940" fmla="*/ 4511223 w 7563811"/>
                            <a:gd name="connsiteY2940" fmla="*/ 440540 h 773723"/>
                            <a:gd name="connsiteX2941" fmla="*/ 4514908 w 7563811"/>
                            <a:gd name="connsiteY2941" fmla="*/ 436093 h 773723"/>
                            <a:gd name="connsiteX2942" fmla="*/ 4522404 w 7563811"/>
                            <a:gd name="connsiteY2942" fmla="*/ 427072 h 773723"/>
                            <a:gd name="connsiteX2943" fmla="*/ 4531934 w 7563811"/>
                            <a:gd name="connsiteY2943" fmla="*/ 428978 h 773723"/>
                            <a:gd name="connsiteX2944" fmla="*/ 4535492 w 7563811"/>
                            <a:gd name="connsiteY2944" fmla="*/ 425420 h 773723"/>
                            <a:gd name="connsiteX2945" fmla="*/ 4541082 w 7563811"/>
                            <a:gd name="connsiteY2945" fmla="*/ 426818 h 773723"/>
                            <a:gd name="connsiteX2946" fmla="*/ 4542988 w 7563811"/>
                            <a:gd name="connsiteY2946" fmla="*/ 429994 h 773723"/>
                            <a:gd name="connsiteX2947" fmla="*/ 4548579 w 7563811"/>
                            <a:gd name="connsiteY2947" fmla="*/ 432408 h 773723"/>
                            <a:gd name="connsiteX2948" fmla="*/ 4557092 w 7563811"/>
                            <a:gd name="connsiteY2948" fmla="*/ 442827 h 773723"/>
                            <a:gd name="connsiteX2949" fmla="*/ 4557219 w 7563811"/>
                            <a:gd name="connsiteY2949" fmla="*/ 442827 h 773723"/>
                            <a:gd name="connsiteX2950" fmla="*/ 4557981 w 7563811"/>
                            <a:gd name="connsiteY2950" fmla="*/ 453881 h 773723"/>
                            <a:gd name="connsiteX2951" fmla="*/ 4557981 w 7563811"/>
                            <a:gd name="connsiteY2951" fmla="*/ 460615 h 773723"/>
                            <a:gd name="connsiteX2952" fmla="*/ 4554042 w 7563811"/>
                            <a:gd name="connsiteY2952" fmla="*/ 463665 h 773723"/>
                            <a:gd name="connsiteX2953" fmla="*/ 4553026 w 7563811"/>
                            <a:gd name="connsiteY2953" fmla="*/ 471034 h 773723"/>
                            <a:gd name="connsiteX2954" fmla="*/ 4544640 w 7563811"/>
                            <a:gd name="connsiteY2954" fmla="*/ 478022 h 773723"/>
                            <a:gd name="connsiteX2955" fmla="*/ 4535619 w 7563811"/>
                            <a:gd name="connsiteY2955" fmla="*/ 477260 h 773723"/>
                            <a:gd name="connsiteX2956" fmla="*/ 4529647 w 7563811"/>
                            <a:gd name="connsiteY2956" fmla="*/ 477895 h 773723"/>
                            <a:gd name="connsiteX2957" fmla="*/ 4523167 w 7563811"/>
                            <a:gd name="connsiteY2957" fmla="*/ 476116 h 773723"/>
                            <a:gd name="connsiteX2958" fmla="*/ 4515416 w 7563811"/>
                            <a:gd name="connsiteY2958" fmla="*/ 470907 h 773723"/>
                            <a:gd name="connsiteX2959" fmla="*/ 4506522 w 7563811"/>
                            <a:gd name="connsiteY2959" fmla="*/ 463538 h 773723"/>
                            <a:gd name="connsiteX2960" fmla="*/ 4505887 w 7563811"/>
                            <a:gd name="connsiteY2960" fmla="*/ 458328 h 773723"/>
                            <a:gd name="connsiteX2961" fmla="*/ 4500805 w 7563811"/>
                            <a:gd name="connsiteY2961" fmla="*/ 463284 h 773723"/>
                            <a:gd name="connsiteX2962" fmla="*/ 4493435 w 7563811"/>
                            <a:gd name="connsiteY2962" fmla="*/ 462775 h 773723"/>
                            <a:gd name="connsiteX2963" fmla="*/ 4488607 w 7563811"/>
                            <a:gd name="connsiteY2963" fmla="*/ 463284 h 773723"/>
                            <a:gd name="connsiteX2964" fmla="*/ 4483397 w 7563811"/>
                            <a:gd name="connsiteY2964" fmla="*/ 461886 h 773723"/>
                            <a:gd name="connsiteX2965" fmla="*/ 4477044 w 7563811"/>
                            <a:gd name="connsiteY2965" fmla="*/ 457693 h 773723"/>
                            <a:gd name="connsiteX2966" fmla="*/ 4469802 w 7563811"/>
                            <a:gd name="connsiteY2966" fmla="*/ 451721 h 773723"/>
                            <a:gd name="connsiteX2967" fmla="*/ 4470819 w 7563811"/>
                            <a:gd name="connsiteY2967" fmla="*/ 444733 h 773723"/>
                            <a:gd name="connsiteX2968" fmla="*/ 4470565 w 7563811"/>
                            <a:gd name="connsiteY2968" fmla="*/ 441938 h 773723"/>
                            <a:gd name="connsiteX2969" fmla="*/ 4471581 w 7563811"/>
                            <a:gd name="connsiteY2969" fmla="*/ 436728 h 773723"/>
                            <a:gd name="connsiteX2970" fmla="*/ 4476409 w 7563811"/>
                            <a:gd name="connsiteY2970" fmla="*/ 429486 h 773723"/>
                            <a:gd name="connsiteX2971" fmla="*/ 4482381 w 7563811"/>
                            <a:gd name="connsiteY2971" fmla="*/ 422116 h 773723"/>
                            <a:gd name="connsiteX2972" fmla="*/ 4490132 w 7563811"/>
                            <a:gd name="connsiteY2972" fmla="*/ 423641 h 773723"/>
                            <a:gd name="connsiteX2973" fmla="*/ 4492927 w 7563811"/>
                            <a:gd name="connsiteY2973" fmla="*/ 420719 h 773723"/>
                            <a:gd name="connsiteX2974" fmla="*/ 4349351 w 7563811"/>
                            <a:gd name="connsiteY2974" fmla="*/ 419321 h 773723"/>
                            <a:gd name="connsiteX2975" fmla="*/ 4354941 w 7563811"/>
                            <a:gd name="connsiteY2975" fmla="*/ 420718 h 773723"/>
                            <a:gd name="connsiteX2976" fmla="*/ 4356847 w 7563811"/>
                            <a:gd name="connsiteY2976" fmla="*/ 423895 h 773723"/>
                            <a:gd name="connsiteX2977" fmla="*/ 4362310 w 7563811"/>
                            <a:gd name="connsiteY2977" fmla="*/ 426309 h 773723"/>
                            <a:gd name="connsiteX2978" fmla="*/ 4370824 w 7563811"/>
                            <a:gd name="connsiteY2978" fmla="*/ 436728 h 773723"/>
                            <a:gd name="connsiteX2979" fmla="*/ 4371586 w 7563811"/>
                            <a:gd name="connsiteY2979" fmla="*/ 447782 h 773723"/>
                            <a:gd name="connsiteX2980" fmla="*/ 4371586 w 7563811"/>
                            <a:gd name="connsiteY2980" fmla="*/ 454516 h 773723"/>
                            <a:gd name="connsiteX2981" fmla="*/ 4367647 w 7563811"/>
                            <a:gd name="connsiteY2981" fmla="*/ 457565 h 773723"/>
                            <a:gd name="connsiteX2982" fmla="*/ 4366631 w 7563811"/>
                            <a:gd name="connsiteY2982" fmla="*/ 464935 h 773723"/>
                            <a:gd name="connsiteX2983" fmla="*/ 4358245 w 7563811"/>
                            <a:gd name="connsiteY2983" fmla="*/ 471923 h 773723"/>
                            <a:gd name="connsiteX2984" fmla="*/ 4349223 w 7563811"/>
                            <a:gd name="connsiteY2984" fmla="*/ 471161 h 773723"/>
                            <a:gd name="connsiteX2985" fmla="*/ 4343252 w 7563811"/>
                            <a:gd name="connsiteY2985" fmla="*/ 471796 h 773723"/>
                            <a:gd name="connsiteX2986" fmla="*/ 4336772 w 7563811"/>
                            <a:gd name="connsiteY2986" fmla="*/ 470017 h 773723"/>
                            <a:gd name="connsiteX2987" fmla="*/ 4329021 w 7563811"/>
                            <a:gd name="connsiteY2987" fmla="*/ 464808 h 773723"/>
                            <a:gd name="connsiteX2988" fmla="*/ 4320127 w 7563811"/>
                            <a:gd name="connsiteY2988" fmla="*/ 457438 h 773723"/>
                            <a:gd name="connsiteX2989" fmla="*/ 4321525 w 7563811"/>
                            <a:gd name="connsiteY2989" fmla="*/ 448798 h 773723"/>
                            <a:gd name="connsiteX2990" fmla="*/ 4321271 w 7563811"/>
                            <a:gd name="connsiteY2990" fmla="*/ 445368 h 773723"/>
                            <a:gd name="connsiteX2991" fmla="*/ 4322668 w 7563811"/>
                            <a:gd name="connsiteY2991" fmla="*/ 438888 h 773723"/>
                            <a:gd name="connsiteX2992" fmla="*/ 4328767 w 7563811"/>
                            <a:gd name="connsiteY2992" fmla="*/ 429994 h 773723"/>
                            <a:gd name="connsiteX2993" fmla="*/ 4336264 w 7563811"/>
                            <a:gd name="connsiteY2993" fmla="*/ 420973 h 773723"/>
                            <a:gd name="connsiteX2994" fmla="*/ 4345793 w 7563811"/>
                            <a:gd name="connsiteY2994" fmla="*/ 422878 h 773723"/>
                            <a:gd name="connsiteX2995" fmla="*/ 4349351 w 7563811"/>
                            <a:gd name="connsiteY2995" fmla="*/ 419321 h 773723"/>
                            <a:gd name="connsiteX2996" fmla="*/ 7001195 w 7563811"/>
                            <a:gd name="connsiteY2996" fmla="*/ 418305 h 773723"/>
                            <a:gd name="connsiteX2997" fmla="*/ 7011232 w 7563811"/>
                            <a:gd name="connsiteY2997" fmla="*/ 421863 h 773723"/>
                            <a:gd name="connsiteX2998" fmla="*/ 7021779 w 7563811"/>
                            <a:gd name="connsiteY2998" fmla="*/ 426691 h 773723"/>
                            <a:gd name="connsiteX2999" fmla="*/ 7022414 w 7563811"/>
                            <a:gd name="connsiteY2999" fmla="*/ 436347 h 773723"/>
                            <a:gd name="connsiteX3000" fmla="*/ 7026734 w 7563811"/>
                            <a:gd name="connsiteY3000" fmla="*/ 438888 h 773723"/>
                            <a:gd name="connsiteX3001" fmla="*/ 7026734 w 7563811"/>
                            <a:gd name="connsiteY3001" fmla="*/ 444606 h 773723"/>
                            <a:gd name="connsiteX3002" fmla="*/ 7024193 w 7563811"/>
                            <a:gd name="connsiteY3002" fmla="*/ 447274 h 773723"/>
                            <a:gd name="connsiteX3003" fmla="*/ 7024320 w 7563811"/>
                            <a:gd name="connsiteY3003" fmla="*/ 447147 h 773723"/>
                            <a:gd name="connsiteX3004" fmla="*/ 7023430 w 7563811"/>
                            <a:gd name="connsiteY3004" fmla="*/ 453119 h 773723"/>
                            <a:gd name="connsiteX3005" fmla="*/ 7015806 w 7563811"/>
                            <a:gd name="connsiteY3005" fmla="*/ 463919 h 773723"/>
                            <a:gd name="connsiteX3006" fmla="*/ 7005387 w 7563811"/>
                            <a:gd name="connsiteY3006" fmla="*/ 467477 h 773723"/>
                            <a:gd name="connsiteX3007" fmla="*/ 6998908 w 7563811"/>
                            <a:gd name="connsiteY3007" fmla="*/ 469128 h 773723"/>
                            <a:gd name="connsiteX3008" fmla="*/ 6994969 w 7563811"/>
                            <a:gd name="connsiteY3008" fmla="*/ 466206 h 773723"/>
                            <a:gd name="connsiteX3009" fmla="*/ 6987727 w 7563811"/>
                            <a:gd name="connsiteY3009" fmla="*/ 467223 h 773723"/>
                            <a:gd name="connsiteX3010" fmla="*/ 6978833 w 7563811"/>
                            <a:gd name="connsiteY3010" fmla="*/ 460997 h 773723"/>
                            <a:gd name="connsiteX3011" fmla="*/ 6977181 w 7563811"/>
                            <a:gd name="connsiteY3011" fmla="*/ 452103 h 773723"/>
                            <a:gd name="connsiteX3012" fmla="*/ 6975021 w 7563811"/>
                            <a:gd name="connsiteY3012" fmla="*/ 446512 h 773723"/>
                            <a:gd name="connsiteX3013" fmla="*/ 6975021 w 7563811"/>
                            <a:gd name="connsiteY3013" fmla="*/ 439905 h 773723"/>
                            <a:gd name="connsiteX3014" fmla="*/ 6977943 w 7563811"/>
                            <a:gd name="connsiteY3014" fmla="*/ 431138 h 773723"/>
                            <a:gd name="connsiteX3015" fmla="*/ 6982771 w 7563811"/>
                            <a:gd name="connsiteY3015" fmla="*/ 420719 h 773723"/>
                            <a:gd name="connsiteX3016" fmla="*/ 6991411 w 7563811"/>
                            <a:gd name="connsiteY3016" fmla="*/ 419830 h 773723"/>
                            <a:gd name="connsiteX3017" fmla="*/ 6994715 w 7563811"/>
                            <a:gd name="connsiteY3017" fmla="*/ 418686 h 773723"/>
                            <a:gd name="connsiteX3018" fmla="*/ 7001195 w 7563811"/>
                            <a:gd name="connsiteY3018" fmla="*/ 418305 h 773723"/>
                            <a:gd name="connsiteX3019" fmla="*/ 3557033 w 7563811"/>
                            <a:gd name="connsiteY3019" fmla="*/ 418178 h 773723"/>
                            <a:gd name="connsiteX3020" fmla="*/ 3562497 w 7563811"/>
                            <a:gd name="connsiteY3020" fmla="*/ 424658 h 773723"/>
                            <a:gd name="connsiteX3021" fmla="*/ 3565164 w 7563811"/>
                            <a:gd name="connsiteY3021" fmla="*/ 426691 h 773723"/>
                            <a:gd name="connsiteX3022" fmla="*/ 3568976 w 7563811"/>
                            <a:gd name="connsiteY3022" fmla="*/ 431773 h 773723"/>
                            <a:gd name="connsiteX3023" fmla="*/ 3569229 w 7563811"/>
                            <a:gd name="connsiteY3023" fmla="*/ 431900 h 773723"/>
                            <a:gd name="connsiteX3024" fmla="*/ 3571898 w 7563811"/>
                            <a:gd name="connsiteY3024" fmla="*/ 441938 h 773723"/>
                            <a:gd name="connsiteX3025" fmla="*/ 3573804 w 7563811"/>
                            <a:gd name="connsiteY3025" fmla="*/ 453119 h 773723"/>
                            <a:gd name="connsiteX3026" fmla="*/ 3566434 w 7563811"/>
                            <a:gd name="connsiteY3026" fmla="*/ 458836 h 773723"/>
                            <a:gd name="connsiteX3027" fmla="*/ 3566816 w 7563811"/>
                            <a:gd name="connsiteY3027" fmla="*/ 463665 h 773723"/>
                            <a:gd name="connsiteX3028" fmla="*/ 3562241 w 7563811"/>
                            <a:gd name="connsiteY3028" fmla="*/ 466968 h 773723"/>
                            <a:gd name="connsiteX3029" fmla="*/ 3558684 w 7563811"/>
                            <a:gd name="connsiteY3029" fmla="*/ 466333 h 773723"/>
                            <a:gd name="connsiteX3030" fmla="*/ 3553476 w 7563811"/>
                            <a:gd name="connsiteY3030" fmla="*/ 468874 h 773723"/>
                            <a:gd name="connsiteX3031" fmla="*/ 3540513 w 7563811"/>
                            <a:gd name="connsiteY3031" fmla="*/ 468620 h 773723"/>
                            <a:gd name="connsiteX3032" fmla="*/ 3531871 w 7563811"/>
                            <a:gd name="connsiteY3032" fmla="*/ 462140 h 773723"/>
                            <a:gd name="connsiteX3033" fmla="*/ 3526917 w 7563811"/>
                            <a:gd name="connsiteY3033" fmla="*/ 457820 h 773723"/>
                            <a:gd name="connsiteX3034" fmla="*/ 3527172 w 7563811"/>
                            <a:gd name="connsiteY3034" fmla="*/ 452992 h 773723"/>
                            <a:gd name="connsiteX3035" fmla="*/ 3522344 w 7563811"/>
                            <a:gd name="connsiteY3035" fmla="*/ 447655 h 773723"/>
                            <a:gd name="connsiteX3036" fmla="*/ 3522344 w 7563811"/>
                            <a:gd name="connsiteY3036" fmla="*/ 437109 h 773723"/>
                            <a:gd name="connsiteX3037" fmla="*/ 3528569 w 7563811"/>
                            <a:gd name="connsiteY3037" fmla="*/ 431011 h 773723"/>
                            <a:gd name="connsiteX3038" fmla="*/ 3531871 w 7563811"/>
                            <a:gd name="connsiteY3038" fmla="*/ 426182 h 773723"/>
                            <a:gd name="connsiteX3039" fmla="*/ 3537210 w 7563811"/>
                            <a:gd name="connsiteY3039" fmla="*/ 422498 h 773723"/>
                            <a:gd name="connsiteX3040" fmla="*/ 3545980 w 7563811"/>
                            <a:gd name="connsiteY3040" fmla="*/ 420084 h 773723"/>
                            <a:gd name="connsiteX3041" fmla="*/ 3557033 w 7563811"/>
                            <a:gd name="connsiteY3041" fmla="*/ 418178 h 773723"/>
                            <a:gd name="connsiteX3042" fmla="*/ 4191798 w 7563811"/>
                            <a:gd name="connsiteY3042" fmla="*/ 417924 h 773723"/>
                            <a:gd name="connsiteX3043" fmla="*/ 4197261 w 7563811"/>
                            <a:gd name="connsiteY3043" fmla="*/ 418432 h 773723"/>
                            <a:gd name="connsiteX3044" fmla="*/ 4199548 w 7563811"/>
                            <a:gd name="connsiteY3044" fmla="*/ 421100 h 773723"/>
                            <a:gd name="connsiteX3045" fmla="*/ 4205012 w 7563811"/>
                            <a:gd name="connsiteY3045" fmla="*/ 422498 h 773723"/>
                            <a:gd name="connsiteX3046" fmla="*/ 4214541 w 7563811"/>
                            <a:gd name="connsiteY3046" fmla="*/ 430884 h 773723"/>
                            <a:gd name="connsiteX3047" fmla="*/ 4214414 w 7563811"/>
                            <a:gd name="connsiteY3047" fmla="*/ 431011 h 773723"/>
                            <a:gd name="connsiteX3048" fmla="*/ 4216828 w 7563811"/>
                            <a:gd name="connsiteY3048" fmla="*/ 441175 h 773723"/>
                            <a:gd name="connsiteX3049" fmla="*/ 4217844 w 7563811"/>
                            <a:gd name="connsiteY3049" fmla="*/ 447401 h 773723"/>
                            <a:gd name="connsiteX3050" fmla="*/ 4214668 w 7563811"/>
                            <a:gd name="connsiteY3050" fmla="*/ 450832 h 773723"/>
                            <a:gd name="connsiteX3051" fmla="*/ 4214922 w 7563811"/>
                            <a:gd name="connsiteY3051" fmla="*/ 457820 h 773723"/>
                            <a:gd name="connsiteX3052" fmla="*/ 4208188 w 7563811"/>
                            <a:gd name="connsiteY3052" fmla="*/ 465571 h 773723"/>
                            <a:gd name="connsiteX3053" fmla="*/ 4199675 w 7563811"/>
                            <a:gd name="connsiteY3053" fmla="*/ 466206 h 773723"/>
                            <a:gd name="connsiteX3054" fmla="*/ 4194212 w 7563811"/>
                            <a:gd name="connsiteY3054" fmla="*/ 467731 h 773723"/>
                            <a:gd name="connsiteX3055" fmla="*/ 4187859 w 7563811"/>
                            <a:gd name="connsiteY3055" fmla="*/ 467095 h 773723"/>
                            <a:gd name="connsiteX3056" fmla="*/ 4179854 w 7563811"/>
                            <a:gd name="connsiteY3056" fmla="*/ 463411 h 773723"/>
                            <a:gd name="connsiteX3057" fmla="*/ 4170452 w 7563811"/>
                            <a:gd name="connsiteY3057" fmla="*/ 457820 h 773723"/>
                            <a:gd name="connsiteX3058" fmla="*/ 4170452 w 7563811"/>
                            <a:gd name="connsiteY3058" fmla="*/ 449561 h 773723"/>
                            <a:gd name="connsiteX3059" fmla="*/ 4169689 w 7563811"/>
                            <a:gd name="connsiteY3059" fmla="*/ 446385 h 773723"/>
                            <a:gd name="connsiteX3060" fmla="*/ 4169943 w 7563811"/>
                            <a:gd name="connsiteY3060" fmla="*/ 440159 h 773723"/>
                            <a:gd name="connsiteX3061" fmla="*/ 4174263 w 7563811"/>
                            <a:gd name="connsiteY3061" fmla="*/ 431011 h 773723"/>
                            <a:gd name="connsiteX3062" fmla="*/ 4179854 w 7563811"/>
                            <a:gd name="connsiteY3062" fmla="*/ 421481 h 773723"/>
                            <a:gd name="connsiteX3063" fmla="*/ 4189002 w 7563811"/>
                            <a:gd name="connsiteY3063" fmla="*/ 421863 h 773723"/>
                            <a:gd name="connsiteX3064" fmla="*/ 4191798 w 7563811"/>
                            <a:gd name="connsiteY3064" fmla="*/ 417924 h 773723"/>
                            <a:gd name="connsiteX3065" fmla="*/ 5866940 w 7563811"/>
                            <a:gd name="connsiteY3065" fmla="*/ 414747 h 773723"/>
                            <a:gd name="connsiteX3066" fmla="*/ 5871769 w 7563811"/>
                            <a:gd name="connsiteY3066" fmla="*/ 419067 h 773723"/>
                            <a:gd name="connsiteX3067" fmla="*/ 5874056 w 7563811"/>
                            <a:gd name="connsiteY3067" fmla="*/ 420338 h 773723"/>
                            <a:gd name="connsiteX3068" fmla="*/ 5877486 w 7563811"/>
                            <a:gd name="connsiteY3068" fmla="*/ 423768 h 773723"/>
                            <a:gd name="connsiteX3069" fmla="*/ 5877867 w 7563811"/>
                            <a:gd name="connsiteY3069" fmla="*/ 423641 h 773723"/>
                            <a:gd name="connsiteX3070" fmla="*/ 5880917 w 7563811"/>
                            <a:gd name="connsiteY3070" fmla="*/ 431011 h 773723"/>
                            <a:gd name="connsiteX3071" fmla="*/ 5883585 w 7563811"/>
                            <a:gd name="connsiteY3071" fmla="*/ 439270 h 773723"/>
                            <a:gd name="connsiteX3072" fmla="*/ 5878503 w 7563811"/>
                            <a:gd name="connsiteY3072" fmla="*/ 444479 h 773723"/>
                            <a:gd name="connsiteX3073" fmla="*/ 5879265 w 7563811"/>
                            <a:gd name="connsiteY3073" fmla="*/ 448164 h 773723"/>
                            <a:gd name="connsiteX3074" fmla="*/ 5876089 w 7563811"/>
                            <a:gd name="connsiteY3074" fmla="*/ 451086 h 773723"/>
                            <a:gd name="connsiteX3075" fmla="*/ 5873293 w 7563811"/>
                            <a:gd name="connsiteY3075" fmla="*/ 451086 h 773723"/>
                            <a:gd name="connsiteX3076" fmla="*/ 5869609 w 7563811"/>
                            <a:gd name="connsiteY3076" fmla="*/ 453627 h 773723"/>
                            <a:gd name="connsiteX3077" fmla="*/ 5859698 w 7563811"/>
                            <a:gd name="connsiteY3077" fmla="*/ 454771 h 773723"/>
                            <a:gd name="connsiteX3078" fmla="*/ 5852456 w 7563811"/>
                            <a:gd name="connsiteY3078" fmla="*/ 450832 h 773723"/>
                            <a:gd name="connsiteX3079" fmla="*/ 5848263 w 7563811"/>
                            <a:gd name="connsiteY3079" fmla="*/ 448037 h 773723"/>
                            <a:gd name="connsiteX3080" fmla="*/ 5847882 w 7563811"/>
                            <a:gd name="connsiteY3080" fmla="*/ 444352 h 773723"/>
                            <a:gd name="connsiteX3081" fmla="*/ 5843689 w 7563811"/>
                            <a:gd name="connsiteY3081" fmla="*/ 440794 h 773723"/>
                            <a:gd name="connsiteX3082" fmla="*/ 5842672 w 7563811"/>
                            <a:gd name="connsiteY3082" fmla="*/ 432662 h 773723"/>
                            <a:gd name="connsiteX3083" fmla="*/ 5846738 w 7563811"/>
                            <a:gd name="connsiteY3083" fmla="*/ 427326 h 773723"/>
                            <a:gd name="connsiteX3084" fmla="*/ 5848771 w 7563811"/>
                            <a:gd name="connsiteY3084" fmla="*/ 423387 h 773723"/>
                            <a:gd name="connsiteX3085" fmla="*/ 5852456 w 7563811"/>
                            <a:gd name="connsiteY3085" fmla="*/ 420084 h 773723"/>
                            <a:gd name="connsiteX3086" fmla="*/ 5858809 w 7563811"/>
                            <a:gd name="connsiteY3086" fmla="*/ 417288 h 773723"/>
                            <a:gd name="connsiteX3087" fmla="*/ 5866940 w 7563811"/>
                            <a:gd name="connsiteY3087" fmla="*/ 414747 h 773723"/>
                            <a:gd name="connsiteX3088" fmla="*/ 2966840 w 7563811"/>
                            <a:gd name="connsiteY3088" fmla="*/ 414747 h 773723"/>
                            <a:gd name="connsiteX3089" fmla="*/ 2970016 w 7563811"/>
                            <a:gd name="connsiteY3089" fmla="*/ 417669 h 773723"/>
                            <a:gd name="connsiteX3090" fmla="*/ 2977004 w 7563811"/>
                            <a:gd name="connsiteY3090" fmla="*/ 418431 h 773723"/>
                            <a:gd name="connsiteX3091" fmla="*/ 2989964 w 7563811"/>
                            <a:gd name="connsiteY3091" fmla="*/ 427198 h 773723"/>
                            <a:gd name="connsiteX3092" fmla="*/ 2994538 w 7563811"/>
                            <a:gd name="connsiteY3092" fmla="*/ 439396 h 773723"/>
                            <a:gd name="connsiteX3093" fmla="*/ 2996699 w 7563811"/>
                            <a:gd name="connsiteY3093" fmla="*/ 447020 h 773723"/>
                            <a:gd name="connsiteX3094" fmla="*/ 2993268 w 7563811"/>
                            <a:gd name="connsiteY3094" fmla="*/ 451721 h 773723"/>
                            <a:gd name="connsiteX3095" fmla="*/ 2994666 w 7563811"/>
                            <a:gd name="connsiteY3095" fmla="*/ 460234 h 773723"/>
                            <a:gd name="connsiteX3096" fmla="*/ 2989456 w 7563811"/>
                            <a:gd name="connsiteY3096" fmla="*/ 464808 h 773723"/>
                            <a:gd name="connsiteX3097" fmla="*/ 2987690 w 7563811"/>
                            <a:gd name="connsiteY3097" fmla="*/ 470861 h 773723"/>
                            <a:gd name="connsiteX3098" fmla="*/ 2983404 w 7563811"/>
                            <a:gd name="connsiteY3098" fmla="*/ 473909 h 773723"/>
                            <a:gd name="connsiteX3099" fmla="*/ 2977386 w 7563811"/>
                            <a:gd name="connsiteY3099" fmla="*/ 472940 h 773723"/>
                            <a:gd name="connsiteX3100" fmla="*/ 2970906 w 7563811"/>
                            <a:gd name="connsiteY3100" fmla="*/ 475608 h 773723"/>
                            <a:gd name="connsiteX3101" fmla="*/ 2963028 w 7563811"/>
                            <a:gd name="connsiteY3101" fmla="*/ 475862 h 773723"/>
                            <a:gd name="connsiteX3102" fmla="*/ 2952609 w 7563811"/>
                            <a:gd name="connsiteY3102" fmla="*/ 472686 h 773723"/>
                            <a:gd name="connsiteX3103" fmla="*/ 2940157 w 7563811"/>
                            <a:gd name="connsiteY3103" fmla="*/ 467349 h 773723"/>
                            <a:gd name="connsiteX3104" fmla="*/ 2938760 w 7563811"/>
                            <a:gd name="connsiteY3104" fmla="*/ 457184 h 773723"/>
                            <a:gd name="connsiteX3105" fmla="*/ 2937362 w 7563811"/>
                            <a:gd name="connsiteY3105" fmla="*/ 453373 h 773723"/>
                            <a:gd name="connsiteX3106" fmla="*/ 2936727 w 7563811"/>
                            <a:gd name="connsiteY3106" fmla="*/ 445749 h 773723"/>
                            <a:gd name="connsiteX3107" fmla="*/ 2940666 w 7563811"/>
                            <a:gd name="connsiteY3107" fmla="*/ 433806 h 773723"/>
                            <a:gd name="connsiteX3108" fmla="*/ 2946002 w 7563811"/>
                            <a:gd name="connsiteY3108" fmla="*/ 421227 h 773723"/>
                            <a:gd name="connsiteX3109" fmla="*/ 2957310 w 7563811"/>
                            <a:gd name="connsiteY3109" fmla="*/ 420210 h 773723"/>
                            <a:gd name="connsiteX3110" fmla="*/ 2960106 w 7563811"/>
                            <a:gd name="connsiteY3110" fmla="*/ 415001 h 773723"/>
                            <a:gd name="connsiteX3111" fmla="*/ 2966840 w 7563811"/>
                            <a:gd name="connsiteY3111" fmla="*/ 414747 h 773723"/>
                            <a:gd name="connsiteX3112" fmla="*/ 2374230 w 7563811"/>
                            <a:gd name="connsiteY3112" fmla="*/ 412841 h 773723"/>
                            <a:gd name="connsiteX3113" fmla="*/ 2384396 w 7563811"/>
                            <a:gd name="connsiteY3113" fmla="*/ 415382 h 773723"/>
                            <a:gd name="connsiteX3114" fmla="*/ 2395196 w 7563811"/>
                            <a:gd name="connsiteY3114" fmla="*/ 419067 h 773723"/>
                            <a:gd name="connsiteX3115" fmla="*/ 2396721 w 7563811"/>
                            <a:gd name="connsiteY3115" fmla="*/ 428469 h 773723"/>
                            <a:gd name="connsiteX3116" fmla="*/ 2401167 w 7563811"/>
                            <a:gd name="connsiteY3116" fmla="*/ 430502 h 773723"/>
                            <a:gd name="connsiteX3117" fmla="*/ 2401802 w 7563811"/>
                            <a:gd name="connsiteY3117" fmla="*/ 436093 h 773723"/>
                            <a:gd name="connsiteX3118" fmla="*/ 2399515 w 7563811"/>
                            <a:gd name="connsiteY3118" fmla="*/ 438888 h 773723"/>
                            <a:gd name="connsiteX3119" fmla="*/ 2399262 w 7563811"/>
                            <a:gd name="connsiteY3119" fmla="*/ 444733 h 773723"/>
                            <a:gd name="connsiteX3120" fmla="*/ 2392782 w 7563811"/>
                            <a:gd name="connsiteY3120" fmla="*/ 456041 h 773723"/>
                            <a:gd name="connsiteX3121" fmla="*/ 2382870 w 7563811"/>
                            <a:gd name="connsiteY3121" fmla="*/ 460615 h 773723"/>
                            <a:gd name="connsiteX3122" fmla="*/ 2376644 w 7563811"/>
                            <a:gd name="connsiteY3122" fmla="*/ 462902 h 773723"/>
                            <a:gd name="connsiteX3123" fmla="*/ 2372452 w 7563811"/>
                            <a:gd name="connsiteY3123" fmla="*/ 460361 h 773723"/>
                            <a:gd name="connsiteX3124" fmla="*/ 2365463 w 7563811"/>
                            <a:gd name="connsiteY3124" fmla="*/ 462013 h 773723"/>
                            <a:gd name="connsiteX3125" fmla="*/ 2356188 w 7563811"/>
                            <a:gd name="connsiteY3125" fmla="*/ 456803 h 773723"/>
                            <a:gd name="connsiteX3126" fmla="*/ 2353774 w 7563811"/>
                            <a:gd name="connsiteY3126" fmla="*/ 448290 h 773723"/>
                            <a:gd name="connsiteX3127" fmla="*/ 2354029 w 7563811"/>
                            <a:gd name="connsiteY3127" fmla="*/ 448290 h 773723"/>
                            <a:gd name="connsiteX3128" fmla="*/ 2351361 w 7563811"/>
                            <a:gd name="connsiteY3128" fmla="*/ 443081 h 773723"/>
                            <a:gd name="connsiteX3129" fmla="*/ 2350724 w 7563811"/>
                            <a:gd name="connsiteY3129" fmla="*/ 436601 h 773723"/>
                            <a:gd name="connsiteX3130" fmla="*/ 2352757 w 7563811"/>
                            <a:gd name="connsiteY3130" fmla="*/ 427707 h 773723"/>
                            <a:gd name="connsiteX3131" fmla="*/ 2356443 w 7563811"/>
                            <a:gd name="connsiteY3131" fmla="*/ 417034 h 773723"/>
                            <a:gd name="connsiteX3132" fmla="*/ 2364828 w 7563811"/>
                            <a:gd name="connsiteY3132" fmla="*/ 415255 h 773723"/>
                            <a:gd name="connsiteX3133" fmla="*/ 2367877 w 7563811"/>
                            <a:gd name="connsiteY3133" fmla="*/ 413857 h 773723"/>
                            <a:gd name="connsiteX3134" fmla="*/ 2374230 w 7563811"/>
                            <a:gd name="connsiteY3134" fmla="*/ 412841 h 773723"/>
                            <a:gd name="connsiteX3135" fmla="*/ 895133 w 7563811"/>
                            <a:gd name="connsiteY3135" fmla="*/ 412205 h 773723"/>
                            <a:gd name="connsiteX3136" fmla="*/ 904409 w 7563811"/>
                            <a:gd name="connsiteY3136" fmla="*/ 415636 h 773723"/>
                            <a:gd name="connsiteX3137" fmla="*/ 908347 w 7563811"/>
                            <a:gd name="connsiteY3137" fmla="*/ 416144 h 773723"/>
                            <a:gd name="connsiteX3138" fmla="*/ 915209 w 7563811"/>
                            <a:gd name="connsiteY3138" fmla="*/ 419067 h 773723"/>
                            <a:gd name="connsiteX3139" fmla="*/ 923595 w 7563811"/>
                            <a:gd name="connsiteY3139" fmla="*/ 427834 h 773723"/>
                            <a:gd name="connsiteX3140" fmla="*/ 931980 w 7563811"/>
                            <a:gd name="connsiteY3140" fmla="*/ 438125 h 773723"/>
                            <a:gd name="connsiteX3141" fmla="*/ 927660 w 7563811"/>
                            <a:gd name="connsiteY3141" fmla="*/ 448290 h 773723"/>
                            <a:gd name="connsiteX3142" fmla="*/ 930802 w 7563811"/>
                            <a:gd name="connsiteY3142" fmla="*/ 452939 h 773723"/>
                            <a:gd name="connsiteX3143" fmla="*/ 928042 w 7563811"/>
                            <a:gd name="connsiteY3143" fmla="*/ 458836 h 773723"/>
                            <a:gd name="connsiteX3144" fmla="*/ 924103 w 7563811"/>
                            <a:gd name="connsiteY3144" fmla="*/ 460234 h 773723"/>
                            <a:gd name="connsiteX3145" fmla="*/ 920164 w 7563811"/>
                            <a:gd name="connsiteY3145" fmla="*/ 465824 h 773723"/>
                            <a:gd name="connsiteX3146" fmla="*/ 906823 w 7563811"/>
                            <a:gd name="connsiteY3146" fmla="*/ 472940 h 773723"/>
                            <a:gd name="connsiteX3147" fmla="*/ 894371 w 7563811"/>
                            <a:gd name="connsiteY3147" fmla="*/ 471288 h 773723"/>
                            <a:gd name="connsiteX3148" fmla="*/ 886875 w 7563811"/>
                            <a:gd name="connsiteY3148" fmla="*/ 469763 h 773723"/>
                            <a:gd name="connsiteX3149" fmla="*/ 884333 w 7563811"/>
                            <a:gd name="connsiteY3149" fmla="*/ 464681 h 773723"/>
                            <a:gd name="connsiteX3150" fmla="*/ 876456 w 7563811"/>
                            <a:gd name="connsiteY3150" fmla="*/ 462012 h 773723"/>
                            <a:gd name="connsiteX3151" fmla="*/ 870484 w 7563811"/>
                            <a:gd name="connsiteY3151" fmla="*/ 451212 h 773723"/>
                            <a:gd name="connsiteX3152" fmla="*/ 873406 w 7563811"/>
                            <a:gd name="connsiteY3152" fmla="*/ 441302 h 773723"/>
                            <a:gd name="connsiteX3153" fmla="*/ 874042 w 7563811"/>
                            <a:gd name="connsiteY3153" fmla="*/ 434568 h 773723"/>
                            <a:gd name="connsiteX3154" fmla="*/ 877472 w 7563811"/>
                            <a:gd name="connsiteY3154" fmla="*/ 427834 h 773723"/>
                            <a:gd name="connsiteX3155" fmla="*/ 884969 w 7563811"/>
                            <a:gd name="connsiteY3155" fmla="*/ 420337 h 773723"/>
                            <a:gd name="connsiteX3156" fmla="*/ 895133 w 7563811"/>
                            <a:gd name="connsiteY3156" fmla="*/ 412205 h 773723"/>
                            <a:gd name="connsiteX3157" fmla="*/ 3079793 w 7563811"/>
                            <a:gd name="connsiteY3157" fmla="*/ 411697 h 773723"/>
                            <a:gd name="connsiteX3158" fmla="*/ 3087164 w 7563811"/>
                            <a:gd name="connsiteY3158" fmla="*/ 415890 h 773723"/>
                            <a:gd name="connsiteX3159" fmla="*/ 3091483 w 7563811"/>
                            <a:gd name="connsiteY3159" fmla="*/ 418813 h 773723"/>
                            <a:gd name="connsiteX3160" fmla="*/ 3091736 w 7563811"/>
                            <a:gd name="connsiteY3160" fmla="*/ 422624 h 773723"/>
                            <a:gd name="connsiteX3161" fmla="*/ 3096056 w 7563811"/>
                            <a:gd name="connsiteY3161" fmla="*/ 426309 h 773723"/>
                            <a:gd name="connsiteX3162" fmla="*/ 3097076 w 7563811"/>
                            <a:gd name="connsiteY3162" fmla="*/ 434568 h 773723"/>
                            <a:gd name="connsiteX3163" fmla="*/ 3096693 w 7563811"/>
                            <a:gd name="connsiteY3163" fmla="*/ 437236 h 773723"/>
                            <a:gd name="connsiteX3164" fmla="*/ 3100124 w 7563811"/>
                            <a:gd name="connsiteY3164" fmla="*/ 440032 h 773723"/>
                            <a:gd name="connsiteX3165" fmla="*/ 3104062 w 7563811"/>
                            <a:gd name="connsiteY3165" fmla="*/ 450450 h 773723"/>
                            <a:gd name="connsiteX3166" fmla="*/ 3105969 w 7563811"/>
                            <a:gd name="connsiteY3166" fmla="*/ 456930 h 773723"/>
                            <a:gd name="connsiteX3167" fmla="*/ 3103046 w 7563811"/>
                            <a:gd name="connsiteY3167" fmla="*/ 460996 h 773723"/>
                            <a:gd name="connsiteX3168" fmla="*/ 3104189 w 7563811"/>
                            <a:gd name="connsiteY3168" fmla="*/ 468366 h 773723"/>
                            <a:gd name="connsiteX3169" fmla="*/ 3098091 w 7563811"/>
                            <a:gd name="connsiteY3169" fmla="*/ 477514 h 773723"/>
                            <a:gd name="connsiteX3170" fmla="*/ 3089196 w 7563811"/>
                            <a:gd name="connsiteY3170" fmla="*/ 479420 h 773723"/>
                            <a:gd name="connsiteX3171" fmla="*/ 3083607 w 7563811"/>
                            <a:gd name="connsiteY3171" fmla="*/ 481707 h 773723"/>
                            <a:gd name="connsiteX3172" fmla="*/ 3076872 w 7563811"/>
                            <a:gd name="connsiteY3172" fmla="*/ 481834 h 773723"/>
                            <a:gd name="connsiteX3173" fmla="*/ 3076872 w 7563811"/>
                            <a:gd name="connsiteY3173" fmla="*/ 482215 h 773723"/>
                            <a:gd name="connsiteX3174" fmla="*/ 3067851 w 7563811"/>
                            <a:gd name="connsiteY3174" fmla="*/ 479420 h 773723"/>
                            <a:gd name="connsiteX3175" fmla="*/ 3057178 w 7563811"/>
                            <a:gd name="connsiteY3175" fmla="*/ 474846 h 773723"/>
                            <a:gd name="connsiteX3176" fmla="*/ 3056035 w 7563811"/>
                            <a:gd name="connsiteY3176" fmla="*/ 466079 h 773723"/>
                            <a:gd name="connsiteX3177" fmla="*/ 3054764 w 7563811"/>
                            <a:gd name="connsiteY3177" fmla="*/ 462775 h 773723"/>
                            <a:gd name="connsiteX3178" fmla="*/ 3054255 w 7563811"/>
                            <a:gd name="connsiteY3178" fmla="*/ 456168 h 773723"/>
                            <a:gd name="connsiteX3179" fmla="*/ 3057560 w 7563811"/>
                            <a:gd name="connsiteY3179" fmla="*/ 445876 h 773723"/>
                            <a:gd name="connsiteX3180" fmla="*/ 3059592 w 7563811"/>
                            <a:gd name="connsiteY3180" fmla="*/ 440921 h 773723"/>
                            <a:gd name="connsiteX3181" fmla="*/ 3057941 w 7563811"/>
                            <a:gd name="connsiteY3181" fmla="*/ 435839 h 773723"/>
                            <a:gd name="connsiteX3182" fmla="*/ 3055272 w 7563811"/>
                            <a:gd name="connsiteY3182" fmla="*/ 427326 h 773723"/>
                            <a:gd name="connsiteX3183" fmla="*/ 3060481 w 7563811"/>
                            <a:gd name="connsiteY3183" fmla="*/ 422116 h 773723"/>
                            <a:gd name="connsiteX3184" fmla="*/ 3059719 w 7563811"/>
                            <a:gd name="connsiteY3184" fmla="*/ 418304 h 773723"/>
                            <a:gd name="connsiteX3185" fmla="*/ 3063022 w 7563811"/>
                            <a:gd name="connsiteY3185" fmla="*/ 415255 h 773723"/>
                            <a:gd name="connsiteX3186" fmla="*/ 3065818 w 7563811"/>
                            <a:gd name="connsiteY3186" fmla="*/ 415382 h 773723"/>
                            <a:gd name="connsiteX3187" fmla="*/ 3069630 w 7563811"/>
                            <a:gd name="connsiteY3187" fmla="*/ 412841 h 773723"/>
                            <a:gd name="connsiteX3188" fmla="*/ 3079793 w 7563811"/>
                            <a:gd name="connsiteY3188" fmla="*/ 411697 h 773723"/>
                            <a:gd name="connsiteX3189" fmla="*/ 5234823 w 7563811"/>
                            <a:gd name="connsiteY3189" fmla="*/ 408013 h 773723"/>
                            <a:gd name="connsiteX3190" fmla="*/ 5241811 w 7563811"/>
                            <a:gd name="connsiteY3190" fmla="*/ 412587 h 773723"/>
                            <a:gd name="connsiteX3191" fmla="*/ 5245750 w 7563811"/>
                            <a:gd name="connsiteY3191" fmla="*/ 410808 h 773723"/>
                            <a:gd name="connsiteX3192" fmla="*/ 5249816 w 7563811"/>
                            <a:gd name="connsiteY3192" fmla="*/ 413731 h 773723"/>
                            <a:gd name="connsiteX3193" fmla="*/ 5250324 w 7563811"/>
                            <a:gd name="connsiteY3193" fmla="*/ 416780 h 773723"/>
                            <a:gd name="connsiteX3194" fmla="*/ 5249816 w 7563811"/>
                            <a:gd name="connsiteY3194" fmla="*/ 416907 h 773723"/>
                            <a:gd name="connsiteX3195" fmla="*/ 5253501 w 7563811"/>
                            <a:gd name="connsiteY3195" fmla="*/ 420592 h 773723"/>
                            <a:gd name="connsiteX3196" fmla="*/ 5256931 w 7563811"/>
                            <a:gd name="connsiteY3196" fmla="*/ 431519 h 773723"/>
                            <a:gd name="connsiteX3197" fmla="*/ 5254009 w 7563811"/>
                            <a:gd name="connsiteY3197" fmla="*/ 440540 h 773723"/>
                            <a:gd name="connsiteX3198" fmla="*/ 5251849 w 7563811"/>
                            <a:gd name="connsiteY3198" fmla="*/ 445877 h 773723"/>
                            <a:gd name="connsiteX3199" fmla="*/ 5247783 w 7563811"/>
                            <a:gd name="connsiteY3199" fmla="*/ 447020 h 773723"/>
                            <a:gd name="connsiteX3200" fmla="*/ 5244607 w 7563811"/>
                            <a:gd name="connsiteY3200" fmla="*/ 452611 h 773723"/>
                            <a:gd name="connsiteX3201" fmla="*/ 5235713 w 7563811"/>
                            <a:gd name="connsiteY3201" fmla="*/ 455533 h 773723"/>
                            <a:gd name="connsiteX3202" fmla="*/ 5228724 w 7563811"/>
                            <a:gd name="connsiteY3202" fmla="*/ 451975 h 773723"/>
                            <a:gd name="connsiteX3203" fmla="*/ 5223769 w 7563811"/>
                            <a:gd name="connsiteY3203" fmla="*/ 450578 h 773723"/>
                            <a:gd name="connsiteX3204" fmla="*/ 5222626 w 7563811"/>
                            <a:gd name="connsiteY3204" fmla="*/ 449561 h 773723"/>
                            <a:gd name="connsiteX3205" fmla="*/ 5221482 w 7563811"/>
                            <a:gd name="connsiteY3205" fmla="*/ 453119 h 773723"/>
                            <a:gd name="connsiteX3206" fmla="*/ 5219068 w 7563811"/>
                            <a:gd name="connsiteY3206" fmla="*/ 455025 h 773723"/>
                            <a:gd name="connsiteX3207" fmla="*/ 5217670 w 7563811"/>
                            <a:gd name="connsiteY3207" fmla="*/ 459853 h 773723"/>
                            <a:gd name="connsiteX3208" fmla="*/ 5209920 w 7563811"/>
                            <a:gd name="connsiteY3208" fmla="*/ 467985 h 773723"/>
                            <a:gd name="connsiteX3209" fmla="*/ 5200771 w 7563811"/>
                            <a:gd name="connsiteY3209" fmla="*/ 469637 h 773723"/>
                            <a:gd name="connsiteX3210" fmla="*/ 5195181 w 7563811"/>
                            <a:gd name="connsiteY3210" fmla="*/ 470272 h 773723"/>
                            <a:gd name="connsiteX3211" fmla="*/ 5192258 w 7563811"/>
                            <a:gd name="connsiteY3211" fmla="*/ 467350 h 773723"/>
                            <a:gd name="connsiteX3212" fmla="*/ 5186033 w 7563811"/>
                            <a:gd name="connsiteY3212" fmla="*/ 467350 h 773723"/>
                            <a:gd name="connsiteX3213" fmla="*/ 5179426 w 7563811"/>
                            <a:gd name="connsiteY3213" fmla="*/ 461124 h 773723"/>
                            <a:gd name="connsiteX3214" fmla="*/ 5179171 w 7563811"/>
                            <a:gd name="connsiteY3214" fmla="*/ 453500 h 773723"/>
                            <a:gd name="connsiteX3215" fmla="*/ 5178155 w 7563811"/>
                            <a:gd name="connsiteY3215" fmla="*/ 448545 h 773723"/>
                            <a:gd name="connsiteX3216" fmla="*/ 5178917 w 7563811"/>
                            <a:gd name="connsiteY3216" fmla="*/ 442954 h 773723"/>
                            <a:gd name="connsiteX3217" fmla="*/ 5182475 w 7563811"/>
                            <a:gd name="connsiteY3217" fmla="*/ 435966 h 773723"/>
                            <a:gd name="connsiteX3218" fmla="*/ 5187811 w 7563811"/>
                            <a:gd name="connsiteY3218" fmla="*/ 427961 h 773723"/>
                            <a:gd name="connsiteX3219" fmla="*/ 5195181 w 7563811"/>
                            <a:gd name="connsiteY3219" fmla="*/ 428215 h 773723"/>
                            <a:gd name="connsiteX3220" fmla="*/ 5198103 w 7563811"/>
                            <a:gd name="connsiteY3220" fmla="*/ 427707 h 773723"/>
                            <a:gd name="connsiteX3221" fmla="*/ 5203567 w 7563811"/>
                            <a:gd name="connsiteY3221" fmla="*/ 428215 h 773723"/>
                            <a:gd name="connsiteX3222" fmla="*/ 5210301 w 7563811"/>
                            <a:gd name="connsiteY3222" fmla="*/ 431519 h 773723"/>
                            <a:gd name="connsiteX3223" fmla="*/ 5214113 w 7563811"/>
                            <a:gd name="connsiteY3223" fmla="*/ 425420 h 773723"/>
                            <a:gd name="connsiteX3224" fmla="*/ 5215002 w 7563811"/>
                            <a:gd name="connsiteY3224" fmla="*/ 422625 h 773723"/>
                            <a:gd name="connsiteX3225" fmla="*/ 5218178 w 7563811"/>
                            <a:gd name="connsiteY3225" fmla="*/ 417924 h 773723"/>
                            <a:gd name="connsiteX3226" fmla="*/ 5225929 w 7563811"/>
                            <a:gd name="connsiteY3226" fmla="*/ 412841 h 773723"/>
                            <a:gd name="connsiteX3227" fmla="*/ 5234823 w 7563811"/>
                            <a:gd name="connsiteY3227" fmla="*/ 408013 h 773723"/>
                            <a:gd name="connsiteX3228" fmla="*/ 4883759 w 7563811"/>
                            <a:gd name="connsiteY3228" fmla="*/ 408013 h 773723"/>
                            <a:gd name="connsiteX3229" fmla="*/ 4892399 w 7563811"/>
                            <a:gd name="connsiteY3229" fmla="*/ 410428 h 773723"/>
                            <a:gd name="connsiteX3230" fmla="*/ 4901547 w 7563811"/>
                            <a:gd name="connsiteY3230" fmla="*/ 413858 h 773723"/>
                            <a:gd name="connsiteX3231" fmla="*/ 4902564 w 7563811"/>
                            <a:gd name="connsiteY3231" fmla="*/ 421863 h 773723"/>
                            <a:gd name="connsiteX3232" fmla="*/ 4906375 w 7563811"/>
                            <a:gd name="connsiteY3232" fmla="*/ 423642 h 773723"/>
                            <a:gd name="connsiteX3233" fmla="*/ 4906757 w 7563811"/>
                            <a:gd name="connsiteY3233" fmla="*/ 428470 h 773723"/>
                            <a:gd name="connsiteX3234" fmla="*/ 4904724 w 7563811"/>
                            <a:gd name="connsiteY3234" fmla="*/ 430757 h 773723"/>
                            <a:gd name="connsiteX3235" fmla="*/ 4904470 w 7563811"/>
                            <a:gd name="connsiteY3235" fmla="*/ 430757 h 773723"/>
                            <a:gd name="connsiteX3236" fmla="*/ 4904089 w 7563811"/>
                            <a:gd name="connsiteY3236" fmla="*/ 435712 h 773723"/>
                            <a:gd name="connsiteX3237" fmla="*/ 4898244 w 7563811"/>
                            <a:gd name="connsiteY3237" fmla="*/ 445242 h 773723"/>
                            <a:gd name="connsiteX3238" fmla="*/ 4889731 w 7563811"/>
                            <a:gd name="connsiteY3238" fmla="*/ 448799 h 773723"/>
                            <a:gd name="connsiteX3239" fmla="*/ 4884395 w 7563811"/>
                            <a:gd name="connsiteY3239" fmla="*/ 450578 h 773723"/>
                            <a:gd name="connsiteX3240" fmla="*/ 4880964 w 7563811"/>
                            <a:gd name="connsiteY3240" fmla="*/ 448291 h 773723"/>
                            <a:gd name="connsiteX3241" fmla="*/ 4874992 w 7563811"/>
                            <a:gd name="connsiteY3241" fmla="*/ 449562 h 773723"/>
                            <a:gd name="connsiteX3242" fmla="*/ 4867242 w 7563811"/>
                            <a:gd name="connsiteY3242" fmla="*/ 444860 h 773723"/>
                            <a:gd name="connsiteX3243" fmla="*/ 4865463 w 7563811"/>
                            <a:gd name="connsiteY3243" fmla="*/ 437491 h 773723"/>
                            <a:gd name="connsiteX3244" fmla="*/ 4863430 w 7563811"/>
                            <a:gd name="connsiteY3244" fmla="*/ 433044 h 773723"/>
                            <a:gd name="connsiteX3245" fmla="*/ 4863048 w 7563811"/>
                            <a:gd name="connsiteY3245" fmla="*/ 427453 h 773723"/>
                            <a:gd name="connsiteX3246" fmla="*/ 4865081 w 7563811"/>
                            <a:gd name="connsiteY3246" fmla="*/ 419957 h 773723"/>
                            <a:gd name="connsiteX3247" fmla="*/ 4868512 w 7563811"/>
                            <a:gd name="connsiteY3247" fmla="*/ 411063 h 773723"/>
                            <a:gd name="connsiteX3248" fmla="*/ 4875627 w 7563811"/>
                            <a:gd name="connsiteY3248" fmla="*/ 409792 h 773723"/>
                            <a:gd name="connsiteX3249" fmla="*/ 4878296 w 7563811"/>
                            <a:gd name="connsiteY3249" fmla="*/ 408649 h 773723"/>
                            <a:gd name="connsiteX3250" fmla="*/ 4883759 w 7563811"/>
                            <a:gd name="connsiteY3250" fmla="*/ 408013 h 773723"/>
                            <a:gd name="connsiteX3251" fmla="*/ 1686206 w 7563811"/>
                            <a:gd name="connsiteY3251" fmla="*/ 407123 h 773723"/>
                            <a:gd name="connsiteX3252" fmla="*/ 1696370 w 7563811"/>
                            <a:gd name="connsiteY3252" fmla="*/ 409665 h 773723"/>
                            <a:gd name="connsiteX3253" fmla="*/ 1707170 w 7563811"/>
                            <a:gd name="connsiteY3253" fmla="*/ 413349 h 773723"/>
                            <a:gd name="connsiteX3254" fmla="*/ 1708696 w 7563811"/>
                            <a:gd name="connsiteY3254" fmla="*/ 422752 h 773723"/>
                            <a:gd name="connsiteX3255" fmla="*/ 1713143 w 7563811"/>
                            <a:gd name="connsiteY3255" fmla="*/ 424785 h 773723"/>
                            <a:gd name="connsiteX3256" fmla="*/ 1713777 w 7563811"/>
                            <a:gd name="connsiteY3256" fmla="*/ 430375 h 773723"/>
                            <a:gd name="connsiteX3257" fmla="*/ 1711491 w 7563811"/>
                            <a:gd name="connsiteY3257" fmla="*/ 433171 h 773723"/>
                            <a:gd name="connsiteX3258" fmla="*/ 1711236 w 7563811"/>
                            <a:gd name="connsiteY3258" fmla="*/ 439015 h 773723"/>
                            <a:gd name="connsiteX3259" fmla="*/ 1704757 w 7563811"/>
                            <a:gd name="connsiteY3259" fmla="*/ 450323 h 773723"/>
                            <a:gd name="connsiteX3260" fmla="*/ 1694973 w 7563811"/>
                            <a:gd name="connsiteY3260" fmla="*/ 454770 h 773723"/>
                            <a:gd name="connsiteX3261" fmla="*/ 1688748 w 7563811"/>
                            <a:gd name="connsiteY3261" fmla="*/ 457058 h 773723"/>
                            <a:gd name="connsiteX3262" fmla="*/ 1684554 w 7563811"/>
                            <a:gd name="connsiteY3262" fmla="*/ 454516 h 773723"/>
                            <a:gd name="connsiteX3263" fmla="*/ 1677565 w 7563811"/>
                            <a:gd name="connsiteY3263" fmla="*/ 456168 h 773723"/>
                            <a:gd name="connsiteX3264" fmla="*/ 1668291 w 7563811"/>
                            <a:gd name="connsiteY3264" fmla="*/ 450959 h 773723"/>
                            <a:gd name="connsiteX3265" fmla="*/ 1665876 w 7563811"/>
                            <a:gd name="connsiteY3265" fmla="*/ 442446 h 773723"/>
                            <a:gd name="connsiteX3266" fmla="*/ 1666003 w 7563811"/>
                            <a:gd name="connsiteY3266" fmla="*/ 442446 h 773723"/>
                            <a:gd name="connsiteX3267" fmla="*/ 1663335 w 7563811"/>
                            <a:gd name="connsiteY3267" fmla="*/ 437236 h 773723"/>
                            <a:gd name="connsiteX3268" fmla="*/ 1662699 w 7563811"/>
                            <a:gd name="connsiteY3268" fmla="*/ 430756 h 773723"/>
                            <a:gd name="connsiteX3269" fmla="*/ 1664733 w 7563811"/>
                            <a:gd name="connsiteY3269" fmla="*/ 421862 h 773723"/>
                            <a:gd name="connsiteX3270" fmla="*/ 1668417 w 7563811"/>
                            <a:gd name="connsiteY3270" fmla="*/ 411316 h 773723"/>
                            <a:gd name="connsiteX3271" fmla="*/ 1676803 w 7563811"/>
                            <a:gd name="connsiteY3271" fmla="*/ 409538 h 773723"/>
                            <a:gd name="connsiteX3272" fmla="*/ 1679852 w 7563811"/>
                            <a:gd name="connsiteY3272" fmla="*/ 408140 h 773723"/>
                            <a:gd name="connsiteX3273" fmla="*/ 1686206 w 7563811"/>
                            <a:gd name="connsiteY3273" fmla="*/ 407123 h 773723"/>
                            <a:gd name="connsiteX3274" fmla="*/ 6238588 w 7563811"/>
                            <a:gd name="connsiteY3274" fmla="*/ 406488 h 773723"/>
                            <a:gd name="connsiteX3275" fmla="*/ 6243797 w 7563811"/>
                            <a:gd name="connsiteY3275" fmla="*/ 406869 h 773723"/>
                            <a:gd name="connsiteX3276" fmla="*/ 6251421 w 7563811"/>
                            <a:gd name="connsiteY3276" fmla="*/ 410681 h 773723"/>
                            <a:gd name="connsiteX3277" fmla="*/ 6259426 w 7563811"/>
                            <a:gd name="connsiteY3277" fmla="*/ 415509 h 773723"/>
                            <a:gd name="connsiteX3278" fmla="*/ 6259044 w 7563811"/>
                            <a:gd name="connsiteY3278" fmla="*/ 423260 h 773723"/>
                            <a:gd name="connsiteX3279" fmla="*/ 6258917 w 7563811"/>
                            <a:gd name="connsiteY3279" fmla="*/ 423387 h 773723"/>
                            <a:gd name="connsiteX3280" fmla="*/ 6262094 w 7563811"/>
                            <a:gd name="connsiteY3280" fmla="*/ 425801 h 773723"/>
                            <a:gd name="connsiteX3281" fmla="*/ 6261585 w 7563811"/>
                            <a:gd name="connsiteY3281" fmla="*/ 430375 h 773723"/>
                            <a:gd name="connsiteX3282" fmla="*/ 6259298 w 7563811"/>
                            <a:gd name="connsiteY3282" fmla="*/ 432281 h 773723"/>
                            <a:gd name="connsiteX3283" fmla="*/ 6258028 w 7563811"/>
                            <a:gd name="connsiteY3283" fmla="*/ 436855 h 773723"/>
                            <a:gd name="connsiteX3284" fmla="*/ 6250913 w 7563811"/>
                            <a:gd name="connsiteY3284" fmla="*/ 444733 h 773723"/>
                            <a:gd name="connsiteX3285" fmla="*/ 6242273 w 7563811"/>
                            <a:gd name="connsiteY3285" fmla="*/ 446512 h 773723"/>
                            <a:gd name="connsiteX3286" fmla="*/ 6236936 w 7563811"/>
                            <a:gd name="connsiteY3286" fmla="*/ 447274 h 773723"/>
                            <a:gd name="connsiteX3287" fmla="*/ 6234141 w 7563811"/>
                            <a:gd name="connsiteY3287" fmla="*/ 444479 h 773723"/>
                            <a:gd name="connsiteX3288" fmla="*/ 6228296 w 7563811"/>
                            <a:gd name="connsiteY3288" fmla="*/ 444479 h 773723"/>
                            <a:gd name="connsiteX3289" fmla="*/ 6221816 w 7563811"/>
                            <a:gd name="connsiteY3289" fmla="*/ 438634 h 773723"/>
                            <a:gd name="connsiteX3290" fmla="*/ 6221435 w 7563811"/>
                            <a:gd name="connsiteY3290" fmla="*/ 431392 h 773723"/>
                            <a:gd name="connsiteX3291" fmla="*/ 6220291 w 7563811"/>
                            <a:gd name="connsiteY3291" fmla="*/ 426818 h 773723"/>
                            <a:gd name="connsiteX3292" fmla="*/ 6220926 w 7563811"/>
                            <a:gd name="connsiteY3292" fmla="*/ 421481 h 773723"/>
                            <a:gd name="connsiteX3293" fmla="*/ 6224103 w 7563811"/>
                            <a:gd name="connsiteY3293" fmla="*/ 414747 h 773723"/>
                            <a:gd name="connsiteX3294" fmla="*/ 6228931 w 7563811"/>
                            <a:gd name="connsiteY3294" fmla="*/ 406996 h 773723"/>
                            <a:gd name="connsiteX3295" fmla="*/ 6235920 w 7563811"/>
                            <a:gd name="connsiteY3295" fmla="*/ 406996 h 773723"/>
                            <a:gd name="connsiteX3296" fmla="*/ 6238588 w 7563811"/>
                            <a:gd name="connsiteY3296" fmla="*/ 406488 h 773723"/>
                            <a:gd name="connsiteX3297" fmla="*/ 2195712 w 7563811"/>
                            <a:gd name="connsiteY3297" fmla="*/ 403693 h 773723"/>
                            <a:gd name="connsiteX3298" fmla="*/ 2201938 w 7563811"/>
                            <a:gd name="connsiteY3298" fmla="*/ 404074 h 773723"/>
                            <a:gd name="connsiteX3299" fmla="*/ 2211087 w 7563811"/>
                            <a:gd name="connsiteY3299" fmla="*/ 408648 h 773723"/>
                            <a:gd name="connsiteX3300" fmla="*/ 2220616 w 7563811"/>
                            <a:gd name="connsiteY3300" fmla="*/ 414493 h 773723"/>
                            <a:gd name="connsiteX3301" fmla="*/ 2220107 w 7563811"/>
                            <a:gd name="connsiteY3301" fmla="*/ 423768 h 773723"/>
                            <a:gd name="connsiteX3302" fmla="*/ 2224046 w 7563811"/>
                            <a:gd name="connsiteY3302" fmla="*/ 426690 h 773723"/>
                            <a:gd name="connsiteX3303" fmla="*/ 2223412 w 7563811"/>
                            <a:gd name="connsiteY3303" fmla="*/ 432154 h 773723"/>
                            <a:gd name="connsiteX3304" fmla="*/ 2220616 w 7563811"/>
                            <a:gd name="connsiteY3304" fmla="*/ 434314 h 773723"/>
                            <a:gd name="connsiteX3305" fmla="*/ 2219091 w 7563811"/>
                            <a:gd name="connsiteY3305" fmla="*/ 439905 h 773723"/>
                            <a:gd name="connsiteX3306" fmla="*/ 2219219 w 7563811"/>
                            <a:gd name="connsiteY3306" fmla="*/ 440159 h 773723"/>
                            <a:gd name="connsiteX3307" fmla="*/ 2210578 w 7563811"/>
                            <a:gd name="connsiteY3307" fmla="*/ 449561 h 773723"/>
                            <a:gd name="connsiteX3308" fmla="*/ 2200159 w 7563811"/>
                            <a:gd name="connsiteY3308" fmla="*/ 451721 h 773723"/>
                            <a:gd name="connsiteX3309" fmla="*/ 2193806 w 7563811"/>
                            <a:gd name="connsiteY3309" fmla="*/ 452610 h 773723"/>
                            <a:gd name="connsiteX3310" fmla="*/ 2190376 w 7563811"/>
                            <a:gd name="connsiteY3310" fmla="*/ 449307 h 773723"/>
                            <a:gd name="connsiteX3311" fmla="*/ 2183260 w 7563811"/>
                            <a:gd name="connsiteY3311" fmla="*/ 449307 h 773723"/>
                            <a:gd name="connsiteX3312" fmla="*/ 2175510 w 7563811"/>
                            <a:gd name="connsiteY3312" fmla="*/ 442319 h 773723"/>
                            <a:gd name="connsiteX3313" fmla="*/ 2175001 w 7563811"/>
                            <a:gd name="connsiteY3313" fmla="*/ 433679 h 773723"/>
                            <a:gd name="connsiteX3314" fmla="*/ 2173604 w 7563811"/>
                            <a:gd name="connsiteY3314" fmla="*/ 428088 h 773723"/>
                            <a:gd name="connsiteX3315" fmla="*/ 2174366 w 7563811"/>
                            <a:gd name="connsiteY3315" fmla="*/ 421735 h 773723"/>
                            <a:gd name="connsiteX3316" fmla="*/ 2178178 w 7563811"/>
                            <a:gd name="connsiteY3316" fmla="*/ 413603 h 773723"/>
                            <a:gd name="connsiteX3317" fmla="*/ 2184023 w 7563811"/>
                            <a:gd name="connsiteY3317" fmla="*/ 404201 h 773723"/>
                            <a:gd name="connsiteX3318" fmla="*/ 2192409 w 7563811"/>
                            <a:gd name="connsiteY3318" fmla="*/ 404328 h 773723"/>
                            <a:gd name="connsiteX3319" fmla="*/ 2195712 w 7563811"/>
                            <a:gd name="connsiteY3319" fmla="*/ 403693 h 773723"/>
                            <a:gd name="connsiteX3320" fmla="*/ 780527 w 7563811"/>
                            <a:gd name="connsiteY3320" fmla="*/ 398103 h 773723"/>
                            <a:gd name="connsiteX3321" fmla="*/ 788532 w 7563811"/>
                            <a:gd name="connsiteY3321" fmla="*/ 401025 h 773723"/>
                            <a:gd name="connsiteX3322" fmla="*/ 791835 w 7563811"/>
                            <a:gd name="connsiteY3322" fmla="*/ 401406 h 773723"/>
                            <a:gd name="connsiteX3323" fmla="*/ 797679 w 7563811"/>
                            <a:gd name="connsiteY3323" fmla="*/ 403947 h 773723"/>
                            <a:gd name="connsiteX3324" fmla="*/ 804922 w 7563811"/>
                            <a:gd name="connsiteY3324" fmla="*/ 411444 h 773723"/>
                            <a:gd name="connsiteX3325" fmla="*/ 805048 w 7563811"/>
                            <a:gd name="connsiteY3325" fmla="*/ 411571 h 773723"/>
                            <a:gd name="connsiteX3326" fmla="*/ 812291 w 7563811"/>
                            <a:gd name="connsiteY3326" fmla="*/ 420465 h 773723"/>
                            <a:gd name="connsiteX3327" fmla="*/ 808607 w 7563811"/>
                            <a:gd name="connsiteY3327" fmla="*/ 429232 h 773723"/>
                            <a:gd name="connsiteX3328" fmla="*/ 811402 w 7563811"/>
                            <a:gd name="connsiteY3328" fmla="*/ 433298 h 773723"/>
                            <a:gd name="connsiteX3329" fmla="*/ 808988 w 7563811"/>
                            <a:gd name="connsiteY3329" fmla="*/ 438380 h 773723"/>
                            <a:gd name="connsiteX3330" fmla="*/ 805557 w 7563811"/>
                            <a:gd name="connsiteY3330" fmla="*/ 439524 h 773723"/>
                            <a:gd name="connsiteX3331" fmla="*/ 802254 w 7563811"/>
                            <a:gd name="connsiteY3331" fmla="*/ 444352 h 773723"/>
                            <a:gd name="connsiteX3332" fmla="*/ 790819 w 7563811"/>
                            <a:gd name="connsiteY3332" fmla="*/ 450451 h 773723"/>
                            <a:gd name="connsiteX3333" fmla="*/ 788532 w 7563811"/>
                            <a:gd name="connsiteY3333" fmla="*/ 450578 h 773723"/>
                            <a:gd name="connsiteX3334" fmla="*/ 789675 w 7563811"/>
                            <a:gd name="connsiteY3334" fmla="*/ 452230 h 773723"/>
                            <a:gd name="connsiteX3335" fmla="*/ 793360 w 7563811"/>
                            <a:gd name="connsiteY3335" fmla="*/ 460489 h 773723"/>
                            <a:gd name="connsiteX3336" fmla="*/ 796663 w 7563811"/>
                            <a:gd name="connsiteY3336" fmla="*/ 469891 h 773723"/>
                            <a:gd name="connsiteX3337" fmla="*/ 791073 w 7563811"/>
                            <a:gd name="connsiteY3337" fmla="*/ 475990 h 773723"/>
                            <a:gd name="connsiteX3338" fmla="*/ 792089 w 7563811"/>
                            <a:gd name="connsiteY3338" fmla="*/ 480183 h 773723"/>
                            <a:gd name="connsiteX3339" fmla="*/ 788659 w 7563811"/>
                            <a:gd name="connsiteY3339" fmla="*/ 483613 h 773723"/>
                            <a:gd name="connsiteX3340" fmla="*/ 785482 w 7563811"/>
                            <a:gd name="connsiteY3340" fmla="*/ 483613 h 773723"/>
                            <a:gd name="connsiteX3341" fmla="*/ 781289 w 7563811"/>
                            <a:gd name="connsiteY3341" fmla="*/ 486536 h 773723"/>
                            <a:gd name="connsiteX3342" fmla="*/ 770108 w 7563811"/>
                            <a:gd name="connsiteY3342" fmla="*/ 488187 h 773723"/>
                            <a:gd name="connsiteX3343" fmla="*/ 761722 w 7563811"/>
                            <a:gd name="connsiteY3343" fmla="*/ 483867 h 773723"/>
                            <a:gd name="connsiteX3344" fmla="*/ 756894 w 7563811"/>
                            <a:gd name="connsiteY3344" fmla="*/ 480818 h 773723"/>
                            <a:gd name="connsiteX3345" fmla="*/ 756386 w 7563811"/>
                            <a:gd name="connsiteY3345" fmla="*/ 476625 h 773723"/>
                            <a:gd name="connsiteX3346" fmla="*/ 751430 w 7563811"/>
                            <a:gd name="connsiteY3346" fmla="*/ 472686 h 773723"/>
                            <a:gd name="connsiteX3347" fmla="*/ 750033 w 7563811"/>
                            <a:gd name="connsiteY3347" fmla="*/ 463538 h 773723"/>
                            <a:gd name="connsiteX3348" fmla="*/ 754607 w 7563811"/>
                            <a:gd name="connsiteY3348" fmla="*/ 457312 h 773723"/>
                            <a:gd name="connsiteX3349" fmla="*/ 756767 w 7563811"/>
                            <a:gd name="connsiteY3349" fmla="*/ 452738 h 773723"/>
                            <a:gd name="connsiteX3350" fmla="*/ 760833 w 7563811"/>
                            <a:gd name="connsiteY3350" fmla="*/ 448799 h 773723"/>
                            <a:gd name="connsiteX3351" fmla="*/ 767948 w 7563811"/>
                            <a:gd name="connsiteY3351" fmla="*/ 445496 h 773723"/>
                            <a:gd name="connsiteX3352" fmla="*/ 771887 w 7563811"/>
                            <a:gd name="connsiteY3352" fmla="*/ 444225 h 773723"/>
                            <a:gd name="connsiteX3353" fmla="*/ 771252 w 7563811"/>
                            <a:gd name="connsiteY3353" fmla="*/ 443336 h 773723"/>
                            <a:gd name="connsiteX3354" fmla="*/ 764390 w 7563811"/>
                            <a:gd name="connsiteY3354" fmla="*/ 441049 h 773723"/>
                            <a:gd name="connsiteX3355" fmla="*/ 759308 w 7563811"/>
                            <a:gd name="connsiteY3355" fmla="*/ 431773 h 773723"/>
                            <a:gd name="connsiteX3356" fmla="*/ 761849 w 7563811"/>
                            <a:gd name="connsiteY3356" fmla="*/ 423260 h 773723"/>
                            <a:gd name="connsiteX3357" fmla="*/ 762357 w 7563811"/>
                            <a:gd name="connsiteY3357" fmla="*/ 417416 h 773723"/>
                            <a:gd name="connsiteX3358" fmla="*/ 765280 w 7563811"/>
                            <a:gd name="connsiteY3358" fmla="*/ 411571 h 773723"/>
                            <a:gd name="connsiteX3359" fmla="*/ 771760 w 7563811"/>
                            <a:gd name="connsiteY3359" fmla="*/ 405091 h 773723"/>
                            <a:gd name="connsiteX3360" fmla="*/ 780527 w 7563811"/>
                            <a:gd name="connsiteY3360" fmla="*/ 398103 h 773723"/>
                            <a:gd name="connsiteX3361" fmla="*/ 3416121 w 7563811"/>
                            <a:gd name="connsiteY3361" fmla="*/ 397848 h 773723"/>
                            <a:gd name="connsiteX3362" fmla="*/ 3424886 w 7563811"/>
                            <a:gd name="connsiteY3362" fmla="*/ 398992 h 773723"/>
                            <a:gd name="connsiteX3363" fmla="*/ 3434289 w 7563811"/>
                            <a:gd name="connsiteY3363" fmla="*/ 401025 h 773723"/>
                            <a:gd name="connsiteX3364" fmla="*/ 3436448 w 7563811"/>
                            <a:gd name="connsiteY3364" fmla="*/ 408775 h 773723"/>
                            <a:gd name="connsiteX3365" fmla="*/ 3440387 w 7563811"/>
                            <a:gd name="connsiteY3365" fmla="*/ 410046 h 773723"/>
                            <a:gd name="connsiteX3366" fmla="*/ 3441531 w 7563811"/>
                            <a:gd name="connsiteY3366" fmla="*/ 414747 h 773723"/>
                            <a:gd name="connsiteX3367" fmla="*/ 3439878 w 7563811"/>
                            <a:gd name="connsiteY3367" fmla="*/ 417288 h 773723"/>
                            <a:gd name="connsiteX3368" fmla="*/ 3440259 w 7563811"/>
                            <a:gd name="connsiteY3368" fmla="*/ 422244 h 773723"/>
                            <a:gd name="connsiteX3369" fmla="*/ 3438354 w 7563811"/>
                            <a:gd name="connsiteY3369" fmla="*/ 427707 h 773723"/>
                            <a:gd name="connsiteX3370" fmla="*/ 3441404 w 7563811"/>
                            <a:gd name="connsiteY3370" fmla="*/ 427707 h 773723"/>
                            <a:gd name="connsiteX3371" fmla="*/ 3446867 w 7563811"/>
                            <a:gd name="connsiteY3371" fmla="*/ 434187 h 773723"/>
                            <a:gd name="connsiteX3372" fmla="*/ 3449535 w 7563811"/>
                            <a:gd name="connsiteY3372" fmla="*/ 436220 h 773723"/>
                            <a:gd name="connsiteX3373" fmla="*/ 3453347 w 7563811"/>
                            <a:gd name="connsiteY3373" fmla="*/ 441303 h 773723"/>
                            <a:gd name="connsiteX3374" fmla="*/ 3453855 w 7563811"/>
                            <a:gd name="connsiteY3374" fmla="*/ 440921 h 773723"/>
                            <a:gd name="connsiteX3375" fmla="*/ 3456524 w 7563811"/>
                            <a:gd name="connsiteY3375" fmla="*/ 450959 h 773723"/>
                            <a:gd name="connsiteX3376" fmla="*/ 3458431 w 7563811"/>
                            <a:gd name="connsiteY3376" fmla="*/ 462140 h 773723"/>
                            <a:gd name="connsiteX3377" fmla="*/ 3451060 w 7563811"/>
                            <a:gd name="connsiteY3377" fmla="*/ 467985 h 773723"/>
                            <a:gd name="connsiteX3378" fmla="*/ 3451442 w 7563811"/>
                            <a:gd name="connsiteY3378" fmla="*/ 472813 h 773723"/>
                            <a:gd name="connsiteX3379" fmla="*/ 3446867 w 7563811"/>
                            <a:gd name="connsiteY3379" fmla="*/ 476117 h 773723"/>
                            <a:gd name="connsiteX3380" fmla="*/ 3443310 w 7563811"/>
                            <a:gd name="connsiteY3380" fmla="*/ 475481 h 773723"/>
                            <a:gd name="connsiteX3381" fmla="*/ 3438100 w 7563811"/>
                            <a:gd name="connsiteY3381" fmla="*/ 478022 h 773723"/>
                            <a:gd name="connsiteX3382" fmla="*/ 3425139 w 7563811"/>
                            <a:gd name="connsiteY3382" fmla="*/ 477768 h 773723"/>
                            <a:gd name="connsiteX3383" fmla="*/ 3416503 w 7563811"/>
                            <a:gd name="connsiteY3383" fmla="*/ 471288 h 773723"/>
                            <a:gd name="connsiteX3384" fmla="*/ 3411545 w 7563811"/>
                            <a:gd name="connsiteY3384" fmla="*/ 466968 h 773723"/>
                            <a:gd name="connsiteX3385" fmla="*/ 3411799 w 7563811"/>
                            <a:gd name="connsiteY3385" fmla="*/ 462140 h 773723"/>
                            <a:gd name="connsiteX3386" fmla="*/ 3406971 w 7563811"/>
                            <a:gd name="connsiteY3386" fmla="*/ 456804 h 773723"/>
                            <a:gd name="connsiteX3387" fmla="*/ 3406971 w 7563811"/>
                            <a:gd name="connsiteY3387" fmla="*/ 446258 h 773723"/>
                            <a:gd name="connsiteX3388" fmla="*/ 3413198 w 7563811"/>
                            <a:gd name="connsiteY3388" fmla="*/ 440159 h 773723"/>
                            <a:gd name="connsiteX3389" fmla="*/ 3413960 w 7563811"/>
                            <a:gd name="connsiteY3389" fmla="*/ 439778 h 773723"/>
                            <a:gd name="connsiteX3390" fmla="*/ 3413706 w 7563811"/>
                            <a:gd name="connsiteY3390" fmla="*/ 439778 h 773723"/>
                            <a:gd name="connsiteX3391" fmla="*/ 3405446 w 7563811"/>
                            <a:gd name="connsiteY3391" fmla="*/ 436347 h 773723"/>
                            <a:gd name="connsiteX3392" fmla="*/ 3402526 w 7563811"/>
                            <a:gd name="connsiteY3392" fmla="*/ 429486 h 773723"/>
                            <a:gd name="connsiteX3393" fmla="*/ 3399856 w 7563811"/>
                            <a:gd name="connsiteY3393" fmla="*/ 425420 h 773723"/>
                            <a:gd name="connsiteX3394" fmla="*/ 3398714 w 7563811"/>
                            <a:gd name="connsiteY3394" fmla="*/ 419957 h 773723"/>
                            <a:gd name="connsiteX3395" fmla="*/ 3399601 w 7563811"/>
                            <a:gd name="connsiteY3395" fmla="*/ 412333 h 773723"/>
                            <a:gd name="connsiteX3396" fmla="*/ 3401635 w 7563811"/>
                            <a:gd name="connsiteY3396" fmla="*/ 403058 h 773723"/>
                            <a:gd name="connsiteX3397" fmla="*/ 3408498 w 7563811"/>
                            <a:gd name="connsiteY3397" fmla="*/ 400771 h 773723"/>
                            <a:gd name="connsiteX3398" fmla="*/ 3410911 w 7563811"/>
                            <a:gd name="connsiteY3398" fmla="*/ 399246 h 773723"/>
                            <a:gd name="connsiteX3399" fmla="*/ 3416121 w 7563811"/>
                            <a:gd name="connsiteY3399" fmla="*/ 397848 h 773723"/>
                            <a:gd name="connsiteX3400" fmla="*/ 7235110 w 7563811"/>
                            <a:gd name="connsiteY3400" fmla="*/ 397721 h 773723"/>
                            <a:gd name="connsiteX3401" fmla="*/ 7237651 w 7563811"/>
                            <a:gd name="connsiteY3401" fmla="*/ 399246 h 773723"/>
                            <a:gd name="connsiteX3402" fmla="*/ 7237651 w 7563811"/>
                            <a:gd name="connsiteY3402" fmla="*/ 398992 h 773723"/>
                            <a:gd name="connsiteX3403" fmla="*/ 7242352 w 7563811"/>
                            <a:gd name="connsiteY3403" fmla="*/ 398610 h 773723"/>
                            <a:gd name="connsiteX3404" fmla="*/ 7252136 w 7563811"/>
                            <a:gd name="connsiteY3404" fmla="*/ 402676 h 773723"/>
                            <a:gd name="connsiteX3405" fmla="*/ 7256710 w 7563811"/>
                            <a:gd name="connsiteY3405" fmla="*/ 410173 h 773723"/>
                            <a:gd name="connsiteX3406" fmla="*/ 7259124 w 7563811"/>
                            <a:gd name="connsiteY3406" fmla="*/ 414874 h 773723"/>
                            <a:gd name="connsiteX3407" fmla="*/ 7257472 w 7563811"/>
                            <a:gd name="connsiteY3407" fmla="*/ 418432 h 773723"/>
                            <a:gd name="connsiteX3408" fmla="*/ 7259505 w 7563811"/>
                            <a:gd name="connsiteY3408" fmla="*/ 423895 h 773723"/>
                            <a:gd name="connsiteX3409" fmla="*/ 7256328 w 7563811"/>
                            <a:gd name="connsiteY3409" fmla="*/ 431900 h 773723"/>
                            <a:gd name="connsiteX3410" fmla="*/ 7249722 w 7563811"/>
                            <a:gd name="connsiteY3410" fmla="*/ 434695 h 773723"/>
                            <a:gd name="connsiteX3411" fmla="*/ 7245783 w 7563811"/>
                            <a:gd name="connsiteY3411" fmla="*/ 437363 h 773723"/>
                            <a:gd name="connsiteX3412" fmla="*/ 7240573 w 7563811"/>
                            <a:gd name="connsiteY3412" fmla="*/ 438507 h 773723"/>
                            <a:gd name="connsiteX3413" fmla="*/ 7233204 w 7563811"/>
                            <a:gd name="connsiteY3413" fmla="*/ 437745 h 773723"/>
                            <a:gd name="connsiteX3414" fmla="*/ 7224310 w 7563811"/>
                            <a:gd name="connsiteY3414" fmla="*/ 435839 h 773723"/>
                            <a:gd name="connsiteX3415" fmla="*/ 7222023 w 7563811"/>
                            <a:gd name="connsiteY3415" fmla="*/ 429359 h 773723"/>
                            <a:gd name="connsiteX3416" fmla="*/ 7220625 w 7563811"/>
                            <a:gd name="connsiteY3416" fmla="*/ 427072 h 773723"/>
                            <a:gd name="connsiteX3417" fmla="*/ 7219227 w 7563811"/>
                            <a:gd name="connsiteY3417" fmla="*/ 422116 h 773723"/>
                            <a:gd name="connsiteX3418" fmla="*/ 7220244 w 7563811"/>
                            <a:gd name="connsiteY3418" fmla="*/ 413730 h 773723"/>
                            <a:gd name="connsiteX3419" fmla="*/ 7222149 w 7563811"/>
                            <a:gd name="connsiteY3419" fmla="*/ 404709 h 773723"/>
                            <a:gd name="connsiteX3420" fmla="*/ 7229519 w 7563811"/>
                            <a:gd name="connsiteY3420" fmla="*/ 402549 h 773723"/>
                            <a:gd name="connsiteX3421" fmla="*/ 7230663 w 7563811"/>
                            <a:gd name="connsiteY3421" fmla="*/ 398737 h 773723"/>
                            <a:gd name="connsiteX3422" fmla="*/ 7235110 w 7563811"/>
                            <a:gd name="connsiteY3422" fmla="*/ 397721 h 773723"/>
                            <a:gd name="connsiteX3423" fmla="*/ 2535343 w 7563811"/>
                            <a:gd name="connsiteY3423" fmla="*/ 397721 h 773723"/>
                            <a:gd name="connsiteX3424" fmla="*/ 2541315 w 7563811"/>
                            <a:gd name="connsiteY3424" fmla="*/ 397721 h 773723"/>
                            <a:gd name="connsiteX3425" fmla="*/ 2550337 w 7563811"/>
                            <a:gd name="connsiteY3425" fmla="*/ 401533 h 773723"/>
                            <a:gd name="connsiteX3426" fmla="*/ 2559866 w 7563811"/>
                            <a:gd name="connsiteY3426" fmla="*/ 406488 h 773723"/>
                            <a:gd name="connsiteX3427" fmla="*/ 2559866 w 7563811"/>
                            <a:gd name="connsiteY3427" fmla="*/ 415382 h 773723"/>
                            <a:gd name="connsiteX3428" fmla="*/ 2563678 w 7563811"/>
                            <a:gd name="connsiteY3428" fmla="*/ 417923 h 773723"/>
                            <a:gd name="connsiteX3429" fmla="*/ 2563424 w 7563811"/>
                            <a:gd name="connsiteY3429" fmla="*/ 423260 h 773723"/>
                            <a:gd name="connsiteX3430" fmla="*/ 2563551 w 7563811"/>
                            <a:gd name="connsiteY3430" fmla="*/ 423260 h 773723"/>
                            <a:gd name="connsiteX3431" fmla="*/ 2561137 w 7563811"/>
                            <a:gd name="connsiteY3431" fmla="*/ 425547 h 773723"/>
                            <a:gd name="connsiteX3432" fmla="*/ 2559993 w 7563811"/>
                            <a:gd name="connsiteY3432" fmla="*/ 430883 h 773723"/>
                            <a:gd name="connsiteX3433" fmla="*/ 2552370 w 7563811"/>
                            <a:gd name="connsiteY3433" fmla="*/ 440413 h 773723"/>
                            <a:gd name="connsiteX3434" fmla="*/ 2542586 w 7563811"/>
                            <a:gd name="connsiteY3434" fmla="*/ 443081 h 773723"/>
                            <a:gd name="connsiteX3435" fmla="*/ 2536487 w 7563811"/>
                            <a:gd name="connsiteY3435" fmla="*/ 444224 h 773723"/>
                            <a:gd name="connsiteX3436" fmla="*/ 2533057 w 7563811"/>
                            <a:gd name="connsiteY3436" fmla="*/ 441302 h 773723"/>
                            <a:gd name="connsiteX3437" fmla="*/ 2526322 w 7563811"/>
                            <a:gd name="connsiteY3437" fmla="*/ 441810 h 773723"/>
                            <a:gd name="connsiteX3438" fmla="*/ 2518445 w 7563811"/>
                            <a:gd name="connsiteY3438" fmla="*/ 435711 h 773723"/>
                            <a:gd name="connsiteX3439" fmla="*/ 2517428 w 7563811"/>
                            <a:gd name="connsiteY3439" fmla="*/ 427453 h 773723"/>
                            <a:gd name="connsiteX3440" fmla="*/ 2515777 w 7563811"/>
                            <a:gd name="connsiteY3440" fmla="*/ 422243 h 773723"/>
                            <a:gd name="connsiteX3441" fmla="*/ 2516158 w 7563811"/>
                            <a:gd name="connsiteY3441" fmla="*/ 416144 h 773723"/>
                            <a:gd name="connsiteX3442" fmla="*/ 2519334 w 7563811"/>
                            <a:gd name="connsiteY3442" fmla="*/ 408267 h 773723"/>
                            <a:gd name="connsiteX3443" fmla="*/ 2524289 w 7563811"/>
                            <a:gd name="connsiteY3443" fmla="*/ 398992 h 773723"/>
                            <a:gd name="connsiteX3444" fmla="*/ 2532294 w 7563811"/>
                            <a:gd name="connsiteY3444" fmla="*/ 398610 h 773723"/>
                            <a:gd name="connsiteX3445" fmla="*/ 2535343 w 7563811"/>
                            <a:gd name="connsiteY3445" fmla="*/ 397721 h 773723"/>
                            <a:gd name="connsiteX3446" fmla="*/ 1508323 w 7563811"/>
                            <a:gd name="connsiteY3446" fmla="*/ 397594 h 773723"/>
                            <a:gd name="connsiteX3447" fmla="*/ 1514549 w 7563811"/>
                            <a:gd name="connsiteY3447" fmla="*/ 397975 h 773723"/>
                            <a:gd name="connsiteX3448" fmla="*/ 1523697 w 7563811"/>
                            <a:gd name="connsiteY3448" fmla="*/ 402549 h 773723"/>
                            <a:gd name="connsiteX3449" fmla="*/ 1533226 w 7563811"/>
                            <a:gd name="connsiteY3449" fmla="*/ 408394 h 773723"/>
                            <a:gd name="connsiteX3450" fmla="*/ 1532591 w 7563811"/>
                            <a:gd name="connsiteY3450" fmla="*/ 417669 h 773723"/>
                            <a:gd name="connsiteX3451" fmla="*/ 1536403 w 7563811"/>
                            <a:gd name="connsiteY3451" fmla="*/ 420592 h 773723"/>
                            <a:gd name="connsiteX3452" fmla="*/ 1535768 w 7563811"/>
                            <a:gd name="connsiteY3452" fmla="*/ 426055 h 773723"/>
                            <a:gd name="connsiteX3453" fmla="*/ 1533100 w 7563811"/>
                            <a:gd name="connsiteY3453" fmla="*/ 428215 h 773723"/>
                            <a:gd name="connsiteX3454" fmla="*/ 1531575 w 7563811"/>
                            <a:gd name="connsiteY3454" fmla="*/ 433806 h 773723"/>
                            <a:gd name="connsiteX3455" fmla="*/ 1531829 w 7563811"/>
                            <a:gd name="connsiteY3455" fmla="*/ 433933 h 773723"/>
                            <a:gd name="connsiteX3456" fmla="*/ 1523189 w 7563811"/>
                            <a:gd name="connsiteY3456" fmla="*/ 443335 h 773723"/>
                            <a:gd name="connsiteX3457" fmla="*/ 1512770 w 7563811"/>
                            <a:gd name="connsiteY3457" fmla="*/ 445495 h 773723"/>
                            <a:gd name="connsiteX3458" fmla="*/ 1506417 w 7563811"/>
                            <a:gd name="connsiteY3458" fmla="*/ 446258 h 773723"/>
                            <a:gd name="connsiteX3459" fmla="*/ 1502987 w 7563811"/>
                            <a:gd name="connsiteY3459" fmla="*/ 442954 h 773723"/>
                            <a:gd name="connsiteX3460" fmla="*/ 1495871 w 7563811"/>
                            <a:gd name="connsiteY3460" fmla="*/ 442954 h 773723"/>
                            <a:gd name="connsiteX3461" fmla="*/ 1488121 w 7563811"/>
                            <a:gd name="connsiteY3461" fmla="*/ 435966 h 773723"/>
                            <a:gd name="connsiteX3462" fmla="*/ 1487613 w 7563811"/>
                            <a:gd name="connsiteY3462" fmla="*/ 427326 h 773723"/>
                            <a:gd name="connsiteX3463" fmla="*/ 1486215 w 7563811"/>
                            <a:gd name="connsiteY3463" fmla="*/ 421735 h 773723"/>
                            <a:gd name="connsiteX3464" fmla="*/ 1486977 w 7563811"/>
                            <a:gd name="connsiteY3464" fmla="*/ 415382 h 773723"/>
                            <a:gd name="connsiteX3465" fmla="*/ 1490916 w 7563811"/>
                            <a:gd name="connsiteY3465" fmla="*/ 407378 h 773723"/>
                            <a:gd name="connsiteX3466" fmla="*/ 1496761 w 7563811"/>
                            <a:gd name="connsiteY3466" fmla="*/ 398102 h 773723"/>
                            <a:gd name="connsiteX3467" fmla="*/ 1505147 w 7563811"/>
                            <a:gd name="connsiteY3467" fmla="*/ 398229 h 773723"/>
                            <a:gd name="connsiteX3468" fmla="*/ 1508323 w 7563811"/>
                            <a:gd name="connsiteY3468" fmla="*/ 397594 h 773723"/>
                            <a:gd name="connsiteX3469" fmla="*/ 6854441 w 7563811"/>
                            <a:gd name="connsiteY3469" fmla="*/ 397213 h 773723"/>
                            <a:gd name="connsiteX3470" fmla="*/ 6861049 w 7563811"/>
                            <a:gd name="connsiteY3470" fmla="*/ 400390 h 773723"/>
                            <a:gd name="connsiteX3471" fmla="*/ 6863844 w 7563811"/>
                            <a:gd name="connsiteY3471" fmla="*/ 401025 h 773723"/>
                            <a:gd name="connsiteX3472" fmla="*/ 6868673 w 7563811"/>
                            <a:gd name="connsiteY3472" fmla="*/ 403693 h 773723"/>
                            <a:gd name="connsiteX3473" fmla="*/ 6874263 w 7563811"/>
                            <a:gd name="connsiteY3473" fmla="*/ 410681 h 773723"/>
                            <a:gd name="connsiteX3474" fmla="*/ 6874390 w 7563811"/>
                            <a:gd name="connsiteY3474" fmla="*/ 410808 h 773723"/>
                            <a:gd name="connsiteX3475" fmla="*/ 6879853 w 7563811"/>
                            <a:gd name="connsiteY3475" fmla="*/ 418940 h 773723"/>
                            <a:gd name="connsiteX3476" fmla="*/ 6876041 w 7563811"/>
                            <a:gd name="connsiteY3476" fmla="*/ 426183 h 773723"/>
                            <a:gd name="connsiteX3477" fmla="*/ 6878075 w 7563811"/>
                            <a:gd name="connsiteY3477" fmla="*/ 429867 h 773723"/>
                            <a:gd name="connsiteX3478" fmla="*/ 6875534 w 7563811"/>
                            <a:gd name="connsiteY3478" fmla="*/ 434060 h 773723"/>
                            <a:gd name="connsiteX3479" fmla="*/ 6872611 w 7563811"/>
                            <a:gd name="connsiteY3479" fmla="*/ 434823 h 773723"/>
                            <a:gd name="connsiteX3480" fmla="*/ 6869308 w 7563811"/>
                            <a:gd name="connsiteY3480" fmla="*/ 438634 h 773723"/>
                            <a:gd name="connsiteX3481" fmla="*/ 6859016 w 7563811"/>
                            <a:gd name="connsiteY3481" fmla="*/ 442954 h 773723"/>
                            <a:gd name="connsiteX3482" fmla="*/ 6849995 w 7563811"/>
                            <a:gd name="connsiteY3482" fmla="*/ 440921 h 773723"/>
                            <a:gd name="connsiteX3483" fmla="*/ 6844531 w 7563811"/>
                            <a:gd name="connsiteY3483" fmla="*/ 439270 h 773723"/>
                            <a:gd name="connsiteX3484" fmla="*/ 6843006 w 7563811"/>
                            <a:gd name="connsiteY3484" fmla="*/ 435331 h 773723"/>
                            <a:gd name="connsiteX3485" fmla="*/ 6837289 w 7563811"/>
                            <a:gd name="connsiteY3485" fmla="*/ 432790 h 773723"/>
                            <a:gd name="connsiteX3486" fmla="*/ 6833731 w 7563811"/>
                            <a:gd name="connsiteY3486" fmla="*/ 424404 h 773723"/>
                            <a:gd name="connsiteX3487" fmla="*/ 6836526 w 7563811"/>
                            <a:gd name="connsiteY3487" fmla="*/ 417288 h 773723"/>
                            <a:gd name="connsiteX3488" fmla="*/ 6837543 w 7563811"/>
                            <a:gd name="connsiteY3488" fmla="*/ 412333 h 773723"/>
                            <a:gd name="connsiteX3489" fmla="*/ 6840465 w 7563811"/>
                            <a:gd name="connsiteY3489" fmla="*/ 407505 h 773723"/>
                            <a:gd name="connsiteX3490" fmla="*/ 6846437 w 7563811"/>
                            <a:gd name="connsiteY3490" fmla="*/ 402550 h 773723"/>
                            <a:gd name="connsiteX3491" fmla="*/ 6854441 w 7563811"/>
                            <a:gd name="connsiteY3491" fmla="*/ 397213 h 773723"/>
                            <a:gd name="connsiteX3492" fmla="*/ 4680974 w 7563811"/>
                            <a:gd name="connsiteY3492" fmla="*/ 396959 h 773723"/>
                            <a:gd name="connsiteX3493" fmla="*/ 4691265 w 7563811"/>
                            <a:gd name="connsiteY3493" fmla="*/ 399882 h 773723"/>
                            <a:gd name="connsiteX3494" fmla="*/ 4702319 w 7563811"/>
                            <a:gd name="connsiteY3494" fmla="*/ 404074 h 773723"/>
                            <a:gd name="connsiteX3495" fmla="*/ 4703590 w 7563811"/>
                            <a:gd name="connsiteY3495" fmla="*/ 413731 h 773723"/>
                            <a:gd name="connsiteX3496" fmla="*/ 4703717 w 7563811"/>
                            <a:gd name="connsiteY3496" fmla="*/ 413731 h 773723"/>
                            <a:gd name="connsiteX3497" fmla="*/ 4708291 w 7563811"/>
                            <a:gd name="connsiteY3497" fmla="*/ 415891 h 773723"/>
                            <a:gd name="connsiteX3498" fmla="*/ 4708799 w 7563811"/>
                            <a:gd name="connsiteY3498" fmla="*/ 421736 h 773723"/>
                            <a:gd name="connsiteX3499" fmla="*/ 4706385 w 7563811"/>
                            <a:gd name="connsiteY3499" fmla="*/ 424531 h 773723"/>
                            <a:gd name="connsiteX3500" fmla="*/ 4705877 w 7563811"/>
                            <a:gd name="connsiteY3500" fmla="*/ 430503 h 773723"/>
                            <a:gd name="connsiteX3501" fmla="*/ 4698889 w 7563811"/>
                            <a:gd name="connsiteY3501" fmla="*/ 441938 h 773723"/>
                            <a:gd name="connsiteX3502" fmla="*/ 4688597 w 7563811"/>
                            <a:gd name="connsiteY3502" fmla="*/ 446258 h 773723"/>
                            <a:gd name="connsiteX3503" fmla="*/ 4682117 w 7563811"/>
                            <a:gd name="connsiteY3503" fmla="*/ 448418 h 773723"/>
                            <a:gd name="connsiteX3504" fmla="*/ 4677924 w 7563811"/>
                            <a:gd name="connsiteY3504" fmla="*/ 445623 h 773723"/>
                            <a:gd name="connsiteX3505" fmla="*/ 4670682 w 7563811"/>
                            <a:gd name="connsiteY3505" fmla="*/ 447147 h 773723"/>
                            <a:gd name="connsiteX3506" fmla="*/ 4661279 w 7563811"/>
                            <a:gd name="connsiteY3506" fmla="*/ 441430 h 773723"/>
                            <a:gd name="connsiteX3507" fmla="*/ 4659119 w 7563811"/>
                            <a:gd name="connsiteY3507" fmla="*/ 432536 h 773723"/>
                            <a:gd name="connsiteX3508" fmla="*/ 4656578 w 7563811"/>
                            <a:gd name="connsiteY3508" fmla="*/ 427072 h 773723"/>
                            <a:gd name="connsiteX3509" fmla="*/ 4656070 w 7563811"/>
                            <a:gd name="connsiteY3509" fmla="*/ 420338 h 773723"/>
                            <a:gd name="connsiteX3510" fmla="*/ 4658484 w 7563811"/>
                            <a:gd name="connsiteY3510" fmla="*/ 411317 h 773723"/>
                            <a:gd name="connsiteX3511" fmla="*/ 4662677 w 7563811"/>
                            <a:gd name="connsiteY3511" fmla="*/ 400517 h 773723"/>
                            <a:gd name="connsiteX3512" fmla="*/ 4671317 w 7563811"/>
                            <a:gd name="connsiteY3512" fmla="*/ 398992 h 773723"/>
                            <a:gd name="connsiteX3513" fmla="*/ 4674493 w 7563811"/>
                            <a:gd name="connsiteY3513" fmla="*/ 397721 h 773723"/>
                            <a:gd name="connsiteX3514" fmla="*/ 4680974 w 7563811"/>
                            <a:gd name="connsiteY3514" fmla="*/ 396959 h 773723"/>
                            <a:gd name="connsiteX3515" fmla="*/ 3927769 w 7563811"/>
                            <a:gd name="connsiteY3515" fmla="*/ 395434 h 773723"/>
                            <a:gd name="connsiteX3516" fmla="*/ 3932851 w 7563811"/>
                            <a:gd name="connsiteY3516" fmla="*/ 397086 h 773723"/>
                            <a:gd name="connsiteX3517" fmla="*/ 3934376 w 7563811"/>
                            <a:gd name="connsiteY3517" fmla="*/ 400135 h 773723"/>
                            <a:gd name="connsiteX3518" fmla="*/ 3939331 w 7563811"/>
                            <a:gd name="connsiteY3518" fmla="*/ 402676 h 773723"/>
                            <a:gd name="connsiteX3519" fmla="*/ 3946574 w 7563811"/>
                            <a:gd name="connsiteY3519" fmla="*/ 412714 h 773723"/>
                            <a:gd name="connsiteX3520" fmla="*/ 3946574 w 7563811"/>
                            <a:gd name="connsiteY3520" fmla="*/ 423005 h 773723"/>
                            <a:gd name="connsiteX3521" fmla="*/ 3946192 w 7563811"/>
                            <a:gd name="connsiteY3521" fmla="*/ 429231 h 773723"/>
                            <a:gd name="connsiteX3522" fmla="*/ 3942381 w 7563811"/>
                            <a:gd name="connsiteY3522" fmla="*/ 431773 h 773723"/>
                            <a:gd name="connsiteX3523" fmla="*/ 3942381 w 7563811"/>
                            <a:gd name="connsiteY3523" fmla="*/ 431645 h 773723"/>
                            <a:gd name="connsiteX3524" fmla="*/ 3941110 w 7563811"/>
                            <a:gd name="connsiteY3524" fmla="*/ 438380 h 773723"/>
                            <a:gd name="connsiteX3525" fmla="*/ 3932979 w 7563811"/>
                            <a:gd name="connsiteY3525" fmla="*/ 444351 h 773723"/>
                            <a:gd name="connsiteX3526" fmla="*/ 3924720 w 7563811"/>
                            <a:gd name="connsiteY3526" fmla="*/ 443081 h 773723"/>
                            <a:gd name="connsiteX3527" fmla="*/ 3919256 w 7563811"/>
                            <a:gd name="connsiteY3527" fmla="*/ 443335 h 773723"/>
                            <a:gd name="connsiteX3528" fmla="*/ 3913411 w 7563811"/>
                            <a:gd name="connsiteY3528" fmla="*/ 441302 h 773723"/>
                            <a:gd name="connsiteX3529" fmla="*/ 3906550 w 7563811"/>
                            <a:gd name="connsiteY3529" fmla="*/ 436093 h 773723"/>
                            <a:gd name="connsiteX3530" fmla="*/ 3898800 w 7563811"/>
                            <a:gd name="connsiteY3530" fmla="*/ 428723 h 773723"/>
                            <a:gd name="connsiteX3531" fmla="*/ 3900578 w 7563811"/>
                            <a:gd name="connsiteY3531" fmla="*/ 420845 h 773723"/>
                            <a:gd name="connsiteX3532" fmla="*/ 3900578 w 7563811"/>
                            <a:gd name="connsiteY3532" fmla="*/ 417669 h 773723"/>
                            <a:gd name="connsiteX3533" fmla="*/ 3902230 w 7563811"/>
                            <a:gd name="connsiteY3533" fmla="*/ 411824 h 773723"/>
                            <a:gd name="connsiteX3534" fmla="*/ 3908329 w 7563811"/>
                            <a:gd name="connsiteY3534" fmla="*/ 404074 h 773723"/>
                            <a:gd name="connsiteX3535" fmla="*/ 3915698 w 7563811"/>
                            <a:gd name="connsiteY3535" fmla="*/ 396196 h 773723"/>
                            <a:gd name="connsiteX3536" fmla="*/ 3924338 w 7563811"/>
                            <a:gd name="connsiteY3536" fmla="*/ 398483 h 773723"/>
                            <a:gd name="connsiteX3537" fmla="*/ 3927769 w 7563811"/>
                            <a:gd name="connsiteY3537" fmla="*/ 395434 h 773723"/>
                            <a:gd name="connsiteX3538" fmla="*/ 2705476 w 7563811"/>
                            <a:gd name="connsiteY3538" fmla="*/ 395307 h 773723"/>
                            <a:gd name="connsiteX3539" fmla="*/ 2715260 w 7563811"/>
                            <a:gd name="connsiteY3539" fmla="*/ 397086 h 773723"/>
                            <a:gd name="connsiteX3540" fmla="*/ 2725806 w 7563811"/>
                            <a:gd name="connsiteY3540" fmla="*/ 399882 h 773723"/>
                            <a:gd name="connsiteX3541" fmla="*/ 2727838 w 7563811"/>
                            <a:gd name="connsiteY3541" fmla="*/ 408776 h 773723"/>
                            <a:gd name="connsiteX3542" fmla="*/ 2732286 w 7563811"/>
                            <a:gd name="connsiteY3542" fmla="*/ 410427 h 773723"/>
                            <a:gd name="connsiteX3543" fmla="*/ 2733301 w 7563811"/>
                            <a:gd name="connsiteY3543" fmla="*/ 415764 h 773723"/>
                            <a:gd name="connsiteX3544" fmla="*/ 2731395 w 7563811"/>
                            <a:gd name="connsiteY3544" fmla="*/ 418559 h 773723"/>
                            <a:gd name="connsiteX3545" fmla="*/ 2731522 w 7563811"/>
                            <a:gd name="connsiteY3545" fmla="*/ 424150 h 773723"/>
                            <a:gd name="connsiteX3546" fmla="*/ 2726059 w 7563811"/>
                            <a:gd name="connsiteY3546" fmla="*/ 435331 h 773723"/>
                            <a:gd name="connsiteX3547" fmla="*/ 2716912 w 7563811"/>
                            <a:gd name="connsiteY3547" fmla="*/ 440286 h 773723"/>
                            <a:gd name="connsiteX3548" fmla="*/ 2711193 w 7563811"/>
                            <a:gd name="connsiteY3548" fmla="*/ 442828 h 773723"/>
                            <a:gd name="connsiteX3549" fmla="*/ 2707127 w 7563811"/>
                            <a:gd name="connsiteY3549" fmla="*/ 440667 h 773723"/>
                            <a:gd name="connsiteX3550" fmla="*/ 2707000 w 7563811"/>
                            <a:gd name="connsiteY3550" fmla="*/ 440540 h 773723"/>
                            <a:gd name="connsiteX3551" fmla="*/ 2700393 w 7563811"/>
                            <a:gd name="connsiteY3551" fmla="*/ 442573 h 773723"/>
                            <a:gd name="connsiteX3552" fmla="*/ 2691246 w 7563811"/>
                            <a:gd name="connsiteY3552" fmla="*/ 438253 h 773723"/>
                            <a:gd name="connsiteX3553" fmla="*/ 2688449 w 7563811"/>
                            <a:gd name="connsiteY3553" fmla="*/ 430249 h 773723"/>
                            <a:gd name="connsiteX3554" fmla="*/ 2685654 w 7563811"/>
                            <a:gd name="connsiteY3554" fmla="*/ 425420 h 773723"/>
                            <a:gd name="connsiteX3555" fmla="*/ 2684638 w 7563811"/>
                            <a:gd name="connsiteY3555" fmla="*/ 419195 h 773723"/>
                            <a:gd name="connsiteX3556" fmla="*/ 2686035 w 7563811"/>
                            <a:gd name="connsiteY3556" fmla="*/ 410555 h 773723"/>
                            <a:gd name="connsiteX3557" fmla="*/ 2688832 w 7563811"/>
                            <a:gd name="connsiteY3557" fmla="*/ 400263 h 773723"/>
                            <a:gd name="connsiteX3558" fmla="*/ 2696709 w 7563811"/>
                            <a:gd name="connsiteY3558" fmla="*/ 398103 h 773723"/>
                            <a:gd name="connsiteX3559" fmla="*/ 2699505 w 7563811"/>
                            <a:gd name="connsiteY3559" fmla="*/ 396578 h 773723"/>
                            <a:gd name="connsiteX3560" fmla="*/ 2705476 w 7563811"/>
                            <a:gd name="connsiteY3560" fmla="*/ 395307 h 773723"/>
                            <a:gd name="connsiteX3561" fmla="*/ 3220956 w 7563811"/>
                            <a:gd name="connsiteY3561" fmla="*/ 394926 h 773723"/>
                            <a:gd name="connsiteX3562" fmla="*/ 3225659 w 7563811"/>
                            <a:gd name="connsiteY3562" fmla="*/ 402677 h 773723"/>
                            <a:gd name="connsiteX3563" fmla="*/ 3230360 w 7563811"/>
                            <a:gd name="connsiteY3563" fmla="*/ 402804 h 773723"/>
                            <a:gd name="connsiteX3564" fmla="*/ 3232896 w 7563811"/>
                            <a:gd name="connsiteY3564" fmla="*/ 407505 h 773723"/>
                            <a:gd name="connsiteX3565" fmla="*/ 3231881 w 7563811"/>
                            <a:gd name="connsiteY3565" fmla="*/ 410808 h 773723"/>
                            <a:gd name="connsiteX3566" fmla="*/ 3233787 w 7563811"/>
                            <a:gd name="connsiteY3566" fmla="*/ 416145 h 773723"/>
                            <a:gd name="connsiteX3567" fmla="*/ 3232135 w 7563811"/>
                            <a:gd name="connsiteY3567" fmla="*/ 428470 h 773723"/>
                            <a:gd name="connsiteX3568" fmla="*/ 3225023 w 7563811"/>
                            <a:gd name="connsiteY3568" fmla="*/ 435966 h 773723"/>
                            <a:gd name="connsiteX3569" fmla="*/ 3220604 w 7563811"/>
                            <a:gd name="connsiteY3569" fmla="*/ 440016 h 773723"/>
                            <a:gd name="connsiteX3570" fmla="*/ 3216129 w 7563811"/>
                            <a:gd name="connsiteY3570" fmla="*/ 439270 h 773723"/>
                            <a:gd name="connsiteX3571" fmla="*/ 3210539 w 7563811"/>
                            <a:gd name="connsiteY3571" fmla="*/ 443208 h 773723"/>
                            <a:gd name="connsiteX3572" fmla="*/ 3200501 w 7563811"/>
                            <a:gd name="connsiteY3572" fmla="*/ 441938 h 773723"/>
                            <a:gd name="connsiteX3573" fmla="*/ 3195293 w 7563811"/>
                            <a:gd name="connsiteY3573" fmla="*/ 435331 h 773723"/>
                            <a:gd name="connsiteX3574" fmla="*/ 3191099 w 7563811"/>
                            <a:gd name="connsiteY3574" fmla="*/ 431646 h 773723"/>
                            <a:gd name="connsiteX3575" fmla="*/ 3188176 w 7563811"/>
                            <a:gd name="connsiteY3575" fmla="*/ 426182 h 773723"/>
                            <a:gd name="connsiteX3576" fmla="*/ 3186780 w 7563811"/>
                            <a:gd name="connsiteY3576" fmla="*/ 417670 h 773723"/>
                            <a:gd name="connsiteX3577" fmla="*/ 3186271 w 7563811"/>
                            <a:gd name="connsiteY3577" fmla="*/ 406997 h 773723"/>
                            <a:gd name="connsiteX3578" fmla="*/ 3193006 w 7563811"/>
                            <a:gd name="connsiteY3578" fmla="*/ 402423 h 773723"/>
                            <a:gd name="connsiteX3579" fmla="*/ 3195165 w 7563811"/>
                            <a:gd name="connsiteY3579" fmla="*/ 400135 h 773723"/>
                            <a:gd name="connsiteX3580" fmla="*/ 3200374 w 7563811"/>
                            <a:gd name="connsiteY3580" fmla="*/ 396959 h 773723"/>
                            <a:gd name="connsiteX3581" fmla="*/ 3210157 w 7563811"/>
                            <a:gd name="connsiteY3581" fmla="*/ 395561 h 773723"/>
                            <a:gd name="connsiteX3582" fmla="*/ 3220956 w 7563811"/>
                            <a:gd name="connsiteY3582" fmla="*/ 394926 h 773723"/>
                            <a:gd name="connsiteX3583" fmla="*/ 6401604 w 7563811"/>
                            <a:gd name="connsiteY3583" fmla="*/ 394799 h 773723"/>
                            <a:gd name="connsiteX3584" fmla="*/ 6409482 w 7563811"/>
                            <a:gd name="connsiteY3584" fmla="*/ 397086 h 773723"/>
                            <a:gd name="connsiteX3585" fmla="*/ 6418757 w 7563811"/>
                            <a:gd name="connsiteY3585" fmla="*/ 400898 h 773723"/>
                            <a:gd name="connsiteX3586" fmla="*/ 6419900 w 7563811"/>
                            <a:gd name="connsiteY3586" fmla="*/ 408521 h 773723"/>
                            <a:gd name="connsiteX3587" fmla="*/ 6419773 w 7563811"/>
                            <a:gd name="connsiteY3587" fmla="*/ 408394 h 773723"/>
                            <a:gd name="connsiteX3588" fmla="*/ 6420790 w 7563811"/>
                            <a:gd name="connsiteY3588" fmla="*/ 411189 h 773723"/>
                            <a:gd name="connsiteX3589" fmla="*/ 6421298 w 7563811"/>
                            <a:gd name="connsiteY3589" fmla="*/ 416907 h 773723"/>
                            <a:gd name="connsiteX3590" fmla="*/ 6418503 w 7563811"/>
                            <a:gd name="connsiteY3590" fmla="*/ 425801 h 773723"/>
                            <a:gd name="connsiteX3591" fmla="*/ 6414691 w 7563811"/>
                            <a:gd name="connsiteY3591" fmla="*/ 435330 h 773723"/>
                            <a:gd name="connsiteX3592" fmla="*/ 6406178 w 7563811"/>
                            <a:gd name="connsiteY3592" fmla="*/ 436220 h 773723"/>
                            <a:gd name="connsiteX3593" fmla="*/ 6404145 w 7563811"/>
                            <a:gd name="connsiteY3593" fmla="*/ 440159 h 773723"/>
                            <a:gd name="connsiteX3594" fmla="*/ 6399063 w 7563811"/>
                            <a:gd name="connsiteY3594" fmla="*/ 440413 h 773723"/>
                            <a:gd name="connsiteX3595" fmla="*/ 6396649 w 7563811"/>
                            <a:gd name="connsiteY3595" fmla="*/ 438253 h 773723"/>
                            <a:gd name="connsiteX3596" fmla="*/ 6391439 w 7563811"/>
                            <a:gd name="connsiteY3596" fmla="*/ 437745 h 773723"/>
                            <a:gd name="connsiteX3597" fmla="*/ 6381656 w 7563811"/>
                            <a:gd name="connsiteY3597" fmla="*/ 431392 h 773723"/>
                            <a:gd name="connsiteX3598" fmla="*/ 6378225 w 7563811"/>
                            <a:gd name="connsiteY3598" fmla="*/ 422371 h 773723"/>
                            <a:gd name="connsiteX3599" fmla="*/ 6376573 w 7563811"/>
                            <a:gd name="connsiteY3599" fmla="*/ 416780 h 773723"/>
                            <a:gd name="connsiteX3600" fmla="*/ 6379114 w 7563811"/>
                            <a:gd name="connsiteY3600" fmla="*/ 413222 h 773723"/>
                            <a:gd name="connsiteX3601" fmla="*/ 6377971 w 7563811"/>
                            <a:gd name="connsiteY3601" fmla="*/ 406869 h 773723"/>
                            <a:gd name="connsiteX3602" fmla="*/ 6383180 w 7563811"/>
                            <a:gd name="connsiteY3602" fmla="*/ 398865 h 773723"/>
                            <a:gd name="connsiteX3603" fmla="*/ 6390931 w 7563811"/>
                            <a:gd name="connsiteY3603" fmla="*/ 397086 h 773723"/>
                            <a:gd name="connsiteX3604" fmla="*/ 6395759 w 7563811"/>
                            <a:gd name="connsiteY3604" fmla="*/ 395053 h 773723"/>
                            <a:gd name="connsiteX3605" fmla="*/ 6401604 w 7563811"/>
                            <a:gd name="connsiteY3605" fmla="*/ 394799 h 773723"/>
                            <a:gd name="connsiteX3606" fmla="*/ 7325576 w 7563811"/>
                            <a:gd name="connsiteY3606" fmla="*/ 394672 h 773723"/>
                            <a:gd name="connsiteX3607" fmla="*/ 7332945 w 7563811"/>
                            <a:gd name="connsiteY3607" fmla="*/ 397213 h 773723"/>
                            <a:gd name="connsiteX3608" fmla="*/ 7340696 w 7563811"/>
                            <a:gd name="connsiteY3608" fmla="*/ 400770 h 773723"/>
                            <a:gd name="connsiteX3609" fmla="*/ 7341204 w 7563811"/>
                            <a:gd name="connsiteY3609" fmla="*/ 407886 h 773723"/>
                            <a:gd name="connsiteX3610" fmla="*/ 7344381 w 7563811"/>
                            <a:gd name="connsiteY3610" fmla="*/ 409664 h 773723"/>
                            <a:gd name="connsiteX3611" fmla="*/ 7344381 w 7563811"/>
                            <a:gd name="connsiteY3611" fmla="*/ 413857 h 773723"/>
                            <a:gd name="connsiteX3612" fmla="*/ 7342475 w 7563811"/>
                            <a:gd name="connsiteY3612" fmla="*/ 415763 h 773723"/>
                            <a:gd name="connsiteX3613" fmla="*/ 7341839 w 7563811"/>
                            <a:gd name="connsiteY3613" fmla="*/ 420083 h 773723"/>
                            <a:gd name="connsiteX3614" fmla="*/ 7336249 w 7563811"/>
                            <a:gd name="connsiteY3614" fmla="*/ 427961 h 773723"/>
                            <a:gd name="connsiteX3615" fmla="*/ 7335994 w 7563811"/>
                            <a:gd name="connsiteY3615" fmla="*/ 427834 h 773723"/>
                            <a:gd name="connsiteX3616" fmla="*/ 7328371 w 7563811"/>
                            <a:gd name="connsiteY3616" fmla="*/ 430502 h 773723"/>
                            <a:gd name="connsiteX3617" fmla="*/ 7323670 w 7563811"/>
                            <a:gd name="connsiteY3617" fmla="*/ 431773 h 773723"/>
                            <a:gd name="connsiteX3618" fmla="*/ 7320747 w 7563811"/>
                            <a:gd name="connsiteY3618" fmla="*/ 429613 h 773723"/>
                            <a:gd name="connsiteX3619" fmla="*/ 7315411 w 7563811"/>
                            <a:gd name="connsiteY3619" fmla="*/ 430375 h 773723"/>
                            <a:gd name="connsiteX3620" fmla="*/ 7308931 w 7563811"/>
                            <a:gd name="connsiteY3620" fmla="*/ 425801 h 773723"/>
                            <a:gd name="connsiteX3621" fmla="*/ 7307788 w 7563811"/>
                            <a:gd name="connsiteY3621" fmla="*/ 419321 h 773723"/>
                            <a:gd name="connsiteX3622" fmla="*/ 7306263 w 7563811"/>
                            <a:gd name="connsiteY3622" fmla="*/ 415255 h 773723"/>
                            <a:gd name="connsiteX3623" fmla="*/ 7306263 w 7563811"/>
                            <a:gd name="connsiteY3623" fmla="*/ 410427 h 773723"/>
                            <a:gd name="connsiteX3624" fmla="*/ 7308423 w 7563811"/>
                            <a:gd name="connsiteY3624" fmla="*/ 403947 h 773723"/>
                            <a:gd name="connsiteX3625" fmla="*/ 7311980 w 7563811"/>
                            <a:gd name="connsiteY3625" fmla="*/ 396323 h 773723"/>
                            <a:gd name="connsiteX3626" fmla="*/ 7318333 w 7563811"/>
                            <a:gd name="connsiteY3626" fmla="*/ 395688 h 773723"/>
                            <a:gd name="connsiteX3627" fmla="*/ 7320747 w 7563811"/>
                            <a:gd name="connsiteY3627" fmla="*/ 394926 h 773723"/>
                            <a:gd name="connsiteX3628" fmla="*/ 7325576 w 7563811"/>
                            <a:gd name="connsiteY3628" fmla="*/ 394672 h 773723"/>
                            <a:gd name="connsiteX3629" fmla="*/ 2829360 w 7563811"/>
                            <a:gd name="connsiteY3629" fmla="*/ 394036 h 773723"/>
                            <a:gd name="connsiteX3630" fmla="*/ 2832155 w 7563811"/>
                            <a:gd name="connsiteY3630" fmla="*/ 396578 h 773723"/>
                            <a:gd name="connsiteX3631" fmla="*/ 2838127 w 7563811"/>
                            <a:gd name="connsiteY3631" fmla="*/ 397340 h 773723"/>
                            <a:gd name="connsiteX3632" fmla="*/ 2849308 w 7563811"/>
                            <a:gd name="connsiteY3632" fmla="*/ 404836 h 773723"/>
                            <a:gd name="connsiteX3633" fmla="*/ 2853247 w 7563811"/>
                            <a:gd name="connsiteY3633" fmla="*/ 415255 h 773723"/>
                            <a:gd name="connsiteX3634" fmla="*/ 2855153 w 7563811"/>
                            <a:gd name="connsiteY3634" fmla="*/ 421735 h 773723"/>
                            <a:gd name="connsiteX3635" fmla="*/ 2854772 w 7563811"/>
                            <a:gd name="connsiteY3635" fmla="*/ 421608 h 773723"/>
                            <a:gd name="connsiteX3636" fmla="*/ 2851850 w 7563811"/>
                            <a:gd name="connsiteY3636" fmla="*/ 425674 h 773723"/>
                            <a:gd name="connsiteX3637" fmla="*/ 2852993 w 7563811"/>
                            <a:gd name="connsiteY3637" fmla="*/ 433043 h 773723"/>
                            <a:gd name="connsiteX3638" fmla="*/ 2847021 w 7563811"/>
                            <a:gd name="connsiteY3638" fmla="*/ 442192 h 773723"/>
                            <a:gd name="connsiteX3639" fmla="*/ 2838127 w 7563811"/>
                            <a:gd name="connsiteY3639" fmla="*/ 444098 h 773723"/>
                            <a:gd name="connsiteX3640" fmla="*/ 2832537 w 7563811"/>
                            <a:gd name="connsiteY3640" fmla="*/ 446385 h 773723"/>
                            <a:gd name="connsiteX3641" fmla="*/ 2832283 w 7563811"/>
                            <a:gd name="connsiteY3641" fmla="*/ 446385 h 773723"/>
                            <a:gd name="connsiteX3642" fmla="*/ 2832791 w 7563811"/>
                            <a:gd name="connsiteY3642" fmla="*/ 449688 h 773723"/>
                            <a:gd name="connsiteX3643" fmla="*/ 2828852 w 7563811"/>
                            <a:gd name="connsiteY3643" fmla="*/ 457947 h 773723"/>
                            <a:gd name="connsiteX3644" fmla="*/ 2822245 w 7563811"/>
                            <a:gd name="connsiteY3644" fmla="*/ 461505 h 773723"/>
                            <a:gd name="connsiteX3645" fmla="*/ 2818052 w 7563811"/>
                            <a:gd name="connsiteY3645" fmla="*/ 463410 h 773723"/>
                            <a:gd name="connsiteX3646" fmla="*/ 2815003 w 7563811"/>
                            <a:gd name="connsiteY3646" fmla="*/ 461886 h 773723"/>
                            <a:gd name="connsiteX3647" fmla="*/ 2810174 w 7563811"/>
                            <a:gd name="connsiteY3647" fmla="*/ 463410 h 773723"/>
                            <a:gd name="connsiteX3648" fmla="*/ 2803440 w 7563811"/>
                            <a:gd name="connsiteY3648" fmla="*/ 460234 h 773723"/>
                            <a:gd name="connsiteX3649" fmla="*/ 2801407 w 7563811"/>
                            <a:gd name="connsiteY3649" fmla="*/ 454389 h 773723"/>
                            <a:gd name="connsiteX3650" fmla="*/ 2799374 w 7563811"/>
                            <a:gd name="connsiteY3650" fmla="*/ 450832 h 773723"/>
                            <a:gd name="connsiteX3651" fmla="*/ 2798612 w 7563811"/>
                            <a:gd name="connsiteY3651" fmla="*/ 446385 h 773723"/>
                            <a:gd name="connsiteX3652" fmla="*/ 2799628 w 7563811"/>
                            <a:gd name="connsiteY3652" fmla="*/ 440032 h 773723"/>
                            <a:gd name="connsiteX3653" fmla="*/ 2801661 w 7563811"/>
                            <a:gd name="connsiteY3653" fmla="*/ 432408 h 773723"/>
                            <a:gd name="connsiteX3654" fmla="*/ 2805092 w 7563811"/>
                            <a:gd name="connsiteY3654" fmla="*/ 430502 h 773723"/>
                            <a:gd name="connsiteX3655" fmla="*/ 2803948 w 7563811"/>
                            <a:gd name="connsiteY3655" fmla="*/ 427326 h 773723"/>
                            <a:gd name="connsiteX3656" fmla="*/ 2803440 w 7563811"/>
                            <a:gd name="connsiteY3656" fmla="*/ 420719 h 773723"/>
                            <a:gd name="connsiteX3657" fmla="*/ 2806744 w 7563811"/>
                            <a:gd name="connsiteY3657" fmla="*/ 410427 h 773723"/>
                            <a:gd name="connsiteX3658" fmla="*/ 2811318 w 7563811"/>
                            <a:gd name="connsiteY3658" fmla="*/ 399627 h 773723"/>
                            <a:gd name="connsiteX3659" fmla="*/ 2821101 w 7563811"/>
                            <a:gd name="connsiteY3659" fmla="*/ 398738 h 773723"/>
                            <a:gd name="connsiteX3660" fmla="*/ 2823515 w 7563811"/>
                            <a:gd name="connsiteY3660" fmla="*/ 394290 h 773723"/>
                            <a:gd name="connsiteX3661" fmla="*/ 2829360 w 7563811"/>
                            <a:gd name="connsiteY3661" fmla="*/ 394036 h 773723"/>
                            <a:gd name="connsiteX3662" fmla="*/ 1348101 w 7563811"/>
                            <a:gd name="connsiteY3662" fmla="*/ 393782 h 773723"/>
                            <a:gd name="connsiteX3663" fmla="*/ 1358392 w 7563811"/>
                            <a:gd name="connsiteY3663" fmla="*/ 396959 h 773723"/>
                            <a:gd name="connsiteX3664" fmla="*/ 1369446 w 7563811"/>
                            <a:gd name="connsiteY3664" fmla="*/ 401406 h 773723"/>
                            <a:gd name="connsiteX3665" fmla="*/ 1370463 w 7563811"/>
                            <a:gd name="connsiteY3665" fmla="*/ 411189 h 773723"/>
                            <a:gd name="connsiteX3666" fmla="*/ 1375037 w 7563811"/>
                            <a:gd name="connsiteY3666" fmla="*/ 413477 h 773723"/>
                            <a:gd name="connsiteX3667" fmla="*/ 1375418 w 7563811"/>
                            <a:gd name="connsiteY3667" fmla="*/ 419321 h 773723"/>
                            <a:gd name="connsiteX3668" fmla="*/ 1373004 w 7563811"/>
                            <a:gd name="connsiteY3668" fmla="*/ 422117 h 773723"/>
                            <a:gd name="connsiteX3669" fmla="*/ 1372369 w 7563811"/>
                            <a:gd name="connsiteY3669" fmla="*/ 428215 h 773723"/>
                            <a:gd name="connsiteX3670" fmla="*/ 1364999 w 7563811"/>
                            <a:gd name="connsiteY3670" fmla="*/ 439651 h 773723"/>
                            <a:gd name="connsiteX3671" fmla="*/ 1354580 w 7563811"/>
                            <a:gd name="connsiteY3671" fmla="*/ 443717 h 773723"/>
                            <a:gd name="connsiteX3672" fmla="*/ 1348101 w 7563811"/>
                            <a:gd name="connsiteY3672" fmla="*/ 445749 h 773723"/>
                            <a:gd name="connsiteX3673" fmla="*/ 1343907 w 7563811"/>
                            <a:gd name="connsiteY3673" fmla="*/ 442954 h 773723"/>
                            <a:gd name="connsiteX3674" fmla="*/ 1336539 w 7563811"/>
                            <a:gd name="connsiteY3674" fmla="*/ 444225 h 773723"/>
                            <a:gd name="connsiteX3675" fmla="*/ 1327263 w 7563811"/>
                            <a:gd name="connsiteY3675" fmla="*/ 438380 h 773723"/>
                            <a:gd name="connsiteX3676" fmla="*/ 1325230 w 7563811"/>
                            <a:gd name="connsiteY3676" fmla="*/ 429486 h 773723"/>
                            <a:gd name="connsiteX3677" fmla="*/ 1322816 w 7563811"/>
                            <a:gd name="connsiteY3677" fmla="*/ 423895 h 773723"/>
                            <a:gd name="connsiteX3678" fmla="*/ 1322562 w 7563811"/>
                            <a:gd name="connsiteY3678" fmla="*/ 417161 h 773723"/>
                            <a:gd name="connsiteX3679" fmla="*/ 1325103 w 7563811"/>
                            <a:gd name="connsiteY3679" fmla="*/ 408140 h 773723"/>
                            <a:gd name="connsiteX3680" fmla="*/ 1329550 w 7563811"/>
                            <a:gd name="connsiteY3680" fmla="*/ 397340 h 773723"/>
                            <a:gd name="connsiteX3681" fmla="*/ 1329424 w 7563811"/>
                            <a:gd name="connsiteY3681" fmla="*/ 396959 h 773723"/>
                            <a:gd name="connsiteX3682" fmla="*/ 1338191 w 7563811"/>
                            <a:gd name="connsiteY3682" fmla="*/ 395688 h 773723"/>
                            <a:gd name="connsiteX3683" fmla="*/ 1341494 w 7563811"/>
                            <a:gd name="connsiteY3683" fmla="*/ 394418 h 773723"/>
                            <a:gd name="connsiteX3684" fmla="*/ 1348101 w 7563811"/>
                            <a:gd name="connsiteY3684" fmla="*/ 393782 h 773723"/>
                            <a:gd name="connsiteX3685" fmla="*/ 3314726 w 7563811"/>
                            <a:gd name="connsiteY3685" fmla="*/ 392004 h 773723"/>
                            <a:gd name="connsiteX3686" fmla="*/ 3322223 w 7563811"/>
                            <a:gd name="connsiteY3686" fmla="*/ 399754 h 773723"/>
                            <a:gd name="connsiteX3687" fmla="*/ 3327685 w 7563811"/>
                            <a:gd name="connsiteY3687" fmla="*/ 398738 h 773723"/>
                            <a:gd name="connsiteX3688" fmla="*/ 3331879 w 7563811"/>
                            <a:gd name="connsiteY3688" fmla="*/ 403566 h 773723"/>
                            <a:gd name="connsiteX3689" fmla="*/ 3331627 w 7563811"/>
                            <a:gd name="connsiteY3689" fmla="*/ 407582 h 773723"/>
                            <a:gd name="connsiteX3690" fmla="*/ 3331498 w 7563811"/>
                            <a:gd name="connsiteY3690" fmla="*/ 407378 h 773723"/>
                            <a:gd name="connsiteX3691" fmla="*/ 3331624 w 7563811"/>
                            <a:gd name="connsiteY3691" fmla="*/ 407632 h 773723"/>
                            <a:gd name="connsiteX3692" fmla="*/ 3331627 w 7563811"/>
                            <a:gd name="connsiteY3692" fmla="*/ 407582 h 773723"/>
                            <a:gd name="connsiteX3693" fmla="*/ 3335056 w 7563811"/>
                            <a:gd name="connsiteY3693" fmla="*/ 412969 h 773723"/>
                            <a:gd name="connsiteX3694" fmla="*/ 3336327 w 7563811"/>
                            <a:gd name="connsiteY3694" fmla="*/ 427580 h 773723"/>
                            <a:gd name="connsiteX3695" fmla="*/ 3330099 w 7563811"/>
                            <a:gd name="connsiteY3695" fmla="*/ 438126 h 773723"/>
                            <a:gd name="connsiteX3696" fmla="*/ 3325905 w 7563811"/>
                            <a:gd name="connsiteY3696" fmla="*/ 444225 h 773723"/>
                            <a:gd name="connsiteX3697" fmla="*/ 3320444 w 7563811"/>
                            <a:gd name="connsiteY3697" fmla="*/ 444606 h 773723"/>
                            <a:gd name="connsiteX3698" fmla="*/ 3314980 w 7563811"/>
                            <a:gd name="connsiteY3698" fmla="*/ 450705 h 773723"/>
                            <a:gd name="connsiteX3699" fmla="*/ 3303038 w 7563811"/>
                            <a:gd name="connsiteY3699" fmla="*/ 451849 h 773723"/>
                            <a:gd name="connsiteX3700" fmla="*/ 3295288 w 7563811"/>
                            <a:gd name="connsiteY3700" fmla="*/ 445496 h 773723"/>
                            <a:gd name="connsiteX3701" fmla="*/ 3289572 w 7563811"/>
                            <a:gd name="connsiteY3701" fmla="*/ 442319 h 773723"/>
                            <a:gd name="connsiteX3702" fmla="*/ 3284743 w 7563811"/>
                            <a:gd name="connsiteY3702" fmla="*/ 436729 h 773723"/>
                            <a:gd name="connsiteX3703" fmla="*/ 3280932 w 7563811"/>
                            <a:gd name="connsiteY3703" fmla="*/ 427199 h 773723"/>
                            <a:gd name="connsiteX3704" fmla="*/ 3277501 w 7563811"/>
                            <a:gd name="connsiteY3704" fmla="*/ 415001 h 773723"/>
                            <a:gd name="connsiteX3705" fmla="*/ 3284108 w 7563811"/>
                            <a:gd name="connsiteY3705" fmla="*/ 408013 h 773723"/>
                            <a:gd name="connsiteX3706" fmla="*/ 3286012 w 7563811"/>
                            <a:gd name="connsiteY3706" fmla="*/ 404710 h 773723"/>
                            <a:gd name="connsiteX3707" fmla="*/ 3291223 w 7563811"/>
                            <a:gd name="connsiteY3707" fmla="*/ 399754 h 773723"/>
                            <a:gd name="connsiteX3708" fmla="*/ 3302276 w 7563811"/>
                            <a:gd name="connsiteY3708" fmla="*/ 395561 h 773723"/>
                            <a:gd name="connsiteX3709" fmla="*/ 3314726 w 7563811"/>
                            <a:gd name="connsiteY3709" fmla="*/ 392004 h 773723"/>
                            <a:gd name="connsiteX3710" fmla="*/ 3787750 w 7563811"/>
                            <a:gd name="connsiteY3710" fmla="*/ 390479 h 773723"/>
                            <a:gd name="connsiteX3711" fmla="*/ 3793214 w 7563811"/>
                            <a:gd name="connsiteY3711" fmla="*/ 390987 h 773723"/>
                            <a:gd name="connsiteX3712" fmla="*/ 3795501 w 7563811"/>
                            <a:gd name="connsiteY3712" fmla="*/ 393655 h 773723"/>
                            <a:gd name="connsiteX3713" fmla="*/ 3800964 w 7563811"/>
                            <a:gd name="connsiteY3713" fmla="*/ 395053 h 773723"/>
                            <a:gd name="connsiteX3714" fmla="*/ 3810494 w 7563811"/>
                            <a:gd name="connsiteY3714" fmla="*/ 403439 h 773723"/>
                            <a:gd name="connsiteX3715" fmla="*/ 3810367 w 7563811"/>
                            <a:gd name="connsiteY3715" fmla="*/ 403566 h 773723"/>
                            <a:gd name="connsiteX3716" fmla="*/ 3812781 w 7563811"/>
                            <a:gd name="connsiteY3716" fmla="*/ 413731 h 773723"/>
                            <a:gd name="connsiteX3717" fmla="*/ 3813797 w 7563811"/>
                            <a:gd name="connsiteY3717" fmla="*/ 419956 h 773723"/>
                            <a:gd name="connsiteX3718" fmla="*/ 3810621 w 7563811"/>
                            <a:gd name="connsiteY3718" fmla="*/ 423387 h 773723"/>
                            <a:gd name="connsiteX3719" fmla="*/ 3810875 w 7563811"/>
                            <a:gd name="connsiteY3719" fmla="*/ 430375 h 773723"/>
                            <a:gd name="connsiteX3720" fmla="*/ 3804141 w 7563811"/>
                            <a:gd name="connsiteY3720" fmla="*/ 438126 h 773723"/>
                            <a:gd name="connsiteX3721" fmla="*/ 3795628 w 7563811"/>
                            <a:gd name="connsiteY3721" fmla="*/ 438761 h 773723"/>
                            <a:gd name="connsiteX3722" fmla="*/ 3790164 w 7563811"/>
                            <a:gd name="connsiteY3722" fmla="*/ 440286 h 773723"/>
                            <a:gd name="connsiteX3723" fmla="*/ 3783811 w 7563811"/>
                            <a:gd name="connsiteY3723" fmla="*/ 439651 h 773723"/>
                            <a:gd name="connsiteX3724" fmla="*/ 3775809 w 7563811"/>
                            <a:gd name="connsiteY3724" fmla="*/ 435966 h 773723"/>
                            <a:gd name="connsiteX3725" fmla="*/ 3766409 w 7563811"/>
                            <a:gd name="connsiteY3725" fmla="*/ 430375 h 773723"/>
                            <a:gd name="connsiteX3726" fmla="*/ 3766409 w 7563811"/>
                            <a:gd name="connsiteY3726" fmla="*/ 422116 h 773723"/>
                            <a:gd name="connsiteX3727" fmla="*/ 3765647 w 7563811"/>
                            <a:gd name="connsiteY3727" fmla="*/ 418940 h 773723"/>
                            <a:gd name="connsiteX3728" fmla="*/ 3765902 w 7563811"/>
                            <a:gd name="connsiteY3728" fmla="*/ 412714 h 773723"/>
                            <a:gd name="connsiteX3729" fmla="*/ 3770221 w 7563811"/>
                            <a:gd name="connsiteY3729" fmla="*/ 403566 h 773723"/>
                            <a:gd name="connsiteX3730" fmla="*/ 3775809 w 7563811"/>
                            <a:gd name="connsiteY3730" fmla="*/ 394036 h 773723"/>
                            <a:gd name="connsiteX3731" fmla="*/ 3784955 w 7563811"/>
                            <a:gd name="connsiteY3731" fmla="*/ 394418 h 773723"/>
                            <a:gd name="connsiteX3732" fmla="*/ 3787750 w 7563811"/>
                            <a:gd name="connsiteY3732" fmla="*/ 390479 h 773723"/>
                            <a:gd name="connsiteX3733" fmla="*/ 562237 w 7563811"/>
                            <a:gd name="connsiteY3733" fmla="*/ 382093 h 773723"/>
                            <a:gd name="connsiteX3734" fmla="*/ 569734 w 7563811"/>
                            <a:gd name="connsiteY3734" fmla="*/ 388446 h 773723"/>
                            <a:gd name="connsiteX3735" fmla="*/ 573165 w 7563811"/>
                            <a:gd name="connsiteY3735" fmla="*/ 390224 h 773723"/>
                            <a:gd name="connsiteX3736" fmla="*/ 578501 w 7563811"/>
                            <a:gd name="connsiteY3736" fmla="*/ 395307 h 773723"/>
                            <a:gd name="connsiteX3737" fmla="*/ 583457 w 7563811"/>
                            <a:gd name="connsiteY3737" fmla="*/ 406234 h 773723"/>
                            <a:gd name="connsiteX3738" fmla="*/ 587777 w 7563811"/>
                            <a:gd name="connsiteY3738" fmla="*/ 418686 h 773723"/>
                            <a:gd name="connsiteX3739" fmla="*/ 580407 w 7563811"/>
                            <a:gd name="connsiteY3739" fmla="*/ 426690 h 773723"/>
                            <a:gd name="connsiteX3740" fmla="*/ 581805 w 7563811"/>
                            <a:gd name="connsiteY3740" fmla="*/ 432154 h 773723"/>
                            <a:gd name="connsiteX3741" fmla="*/ 577104 w 7563811"/>
                            <a:gd name="connsiteY3741" fmla="*/ 436728 h 773723"/>
                            <a:gd name="connsiteX3742" fmla="*/ 572911 w 7563811"/>
                            <a:gd name="connsiteY3742" fmla="*/ 436728 h 773723"/>
                            <a:gd name="connsiteX3743" fmla="*/ 567447 w 7563811"/>
                            <a:gd name="connsiteY3743" fmla="*/ 440667 h 773723"/>
                            <a:gd name="connsiteX3744" fmla="*/ 567573 w 7563811"/>
                            <a:gd name="connsiteY3744" fmla="*/ 440667 h 773723"/>
                            <a:gd name="connsiteX3745" fmla="*/ 552708 w 7563811"/>
                            <a:gd name="connsiteY3745" fmla="*/ 442827 h 773723"/>
                            <a:gd name="connsiteX3746" fmla="*/ 541654 w 7563811"/>
                            <a:gd name="connsiteY3746" fmla="*/ 437109 h 773723"/>
                            <a:gd name="connsiteX3747" fmla="*/ 535174 w 7563811"/>
                            <a:gd name="connsiteY3747" fmla="*/ 433170 h 773723"/>
                            <a:gd name="connsiteX3748" fmla="*/ 534539 w 7563811"/>
                            <a:gd name="connsiteY3748" fmla="*/ 427580 h 773723"/>
                            <a:gd name="connsiteX3749" fmla="*/ 528059 w 7563811"/>
                            <a:gd name="connsiteY3749" fmla="*/ 422370 h 773723"/>
                            <a:gd name="connsiteX3750" fmla="*/ 526153 w 7563811"/>
                            <a:gd name="connsiteY3750" fmla="*/ 410300 h 773723"/>
                            <a:gd name="connsiteX3751" fmla="*/ 532125 w 7563811"/>
                            <a:gd name="connsiteY3751" fmla="*/ 402041 h 773723"/>
                            <a:gd name="connsiteX3752" fmla="*/ 535047 w 7563811"/>
                            <a:gd name="connsiteY3752" fmla="*/ 395942 h 773723"/>
                            <a:gd name="connsiteX3753" fmla="*/ 540511 w 7563811"/>
                            <a:gd name="connsiteY3753" fmla="*/ 390733 h 773723"/>
                            <a:gd name="connsiteX3754" fmla="*/ 550040 w 7563811"/>
                            <a:gd name="connsiteY3754" fmla="*/ 386286 h 773723"/>
                            <a:gd name="connsiteX3755" fmla="*/ 562237 w 7563811"/>
                            <a:gd name="connsiteY3755" fmla="*/ 382093 h 773723"/>
                            <a:gd name="connsiteX3756" fmla="*/ 6631453 w 7563811"/>
                            <a:gd name="connsiteY3756" fmla="*/ 381966 h 773723"/>
                            <a:gd name="connsiteX3757" fmla="*/ 6636028 w 7563811"/>
                            <a:gd name="connsiteY3757" fmla="*/ 388192 h 773723"/>
                            <a:gd name="connsiteX3758" fmla="*/ 6638315 w 7563811"/>
                            <a:gd name="connsiteY3758" fmla="*/ 390225 h 773723"/>
                            <a:gd name="connsiteX3759" fmla="*/ 6641491 w 7563811"/>
                            <a:gd name="connsiteY3759" fmla="*/ 395053 h 773723"/>
                            <a:gd name="connsiteX3760" fmla="*/ 6641491 w 7563811"/>
                            <a:gd name="connsiteY3760" fmla="*/ 394672 h 773723"/>
                            <a:gd name="connsiteX3761" fmla="*/ 6643269 w 7563811"/>
                            <a:gd name="connsiteY3761" fmla="*/ 403947 h 773723"/>
                            <a:gd name="connsiteX3762" fmla="*/ 6644286 w 7563811"/>
                            <a:gd name="connsiteY3762" fmla="*/ 414112 h 773723"/>
                            <a:gd name="connsiteX3763" fmla="*/ 6637171 w 7563811"/>
                            <a:gd name="connsiteY3763" fmla="*/ 418940 h 773723"/>
                            <a:gd name="connsiteX3764" fmla="*/ 6637171 w 7563811"/>
                            <a:gd name="connsiteY3764" fmla="*/ 423387 h 773723"/>
                            <a:gd name="connsiteX3765" fmla="*/ 6632851 w 7563811"/>
                            <a:gd name="connsiteY3765" fmla="*/ 426055 h 773723"/>
                            <a:gd name="connsiteX3766" fmla="*/ 6629675 w 7563811"/>
                            <a:gd name="connsiteY3766" fmla="*/ 425293 h 773723"/>
                            <a:gd name="connsiteX3767" fmla="*/ 6624846 w 7563811"/>
                            <a:gd name="connsiteY3767" fmla="*/ 427326 h 773723"/>
                            <a:gd name="connsiteX3768" fmla="*/ 6613156 w 7563811"/>
                            <a:gd name="connsiteY3768" fmla="*/ 426309 h 773723"/>
                            <a:gd name="connsiteX3769" fmla="*/ 6605788 w 7563811"/>
                            <a:gd name="connsiteY3769" fmla="*/ 419956 h 773723"/>
                            <a:gd name="connsiteX3770" fmla="*/ 6601594 w 7563811"/>
                            <a:gd name="connsiteY3770" fmla="*/ 415763 h 773723"/>
                            <a:gd name="connsiteX3771" fmla="*/ 6602102 w 7563811"/>
                            <a:gd name="connsiteY3771" fmla="*/ 411443 h 773723"/>
                            <a:gd name="connsiteX3772" fmla="*/ 6598164 w 7563811"/>
                            <a:gd name="connsiteY3772" fmla="*/ 406361 h 773723"/>
                            <a:gd name="connsiteX3773" fmla="*/ 6598926 w 7563811"/>
                            <a:gd name="connsiteY3773" fmla="*/ 396832 h 773723"/>
                            <a:gd name="connsiteX3774" fmla="*/ 6605025 w 7563811"/>
                            <a:gd name="connsiteY3774" fmla="*/ 391622 h 773723"/>
                            <a:gd name="connsiteX3775" fmla="*/ 6608328 w 7563811"/>
                            <a:gd name="connsiteY3775" fmla="*/ 387556 h 773723"/>
                            <a:gd name="connsiteX3776" fmla="*/ 6613411 w 7563811"/>
                            <a:gd name="connsiteY3776" fmla="*/ 384634 h 773723"/>
                            <a:gd name="connsiteX3777" fmla="*/ 6621416 w 7563811"/>
                            <a:gd name="connsiteY3777" fmla="*/ 382982 h 773723"/>
                            <a:gd name="connsiteX3778" fmla="*/ 6631453 w 7563811"/>
                            <a:gd name="connsiteY3778" fmla="*/ 381966 h 773723"/>
                            <a:gd name="connsiteX3779" fmla="*/ 3529458 w 7563811"/>
                            <a:gd name="connsiteY3779" fmla="*/ 380695 h 773723"/>
                            <a:gd name="connsiteX3780" fmla="*/ 3534794 w 7563811"/>
                            <a:gd name="connsiteY3780" fmla="*/ 386159 h 773723"/>
                            <a:gd name="connsiteX3781" fmla="*/ 3538734 w 7563811"/>
                            <a:gd name="connsiteY3781" fmla="*/ 385396 h 773723"/>
                            <a:gd name="connsiteX3782" fmla="*/ 3541783 w 7563811"/>
                            <a:gd name="connsiteY3782" fmla="*/ 388827 h 773723"/>
                            <a:gd name="connsiteX3783" fmla="*/ 3541657 w 7563811"/>
                            <a:gd name="connsiteY3783" fmla="*/ 391749 h 773723"/>
                            <a:gd name="connsiteX3784" fmla="*/ 3544199 w 7563811"/>
                            <a:gd name="connsiteY3784" fmla="*/ 395688 h 773723"/>
                            <a:gd name="connsiteX3785" fmla="*/ 3545090 w 7563811"/>
                            <a:gd name="connsiteY3785" fmla="*/ 406107 h 773723"/>
                            <a:gd name="connsiteX3786" fmla="*/ 3540640 w 7563811"/>
                            <a:gd name="connsiteY3786" fmla="*/ 413603 h 773723"/>
                            <a:gd name="connsiteX3787" fmla="*/ 3537591 w 7563811"/>
                            <a:gd name="connsiteY3787" fmla="*/ 417923 h 773723"/>
                            <a:gd name="connsiteX3788" fmla="*/ 3533650 w 7563811"/>
                            <a:gd name="connsiteY3788" fmla="*/ 418177 h 773723"/>
                            <a:gd name="connsiteX3789" fmla="*/ 3529839 w 7563811"/>
                            <a:gd name="connsiteY3789" fmla="*/ 422498 h 773723"/>
                            <a:gd name="connsiteX3790" fmla="*/ 3521327 w 7563811"/>
                            <a:gd name="connsiteY3790" fmla="*/ 423260 h 773723"/>
                            <a:gd name="connsiteX3791" fmla="*/ 3521199 w 7563811"/>
                            <a:gd name="connsiteY3791" fmla="*/ 423514 h 773723"/>
                            <a:gd name="connsiteX3792" fmla="*/ 3515735 w 7563811"/>
                            <a:gd name="connsiteY3792" fmla="*/ 418940 h 773723"/>
                            <a:gd name="connsiteX3793" fmla="*/ 3511669 w 7563811"/>
                            <a:gd name="connsiteY3793" fmla="*/ 416653 h 773723"/>
                            <a:gd name="connsiteX3794" fmla="*/ 3508240 w 7563811"/>
                            <a:gd name="connsiteY3794" fmla="*/ 412587 h 773723"/>
                            <a:gd name="connsiteX3795" fmla="*/ 3505445 w 7563811"/>
                            <a:gd name="connsiteY3795" fmla="*/ 405726 h 773723"/>
                            <a:gd name="connsiteX3796" fmla="*/ 3503030 w 7563811"/>
                            <a:gd name="connsiteY3796" fmla="*/ 397086 h 773723"/>
                            <a:gd name="connsiteX3797" fmla="*/ 3507731 w 7563811"/>
                            <a:gd name="connsiteY3797" fmla="*/ 392130 h 773723"/>
                            <a:gd name="connsiteX3798" fmla="*/ 3509129 w 7563811"/>
                            <a:gd name="connsiteY3798" fmla="*/ 389843 h 773723"/>
                            <a:gd name="connsiteX3799" fmla="*/ 3512814 w 7563811"/>
                            <a:gd name="connsiteY3799" fmla="*/ 386286 h 773723"/>
                            <a:gd name="connsiteX3800" fmla="*/ 3520693 w 7563811"/>
                            <a:gd name="connsiteY3800" fmla="*/ 383236 h 773723"/>
                            <a:gd name="connsiteX3801" fmla="*/ 3529458 w 7563811"/>
                            <a:gd name="connsiteY3801" fmla="*/ 380695 h 773723"/>
                            <a:gd name="connsiteX3802" fmla="*/ 7115039 w 7563811"/>
                            <a:gd name="connsiteY3802" fmla="*/ 378916 h 773723"/>
                            <a:gd name="connsiteX3803" fmla="*/ 7126729 w 7563811"/>
                            <a:gd name="connsiteY3803" fmla="*/ 382982 h 773723"/>
                            <a:gd name="connsiteX3804" fmla="*/ 7139053 w 7563811"/>
                            <a:gd name="connsiteY3804" fmla="*/ 388573 h 773723"/>
                            <a:gd name="connsiteX3805" fmla="*/ 7139816 w 7563811"/>
                            <a:gd name="connsiteY3805" fmla="*/ 399754 h 773723"/>
                            <a:gd name="connsiteX3806" fmla="*/ 7139943 w 7563811"/>
                            <a:gd name="connsiteY3806" fmla="*/ 399627 h 773723"/>
                            <a:gd name="connsiteX3807" fmla="*/ 7145026 w 7563811"/>
                            <a:gd name="connsiteY3807" fmla="*/ 402549 h 773723"/>
                            <a:gd name="connsiteX3808" fmla="*/ 7145026 w 7563811"/>
                            <a:gd name="connsiteY3808" fmla="*/ 409283 h 773723"/>
                            <a:gd name="connsiteX3809" fmla="*/ 7142103 w 7563811"/>
                            <a:gd name="connsiteY3809" fmla="*/ 412333 h 773723"/>
                            <a:gd name="connsiteX3810" fmla="*/ 7141087 w 7563811"/>
                            <a:gd name="connsiteY3810" fmla="*/ 419194 h 773723"/>
                            <a:gd name="connsiteX3811" fmla="*/ 7132192 w 7563811"/>
                            <a:gd name="connsiteY3811" fmla="*/ 431773 h 773723"/>
                            <a:gd name="connsiteX3812" fmla="*/ 7119995 w 7563811"/>
                            <a:gd name="connsiteY3812" fmla="*/ 435966 h 773723"/>
                            <a:gd name="connsiteX3813" fmla="*/ 7112499 w 7563811"/>
                            <a:gd name="connsiteY3813" fmla="*/ 437999 h 773723"/>
                            <a:gd name="connsiteX3814" fmla="*/ 7107924 w 7563811"/>
                            <a:gd name="connsiteY3814" fmla="*/ 434568 h 773723"/>
                            <a:gd name="connsiteX3815" fmla="*/ 7099411 w 7563811"/>
                            <a:gd name="connsiteY3815" fmla="*/ 435712 h 773723"/>
                            <a:gd name="connsiteX3816" fmla="*/ 7089119 w 7563811"/>
                            <a:gd name="connsiteY3816" fmla="*/ 428469 h 773723"/>
                            <a:gd name="connsiteX3817" fmla="*/ 7087213 w 7563811"/>
                            <a:gd name="connsiteY3817" fmla="*/ 418177 h 773723"/>
                            <a:gd name="connsiteX3818" fmla="*/ 7084673 w 7563811"/>
                            <a:gd name="connsiteY3818" fmla="*/ 411697 h 773723"/>
                            <a:gd name="connsiteX3819" fmla="*/ 7084673 w 7563811"/>
                            <a:gd name="connsiteY3819" fmla="*/ 403947 h 773723"/>
                            <a:gd name="connsiteX3820" fmla="*/ 7088103 w 7563811"/>
                            <a:gd name="connsiteY3820" fmla="*/ 393655 h 773723"/>
                            <a:gd name="connsiteX3821" fmla="*/ 7093693 w 7563811"/>
                            <a:gd name="connsiteY3821" fmla="*/ 381584 h 773723"/>
                            <a:gd name="connsiteX3822" fmla="*/ 7103731 w 7563811"/>
                            <a:gd name="connsiteY3822" fmla="*/ 380568 h 773723"/>
                            <a:gd name="connsiteX3823" fmla="*/ 7107543 w 7563811"/>
                            <a:gd name="connsiteY3823" fmla="*/ 379297 h 773723"/>
                            <a:gd name="connsiteX3824" fmla="*/ 7115039 w 7563811"/>
                            <a:gd name="connsiteY3824" fmla="*/ 378916 h 773723"/>
                            <a:gd name="connsiteX3825" fmla="*/ 1854560 w 7563811"/>
                            <a:gd name="connsiteY3825" fmla="*/ 377773 h 773723"/>
                            <a:gd name="connsiteX3826" fmla="*/ 1865614 w 7563811"/>
                            <a:gd name="connsiteY3826" fmla="*/ 378027 h 773723"/>
                            <a:gd name="connsiteX3827" fmla="*/ 1869680 w 7563811"/>
                            <a:gd name="connsiteY3827" fmla="*/ 385269 h 773723"/>
                            <a:gd name="connsiteX3828" fmla="*/ 1871967 w 7563811"/>
                            <a:gd name="connsiteY3828" fmla="*/ 387683 h 773723"/>
                            <a:gd name="connsiteX3829" fmla="*/ 1874763 w 7563811"/>
                            <a:gd name="connsiteY3829" fmla="*/ 393274 h 773723"/>
                            <a:gd name="connsiteX3830" fmla="*/ 1875398 w 7563811"/>
                            <a:gd name="connsiteY3830" fmla="*/ 403439 h 773723"/>
                            <a:gd name="connsiteX3831" fmla="*/ 1875144 w 7563811"/>
                            <a:gd name="connsiteY3831" fmla="*/ 414620 h 773723"/>
                            <a:gd name="connsiteX3832" fmla="*/ 1866885 w 7563811"/>
                            <a:gd name="connsiteY3832" fmla="*/ 418813 h 773723"/>
                            <a:gd name="connsiteX3833" fmla="*/ 1866377 w 7563811"/>
                            <a:gd name="connsiteY3833" fmla="*/ 423641 h 773723"/>
                            <a:gd name="connsiteX3834" fmla="*/ 1866504 w 7563811"/>
                            <a:gd name="connsiteY3834" fmla="*/ 423768 h 773723"/>
                            <a:gd name="connsiteX3835" fmla="*/ 1861422 w 7563811"/>
                            <a:gd name="connsiteY3835" fmla="*/ 426055 h 773723"/>
                            <a:gd name="connsiteX3836" fmla="*/ 1858118 w 7563811"/>
                            <a:gd name="connsiteY3836" fmla="*/ 424785 h 773723"/>
                            <a:gd name="connsiteX3837" fmla="*/ 1852527 w 7563811"/>
                            <a:gd name="connsiteY3837" fmla="*/ 426309 h 773723"/>
                            <a:gd name="connsiteX3838" fmla="*/ 1840076 w 7563811"/>
                            <a:gd name="connsiteY3838" fmla="*/ 423641 h 773723"/>
                            <a:gd name="connsiteX3839" fmla="*/ 1832960 w 7563811"/>
                            <a:gd name="connsiteY3839" fmla="*/ 415763 h 773723"/>
                            <a:gd name="connsiteX3840" fmla="*/ 1829021 w 7563811"/>
                            <a:gd name="connsiteY3840" fmla="*/ 410681 h 773723"/>
                            <a:gd name="connsiteX3841" fmla="*/ 1830165 w 7563811"/>
                            <a:gd name="connsiteY3841" fmla="*/ 406107 h 773723"/>
                            <a:gd name="connsiteX3842" fmla="*/ 1826480 w 7563811"/>
                            <a:gd name="connsiteY3842" fmla="*/ 400008 h 773723"/>
                            <a:gd name="connsiteX3843" fmla="*/ 1828513 w 7563811"/>
                            <a:gd name="connsiteY3843" fmla="*/ 389843 h 773723"/>
                            <a:gd name="connsiteX3844" fmla="*/ 1835756 w 7563811"/>
                            <a:gd name="connsiteY3844" fmla="*/ 385015 h 773723"/>
                            <a:gd name="connsiteX3845" fmla="*/ 1839822 w 7563811"/>
                            <a:gd name="connsiteY3845" fmla="*/ 381076 h 773723"/>
                            <a:gd name="connsiteX3846" fmla="*/ 1845666 w 7563811"/>
                            <a:gd name="connsiteY3846" fmla="*/ 378535 h 773723"/>
                            <a:gd name="connsiteX3847" fmla="*/ 1854560 w 7563811"/>
                            <a:gd name="connsiteY3847" fmla="*/ 377773 h 773723"/>
                            <a:gd name="connsiteX3848" fmla="*/ 1152301 w 7563811"/>
                            <a:gd name="connsiteY3848" fmla="*/ 374597 h 773723"/>
                            <a:gd name="connsiteX3849" fmla="*/ 1160941 w 7563811"/>
                            <a:gd name="connsiteY3849" fmla="*/ 375232 h 773723"/>
                            <a:gd name="connsiteX3850" fmla="*/ 1164372 w 7563811"/>
                            <a:gd name="connsiteY3850" fmla="*/ 374724 h 773723"/>
                            <a:gd name="connsiteX3851" fmla="*/ 1170852 w 7563811"/>
                            <a:gd name="connsiteY3851" fmla="*/ 375486 h 773723"/>
                            <a:gd name="connsiteX3852" fmla="*/ 1180127 w 7563811"/>
                            <a:gd name="connsiteY3852" fmla="*/ 380696 h 773723"/>
                            <a:gd name="connsiteX3853" fmla="*/ 1189657 w 7563811"/>
                            <a:gd name="connsiteY3853" fmla="*/ 387303 h 773723"/>
                            <a:gd name="connsiteX3854" fmla="*/ 1188513 w 7563811"/>
                            <a:gd name="connsiteY3854" fmla="*/ 396832 h 773723"/>
                            <a:gd name="connsiteX3855" fmla="*/ 1192325 w 7563811"/>
                            <a:gd name="connsiteY3855" fmla="*/ 400008 h 773723"/>
                            <a:gd name="connsiteX3856" fmla="*/ 1191436 w 7563811"/>
                            <a:gd name="connsiteY3856" fmla="*/ 405726 h 773723"/>
                            <a:gd name="connsiteX3857" fmla="*/ 1188513 w 7563811"/>
                            <a:gd name="connsiteY3857" fmla="*/ 407886 h 773723"/>
                            <a:gd name="connsiteX3858" fmla="*/ 1186607 w 7563811"/>
                            <a:gd name="connsiteY3858" fmla="*/ 413604 h 773723"/>
                            <a:gd name="connsiteX3859" fmla="*/ 1177205 w 7563811"/>
                            <a:gd name="connsiteY3859" fmla="*/ 422879 h 773723"/>
                            <a:gd name="connsiteX3860" fmla="*/ 1166278 w 7563811"/>
                            <a:gd name="connsiteY3860" fmla="*/ 424531 h 773723"/>
                            <a:gd name="connsiteX3861" fmla="*/ 1159544 w 7563811"/>
                            <a:gd name="connsiteY3861" fmla="*/ 425039 h 773723"/>
                            <a:gd name="connsiteX3862" fmla="*/ 1156240 w 7563811"/>
                            <a:gd name="connsiteY3862" fmla="*/ 421481 h 773723"/>
                            <a:gd name="connsiteX3863" fmla="*/ 1148871 w 7563811"/>
                            <a:gd name="connsiteY3863" fmla="*/ 421100 h 773723"/>
                            <a:gd name="connsiteX3864" fmla="*/ 1146584 w 7563811"/>
                            <a:gd name="connsiteY3864" fmla="*/ 417034 h 773723"/>
                            <a:gd name="connsiteX3865" fmla="*/ 1143916 w 7563811"/>
                            <a:gd name="connsiteY3865" fmla="*/ 422752 h 773723"/>
                            <a:gd name="connsiteX3866" fmla="*/ 1146330 w 7563811"/>
                            <a:gd name="connsiteY3866" fmla="*/ 426310 h 773723"/>
                            <a:gd name="connsiteX3867" fmla="*/ 1144170 w 7563811"/>
                            <a:gd name="connsiteY3867" fmla="*/ 430757 h 773723"/>
                            <a:gd name="connsiteX3868" fmla="*/ 1141247 w 7563811"/>
                            <a:gd name="connsiteY3868" fmla="*/ 431773 h 773723"/>
                            <a:gd name="connsiteX3869" fmla="*/ 1138325 w 7563811"/>
                            <a:gd name="connsiteY3869" fmla="*/ 435966 h 773723"/>
                            <a:gd name="connsiteX3870" fmla="*/ 1128287 w 7563811"/>
                            <a:gd name="connsiteY3870" fmla="*/ 441303 h 773723"/>
                            <a:gd name="connsiteX3871" fmla="*/ 1118885 w 7563811"/>
                            <a:gd name="connsiteY3871" fmla="*/ 440032 h 773723"/>
                            <a:gd name="connsiteX3872" fmla="*/ 1113294 w 7563811"/>
                            <a:gd name="connsiteY3872" fmla="*/ 438888 h 773723"/>
                            <a:gd name="connsiteX3873" fmla="*/ 1111390 w 7563811"/>
                            <a:gd name="connsiteY3873" fmla="*/ 435077 h 773723"/>
                            <a:gd name="connsiteX3874" fmla="*/ 1105417 w 7563811"/>
                            <a:gd name="connsiteY3874" fmla="*/ 433044 h 773723"/>
                            <a:gd name="connsiteX3875" fmla="*/ 1105544 w 7563811"/>
                            <a:gd name="connsiteY3875" fmla="*/ 433298 h 773723"/>
                            <a:gd name="connsiteX3876" fmla="*/ 1101098 w 7563811"/>
                            <a:gd name="connsiteY3876" fmla="*/ 425166 h 773723"/>
                            <a:gd name="connsiteX3877" fmla="*/ 1103257 w 7563811"/>
                            <a:gd name="connsiteY3877" fmla="*/ 417797 h 773723"/>
                            <a:gd name="connsiteX3878" fmla="*/ 1103765 w 7563811"/>
                            <a:gd name="connsiteY3878" fmla="*/ 412714 h 773723"/>
                            <a:gd name="connsiteX3879" fmla="*/ 1106306 w 7563811"/>
                            <a:gd name="connsiteY3879" fmla="*/ 407632 h 773723"/>
                            <a:gd name="connsiteX3880" fmla="*/ 1112025 w 7563811"/>
                            <a:gd name="connsiteY3880" fmla="*/ 402041 h 773723"/>
                            <a:gd name="connsiteX3881" fmla="*/ 1119647 w 7563811"/>
                            <a:gd name="connsiteY3881" fmla="*/ 395943 h 773723"/>
                            <a:gd name="connsiteX3882" fmla="*/ 1126636 w 7563811"/>
                            <a:gd name="connsiteY3882" fmla="*/ 398484 h 773723"/>
                            <a:gd name="connsiteX3883" fmla="*/ 1129558 w 7563811"/>
                            <a:gd name="connsiteY3883" fmla="*/ 398865 h 773723"/>
                            <a:gd name="connsiteX3884" fmla="*/ 1134640 w 7563811"/>
                            <a:gd name="connsiteY3884" fmla="*/ 401025 h 773723"/>
                            <a:gd name="connsiteX3885" fmla="*/ 1140358 w 7563811"/>
                            <a:gd name="connsiteY3885" fmla="*/ 406616 h 773723"/>
                            <a:gd name="connsiteX3886" fmla="*/ 1141374 w 7563811"/>
                            <a:gd name="connsiteY3886" fmla="*/ 404583 h 773723"/>
                            <a:gd name="connsiteX3887" fmla="*/ 1140231 w 7563811"/>
                            <a:gd name="connsiteY3887" fmla="*/ 398738 h 773723"/>
                            <a:gd name="connsiteX3888" fmla="*/ 1141374 w 7563811"/>
                            <a:gd name="connsiteY3888" fmla="*/ 392131 h 773723"/>
                            <a:gd name="connsiteX3889" fmla="*/ 1145821 w 7563811"/>
                            <a:gd name="connsiteY3889" fmla="*/ 383999 h 773723"/>
                            <a:gd name="connsiteX3890" fmla="*/ 1152301 w 7563811"/>
                            <a:gd name="connsiteY3890" fmla="*/ 374597 h 773723"/>
                            <a:gd name="connsiteX3891" fmla="*/ 4999764 w 7563811"/>
                            <a:gd name="connsiteY3891" fmla="*/ 373707 h 773723"/>
                            <a:gd name="connsiteX3892" fmla="*/ 5006371 w 7563811"/>
                            <a:gd name="connsiteY3892" fmla="*/ 374342 h 773723"/>
                            <a:gd name="connsiteX3893" fmla="*/ 5015901 w 7563811"/>
                            <a:gd name="connsiteY3893" fmla="*/ 379425 h 773723"/>
                            <a:gd name="connsiteX3894" fmla="*/ 5025811 w 7563811"/>
                            <a:gd name="connsiteY3894" fmla="*/ 385778 h 773723"/>
                            <a:gd name="connsiteX3895" fmla="*/ 5025077 w 7563811"/>
                            <a:gd name="connsiteY3895" fmla="*/ 395203 h 773723"/>
                            <a:gd name="connsiteX3896" fmla="*/ 5025049 w 7563811"/>
                            <a:gd name="connsiteY3896" fmla="*/ 395180 h 773723"/>
                            <a:gd name="connsiteX3897" fmla="*/ 5025049 w 7563811"/>
                            <a:gd name="connsiteY3897" fmla="*/ 395561 h 773723"/>
                            <a:gd name="connsiteX3898" fmla="*/ 5025077 w 7563811"/>
                            <a:gd name="connsiteY3898" fmla="*/ 395203 h 773723"/>
                            <a:gd name="connsiteX3899" fmla="*/ 5028988 w 7563811"/>
                            <a:gd name="connsiteY3899" fmla="*/ 398357 h 773723"/>
                            <a:gd name="connsiteX3900" fmla="*/ 5028225 w 7563811"/>
                            <a:gd name="connsiteY3900" fmla="*/ 404201 h 773723"/>
                            <a:gd name="connsiteX3901" fmla="*/ 5025303 w 7563811"/>
                            <a:gd name="connsiteY3901" fmla="*/ 406488 h 773723"/>
                            <a:gd name="connsiteX3902" fmla="*/ 5023524 w 7563811"/>
                            <a:gd name="connsiteY3902" fmla="*/ 412333 h 773723"/>
                            <a:gd name="connsiteX3903" fmla="*/ 5014122 w 7563811"/>
                            <a:gd name="connsiteY3903" fmla="*/ 422117 h 773723"/>
                            <a:gd name="connsiteX3904" fmla="*/ 5003068 w 7563811"/>
                            <a:gd name="connsiteY3904" fmla="*/ 424150 h 773723"/>
                            <a:gd name="connsiteX3905" fmla="*/ 4996334 w 7563811"/>
                            <a:gd name="connsiteY3905" fmla="*/ 424912 h 773723"/>
                            <a:gd name="connsiteX3906" fmla="*/ 4992776 w 7563811"/>
                            <a:gd name="connsiteY3906" fmla="*/ 421354 h 773723"/>
                            <a:gd name="connsiteX3907" fmla="*/ 4985280 w 7563811"/>
                            <a:gd name="connsiteY3907" fmla="*/ 421354 h 773723"/>
                            <a:gd name="connsiteX3908" fmla="*/ 4977275 w 7563811"/>
                            <a:gd name="connsiteY3908" fmla="*/ 413858 h 773723"/>
                            <a:gd name="connsiteX3909" fmla="*/ 4977021 w 7563811"/>
                            <a:gd name="connsiteY3909" fmla="*/ 404710 h 773723"/>
                            <a:gd name="connsiteX3910" fmla="*/ 4975750 w 7563811"/>
                            <a:gd name="connsiteY3910" fmla="*/ 398865 h 773723"/>
                            <a:gd name="connsiteX3911" fmla="*/ 4976767 w 7563811"/>
                            <a:gd name="connsiteY3911" fmla="*/ 392131 h 773723"/>
                            <a:gd name="connsiteX3912" fmla="*/ 4981087 w 7563811"/>
                            <a:gd name="connsiteY3912" fmla="*/ 383745 h 773723"/>
                            <a:gd name="connsiteX3913" fmla="*/ 4987440 w 7563811"/>
                            <a:gd name="connsiteY3913" fmla="*/ 373961 h 773723"/>
                            <a:gd name="connsiteX3914" fmla="*/ 4996334 w 7563811"/>
                            <a:gd name="connsiteY3914" fmla="*/ 374342 h 773723"/>
                            <a:gd name="connsiteX3915" fmla="*/ 4999764 w 7563811"/>
                            <a:gd name="connsiteY3915" fmla="*/ 373707 h 773723"/>
                            <a:gd name="connsiteX3916" fmla="*/ 1958238 w 7563811"/>
                            <a:gd name="connsiteY3916" fmla="*/ 371420 h 773723"/>
                            <a:gd name="connsiteX3917" fmla="*/ 1966878 w 7563811"/>
                            <a:gd name="connsiteY3917" fmla="*/ 372564 h 773723"/>
                            <a:gd name="connsiteX3918" fmla="*/ 1977298 w 7563811"/>
                            <a:gd name="connsiteY3918" fmla="*/ 375232 h 773723"/>
                            <a:gd name="connsiteX3919" fmla="*/ 1979711 w 7563811"/>
                            <a:gd name="connsiteY3919" fmla="*/ 383110 h 773723"/>
                            <a:gd name="connsiteX3920" fmla="*/ 1981236 w 7563811"/>
                            <a:gd name="connsiteY3920" fmla="*/ 385905 h 773723"/>
                            <a:gd name="connsiteX3921" fmla="*/ 1982633 w 7563811"/>
                            <a:gd name="connsiteY3921" fmla="*/ 391877 h 773723"/>
                            <a:gd name="connsiteX3922" fmla="*/ 1981109 w 7563811"/>
                            <a:gd name="connsiteY3922" fmla="*/ 401787 h 773723"/>
                            <a:gd name="connsiteX3923" fmla="*/ 1978441 w 7563811"/>
                            <a:gd name="connsiteY3923" fmla="*/ 412460 h 773723"/>
                            <a:gd name="connsiteX3924" fmla="*/ 1969674 w 7563811"/>
                            <a:gd name="connsiteY3924" fmla="*/ 414747 h 773723"/>
                            <a:gd name="connsiteX3925" fmla="*/ 1968148 w 7563811"/>
                            <a:gd name="connsiteY3925" fmla="*/ 419195 h 773723"/>
                            <a:gd name="connsiteX3926" fmla="*/ 1962812 w 7563811"/>
                            <a:gd name="connsiteY3926" fmla="*/ 420211 h 773723"/>
                            <a:gd name="connsiteX3927" fmla="*/ 1959890 w 7563811"/>
                            <a:gd name="connsiteY3927" fmla="*/ 418305 h 773723"/>
                            <a:gd name="connsiteX3928" fmla="*/ 1954299 w 7563811"/>
                            <a:gd name="connsiteY3928" fmla="*/ 418559 h 773723"/>
                            <a:gd name="connsiteX3929" fmla="*/ 1942992 w 7563811"/>
                            <a:gd name="connsiteY3929" fmla="*/ 413350 h 773723"/>
                            <a:gd name="connsiteX3930" fmla="*/ 1937910 w 7563811"/>
                            <a:gd name="connsiteY3930" fmla="*/ 404329 h 773723"/>
                            <a:gd name="connsiteX3931" fmla="*/ 1935242 w 7563811"/>
                            <a:gd name="connsiteY3931" fmla="*/ 398611 h 773723"/>
                            <a:gd name="connsiteX3932" fmla="*/ 1937275 w 7563811"/>
                            <a:gd name="connsiteY3932" fmla="*/ 394418 h 773723"/>
                            <a:gd name="connsiteX3933" fmla="*/ 1935115 w 7563811"/>
                            <a:gd name="connsiteY3933" fmla="*/ 387811 h 773723"/>
                            <a:gd name="connsiteX3934" fmla="*/ 1939307 w 7563811"/>
                            <a:gd name="connsiteY3934" fmla="*/ 378536 h 773723"/>
                            <a:gd name="connsiteX3935" fmla="*/ 1947185 w 7563811"/>
                            <a:gd name="connsiteY3935" fmla="*/ 375486 h 773723"/>
                            <a:gd name="connsiteX3936" fmla="*/ 1952013 w 7563811"/>
                            <a:gd name="connsiteY3936" fmla="*/ 372564 h 773723"/>
                            <a:gd name="connsiteX3937" fmla="*/ 1958238 w 7563811"/>
                            <a:gd name="connsiteY3937" fmla="*/ 371420 h 773723"/>
                            <a:gd name="connsiteX3938" fmla="*/ 5726413 w 7563811"/>
                            <a:gd name="connsiteY3938" fmla="*/ 369006 h 773723"/>
                            <a:gd name="connsiteX3939" fmla="*/ 5734672 w 7563811"/>
                            <a:gd name="connsiteY3939" fmla="*/ 369641 h 773723"/>
                            <a:gd name="connsiteX3940" fmla="*/ 5744710 w 7563811"/>
                            <a:gd name="connsiteY3940" fmla="*/ 371547 h 773723"/>
                            <a:gd name="connsiteX3941" fmla="*/ 5747378 w 7563811"/>
                            <a:gd name="connsiteY3941" fmla="*/ 378790 h 773723"/>
                            <a:gd name="connsiteX3942" fmla="*/ 5749030 w 7563811"/>
                            <a:gd name="connsiteY3942" fmla="*/ 381331 h 773723"/>
                            <a:gd name="connsiteX3943" fmla="*/ 5750809 w 7563811"/>
                            <a:gd name="connsiteY3943" fmla="*/ 386921 h 773723"/>
                            <a:gd name="connsiteX3944" fmla="*/ 5749919 w 7563811"/>
                            <a:gd name="connsiteY3944" fmla="*/ 396324 h 773723"/>
                            <a:gd name="connsiteX3945" fmla="*/ 5748140 w 7563811"/>
                            <a:gd name="connsiteY3945" fmla="*/ 406616 h 773723"/>
                            <a:gd name="connsiteX3946" fmla="*/ 5739882 w 7563811"/>
                            <a:gd name="connsiteY3946" fmla="*/ 409284 h 773723"/>
                            <a:gd name="connsiteX3947" fmla="*/ 5738738 w 7563811"/>
                            <a:gd name="connsiteY3947" fmla="*/ 413604 h 773723"/>
                            <a:gd name="connsiteX3948" fmla="*/ 5733783 w 7563811"/>
                            <a:gd name="connsiteY3948" fmla="*/ 414874 h 773723"/>
                            <a:gd name="connsiteX3949" fmla="*/ 5730987 w 7563811"/>
                            <a:gd name="connsiteY3949" fmla="*/ 413223 h 773723"/>
                            <a:gd name="connsiteX3950" fmla="*/ 5730733 w 7563811"/>
                            <a:gd name="connsiteY3950" fmla="*/ 413223 h 773723"/>
                            <a:gd name="connsiteX3951" fmla="*/ 5725397 w 7563811"/>
                            <a:gd name="connsiteY3951" fmla="*/ 413731 h 773723"/>
                            <a:gd name="connsiteX3952" fmla="*/ 5714343 w 7563811"/>
                            <a:gd name="connsiteY3952" fmla="*/ 409411 h 773723"/>
                            <a:gd name="connsiteX3953" fmla="*/ 5709006 w 7563811"/>
                            <a:gd name="connsiteY3953" fmla="*/ 401152 h 773723"/>
                            <a:gd name="connsiteX3954" fmla="*/ 5706084 w 7563811"/>
                            <a:gd name="connsiteY3954" fmla="*/ 395943 h 773723"/>
                            <a:gd name="connsiteX3955" fmla="*/ 5707863 w 7563811"/>
                            <a:gd name="connsiteY3955" fmla="*/ 391877 h 773723"/>
                            <a:gd name="connsiteX3956" fmla="*/ 5705449 w 7563811"/>
                            <a:gd name="connsiteY3956" fmla="*/ 385778 h 773723"/>
                            <a:gd name="connsiteX3957" fmla="*/ 5708879 w 7563811"/>
                            <a:gd name="connsiteY3957" fmla="*/ 376757 h 773723"/>
                            <a:gd name="connsiteX3958" fmla="*/ 5716249 w 7563811"/>
                            <a:gd name="connsiteY3958" fmla="*/ 373453 h 773723"/>
                            <a:gd name="connsiteX3959" fmla="*/ 5720569 w 7563811"/>
                            <a:gd name="connsiteY3959" fmla="*/ 370404 h 773723"/>
                            <a:gd name="connsiteX3960" fmla="*/ 5726413 w 7563811"/>
                            <a:gd name="connsiteY3960" fmla="*/ 369006 h 773723"/>
                            <a:gd name="connsiteX3961" fmla="*/ 7450856 w 7563811"/>
                            <a:gd name="connsiteY3961" fmla="*/ 366465 h 773723"/>
                            <a:gd name="connsiteX3962" fmla="*/ 7461148 w 7563811"/>
                            <a:gd name="connsiteY3962" fmla="*/ 367863 h 773723"/>
                            <a:gd name="connsiteX3963" fmla="*/ 7472329 w 7563811"/>
                            <a:gd name="connsiteY3963" fmla="*/ 370404 h 773723"/>
                            <a:gd name="connsiteX3964" fmla="*/ 7474870 w 7563811"/>
                            <a:gd name="connsiteY3964" fmla="*/ 379552 h 773723"/>
                            <a:gd name="connsiteX3965" fmla="*/ 7479571 w 7563811"/>
                            <a:gd name="connsiteY3965" fmla="*/ 381077 h 773723"/>
                            <a:gd name="connsiteX3966" fmla="*/ 7480842 w 7563811"/>
                            <a:gd name="connsiteY3966" fmla="*/ 386667 h 773723"/>
                            <a:gd name="connsiteX3967" fmla="*/ 7478936 w 7563811"/>
                            <a:gd name="connsiteY3967" fmla="*/ 389717 h 773723"/>
                            <a:gd name="connsiteX3968" fmla="*/ 7479318 w 7563811"/>
                            <a:gd name="connsiteY3968" fmla="*/ 395561 h 773723"/>
                            <a:gd name="connsiteX3969" fmla="*/ 7473981 w 7563811"/>
                            <a:gd name="connsiteY3969" fmla="*/ 407505 h 773723"/>
                            <a:gd name="connsiteX3970" fmla="*/ 7464706 w 7563811"/>
                            <a:gd name="connsiteY3970" fmla="*/ 412968 h 773723"/>
                            <a:gd name="connsiteX3971" fmla="*/ 7458734 w 7563811"/>
                            <a:gd name="connsiteY3971" fmla="*/ 415891 h 773723"/>
                            <a:gd name="connsiteX3972" fmla="*/ 7454287 w 7563811"/>
                            <a:gd name="connsiteY3972" fmla="*/ 413731 h 773723"/>
                            <a:gd name="connsiteX3973" fmla="*/ 7447426 w 7563811"/>
                            <a:gd name="connsiteY3973" fmla="*/ 416145 h 773723"/>
                            <a:gd name="connsiteX3974" fmla="*/ 7437642 w 7563811"/>
                            <a:gd name="connsiteY3974" fmla="*/ 411952 h 773723"/>
                            <a:gd name="connsiteX3975" fmla="*/ 7434338 w 7563811"/>
                            <a:gd name="connsiteY3975" fmla="*/ 403693 h 773723"/>
                            <a:gd name="connsiteX3976" fmla="*/ 7431162 w 7563811"/>
                            <a:gd name="connsiteY3976" fmla="*/ 398738 h 773723"/>
                            <a:gd name="connsiteX3977" fmla="*/ 7431162 w 7563811"/>
                            <a:gd name="connsiteY3977" fmla="*/ 398611 h 773723"/>
                            <a:gd name="connsiteX3978" fmla="*/ 7429892 w 7563811"/>
                            <a:gd name="connsiteY3978" fmla="*/ 392258 h 773723"/>
                            <a:gd name="connsiteX3979" fmla="*/ 7431035 w 7563811"/>
                            <a:gd name="connsiteY3979" fmla="*/ 383237 h 773723"/>
                            <a:gd name="connsiteX3980" fmla="*/ 7433576 w 7563811"/>
                            <a:gd name="connsiteY3980" fmla="*/ 372310 h 773723"/>
                            <a:gd name="connsiteX3981" fmla="*/ 7441708 w 7563811"/>
                            <a:gd name="connsiteY3981" fmla="*/ 369768 h 773723"/>
                            <a:gd name="connsiteX3982" fmla="*/ 7444630 w 7563811"/>
                            <a:gd name="connsiteY3982" fmla="*/ 368117 h 773723"/>
                            <a:gd name="connsiteX3983" fmla="*/ 7450856 w 7563811"/>
                            <a:gd name="connsiteY3983" fmla="*/ 366465 h 773723"/>
                            <a:gd name="connsiteX3984" fmla="*/ 6904757 w 7563811"/>
                            <a:gd name="connsiteY3984" fmla="*/ 366464 h 773723"/>
                            <a:gd name="connsiteX3985" fmla="*/ 6913143 w 7563811"/>
                            <a:gd name="connsiteY3985" fmla="*/ 369387 h 773723"/>
                            <a:gd name="connsiteX3986" fmla="*/ 6922037 w 7563811"/>
                            <a:gd name="connsiteY3986" fmla="*/ 373326 h 773723"/>
                            <a:gd name="connsiteX3987" fmla="*/ 6922546 w 7563811"/>
                            <a:gd name="connsiteY3987" fmla="*/ 381330 h 773723"/>
                            <a:gd name="connsiteX3988" fmla="*/ 6926230 w 7563811"/>
                            <a:gd name="connsiteY3988" fmla="*/ 383363 h 773723"/>
                            <a:gd name="connsiteX3989" fmla="*/ 6926230 w 7563811"/>
                            <a:gd name="connsiteY3989" fmla="*/ 388191 h 773723"/>
                            <a:gd name="connsiteX3990" fmla="*/ 6924070 w 7563811"/>
                            <a:gd name="connsiteY3990" fmla="*/ 390351 h 773723"/>
                            <a:gd name="connsiteX3991" fmla="*/ 6923435 w 7563811"/>
                            <a:gd name="connsiteY3991" fmla="*/ 395307 h 773723"/>
                            <a:gd name="connsiteX3992" fmla="*/ 6916955 w 7563811"/>
                            <a:gd name="connsiteY3992" fmla="*/ 404328 h 773723"/>
                            <a:gd name="connsiteX3993" fmla="*/ 6908188 w 7563811"/>
                            <a:gd name="connsiteY3993" fmla="*/ 407377 h 773723"/>
                            <a:gd name="connsiteX3994" fmla="*/ 6902852 w 7563811"/>
                            <a:gd name="connsiteY3994" fmla="*/ 408775 h 773723"/>
                            <a:gd name="connsiteX3995" fmla="*/ 6899548 w 7563811"/>
                            <a:gd name="connsiteY3995" fmla="*/ 406234 h 773723"/>
                            <a:gd name="connsiteX3996" fmla="*/ 6893449 w 7563811"/>
                            <a:gd name="connsiteY3996" fmla="*/ 407123 h 773723"/>
                            <a:gd name="connsiteX3997" fmla="*/ 6886080 w 7563811"/>
                            <a:gd name="connsiteY3997" fmla="*/ 401914 h 773723"/>
                            <a:gd name="connsiteX3998" fmla="*/ 6884809 w 7563811"/>
                            <a:gd name="connsiteY3998" fmla="*/ 394544 h 773723"/>
                            <a:gd name="connsiteX3999" fmla="*/ 6883030 w 7563811"/>
                            <a:gd name="connsiteY3999" fmla="*/ 389970 h 773723"/>
                            <a:gd name="connsiteX4000" fmla="*/ 6883030 w 7563811"/>
                            <a:gd name="connsiteY4000" fmla="*/ 384380 h 773723"/>
                            <a:gd name="connsiteX4001" fmla="*/ 6885444 w 7563811"/>
                            <a:gd name="connsiteY4001" fmla="*/ 377010 h 773723"/>
                            <a:gd name="connsiteX4002" fmla="*/ 6889383 w 7563811"/>
                            <a:gd name="connsiteY4002" fmla="*/ 368370 h 773723"/>
                            <a:gd name="connsiteX4003" fmla="*/ 6896625 w 7563811"/>
                            <a:gd name="connsiteY4003" fmla="*/ 367608 h 773723"/>
                            <a:gd name="connsiteX4004" fmla="*/ 6899294 w 7563811"/>
                            <a:gd name="connsiteY4004" fmla="*/ 366718 h 773723"/>
                            <a:gd name="connsiteX4005" fmla="*/ 6904757 w 7563811"/>
                            <a:gd name="connsiteY4005" fmla="*/ 366464 h 773723"/>
                            <a:gd name="connsiteX4006" fmla="*/ 1768575 w 7563811"/>
                            <a:gd name="connsiteY4006" fmla="*/ 365562 h 773723"/>
                            <a:gd name="connsiteX4007" fmla="*/ 1768793 w 7563811"/>
                            <a:gd name="connsiteY4007" fmla="*/ 365702 h 773723"/>
                            <a:gd name="connsiteX4008" fmla="*/ 1768539 w 7563811"/>
                            <a:gd name="connsiteY4008" fmla="*/ 365575 h 773723"/>
                            <a:gd name="connsiteX4009" fmla="*/ 3655495 w 7563811"/>
                            <a:gd name="connsiteY4009" fmla="*/ 363034 h 773723"/>
                            <a:gd name="connsiteX4010" fmla="*/ 3661848 w 7563811"/>
                            <a:gd name="connsiteY4010" fmla="*/ 370530 h 773723"/>
                            <a:gd name="connsiteX4011" fmla="*/ 3665024 w 7563811"/>
                            <a:gd name="connsiteY4011" fmla="*/ 372817 h 773723"/>
                            <a:gd name="connsiteX4012" fmla="*/ 3669471 w 7563811"/>
                            <a:gd name="connsiteY4012" fmla="*/ 378662 h 773723"/>
                            <a:gd name="connsiteX4013" fmla="*/ 3669599 w 7563811"/>
                            <a:gd name="connsiteY4013" fmla="*/ 378662 h 773723"/>
                            <a:gd name="connsiteX4014" fmla="*/ 3672647 w 7563811"/>
                            <a:gd name="connsiteY4014" fmla="*/ 390352 h 773723"/>
                            <a:gd name="connsiteX4015" fmla="*/ 3674933 w 7563811"/>
                            <a:gd name="connsiteY4015" fmla="*/ 403312 h 773723"/>
                            <a:gd name="connsiteX4016" fmla="*/ 3666295 w 7563811"/>
                            <a:gd name="connsiteY4016" fmla="*/ 410046 h 773723"/>
                            <a:gd name="connsiteX4017" fmla="*/ 3666802 w 7563811"/>
                            <a:gd name="connsiteY4017" fmla="*/ 415763 h 773723"/>
                            <a:gd name="connsiteX4018" fmla="*/ 3661467 w 7563811"/>
                            <a:gd name="connsiteY4018" fmla="*/ 419575 h 773723"/>
                            <a:gd name="connsiteX4019" fmla="*/ 3657401 w 7563811"/>
                            <a:gd name="connsiteY4019" fmla="*/ 418813 h 773723"/>
                            <a:gd name="connsiteX4020" fmla="*/ 3651303 w 7563811"/>
                            <a:gd name="connsiteY4020" fmla="*/ 421735 h 773723"/>
                            <a:gd name="connsiteX4021" fmla="*/ 3636184 w 7563811"/>
                            <a:gd name="connsiteY4021" fmla="*/ 421481 h 773723"/>
                            <a:gd name="connsiteX4022" fmla="*/ 3626148 w 7563811"/>
                            <a:gd name="connsiteY4022" fmla="*/ 413984 h 773723"/>
                            <a:gd name="connsiteX4023" fmla="*/ 3620431 w 7563811"/>
                            <a:gd name="connsiteY4023" fmla="*/ 409029 h 773723"/>
                            <a:gd name="connsiteX4024" fmla="*/ 3620685 w 7563811"/>
                            <a:gd name="connsiteY4024" fmla="*/ 403439 h 773723"/>
                            <a:gd name="connsiteX4025" fmla="*/ 3615094 w 7563811"/>
                            <a:gd name="connsiteY4025" fmla="*/ 397213 h 773723"/>
                            <a:gd name="connsiteX4026" fmla="*/ 3615222 w 7563811"/>
                            <a:gd name="connsiteY4026" fmla="*/ 384888 h 773723"/>
                            <a:gd name="connsiteX4027" fmla="*/ 3622464 w 7563811"/>
                            <a:gd name="connsiteY4027" fmla="*/ 377773 h 773723"/>
                            <a:gd name="connsiteX4028" fmla="*/ 3626275 w 7563811"/>
                            <a:gd name="connsiteY4028" fmla="*/ 372182 h 773723"/>
                            <a:gd name="connsiteX4029" fmla="*/ 3632501 w 7563811"/>
                            <a:gd name="connsiteY4029" fmla="*/ 367989 h 773723"/>
                            <a:gd name="connsiteX4030" fmla="*/ 3642664 w 7563811"/>
                            <a:gd name="connsiteY4030" fmla="*/ 365194 h 773723"/>
                            <a:gd name="connsiteX4031" fmla="*/ 3655495 w 7563811"/>
                            <a:gd name="connsiteY4031" fmla="*/ 363034 h 773723"/>
                            <a:gd name="connsiteX4032" fmla="*/ 6049143 w 7563811"/>
                            <a:gd name="connsiteY4032" fmla="*/ 360239 h 773723"/>
                            <a:gd name="connsiteX4033" fmla="*/ 6055369 w 7563811"/>
                            <a:gd name="connsiteY4033" fmla="*/ 360620 h 773723"/>
                            <a:gd name="connsiteX4034" fmla="*/ 6064517 w 7563811"/>
                            <a:gd name="connsiteY4034" fmla="*/ 365194 h 773723"/>
                            <a:gd name="connsiteX4035" fmla="*/ 6074174 w 7563811"/>
                            <a:gd name="connsiteY4035" fmla="*/ 371039 h 773723"/>
                            <a:gd name="connsiteX4036" fmla="*/ 6073665 w 7563811"/>
                            <a:gd name="connsiteY4036" fmla="*/ 380314 h 773723"/>
                            <a:gd name="connsiteX4037" fmla="*/ 6073793 w 7563811"/>
                            <a:gd name="connsiteY4037" fmla="*/ 380314 h 773723"/>
                            <a:gd name="connsiteX4038" fmla="*/ 6077604 w 7563811"/>
                            <a:gd name="connsiteY4038" fmla="*/ 383237 h 773723"/>
                            <a:gd name="connsiteX4039" fmla="*/ 6076969 w 7563811"/>
                            <a:gd name="connsiteY4039" fmla="*/ 388827 h 773723"/>
                            <a:gd name="connsiteX4040" fmla="*/ 6074174 w 7563811"/>
                            <a:gd name="connsiteY4040" fmla="*/ 390987 h 773723"/>
                            <a:gd name="connsiteX4041" fmla="*/ 6072649 w 7563811"/>
                            <a:gd name="connsiteY4041" fmla="*/ 396578 h 773723"/>
                            <a:gd name="connsiteX4042" fmla="*/ 6064009 w 7563811"/>
                            <a:gd name="connsiteY4042" fmla="*/ 406107 h 773723"/>
                            <a:gd name="connsiteX4043" fmla="*/ 6053590 w 7563811"/>
                            <a:gd name="connsiteY4043" fmla="*/ 408267 h 773723"/>
                            <a:gd name="connsiteX4044" fmla="*/ 6047237 w 7563811"/>
                            <a:gd name="connsiteY4044" fmla="*/ 409157 h 773723"/>
                            <a:gd name="connsiteX4045" fmla="*/ 6043807 w 7563811"/>
                            <a:gd name="connsiteY4045" fmla="*/ 405853 h 773723"/>
                            <a:gd name="connsiteX4046" fmla="*/ 6036691 w 7563811"/>
                            <a:gd name="connsiteY4046" fmla="*/ 405853 h 773723"/>
                            <a:gd name="connsiteX4047" fmla="*/ 6028941 w 7563811"/>
                            <a:gd name="connsiteY4047" fmla="*/ 398865 h 773723"/>
                            <a:gd name="connsiteX4048" fmla="*/ 6028432 w 7563811"/>
                            <a:gd name="connsiteY4048" fmla="*/ 390225 h 773723"/>
                            <a:gd name="connsiteX4049" fmla="*/ 6027035 w 7563811"/>
                            <a:gd name="connsiteY4049" fmla="*/ 384634 h 773723"/>
                            <a:gd name="connsiteX4050" fmla="*/ 6027797 w 7563811"/>
                            <a:gd name="connsiteY4050" fmla="*/ 378282 h 773723"/>
                            <a:gd name="connsiteX4051" fmla="*/ 6031609 w 7563811"/>
                            <a:gd name="connsiteY4051" fmla="*/ 370150 h 773723"/>
                            <a:gd name="connsiteX4052" fmla="*/ 6037454 w 7563811"/>
                            <a:gd name="connsiteY4052" fmla="*/ 360747 h 773723"/>
                            <a:gd name="connsiteX4053" fmla="*/ 6045839 w 7563811"/>
                            <a:gd name="connsiteY4053" fmla="*/ 360874 h 773723"/>
                            <a:gd name="connsiteX4054" fmla="*/ 6049143 w 7563811"/>
                            <a:gd name="connsiteY4054" fmla="*/ 360239 h 773723"/>
                            <a:gd name="connsiteX4055" fmla="*/ 5341299 w 7563811"/>
                            <a:gd name="connsiteY4055" fmla="*/ 359222 h 773723"/>
                            <a:gd name="connsiteX4056" fmla="*/ 5349684 w 7563811"/>
                            <a:gd name="connsiteY4056" fmla="*/ 364686 h 773723"/>
                            <a:gd name="connsiteX4057" fmla="*/ 5354386 w 7563811"/>
                            <a:gd name="connsiteY4057" fmla="*/ 362653 h 773723"/>
                            <a:gd name="connsiteX4058" fmla="*/ 5359214 w 7563811"/>
                            <a:gd name="connsiteY4058" fmla="*/ 366211 h 773723"/>
                            <a:gd name="connsiteX4059" fmla="*/ 5359849 w 7563811"/>
                            <a:gd name="connsiteY4059" fmla="*/ 369895 h 773723"/>
                            <a:gd name="connsiteX4060" fmla="*/ 5364169 w 7563811"/>
                            <a:gd name="connsiteY4060" fmla="*/ 374342 h 773723"/>
                            <a:gd name="connsiteX4061" fmla="*/ 5368362 w 7563811"/>
                            <a:gd name="connsiteY4061" fmla="*/ 387430 h 773723"/>
                            <a:gd name="connsiteX4062" fmla="*/ 5364805 w 7563811"/>
                            <a:gd name="connsiteY4062" fmla="*/ 398230 h 773723"/>
                            <a:gd name="connsiteX4063" fmla="*/ 5362136 w 7563811"/>
                            <a:gd name="connsiteY4063" fmla="*/ 404582 h 773723"/>
                            <a:gd name="connsiteX4064" fmla="*/ 5357181 w 7563811"/>
                            <a:gd name="connsiteY4064" fmla="*/ 405980 h 773723"/>
                            <a:gd name="connsiteX4065" fmla="*/ 5353496 w 7563811"/>
                            <a:gd name="connsiteY4065" fmla="*/ 412587 h 773723"/>
                            <a:gd name="connsiteX4066" fmla="*/ 5342823 w 7563811"/>
                            <a:gd name="connsiteY4066" fmla="*/ 416018 h 773723"/>
                            <a:gd name="connsiteX4067" fmla="*/ 5342696 w 7563811"/>
                            <a:gd name="connsiteY4067" fmla="*/ 416145 h 773723"/>
                            <a:gd name="connsiteX4068" fmla="*/ 5334310 w 7563811"/>
                            <a:gd name="connsiteY4068" fmla="*/ 411952 h 773723"/>
                            <a:gd name="connsiteX4069" fmla="*/ 5328465 w 7563811"/>
                            <a:gd name="connsiteY4069" fmla="*/ 410300 h 773723"/>
                            <a:gd name="connsiteX4070" fmla="*/ 5323002 w 7563811"/>
                            <a:gd name="connsiteY4070" fmla="*/ 406107 h 773723"/>
                            <a:gd name="connsiteX4071" fmla="*/ 5317539 w 7563811"/>
                            <a:gd name="connsiteY4071" fmla="*/ 398230 h 773723"/>
                            <a:gd name="connsiteX4072" fmla="*/ 5311948 w 7563811"/>
                            <a:gd name="connsiteY4072" fmla="*/ 387811 h 773723"/>
                            <a:gd name="connsiteX4073" fmla="*/ 5316649 w 7563811"/>
                            <a:gd name="connsiteY4073" fmla="*/ 380060 h 773723"/>
                            <a:gd name="connsiteX4074" fmla="*/ 5317793 w 7563811"/>
                            <a:gd name="connsiteY4074" fmla="*/ 376630 h 773723"/>
                            <a:gd name="connsiteX4075" fmla="*/ 5321604 w 7563811"/>
                            <a:gd name="connsiteY4075" fmla="*/ 371039 h 773723"/>
                            <a:gd name="connsiteX4076" fmla="*/ 5330752 w 7563811"/>
                            <a:gd name="connsiteY4076" fmla="*/ 364940 h 773723"/>
                            <a:gd name="connsiteX4077" fmla="*/ 5341299 w 7563811"/>
                            <a:gd name="connsiteY4077" fmla="*/ 359222 h 773723"/>
                            <a:gd name="connsiteX4078" fmla="*/ 2436238 w 7563811"/>
                            <a:gd name="connsiteY4078" fmla="*/ 356046 h 773723"/>
                            <a:gd name="connsiteX4079" fmla="*/ 2436238 w 7563811"/>
                            <a:gd name="connsiteY4079" fmla="*/ 356230 h 773723"/>
                            <a:gd name="connsiteX4080" fmla="*/ 2436641 w 7563811"/>
                            <a:gd name="connsiteY4080" fmla="*/ 356935 h 773723"/>
                            <a:gd name="connsiteX4081" fmla="*/ 2436746 w 7563811"/>
                            <a:gd name="connsiteY4081" fmla="*/ 356935 h 773723"/>
                            <a:gd name="connsiteX4082" fmla="*/ 2436238 w 7563811"/>
                            <a:gd name="connsiteY4082" fmla="*/ 356046 h 773723"/>
                            <a:gd name="connsiteX4083" fmla="*/ 4249482 w 7563811"/>
                            <a:gd name="connsiteY4083" fmla="*/ 355283 h 773723"/>
                            <a:gd name="connsiteX4084" fmla="*/ 4258249 w 7563811"/>
                            <a:gd name="connsiteY4084" fmla="*/ 359222 h 773723"/>
                            <a:gd name="connsiteX4085" fmla="*/ 4262442 w 7563811"/>
                            <a:gd name="connsiteY4085" fmla="*/ 356554 h 773723"/>
                            <a:gd name="connsiteX4086" fmla="*/ 4267524 w 7563811"/>
                            <a:gd name="connsiteY4086" fmla="*/ 359095 h 773723"/>
                            <a:gd name="connsiteX4087" fmla="*/ 4268667 w 7563811"/>
                            <a:gd name="connsiteY4087" fmla="*/ 362525 h 773723"/>
                            <a:gd name="connsiteX4088" fmla="*/ 4273496 w 7563811"/>
                            <a:gd name="connsiteY4088" fmla="*/ 366083 h 773723"/>
                            <a:gd name="connsiteX4089" fmla="*/ 4279467 w 7563811"/>
                            <a:gd name="connsiteY4089" fmla="*/ 377773 h 773723"/>
                            <a:gd name="connsiteX4090" fmla="*/ 4277689 w 7563811"/>
                            <a:gd name="connsiteY4090" fmla="*/ 388573 h 773723"/>
                            <a:gd name="connsiteX4091" fmla="*/ 4276164 w 7563811"/>
                            <a:gd name="connsiteY4091" fmla="*/ 395053 h 773723"/>
                            <a:gd name="connsiteX4092" fmla="*/ 4271717 w 7563811"/>
                            <a:gd name="connsiteY4092" fmla="*/ 397086 h 773723"/>
                            <a:gd name="connsiteX4093" fmla="*/ 4269176 w 7563811"/>
                            <a:gd name="connsiteY4093" fmla="*/ 403947 h 773723"/>
                            <a:gd name="connsiteX4094" fmla="*/ 4259646 w 7563811"/>
                            <a:gd name="connsiteY4094" fmla="*/ 408902 h 773723"/>
                            <a:gd name="connsiteX4095" fmla="*/ 4251133 w 7563811"/>
                            <a:gd name="connsiteY4095" fmla="*/ 406234 h 773723"/>
                            <a:gd name="connsiteX4096" fmla="*/ 4251133 w 7563811"/>
                            <a:gd name="connsiteY4096" fmla="*/ 406107 h 773723"/>
                            <a:gd name="connsiteX4097" fmla="*/ 4245289 w 7563811"/>
                            <a:gd name="connsiteY4097" fmla="*/ 405344 h 773723"/>
                            <a:gd name="connsiteX4098" fmla="*/ 4239444 w 7563811"/>
                            <a:gd name="connsiteY4098" fmla="*/ 402295 h 773723"/>
                            <a:gd name="connsiteX4099" fmla="*/ 4233091 w 7563811"/>
                            <a:gd name="connsiteY4099" fmla="*/ 395688 h 773723"/>
                            <a:gd name="connsiteX4100" fmla="*/ 4226230 w 7563811"/>
                            <a:gd name="connsiteY4100" fmla="*/ 386667 h 773723"/>
                            <a:gd name="connsiteX4101" fmla="*/ 4229406 w 7563811"/>
                            <a:gd name="connsiteY4101" fmla="*/ 378662 h 773723"/>
                            <a:gd name="connsiteX4102" fmla="*/ 4229915 w 7563811"/>
                            <a:gd name="connsiteY4102" fmla="*/ 375231 h 773723"/>
                            <a:gd name="connsiteX4103" fmla="*/ 4232583 w 7563811"/>
                            <a:gd name="connsiteY4103" fmla="*/ 369387 h 773723"/>
                            <a:gd name="connsiteX4104" fmla="*/ 4240333 w 7563811"/>
                            <a:gd name="connsiteY4104" fmla="*/ 362271 h 773723"/>
                            <a:gd name="connsiteX4105" fmla="*/ 4249482 w 7563811"/>
                            <a:gd name="connsiteY4105" fmla="*/ 355283 h 773723"/>
                            <a:gd name="connsiteX4106" fmla="*/ 4778046 w 7563811"/>
                            <a:gd name="connsiteY4106" fmla="*/ 351980 h 773723"/>
                            <a:gd name="connsiteX4107" fmla="*/ 4785288 w 7563811"/>
                            <a:gd name="connsiteY4107" fmla="*/ 354394 h 773723"/>
                            <a:gd name="connsiteX4108" fmla="*/ 4788338 w 7563811"/>
                            <a:gd name="connsiteY4108" fmla="*/ 354648 h 773723"/>
                            <a:gd name="connsiteX4109" fmla="*/ 4793674 w 7563811"/>
                            <a:gd name="connsiteY4109" fmla="*/ 356681 h 773723"/>
                            <a:gd name="connsiteX4110" fmla="*/ 4799646 w 7563811"/>
                            <a:gd name="connsiteY4110" fmla="*/ 362017 h 773723"/>
                            <a:gd name="connsiteX4111" fmla="*/ 4805618 w 7563811"/>
                            <a:gd name="connsiteY4111" fmla="*/ 356935 h 773723"/>
                            <a:gd name="connsiteX4112" fmla="*/ 4812860 w 7563811"/>
                            <a:gd name="connsiteY4112" fmla="*/ 360112 h 773723"/>
                            <a:gd name="connsiteX4113" fmla="*/ 4816291 w 7563811"/>
                            <a:gd name="connsiteY4113" fmla="*/ 357824 h 773723"/>
                            <a:gd name="connsiteX4114" fmla="*/ 4820484 w 7563811"/>
                            <a:gd name="connsiteY4114" fmla="*/ 359857 h 773723"/>
                            <a:gd name="connsiteX4115" fmla="*/ 4821500 w 7563811"/>
                            <a:gd name="connsiteY4115" fmla="*/ 362653 h 773723"/>
                            <a:gd name="connsiteX4116" fmla="*/ 4821754 w 7563811"/>
                            <a:gd name="connsiteY4116" fmla="*/ 363034 h 773723"/>
                            <a:gd name="connsiteX4117" fmla="*/ 4825820 w 7563811"/>
                            <a:gd name="connsiteY4117" fmla="*/ 365829 h 773723"/>
                            <a:gd name="connsiteX4118" fmla="*/ 4830903 w 7563811"/>
                            <a:gd name="connsiteY4118" fmla="*/ 375486 h 773723"/>
                            <a:gd name="connsiteX4119" fmla="*/ 4829632 w 7563811"/>
                            <a:gd name="connsiteY4119" fmla="*/ 384507 h 773723"/>
                            <a:gd name="connsiteX4120" fmla="*/ 4828488 w 7563811"/>
                            <a:gd name="connsiteY4120" fmla="*/ 389843 h 773723"/>
                            <a:gd name="connsiteX4121" fmla="*/ 4824804 w 7563811"/>
                            <a:gd name="connsiteY4121" fmla="*/ 391622 h 773723"/>
                            <a:gd name="connsiteX4122" fmla="*/ 4822771 w 7563811"/>
                            <a:gd name="connsiteY4122" fmla="*/ 397340 h 773723"/>
                            <a:gd name="connsiteX4123" fmla="*/ 4814893 w 7563811"/>
                            <a:gd name="connsiteY4123" fmla="*/ 401533 h 773723"/>
                            <a:gd name="connsiteX4124" fmla="*/ 4807778 w 7563811"/>
                            <a:gd name="connsiteY4124" fmla="*/ 399373 h 773723"/>
                            <a:gd name="connsiteX4125" fmla="*/ 4802950 w 7563811"/>
                            <a:gd name="connsiteY4125" fmla="*/ 398864 h 773723"/>
                            <a:gd name="connsiteX4126" fmla="*/ 4798121 w 7563811"/>
                            <a:gd name="connsiteY4126" fmla="*/ 396450 h 773723"/>
                            <a:gd name="connsiteX4127" fmla="*/ 4795072 w 7563811"/>
                            <a:gd name="connsiteY4127" fmla="*/ 395688 h 773723"/>
                            <a:gd name="connsiteX4128" fmla="*/ 4788973 w 7563811"/>
                            <a:gd name="connsiteY4128" fmla="*/ 398737 h 773723"/>
                            <a:gd name="connsiteX4129" fmla="*/ 4779317 w 7563811"/>
                            <a:gd name="connsiteY4129" fmla="*/ 397848 h 773723"/>
                            <a:gd name="connsiteX4130" fmla="*/ 4773472 w 7563811"/>
                            <a:gd name="connsiteY4130" fmla="*/ 396831 h 773723"/>
                            <a:gd name="connsiteX4131" fmla="*/ 4771439 w 7563811"/>
                            <a:gd name="connsiteY4131" fmla="*/ 393020 h 773723"/>
                            <a:gd name="connsiteX4132" fmla="*/ 4765213 w 7563811"/>
                            <a:gd name="connsiteY4132" fmla="*/ 391114 h 773723"/>
                            <a:gd name="connsiteX4133" fmla="*/ 4760258 w 7563811"/>
                            <a:gd name="connsiteY4133" fmla="*/ 382855 h 773723"/>
                            <a:gd name="connsiteX4134" fmla="*/ 4762164 w 7563811"/>
                            <a:gd name="connsiteY4134" fmla="*/ 375104 h 773723"/>
                            <a:gd name="connsiteX4135" fmla="*/ 4762418 w 7563811"/>
                            <a:gd name="connsiteY4135" fmla="*/ 369895 h 773723"/>
                            <a:gd name="connsiteX4136" fmla="*/ 4764832 w 7563811"/>
                            <a:gd name="connsiteY4136" fmla="*/ 364559 h 773723"/>
                            <a:gd name="connsiteX4137" fmla="*/ 4770423 w 7563811"/>
                            <a:gd name="connsiteY4137" fmla="*/ 358587 h 773723"/>
                            <a:gd name="connsiteX4138" fmla="*/ 4778046 w 7563811"/>
                            <a:gd name="connsiteY4138" fmla="*/ 351980 h 773723"/>
                            <a:gd name="connsiteX4139" fmla="*/ 5111322 w 7563811"/>
                            <a:gd name="connsiteY4139" fmla="*/ 350328 h 773723"/>
                            <a:gd name="connsiteX4140" fmla="*/ 5117929 w 7563811"/>
                            <a:gd name="connsiteY4140" fmla="*/ 354267 h 773723"/>
                            <a:gd name="connsiteX4141" fmla="*/ 5120852 w 7563811"/>
                            <a:gd name="connsiteY4141" fmla="*/ 355156 h 773723"/>
                            <a:gd name="connsiteX4142" fmla="*/ 5125680 w 7563811"/>
                            <a:gd name="connsiteY4142" fmla="*/ 358333 h 773723"/>
                            <a:gd name="connsiteX4143" fmla="*/ 5131016 w 7563811"/>
                            <a:gd name="connsiteY4143" fmla="*/ 366210 h 773723"/>
                            <a:gd name="connsiteX4144" fmla="*/ 5130889 w 7563811"/>
                            <a:gd name="connsiteY4144" fmla="*/ 365829 h 773723"/>
                            <a:gd name="connsiteX4145" fmla="*/ 5135972 w 7563811"/>
                            <a:gd name="connsiteY4145" fmla="*/ 374850 h 773723"/>
                            <a:gd name="connsiteX4146" fmla="*/ 5131271 w 7563811"/>
                            <a:gd name="connsiteY4146" fmla="*/ 382093 h 773723"/>
                            <a:gd name="connsiteX4147" fmla="*/ 5133049 w 7563811"/>
                            <a:gd name="connsiteY4147" fmla="*/ 386159 h 773723"/>
                            <a:gd name="connsiteX4148" fmla="*/ 5130127 w 7563811"/>
                            <a:gd name="connsiteY4148" fmla="*/ 390352 h 773723"/>
                            <a:gd name="connsiteX4149" fmla="*/ 5126951 w 7563811"/>
                            <a:gd name="connsiteY4149" fmla="*/ 390860 h 773723"/>
                            <a:gd name="connsiteX4150" fmla="*/ 5123266 w 7563811"/>
                            <a:gd name="connsiteY4150" fmla="*/ 394672 h 773723"/>
                            <a:gd name="connsiteX4151" fmla="*/ 5112085 w 7563811"/>
                            <a:gd name="connsiteY4151" fmla="*/ 398356 h 773723"/>
                            <a:gd name="connsiteX4152" fmla="*/ 5102682 w 7563811"/>
                            <a:gd name="connsiteY4152" fmla="*/ 395434 h 773723"/>
                            <a:gd name="connsiteX4153" fmla="*/ 5097219 w 7563811"/>
                            <a:gd name="connsiteY4153" fmla="*/ 393274 h 773723"/>
                            <a:gd name="connsiteX4154" fmla="*/ 5095948 w 7563811"/>
                            <a:gd name="connsiteY4154" fmla="*/ 389081 h 773723"/>
                            <a:gd name="connsiteX4155" fmla="*/ 5090231 w 7563811"/>
                            <a:gd name="connsiteY4155" fmla="*/ 385904 h 773723"/>
                            <a:gd name="connsiteX4156" fmla="*/ 5087181 w 7563811"/>
                            <a:gd name="connsiteY4156" fmla="*/ 376756 h 773723"/>
                            <a:gd name="connsiteX4157" fmla="*/ 5090739 w 7563811"/>
                            <a:gd name="connsiteY4157" fmla="*/ 369641 h 773723"/>
                            <a:gd name="connsiteX4158" fmla="*/ 5092136 w 7563811"/>
                            <a:gd name="connsiteY4158" fmla="*/ 364559 h 773723"/>
                            <a:gd name="connsiteX4159" fmla="*/ 5095694 w 7563811"/>
                            <a:gd name="connsiteY4159" fmla="*/ 359857 h 773723"/>
                            <a:gd name="connsiteX4160" fmla="*/ 5102428 w 7563811"/>
                            <a:gd name="connsiteY4160" fmla="*/ 355156 h 773723"/>
                            <a:gd name="connsiteX4161" fmla="*/ 5111322 w 7563811"/>
                            <a:gd name="connsiteY4161" fmla="*/ 350328 h 773723"/>
                            <a:gd name="connsiteX4162" fmla="*/ 2738385 w 7563811"/>
                            <a:gd name="connsiteY4162" fmla="*/ 349312 h 773723"/>
                            <a:gd name="connsiteX4163" fmla="*/ 2743848 w 7563811"/>
                            <a:gd name="connsiteY4163" fmla="*/ 349566 h 773723"/>
                            <a:gd name="connsiteX4164" fmla="*/ 2746263 w 7563811"/>
                            <a:gd name="connsiteY4164" fmla="*/ 352870 h 773723"/>
                            <a:gd name="connsiteX4165" fmla="*/ 2752234 w 7563811"/>
                            <a:gd name="connsiteY4165" fmla="*/ 353886 h 773723"/>
                            <a:gd name="connsiteX4166" fmla="*/ 2757698 w 7563811"/>
                            <a:gd name="connsiteY4166" fmla="*/ 360874 h 773723"/>
                            <a:gd name="connsiteX4167" fmla="*/ 2756808 w 7563811"/>
                            <a:gd name="connsiteY4167" fmla="*/ 368244 h 773723"/>
                            <a:gd name="connsiteX4168" fmla="*/ 2757190 w 7563811"/>
                            <a:gd name="connsiteY4168" fmla="*/ 373072 h 773723"/>
                            <a:gd name="connsiteX4169" fmla="*/ 2755665 w 7563811"/>
                            <a:gd name="connsiteY4169" fmla="*/ 378281 h 773723"/>
                            <a:gd name="connsiteX4170" fmla="*/ 2751218 w 7563811"/>
                            <a:gd name="connsiteY4170" fmla="*/ 384507 h 773723"/>
                            <a:gd name="connsiteX4171" fmla="*/ 2744992 w 7563811"/>
                            <a:gd name="connsiteY4171" fmla="*/ 391495 h 773723"/>
                            <a:gd name="connsiteX4172" fmla="*/ 2738004 w 7563811"/>
                            <a:gd name="connsiteY4172" fmla="*/ 390225 h 773723"/>
                            <a:gd name="connsiteX4173" fmla="*/ 2735209 w 7563811"/>
                            <a:gd name="connsiteY4173" fmla="*/ 390225 h 773723"/>
                            <a:gd name="connsiteX4174" fmla="*/ 2729999 w 7563811"/>
                            <a:gd name="connsiteY4174" fmla="*/ 388954 h 773723"/>
                            <a:gd name="connsiteX4175" fmla="*/ 2723011 w 7563811"/>
                            <a:gd name="connsiteY4175" fmla="*/ 383745 h 773723"/>
                            <a:gd name="connsiteX4176" fmla="*/ 2715896 w 7563811"/>
                            <a:gd name="connsiteY4176" fmla="*/ 377392 h 773723"/>
                            <a:gd name="connsiteX4177" fmla="*/ 2717674 w 7563811"/>
                            <a:gd name="connsiteY4177" fmla="*/ 369768 h 773723"/>
                            <a:gd name="connsiteX4178" fmla="*/ 2717547 w 7563811"/>
                            <a:gd name="connsiteY4178" fmla="*/ 369641 h 773723"/>
                            <a:gd name="connsiteX4179" fmla="*/ 2714752 w 7563811"/>
                            <a:gd name="connsiteY4179" fmla="*/ 366719 h 773723"/>
                            <a:gd name="connsiteX4180" fmla="*/ 2716023 w 7563811"/>
                            <a:gd name="connsiteY4180" fmla="*/ 362145 h 773723"/>
                            <a:gd name="connsiteX4181" fmla="*/ 2718691 w 7563811"/>
                            <a:gd name="connsiteY4181" fmla="*/ 360747 h 773723"/>
                            <a:gd name="connsiteX4182" fmla="*/ 2720724 w 7563811"/>
                            <a:gd name="connsiteY4182" fmla="*/ 356300 h 773723"/>
                            <a:gd name="connsiteX4183" fmla="*/ 2729364 w 7563811"/>
                            <a:gd name="connsiteY4183" fmla="*/ 349693 h 773723"/>
                            <a:gd name="connsiteX4184" fmla="*/ 2738385 w 7563811"/>
                            <a:gd name="connsiteY4184" fmla="*/ 349312 h 773723"/>
                            <a:gd name="connsiteX4185" fmla="*/ 5864400 w 7563811"/>
                            <a:gd name="connsiteY4185" fmla="*/ 348803 h 773723"/>
                            <a:gd name="connsiteX4186" fmla="*/ 5871388 w 7563811"/>
                            <a:gd name="connsiteY4186" fmla="*/ 351599 h 773723"/>
                            <a:gd name="connsiteX4187" fmla="*/ 5874564 w 7563811"/>
                            <a:gd name="connsiteY4187" fmla="*/ 349312 h 773723"/>
                            <a:gd name="connsiteX4188" fmla="*/ 5878630 w 7563811"/>
                            <a:gd name="connsiteY4188" fmla="*/ 351217 h 773723"/>
                            <a:gd name="connsiteX4189" fmla="*/ 5879647 w 7563811"/>
                            <a:gd name="connsiteY4189" fmla="*/ 353886 h 773723"/>
                            <a:gd name="connsiteX4190" fmla="*/ 5879774 w 7563811"/>
                            <a:gd name="connsiteY4190" fmla="*/ 354140 h 773723"/>
                            <a:gd name="connsiteX4191" fmla="*/ 5883713 w 7563811"/>
                            <a:gd name="connsiteY4191" fmla="*/ 356681 h 773723"/>
                            <a:gd name="connsiteX4192" fmla="*/ 5888795 w 7563811"/>
                            <a:gd name="connsiteY4192" fmla="*/ 365702 h 773723"/>
                            <a:gd name="connsiteX4193" fmla="*/ 5887779 w 7563811"/>
                            <a:gd name="connsiteY4193" fmla="*/ 374215 h 773723"/>
                            <a:gd name="connsiteX4194" fmla="*/ 5886762 w 7563811"/>
                            <a:gd name="connsiteY4194" fmla="*/ 379297 h 773723"/>
                            <a:gd name="connsiteX4195" fmla="*/ 5883332 w 7563811"/>
                            <a:gd name="connsiteY4195" fmla="*/ 381076 h 773723"/>
                            <a:gd name="connsiteX4196" fmla="*/ 5881553 w 7563811"/>
                            <a:gd name="connsiteY4196" fmla="*/ 386540 h 773723"/>
                            <a:gd name="connsiteX4197" fmla="*/ 5874183 w 7563811"/>
                            <a:gd name="connsiteY4197" fmla="*/ 390733 h 773723"/>
                            <a:gd name="connsiteX4198" fmla="*/ 5867449 w 7563811"/>
                            <a:gd name="connsiteY4198" fmla="*/ 388827 h 773723"/>
                            <a:gd name="connsiteX4199" fmla="*/ 5862875 w 7563811"/>
                            <a:gd name="connsiteY4199" fmla="*/ 388446 h 773723"/>
                            <a:gd name="connsiteX4200" fmla="*/ 5858174 w 7563811"/>
                            <a:gd name="connsiteY4200" fmla="*/ 386159 h 773723"/>
                            <a:gd name="connsiteX4201" fmla="*/ 5852964 w 7563811"/>
                            <a:gd name="connsiteY4201" fmla="*/ 381076 h 773723"/>
                            <a:gd name="connsiteX4202" fmla="*/ 5847247 w 7563811"/>
                            <a:gd name="connsiteY4202" fmla="*/ 374215 h 773723"/>
                            <a:gd name="connsiteX4203" fmla="*/ 5849534 w 7563811"/>
                            <a:gd name="connsiteY4203" fmla="*/ 367862 h 773723"/>
                            <a:gd name="connsiteX4204" fmla="*/ 5849788 w 7563811"/>
                            <a:gd name="connsiteY4204" fmla="*/ 365194 h 773723"/>
                            <a:gd name="connsiteX4205" fmla="*/ 5851694 w 7563811"/>
                            <a:gd name="connsiteY4205" fmla="*/ 360493 h 773723"/>
                            <a:gd name="connsiteX4206" fmla="*/ 5857539 w 7563811"/>
                            <a:gd name="connsiteY4206" fmla="*/ 354648 h 773723"/>
                            <a:gd name="connsiteX4207" fmla="*/ 5864400 w 7563811"/>
                            <a:gd name="connsiteY4207" fmla="*/ 348803 h 773723"/>
                            <a:gd name="connsiteX4208" fmla="*/ 6657627 w 7563811"/>
                            <a:gd name="connsiteY4208" fmla="*/ 348168 h 773723"/>
                            <a:gd name="connsiteX4209" fmla="*/ 6663980 w 7563811"/>
                            <a:gd name="connsiteY4209" fmla="*/ 348168 h 773723"/>
                            <a:gd name="connsiteX4210" fmla="*/ 6673382 w 7563811"/>
                            <a:gd name="connsiteY4210" fmla="*/ 352234 h 773723"/>
                            <a:gd name="connsiteX4211" fmla="*/ 6683293 w 7563811"/>
                            <a:gd name="connsiteY4211" fmla="*/ 357570 h 773723"/>
                            <a:gd name="connsiteX4212" fmla="*/ 6683293 w 7563811"/>
                            <a:gd name="connsiteY4212" fmla="*/ 366846 h 773723"/>
                            <a:gd name="connsiteX4213" fmla="*/ 6687359 w 7563811"/>
                            <a:gd name="connsiteY4213" fmla="*/ 369514 h 773723"/>
                            <a:gd name="connsiteX4214" fmla="*/ 6687105 w 7563811"/>
                            <a:gd name="connsiteY4214" fmla="*/ 375105 h 773723"/>
                            <a:gd name="connsiteX4215" fmla="*/ 6684437 w 7563811"/>
                            <a:gd name="connsiteY4215" fmla="*/ 377519 h 773723"/>
                            <a:gd name="connsiteX4216" fmla="*/ 6683293 w 7563811"/>
                            <a:gd name="connsiteY4216" fmla="*/ 383109 h 773723"/>
                            <a:gd name="connsiteX4217" fmla="*/ 6675161 w 7563811"/>
                            <a:gd name="connsiteY4217" fmla="*/ 393147 h 773723"/>
                            <a:gd name="connsiteX4218" fmla="*/ 6664870 w 7563811"/>
                            <a:gd name="connsiteY4218" fmla="*/ 395942 h 773723"/>
                            <a:gd name="connsiteX4219" fmla="*/ 6658517 w 7563811"/>
                            <a:gd name="connsiteY4219" fmla="*/ 397213 h 773723"/>
                            <a:gd name="connsiteX4220" fmla="*/ 6654959 w 7563811"/>
                            <a:gd name="connsiteY4220" fmla="*/ 394036 h 773723"/>
                            <a:gd name="connsiteX4221" fmla="*/ 6647844 w 7563811"/>
                            <a:gd name="connsiteY4221" fmla="*/ 394545 h 773723"/>
                            <a:gd name="connsiteX4222" fmla="*/ 6639585 w 7563811"/>
                            <a:gd name="connsiteY4222" fmla="*/ 388065 h 773723"/>
                            <a:gd name="connsiteX4223" fmla="*/ 6638568 w 7563811"/>
                            <a:gd name="connsiteY4223" fmla="*/ 379425 h 773723"/>
                            <a:gd name="connsiteX4224" fmla="*/ 6636917 w 7563811"/>
                            <a:gd name="connsiteY4224" fmla="*/ 373961 h 773723"/>
                            <a:gd name="connsiteX4225" fmla="*/ 6637298 w 7563811"/>
                            <a:gd name="connsiteY4225" fmla="*/ 367481 h 773723"/>
                            <a:gd name="connsiteX4226" fmla="*/ 6640729 w 7563811"/>
                            <a:gd name="connsiteY4226" fmla="*/ 359222 h 773723"/>
                            <a:gd name="connsiteX4227" fmla="*/ 6646065 w 7563811"/>
                            <a:gd name="connsiteY4227" fmla="*/ 349439 h 773723"/>
                            <a:gd name="connsiteX4228" fmla="*/ 6654451 w 7563811"/>
                            <a:gd name="connsiteY4228" fmla="*/ 349058 h 773723"/>
                            <a:gd name="connsiteX4229" fmla="*/ 6657627 w 7563811"/>
                            <a:gd name="connsiteY4229" fmla="*/ 348168 h 773723"/>
                            <a:gd name="connsiteX4230" fmla="*/ 6974259 w 7563811"/>
                            <a:gd name="connsiteY4230" fmla="*/ 345882 h 773723"/>
                            <a:gd name="connsiteX4231" fmla="*/ 6978833 w 7563811"/>
                            <a:gd name="connsiteY4231" fmla="*/ 345882 h 773723"/>
                            <a:gd name="connsiteX4232" fmla="*/ 6985694 w 7563811"/>
                            <a:gd name="connsiteY4232" fmla="*/ 348804 h 773723"/>
                            <a:gd name="connsiteX4233" fmla="*/ 6992936 w 7563811"/>
                            <a:gd name="connsiteY4233" fmla="*/ 352743 h 773723"/>
                            <a:gd name="connsiteX4234" fmla="*/ 6992936 w 7563811"/>
                            <a:gd name="connsiteY4234" fmla="*/ 359604 h 773723"/>
                            <a:gd name="connsiteX4235" fmla="*/ 6995858 w 7563811"/>
                            <a:gd name="connsiteY4235" fmla="*/ 361510 h 773723"/>
                            <a:gd name="connsiteX4236" fmla="*/ 6995605 w 7563811"/>
                            <a:gd name="connsiteY4236" fmla="*/ 365576 h 773723"/>
                            <a:gd name="connsiteX4237" fmla="*/ 6993699 w 7563811"/>
                            <a:gd name="connsiteY4237" fmla="*/ 367354 h 773723"/>
                            <a:gd name="connsiteX4238" fmla="*/ 6992809 w 7563811"/>
                            <a:gd name="connsiteY4238" fmla="*/ 371420 h 773723"/>
                            <a:gd name="connsiteX4239" fmla="*/ 6986838 w 7563811"/>
                            <a:gd name="connsiteY4239" fmla="*/ 378663 h 773723"/>
                            <a:gd name="connsiteX4240" fmla="*/ 6979341 w 7563811"/>
                            <a:gd name="connsiteY4240" fmla="*/ 380696 h 773723"/>
                            <a:gd name="connsiteX4241" fmla="*/ 6979723 w 7563811"/>
                            <a:gd name="connsiteY4241" fmla="*/ 380950 h 773723"/>
                            <a:gd name="connsiteX4242" fmla="*/ 6975021 w 7563811"/>
                            <a:gd name="connsiteY4242" fmla="*/ 381839 h 773723"/>
                            <a:gd name="connsiteX4243" fmla="*/ 6972353 w 7563811"/>
                            <a:gd name="connsiteY4243" fmla="*/ 379552 h 773723"/>
                            <a:gd name="connsiteX4244" fmla="*/ 6967144 w 7563811"/>
                            <a:gd name="connsiteY4244" fmla="*/ 379933 h 773723"/>
                            <a:gd name="connsiteX4245" fmla="*/ 6961172 w 7563811"/>
                            <a:gd name="connsiteY4245" fmla="*/ 375105 h 773723"/>
                            <a:gd name="connsiteX4246" fmla="*/ 6960409 w 7563811"/>
                            <a:gd name="connsiteY4246" fmla="*/ 368752 h 773723"/>
                            <a:gd name="connsiteX4247" fmla="*/ 6959139 w 7563811"/>
                            <a:gd name="connsiteY4247" fmla="*/ 364686 h 773723"/>
                            <a:gd name="connsiteX4248" fmla="*/ 6959393 w 7563811"/>
                            <a:gd name="connsiteY4248" fmla="*/ 359985 h 773723"/>
                            <a:gd name="connsiteX4249" fmla="*/ 6961934 w 7563811"/>
                            <a:gd name="connsiteY4249" fmla="*/ 353886 h 773723"/>
                            <a:gd name="connsiteX4250" fmla="*/ 6965746 w 7563811"/>
                            <a:gd name="connsiteY4250" fmla="*/ 346771 h 773723"/>
                            <a:gd name="connsiteX4251" fmla="*/ 6971971 w 7563811"/>
                            <a:gd name="connsiteY4251" fmla="*/ 346517 h 773723"/>
                            <a:gd name="connsiteX4252" fmla="*/ 6974259 w 7563811"/>
                            <a:gd name="connsiteY4252" fmla="*/ 345882 h 773723"/>
                            <a:gd name="connsiteX4253" fmla="*/ 234043 w 7563811"/>
                            <a:gd name="connsiteY4253" fmla="*/ 342831 h 773723"/>
                            <a:gd name="connsiteX4254" fmla="*/ 240015 w 7563811"/>
                            <a:gd name="connsiteY4254" fmla="*/ 352488 h 773723"/>
                            <a:gd name="connsiteX4255" fmla="*/ 245860 w 7563811"/>
                            <a:gd name="connsiteY4255" fmla="*/ 352488 h 773723"/>
                            <a:gd name="connsiteX4256" fmla="*/ 249163 w 7563811"/>
                            <a:gd name="connsiteY4256" fmla="*/ 358333 h 773723"/>
                            <a:gd name="connsiteX4257" fmla="*/ 248020 w 7563811"/>
                            <a:gd name="connsiteY4257" fmla="*/ 362398 h 773723"/>
                            <a:gd name="connsiteX4258" fmla="*/ 250434 w 7563811"/>
                            <a:gd name="connsiteY4258" fmla="*/ 369006 h 773723"/>
                            <a:gd name="connsiteX4259" fmla="*/ 248528 w 7563811"/>
                            <a:gd name="connsiteY4259" fmla="*/ 384507 h 773723"/>
                            <a:gd name="connsiteX4260" fmla="*/ 239761 w 7563811"/>
                            <a:gd name="connsiteY4260" fmla="*/ 394036 h 773723"/>
                            <a:gd name="connsiteX4261" fmla="*/ 239761 w 7563811"/>
                            <a:gd name="connsiteY4261" fmla="*/ 393782 h 773723"/>
                            <a:gd name="connsiteX4262" fmla="*/ 234043 w 7563811"/>
                            <a:gd name="connsiteY4262" fmla="*/ 399118 h 773723"/>
                            <a:gd name="connsiteX4263" fmla="*/ 228326 w 7563811"/>
                            <a:gd name="connsiteY4263" fmla="*/ 398229 h 773723"/>
                            <a:gd name="connsiteX4264" fmla="*/ 221337 w 7563811"/>
                            <a:gd name="connsiteY4264" fmla="*/ 403311 h 773723"/>
                            <a:gd name="connsiteX4265" fmla="*/ 208759 w 7563811"/>
                            <a:gd name="connsiteY4265" fmla="*/ 401914 h 773723"/>
                            <a:gd name="connsiteX4266" fmla="*/ 202152 w 7563811"/>
                            <a:gd name="connsiteY4266" fmla="*/ 393655 h 773723"/>
                            <a:gd name="connsiteX4267" fmla="*/ 196815 w 7563811"/>
                            <a:gd name="connsiteY4267" fmla="*/ 389081 h 773723"/>
                            <a:gd name="connsiteX4268" fmla="*/ 193130 w 7563811"/>
                            <a:gd name="connsiteY4268" fmla="*/ 382220 h 773723"/>
                            <a:gd name="connsiteX4269" fmla="*/ 191352 w 7563811"/>
                            <a:gd name="connsiteY4269" fmla="*/ 371547 h 773723"/>
                            <a:gd name="connsiteX4270" fmla="*/ 190462 w 7563811"/>
                            <a:gd name="connsiteY4270" fmla="*/ 358206 h 773723"/>
                            <a:gd name="connsiteX4271" fmla="*/ 198848 w 7563811"/>
                            <a:gd name="connsiteY4271" fmla="*/ 352488 h 773723"/>
                            <a:gd name="connsiteX4272" fmla="*/ 201643 w 7563811"/>
                            <a:gd name="connsiteY4272" fmla="*/ 349566 h 773723"/>
                            <a:gd name="connsiteX4273" fmla="*/ 208123 w 7563811"/>
                            <a:gd name="connsiteY4273" fmla="*/ 345627 h 773723"/>
                            <a:gd name="connsiteX4274" fmla="*/ 220448 w 7563811"/>
                            <a:gd name="connsiteY4274" fmla="*/ 343721 h 773723"/>
                            <a:gd name="connsiteX4275" fmla="*/ 234043 w 7563811"/>
                            <a:gd name="connsiteY4275" fmla="*/ 342831 h 773723"/>
                            <a:gd name="connsiteX4276" fmla="*/ 6516338 w 7563811"/>
                            <a:gd name="connsiteY4276" fmla="*/ 341688 h 773723"/>
                            <a:gd name="connsiteX4277" fmla="*/ 6521548 w 7563811"/>
                            <a:gd name="connsiteY4277" fmla="*/ 348803 h 773723"/>
                            <a:gd name="connsiteX4278" fmla="*/ 6524216 w 7563811"/>
                            <a:gd name="connsiteY4278" fmla="*/ 351090 h 773723"/>
                            <a:gd name="connsiteX4279" fmla="*/ 6527774 w 7563811"/>
                            <a:gd name="connsiteY4279" fmla="*/ 356554 h 773723"/>
                            <a:gd name="connsiteX4280" fmla="*/ 6529807 w 7563811"/>
                            <a:gd name="connsiteY4280" fmla="*/ 367100 h 773723"/>
                            <a:gd name="connsiteX4281" fmla="*/ 6530951 w 7563811"/>
                            <a:gd name="connsiteY4281" fmla="*/ 378789 h 773723"/>
                            <a:gd name="connsiteX4282" fmla="*/ 6522819 w 7563811"/>
                            <a:gd name="connsiteY4282" fmla="*/ 384253 h 773723"/>
                            <a:gd name="connsiteX4283" fmla="*/ 6522819 w 7563811"/>
                            <a:gd name="connsiteY4283" fmla="*/ 389335 h 773723"/>
                            <a:gd name="connsiteX4284" fmla="*/ 6517863 w 7563811"/>
                            <a:gd name="connsiteY4284" fmla="*/ 392384 h 773723"/>
                            <a:gd name="connsiteX4285" fmla="*/ 6514306 w 7563811"/>
                            <a:gd name="connsiteY4285" fmla="*/ 391495 h 773723"/>
                            <a:gd name="connsiteX4286" fmla="*/ 6508715 w 7563811"/>
                            <a:gd name="connsiteY4286" fmla="*/ 393782 h 773723"/>
                            <a:gd name="connsiteX4287" fmla="*/ 6508842 w 7563811"/>
                            <a:gd name="connsiteY4287" fmla="*/ 393655 h 773723"/>
                            <a:gd name="connsiteX4288" fmla="*/ 6495501 w 7563811"/>
                            <a:gd name="connsiteY4288" fmla="*/ 392511 h 773723"/>
                            <a:gd name="connsiteX4289" fmla="*/ 6487115 w 7563811"/>
                            <a:gd name="connsiteY4289" fmla="*/ 385269 h 773723"/>
                            <a:gd name="connsiteX4290" fmla="*/ 6482414 w 7563811"/>
                            <a:gd name="connsiteY4290" fmla="*/ 380441 h 773723"/>
                            <a:gd name="connsiteX4291" fmla="*/ 6483049 w 7563811"/>
                            <a:gd name="connsiteY4291" fmla="*/ 375486 h 773723"/>
                            <a:gd name="connsiteX4292" fmla="*/ 6478475 w 7563811"/>
                            <a:gd name="connsiteY4292" fmla="*/ 369641 h 773723"/>
                            <a:gd name="connsiteX4293" fmla="*/ 6479365 w 7563811"/>
                            <a:gd name="connsiteY4293" fmla="*/ 358714 h 773723"/>
                            <a:gd name="connsiteX4294" fmla="*/ 6486226 w 7563811"/>
                            <a:gd name="connsiteY4294" fmla="*/ 352869 h 773723"/>
                            <a:gd name="connsiteX4295" fmla="*/ 6489910 w 7563811"/>
                            <a:gd name="connsiteY4295" fmla="*/ 348168 h 773723"/>
                            <a:gd name="connsiteX4296" fmla="*/ 6495755 w 7563811"/>
                            <a:gd name="connsiteY4296" fmla="*/ 344737 h 773723"/>
                            <a:gd name="connsiteX4297" fmla="*/ 6504903 w 7563811"/>
                            <a:gd name="connsiteY4297" fmla="*/ 342831 h 773723"/>
                            <a:gd name="connsiteX4298" fmla="*/ 6516338 w 7563811"/>
                            <a:gd name="connsiteY4298" fmla="*/ 341688 h 773723"/>
                            <a:gd name="connsiteX4299" fmla="*/ 4450108 w 7563811"/>
                            <a:gd name="connsiteY4299" fmla="*/ 341053 h 773723"/>
                            <a:gd name="connsiteX4300" fmla="*/ 4455698 w 7563811"/>
                            <a:gd name="connsiteY4300" fmla="*/ 342450 h 773723"/>
                            <a:gd name="connsiteX4301" fmla="*/ 4457604 w 7563811"/>
                            <a:gd name="connsiteY4301" fmla="*/ 345627 h 773723"/>
                            <a:gd name="connsiteX4302" fmla="*/ 4463195 w 7563811"/>
                            <a:gd name="connsiteY4302" fmla="*/ 348041 h 773723"/>
                            <a:gd name="connsiteX4303" fmla="*/ 4471708 w 7563811"/>
                            <a:gd name="connsiteY4303" fmla="*/ 358460 h 773723"/>
                            <a:gd name="connsiteX4304" fmla="*/ 4472470 w 7563811"/>
                            <a:gd name="connsiteY4304" fmla="*/ 369514 h 773723"/>
                            <a:gd name="connsiteX4305" fmla="*/ 4472470 w 7563811"/>
                            <a:gd name="connsiteY4305" fmla="*/ 376248 h 773723"/>
                            <a:gd name="connsiteX4306" fmla="*/ 4468531 w 7563811"/>
                            <a:gd name="connsiteY4306" fmla="*/ 379297 h 773723"/>
                            <a:gd name="connsiteX4307" fmla="*/ 4468277 w 7563811"/>
                            <a:gd name="connsiteY4307" fmla="*/ 379170 h 773723"/>
                            <a:gd name="connsiteX4308" fmla="*/ 4467388 w 7563811"/>
                            <a:gd name="connsiteY4308" fmla="*/ 386540 h 773723"/>
                            <a:gd name="connsiteX4309" fmla="*/ 4459002 w 7563811"/>
                            <a:gd name="connsiteY4309" fmla="*/ 393528 h 773723"/>
                            <a:gd name="connsiteX4310" fmla="*/ 4449981 w 7563811"/>
                            <a:gd name="connsiteY4310" fmla="*/ 392766 h 773723"/>
                            <a:gd name="connsiteX4311" fmla="*/ 4444009 w 7563811"/>
                            <a:gd name="connsiteY4311" fmla="*/ 393401 h 773723"/>
                            <a:gd name="connsiteX4312" fmla="*/ 4437529 w 7563811"/>
                            <a:gd name="connsiteY4312" fmla="*/ 391622 h 773723"/>
                            <a:gd name="connsiteX4313" fmla="*/ 4429778 w 7563811"/>
                            <a:gd name="connsiteY4313" fmla="*/ 386413 h 773723"/>
                            <a:gd name="connsiteX4314" fmla="*/ 4420884 w 7563811"/>
                            <a:gd name="connsiteY4314" fmla="*/ 379043 h 773723"/>
                            <a:gd name="connsiteX4315" fmla="*/ 4422282 w 7563811"/>
                            <a:gd name="connsiteY4315" fmla="*/ 370403 h 773723"/>
                            <a:gd name="connsiteX4316" fmla="*/ 4422028 w 7563811"/>
                            <a:gd name="connsiteY4316" fmla="*/ 366973 h 773723"/>
                            <a:gd name="connsiteX4317" fmla="*/ 4423426 w 7563811"/>
                            <a:gd name="connsiteY4317" fmla="*/ 360493 h 773723"/>
                            <a:gd name="connsiteX4318" fmla="*/ 4429524 w 7563811"/>
                            <a:gd name="connsiteY4318" fmla="*/ 351726 h 773723"/>
                            <a:gd name="connsiteX4319" fmla="*/ 4437021 w 7563811"/>
                            <a:gd name="connsiteY4319" fmla="*/ 342705 h 773723"/>
                            <a:gd name="connsiteX4320" fmla="*/ 4446550 w 7563811"/>
                            <a:gd name="connsiteY4320" fmla="*/ 344610 h 773723"/>
                            <a:gd name="connsiteX4321" fmla="*/ 4450108 w 7563811"/>
                            <a:gd name="connsiteY4321" fmla="*/ 341053 h 773723"/>
                            <a:gd name="connsiteX4322" fmla="*/ 7217322 w 7563811"/>
                            <a:gd name="connsiteY4322" fmla="*/ 340926 h 773723"/>
                            <a:gd name="connsiteX4323" fmla="*/ 7227360 w 7563811"/>
                            <a:gd name="connsiteY4323" fmla="*/ 344484 h 773723"/>
                            <a:gd name="connsiteX4324" fmla="*/ 7237906 w 7563811"/>
                            <a:gd name="connsiteY4324" fmla="*/ 349312 h 773723"/>
                            <a:gd name="connsiteX4325" fmla="*/ 7238541 w 7563811"/>
                            <a:gd name="connsiteY4325" fmla="*/ 358968 h 773723"/>
                            <a:gd name="connsiteX4326" fmla="*/ 7242860 w 7563811"/>
                            <a:gd name="connsiteY4326" fmla="*/ 361382 h 773723"/>
                            <a:gd name="connsiteX4327" fmla="*/ 7242860 w 7563811"/>
                            <a:gd name="connsiteY4327" fmla="*/ 367100 h 773723"/>
                            <a:gd name="connsiteX4328" fmla="*/ 7240320 w 7563811"/>
                            <a:gd name="connsiteY4328" fmla="*/ 369768 h 773723"/>
                            <a:gd name="connsiteX4329" fmla="*/ 7239430 w 7563811"/>
                            <a:gd name="connsiteY4329" fmla="*/ 375613 h 773723"/>
                            <a:gd name="connsiteX4330" fmla="*/ 7231806 w 7563811"/>
                            <a:gd name="connsiteY4330" fmla="*/ 386413 h 773723"/>
                            <a:gd name="connsiteX4331" fmla="*/ 7221387 w 7563811"/>
                            <a:gd name="connsiteY4331" fmla="*/ 389971 h 773723"/>
                            <a:gd name="connsiteX4332" fmla="*/ 7214908 w 7563811"/>
                            <a:gd name="connsiteY4332" fmla="*/ 391622 h 773723"/>
                            <a:gd name="connsiteX4333" fmla="*/ 7210969 w 7563811"/>
                            <a:gd name="connsiteY4333" fmla="*/ 388700 h 773723"/>
                            <a:gd name="connsiteX4334" fmla="*/ 7203727 w 7563811"/>
                            <a:gd name="connsiteY4334" fmla="*/ 389717 h 773723"/>
                            <a:gd name="connsiteX4335" fmla="*/ 7194833 w 7563811"/>
                            <a:gd name="connsiteY4335" fmla="*/ 383491 h 773723"/>
                            <a:gd name="connsiteX4336" fmla="*/ 7193181 w 7563811"/>
                            <a:gd name="connsiteY4336" fmla="*/ 374597 h 773723"/>
                            <a:gd name="connsiteX4337" fmla="*/ 7191021 w 7563811"/>
                            <a:gd name="connsiteY4337" fmla="*/ 369006 h 773723"/>
                            <a:gd name="connsiteX4338" fmla="*/ 7191021 w 7563811"/>
                            <a:gd name="connsiteY4338" fmla="*/ 362272 h 773723"/>
                            <a:gd name="connsiteX4339" fmla="*/ 7193943 w 7563811"/>
                            <a:gd name="connsiteY4339" fmla="*/ 353505 h 773723"/>
                            <a:gd name="connsiteX4340" fmla="*/ 7198771 w 7563811"/>
                            <a:gd name="connsiteY4340" fmla="*/ 343086 h 773723"/>
                            <a:gd name="connsiteX4341" fmla="*/ 7207411 w 7563811"/>
                            <a:gd name="connsiteY4341" fmla="*/ 342197 h 773723"/>
                            <a:gd name="connsiteX4342" fmla="*/ 7210715 w 7563811"/>
                            <a:gd name="connsiteY4342" fmla="*/ 341053 h 773723"/>
                            <a:gd name="connsiteX4343" fmla="*/ 7210842 w 7563811"/>
                            <a:gd name="connsiteY4343" fmla="*/ 341307 h 773723"/>
                            <a:gd name="connsiteX4344" fmla="*/ 7217322 w 7563811"/>
                            <a:gd name="connsiteY4344" fmla="*/ 340926 h 773723"/>
                            <a:gd name="connsiteX4345" fmla="*/ 1387998 w 7563811"/>
                            <a:gd name="connsiteY4345" fmla="*/ 332540 h 773723"/>
                            <a:gd name="connsiteX4346" fmla="*/ 1390286 w 7563811"/>
                            <a:gd name="connsiteY4346" fmla="*/ 334319 h 773723"/>
                            <a:gd name="connsiteX4347" fmla="*/ 1394986 w 7563811"/>
                            <a:gd name="connsiteY4347" fmla="*/ 334319 h 773723"/>
                            <a:gd name="connsiteX4348" fmla="*/ 1404262 w 7563811"/>
                            <a:gd name="connsiteY4348" fmla="*/ 339402 h 773723"/>
                            <a:gd name="connsiteX4349" fmla="*/ 1408073 w 7563811"/>
                            <a:gd name="connsiteY4349" fmla="*/ 347279 h 773723"/>
                            <a:gd name="connsiteX4350" fmla="*/ 1409980 w 7563811"/>
                            <a:gd name="connsiteY4350" fmla="*/ 352235 h 773723"/>
                            <a:gd name="connsiteX4351" fmla="*/ 1407946 w 7563811"/>
                            <a:gd name="connsiteY4351" fmla="*/ 355665 h 773723"/>
                            <a:gd name="connsiteX4352" fmla="*/ 1409345 w 7563811"/>
                            <a:gd name="connsiteY4352" fmla="*/ 361256 h 773723"/>
                            <a:gd name="connsiteX4353" fmla="*/ 1405278 w 7563811"/>
                            <a:gd name="connsiteY4353" fmla="*/ 368879 h 773723"/>
                            <a:gd name="connsiteX4354" fmla="*/ 1398417 w 7563811"/>
                            <a:gd name="connsiteY4354" fmla="*/ 370912 h 773723"/>
                            <a:gd name="connsiteX4355" fmla="*/ 1394225 w 7563811"/>
                            <a:gd name="connsiteY4355" fmla="*/ 373072 h 773723"/>
                            <a:gd name="connsiteX4356" fmla="*/ 1389014 w 7563811"/>
                            <a:gd name="connsiteY4356" fmla="*/ 373707 h 773723"/>
                            <a:gd name="connsiteX4357" fmla="*/ 1381773 w 7563811"/>
                            <a:gd name="connsiteY4357" fmla="*/ 372183 h 773723"/>
                            <a:gd name="connsiteX4358" fmla="*/ 1373133 w 7563811"/>
                            <a:gd name="connsiteY4358" fmla="*/ 369387 h 773723"/>
                            <a:gd name="connsiteX4359" fmla="*/ 1371608 w 7563811"/>
                            <a:gd name="connsiteY4359" fmla="*/ 362653 h 773723"/>
                            <a:gd name="connsiteX4360" fmla="*/ 1371863 w 7563811"/>
                            <a:gd name="connsiteY4360" fmla="*/ 362780 h 773723"/>
                            <a:gd name="connsiteX4361" fmla="*/ 1370718 w 7563811"/>
                            <a:gd name="connsiteY4361" fmla="*/ 360366 h 773723"/>
                            <a:gd name="connsiteX4362" fmla="*/ 1369830 w 7563811"/>
                            <a:gd name="connsiteY4362" fmla="*/ 355284 h 773723"/>
                            <a:gd name="connsiteX4363" fmla="*/ 1371735 w 7563811"/>
                            <a:gd name="connsiteY4363" fmla="*/ 347025 h 773723"/>
                            <a:gd name="connsiteX4364" fmla="*/ 1374531 w 7563811"/>
                            <a:gd name="connsiteY4364" fmla="*/ 338258 h 773723"/>
                            <a:gd name="connsiteX4365" fmla="*/ 1382027 w 7563811"/>
                            <a:gd name="connsiteY4365" fmla="*/ 336860 h 773723"/>
                            <a:gd name="connsiteX4366" fmla="*/ 1383552 w 7563811"/>
                            <a:gd name="connsiteY4366" fmla="*/ 333176 h 773723"/>
                            <a:gd name="connsiteX4367" fmla="*/ 1387998 w 7563811"/>
                            <a:gd name="connsiteY4367" fmla="*/ 332540 h 773723"/>
                            <a:gd name="connsiteX4368" fmla="*/ 347125 w 7563811"/>
                            <a:gd name="connsiteY4368" fmla="*/ 332413 h 773723"/>
                            <a:gd name="connsiteX4369" fmla="*/ 350810 w 7563811"/>
                            <a:gd name="connsiteY4369" fmla="*/ 339020 h 773723"/>
                            <a:gd name="connsiteX4370" fmla="*/ 354748 w 7563811"/>
                            <a:gd name="connsiteY4370" fmla="*/ 339274 h 773723"/>
                            <a:gd name="connsiteX4371" fmla="*/ 356781 w 7563811"/>
                            <a:gd name="connsiteY4371" fmla="*/ 343340 h 773723"/>
                            <a:gd name="connsiteX4372" fmla="*/ 355892 w 7563811"/>
                            <a:gd name="connsiteY4372" fmla="*/ 346008 h 773723"/>
                            <a:gd name="connsiteX4373" fmla="*/ 357290 w 7563811"/>
                            <a:gd name="connsiteY4373" fmla="*/ 350455 h 773723"/>
                            <a:gd name="connsiteX4374" fmla="*/ 355511 w 7563811"/>
                            <a:gd name="connsiteY4374" fmla="*/ 360747 h 773723"/>
                            <a:gd name="connsiteX4375" fmla="*/ 349285 w 7563811"/>
                            <a:gd name="connsiteY4375" fmla="*/ 366846 h 773723"/>
                            <a:gd name="connsiteX4376" fmla="*/ 345219 w 7563811"/>
                            <a:gd name="connsiteY4376" fmla="*/ 370276 h 773723"/>
                            <a:gd name="connsiteX4377" fmla="*/ 341407 w 7563811"/>
                            <a:gd name="connsiteY4377" fmla="*/ 369514 h 773723"/>
                            <a:gd name="connsiteX4378" fmla="*/ 339628 w 7563811"/>
                            <a:gd name="connsiteY4378" fmla="*/ 371420 h 773723"/>
                            <a:gd name="connsiteX4379" fmla="*/ 346490 w 7563811"/>
                            <a:gd name="connsiteY4379" fmla="*/ 374215 h 773723"/>
                            <a:gd name="connsiteX4380" fmla="*/ 355765 w 7563811"/>
                            <a:gd name="connsiteY4380" fmla="*/ 378408 h 773723"/>
                            <a:gd name="connsiteX4381" fmla="*/ 356273 w 7563811"/>
                            <a:gd name="connsiteY4381" fmla="*/ 386921 h 773723"/>
                            <a:gd name="connsiteX4382" fmla="*/ 360085 w 7563811"/>
                            <a:gd name="connsiteY4382" fmla="*/ 389081 h 773723"/>
                            <a:gd name="connsiteX4383" fmla="*/ 360085 w 7563811"/>
                            <a:gd name="connsiteY4383" fmla="*/ 394163 h 773723"/>
                            <a:gd name="connsiteX4384" fmla="*/ 357798 w 7563811"/>
                            <a:gd name="connsiteY4384" fmla="*/ 396450 h 773723"/>
                            <a:gd name="connsiteX4385" fmla="*/ 357035 w 7563811"/>
                            <a:gd name="connsiteY4385" fmla="*/ 401660 h 773723"/>
                            <a:gd name="connsiteX4386" fmla="*/ 350301 w 7563811"/>
                            <a:gd name="connsiteY4386" fmla="*/ 411189 h 773723"/>
                            <a:gd name="connsiteX4387" fmla="*/ 341153 w 7563811"/>
                            <a:gd name="connsiteY4387" fmla="*/ 414366 h 773723"/>
                            <a:gd name="connsiteX4388" fmla="*/ 335435 w 7563811"/>
                            <a:gd name="connsiteY4388" fmla="*/ 415890 h 773723"/>
                            <a:gd name="connsiteX4389" fmla="*/ 332005 w 7563811"/>
                            <a:gd name="connsiteY4389" fmla="*/ 413349 h 773723"/>
                            <a:gd name="connsiteX4390" fmla="*/ 332132 w 7563811"/>
                            <a:gd name="connsiteY4390" fmla="*/ 413222 h 773723"/>
                            <a:gd name="connsiteX4391" fmla="*/ 325779 w 7563811"/>
                            <a:gd name="connsiteY4391" fmla="*/ 414112 h 773723"/>
                            <a:gd name="connsiteX4392" fmla="*/ 318028 w 7563811"/>
                            <a:gd name="connsiteY4392" fmla="*/ 408648 h 773723"/>
                            <a:gd name="connsiteX4393" fmla="*/ 316631 w 7563811"/>
                            <a:gd name="connsiteY4393" fmla="*/ 400897 h 773723"/>
                            <a:gd name="connsiteX4394" fmla="*/ 314725 w 7563811"/>
                            <a:gd name="connsiteY4394" fmla="*/ 396069 h 773723"/>
                            <a:gd name="connsiteX4395" fmla="*/ 314725 w 7563811"/>
                            <a:gd name="connsiteY4395" fmla="*/ 390224 h 773723"/>
                            <a:gd name="connsiteX4396" fmla="*/ 317266 w 7563811"/>
                            <a:gd name="connsiteY4396" fmla="*/ 382474 h 773723"/>
                            <a:gd name="connsiteX4397" fmla="*/ 321459 w 7563811"/>
                            <a:gd name="connsiteY4397" fmla="*/ 373326 h 773723"/>
                            <a:gd name="connsiteX4398" fmla="*/ 329082 w 7563811"/>
                            <a:gd name="connsiteY4398" fmla="*/ 372436 h 773723"/>
                            <a:gd name="connsiteX4399" fmla="*/ 332005 w 7563811"/>
                            <a:gd name="connsiteY4399" fmla="*/ 371420 h 773723"/>
                            <a:gd name="connsiteX4400" fmla="*/ 332894 w 7563811"/>
                            <a:gd name="connsiteY4400" fmla="*/ 370912 h 773723"/>
                            <a:gd name="connsiteX4401" fmla="*/ 328193 w 7563811"/>
                            <a:gd name="connsiteY4401" fmla="*/ 371293 h 773723"/>
                            <a:gd name="connsiteX4402" fmla="*/ 324127 w 7563811"/>
                            <a:gd name="connsiteY4402" fmla="*/ 365575 h 773723"/>
                            <a:gd name="connsiteX4403" fmla="*/ 320697 w 7563811"/>
                            <a:gd name="connsiteY4403" fmla="*/ 362272 h 773723"/>
                            <a:gd name="connsiteX4404" fmla="*/ 318410 w 7563811"/>
                            <a:gd name="connsiteY4404" fmla="*/ 357570 h 773723"/>
                            <a:gd name="connsiteX4405" fmla="*/ 317520 w 7563811"/>
                            <a:gd name="connsiteY4405" fmla="*/ 350328 h 773723"/>
                            <a:gd name="connsiteX4406" fmla="*/ 317520 w 7563811"/>
                            <a:gd name="connsiteY4406" fmla="*/ 341307 h 773723"/>
                            <a:gd name="connsiteX4407" fmla="*/ 323365 w 7563811"/>
                            <a:gd name="connsiteY4407" fmla="*/ 337749 h 773723"/>
                            <a:gd name="connsiteX4408" fmla="*/ 325271 w 7563811"/>
                            <a:gd name="connsiteY4408" fmla="*/ 335843 h 773723"/>
                            <a:gd name="connsiteX4409" fmla="*/ 329718 w 7563811"/>
                            <a:gd name="connsiteY4409" fmla="*/ 333429 h 773723"/>
                            <a:gd name="connsiteX4410" fmla="*/ 337977 w 7563811"/>
                            <a:gd name="connsiteY4410" fmla="*/ 332540 h 773723"/>
                            <a:gd name="connsiteX4411" fmla="*/ 347125 w 7563811"/>
                            <a:gd name="connsiteY4411" fmla="*/ 332413 h 773723"/>
                            <a:gd name="connsiteX4412" fmla="*/ 460207 w 7563811"/>
                            <a:gd name="connsiteY4412" fmla="*/ 330508 h 773723"/>
                            <a:gd name="connsiteX4413" fmla="*/ 466687 w 7563811"/>
                            <a:gd name="connsiteY4413" fmla="*/ 335971 h 773723"/>
                            <a:gd name="connsiteX4414" fmla="*/ 469610 w 7563811"/>
                            <a:gd name="connsiteY4414" fmla="*/ 337496 h 773723"/>
                            <a:gd name="connsiteX4415" fmla="*/ 474184 w 7563811"/>
                            <a:gd name="connsiteY4415" fmla="*/ 341816 h 773723"/>
                            <a:gd name="connsiteX4416" fmla="*/ 478377 w 7563811"/>
                            <a:gd name="connsiteY4416" fmla="*/ 351218 h 773723"/>
                            <a:gd name="connsiteX4417" fmla="*/ 482061 w 7563811"/>
                            <a:gd name="connsiteY4417" fmla="*/ 361891 h 773723"/>
                            <a:gd name="connsiteX4418" fmla="*/ 475708 w 7563811"/>
                            <a:gd name="connsiteY4418" fmla="*/ 368752 h 773723"/>
                            <a:gd name="connsiteX4419" fmla="*/ 476852 w 7563811"/>
                            <a:gd name="connsiteY4419" fmla="*/ 373453 h 773723"/>
                            <a:gd name="connsiteX4420" fmla="*/ 472913 w 7563811"/>
                            <a:gd name="connsiteY4420" fmla="*/ 377392 h 773723"/>
                            <a:gd name="connsiteX4421" fmla="*/ 469355 w 7563811"/>
                            <a:gd name="connsiteY4421" fmla="*/ 377392 h 773723"/>
                            <a:gd name="connsiteX4422" fmla="*/ 464654 w 7563811"/>
                            <a:gd name="connsiteY4422" fmla="*/ 380696 h 773723"/>
                            <a:gd name="connsiteX4423" fmla="*/ 460969 w 7563811"/>
                            <a:gd name="connsiteY4423" fmla="*/ 381585 h 773723"/>
                            <a:gd name="connsiteX4424" fmla="*/ 463257 w 7563811"/>
                            <a:gd name="connsiteY4424" fmla="*/ 385524 h 773723"/>
                            <a:gd name="connsiteX4425" fmla="*/ 467450 w 7563811"/>
                            <a:gd name="connsiteY4425" fmla="*/ 385524 h 773723"/>
                            <a:gd name="connsiteX4426" fmla="*/ 469737 w 7563811"/>
                            <a:gd name="connsiteY4426" fmla="*/ 389717 h 773723"/>
                            <a:gd name="connsiteX4427" fmla="*/ 468847 w 7563811"/>
                            <a:gd name="connsiteY4427" fmla="*/ 392639 h 773723"/>
                            <a:gd name="connsiteX4428" fmla="*/ 470499 w 7563811"/>
                            <a:gd name="connsiteY4428" fmla="*/ 397340 h 773723"/>
                            <a:gd name="connsiteX4429" fmla="*/ 469101 w 7563811"/>
                            <a:gd name="connsiteY4429" fmla="*/ 408395 h 773723"/>
                            <a:gd name="connsiteX4430" fmla="*/ 462875 w 7563811"/>
                            <a:gd name="connsiteY4430" fmla="*/ 415129 h 773723"/>
                            <a:gd name="connsiteX4431" fmla="*/ 458810 w 7563811"/>
                            <a:gd name="connsiteY4431" fmla="*/ 418940 h 773723"/>
                            <a:gd name="connsiteX4432" fmla="*/ 454744 w 7563811"/>
                            <a:gd name="connsiteY4432" fmla="*/ 418305 h 773723"/>
                            <a:gd name="connsiteX4433" fmla="*/ 449788 w 7563811"/>
                            <a:gd name="connsiteY4433" fmla="*/ 421863 h 773723"/>
                            <a:gd name="connsiteX4434" fmla="*/ 450297 w 7563811"/>
                            <a:gd name="connsiteY4434" fmla="*/ 422117 h 773723"/>
                            <a:gd name="connsiteX4435" fmla="*/ 441275 w 7563811"/>
                            <a:gd name="connsiteY4435" fmla="*/ 421101 h 773723"/>
                            <a:gd name="connsiteX4436" fmla="*/ 436574 w 7563811"/>
                            <a:gd name="connsiteY4436" fmla="*/ 415256 h 773723"/>
                            <a:gd name="connsiteX4437" fmla="*/ 432762 w 7563811"/>
                            <a:gd name="connsiteY4437" fmla="*/ 412079 h 773723"/>
                            <a:gd name="connsiteX4438" fmla="*/ 430094 w 7563811"/>
                            <a:gd name="connsiteY4438" fmla="*/ 407124 h 773723"/>
                            <a:gd name="connsiteX4439" fmla="*/ 428824 w 7563811"/>
                            <a:gd name="connsiteY4439" fmla="*/ 399500 h 773723"/>
                            <a:gd name="connsiteX4440" fmla="*/ 428188 w 7563811"/>
                            <a:gd name="connsiteY4440" fmla="*/ 389971 h 773723"/>
                            <a:gd name="connsiteX4441" fmla="*/ 434160 w 7563811"/>
                            <a:gd name="connsiteY4441" fmla="*/ 385905 h 773723"/>
                            <a:gd name="connsiteX4442" fmla="*/ 436066 w 7563811"/>
                            <a:gd name="connsiteY4442" fmla="*/ 383745 h 773723"/>
                            <a:gd name="connsiteX4443" fmla="*/ 440640 w 7563811"/>
                            <a:gd name="connsiteY4443" fmla="*/ 380950 h 773723"/>
                            <a:gd name="connsiteX4444" fmla="*/ 445595 w 7563811"/>
                            <a:gd name="connsiteY4444" fmla="*/ 379806 h 773723"/>
                            <a:gd name="connsiteX4445" fmla="*/ 442546 w 7563811"/>
                            <a:gd name="connsiteY4445" fmla="*/ 377773 h 773723"/>
                            <a:gd name="connsiteX4446" fmla="*/ 436955 w 7563811"/>
                            <a:gd name="connsiteY4446" fmla="*/ 374343 h 773723"/>
                            <a:gd name="connsiteX4447" fmla="*/ 436447 w 7563811"/>
                            <a:gd name="connsiteY4447" fmla="*/ 369515 h 773723"/>
                            <a:gd name="connsiteX4448" fmla="*/ 430857 w 7563811"/>
                            <a:gd name="connsiteY4448" fmla="*/ 365068 h 773723"/>
                            <a:gd name="connsiteX4449" fmla="*/ 429205 w 7563811"/>
                            <a:gd name="connsiteY4449" fmla="*/ 354649 h 773723"/>
                            <a:gd name="connsiteX4450" fmla="*/ 434414 w 7563811"/>
                            <a:gd name="connsiteY4450" fmla="*/ 347533 h 773723"/>
                            <a:gd name="connsiteX4451" fmla="*/ 436828 w 7563811"/>
                            <a:gd name="connsiteY4451" fmla="*/ 342324 h 773723"/>
                            <a:gd name="connsiteX4452" fmla="*/ 441530 w 7563811"/>
                            <a:gd name="connsiteY4452" fmla="*/ 337877 h 773723"/>
                            <a:gd name="connsiteX4453" fmla="*/ 449661 w 7563811"/>
                            <a:gd name="connsiteY4453" fmla="*/ 334065 h 773723"/>
                            <a:gd name="connsiteX4454" fmla="*/ 460207 w 7563811"/>
                            <a:gd name="connsiteY4454" fmla="*/ 330508 h 773723"/>
                            <a:gd name="connsiteX4455" fmla="*/ 3154251 w 7563811"/>
                            <a:gd name="connsiteY4455" fmla="*/ 330253 h 773723"/>
                            <a:gd name="connsiteX4456" fmla="*/ 3165684 w 7563811"/>
                            <a:gd name="connsiteY4456" fmla="*/ 330380 h 773723"/>
                            <a:gd name="connsiteX4457" fmla="*/ 3173308 w 7563811"/>
                            <a:gd name="connsiteY4457" fmla="*/ 335971 h 773723"/>
                            <a:gd name="connsiteX4458" fmla="*/ 3177629 w 7563811"/>
                            <a:gd name="connsiteY4458" fmla="*/ 339655 h 773723"/>
                            <a:gd name="connsiteX4459" fmla="*/ 3177374 w 7563811"/>
                            <a:gd name="connsiteY4459" fmla="*/ 343848 h 773723"/>
                            <a:gd name="connsiteX4460" fmla="*/ 3181569 w 7563811"/>
                            <a:gd name="connsiteY4460" fmla="*/ 348549 h 773723"/>
                            <a:gd name="connsiteX4461" fmla="*/ 3181569 w 7563811"/>
                            <a:gd name="connsiteY4461" fmla="*/ 357825 h 773723"/>
                            <a:gd name="connsiteX4462" fmla="*/ 3176104 w 7563811"/>
                            <a:gd name="connsiteY4462" fmla="*/ 363288 h 773723"/>
                            <a:gd name="connsiteX4463" fmla="*/ 3173180 w 7563811"/>
                            <a:gd name="connsiteY4463" fmla="*/ 367481 h 773723"/>
                            <a:gd name="connsiteX4464" fmla="*/ 3168479 w 7563811"/>
                            <a:gd name="connsiteY4464" fmla="*/ 370658 h 773723"/>
                            <a:gd name="connsiteX4465" fmla="*/ 3160856 w 7563811"/>
                            <a:gd name="connsiteY4465" fmla="*/ 372818 h 773723"/>
                            <a:gd name="connsiteX4466" fmla="*/ 3151200 w 7563811"/>
                            <a:gd name="connsiteY4466" fmla="*/ 374469 h 773723"/>
                            <a:gd name="connsiteX4467" fmla="*/ 3146372 w 7563811"/>
                            <a:gd name="connsiteY4467" fmla="*/ 368752 h 773723"/>
                            <a:gd name="connsiteX4468" fmla="*/ 3143958 w 7563811"/>
                            <a:gd name="connsiteY4468" fmla="*/ 366973 h 773723"/>
                            <a:gd name="connsiteX4469" fmla="*/ 3140528 w 7563811"/>
                            <a:gd name="connsiteY4469" fmla="*/ 362526 h 773723"/>
                            <a:gd name="connsiteX4470" fmla="*/ 3138113 w 7563811"/>
                            <a:gd name="connsiteY4470" fmla="*/ 353759 h 773723"/>
                            <a:gd name="connsiteX4471" fmla="*/ 3136335 w 7563811"/>
                            <a:gd name="connsiteY4471" fmla="*/ 343975 h 773723"/>
                            <a:gd name="connsiteX4472" fmla="*/ 3142814 w 7563811"/>
                            <a:gd name="connsiteY4472" fmla="*/ 338893 h 773723"/>
                            <a:gd name="connsiteX4473" fmla="*/ 3142942 w 7563811"/>
                            <a:gd name="connsiteY4473" fmla="*/ 339274 h 773723"/>
                            <a:gd name="connsiteX4474" fmla="*/ 3142559 w 7563811"/>
                            <a:gd name="connsiteY4474" fmla="*/ 334954 h 773723"/>
                            <a:gd name="connsiteX4475" fmla="*/ 3146626 w 7563811"/>
                            <a:gd name="connsiteY4475" fmla="*/ 332032 h 773723"/>
                            <a:gd name="connsiteX4476" fmla="*/ 3149676 w 7563811"/>
                            <a:gd name="connsiteY4476" fmla="*/ 332540 h 773723"/>
                            <a:gd name="connsiteX4477" fmla="*/ 3154251 w 7563811"/>
                            <a:gd name="connsiteY4477" fmla="*/ 330253 h 773723"/>
                            <a:gd name="connsiteX4478" fmla="*/ 2292659 w 7563811"/>
                            <a:gd name="connsiteY4478" fmla="*/ 329109 h 773723"/>
                            <a:gd name="connsiteX4479" fmla="*/ 2302824 w 7563811"/>
                            <a:gd name="connsiteY4479" fmla="*/ 331650 h 773723"/>
                            <a:gd name="connsiteX4480" fmla="*/ 2313624 w 7563811"/>
                            <a:gd name="connsiteY4480" fmla="*/ 335335 h 773723"/>
                            <a:gd name="connsiteX4481" fmla="*/ 2315149 w 7563811"/>
                            <a:gd name="connsiteY4481" fmla="*/ 344737 h 773723"/>
                            <a:gd name="connsiteX4482" fmla="*/ 2315403 w 7563811"/>
                            <a:gd name="connsiteY4482" fmla="*/ 344737 h 773723"/>
                            <a:gd name="connsiteX4483" fmla="*/ 2319850 w 7563811"/>
                            <a:gd name="connsiteY4483" fmla="*/ 346770 h 773723"/>
                            <a:gd name="connsiteX4484" fmla="*/ 2320485 w 7563811"/>
                            <a:gd name="connsiteY4484" fmla="*/ 352361 h 773723"/>
                            <a:gd name="connsiteX4485" fmla="*/ 2318198 w 7563811"/>
                            <a:gd name="connsiteY4485" fmla="*/ 355156 h 773723"/>
                            <a:gd name="connsiteX4486" fmla="*/ 2317944 w 7563811"/>
                            <a:gd name="connsiteY4486" fmla="*/ 361001 h 773723"/>
                            <a:gd name="connsiteX4487" fmla="*/ 2311464 w 7563811"/>
                            <a:gd name="connsiteY4487" fmla="*/ 372309 h 773723"/>
                            <a:gd name="connsiteX4488" fmla="*/ 2301553 w 7563811"/>
                            <a:gd name="connsiteY4488" fmla="*/ 376883 h 773723"/>
                            <a:gd name="connsiteX4489" fmla="*/ 2295327 w 7563811"/>
                            <a:gd name="connsiteY4489" fmla="*/ 379170 h 773723"/>
                            <a:gd name="connsiteX4490" fmla="*/ 2291135 w 7563811"/>
                            <a:gd name="connsiteY4490" fmla="*/ 376629 h 773723"/>
                            <a:gd name="connsiteX4491" fmla="*/ 2284146 w 7563811"/>
                            <a:gd name="connsiteY4491" fmla="*/ 378281 h 773723"/>
                            <a:gd name="connsiteX4492" fmla="*/ 2274871 w 7563811"/>
                            <a:gd name="connsiteY4492" fmla="*/ 373071 h 773723"/>
                            <a:gd name="connsiteX4493" fmla="*/ 2272457 w 7563811"/>
                            <a:gd name="connsiteY4493" fmla="*/ 364558 h 773723"/>
                            <a:gd name="connsiteX4494" fmla="*/ 2269789 w 7563811"/>
                            <a:gd name="connsiteY4494" fmla="*/ 359349 h 773723"/>
                            <a:gd name="connsiteX4495" fmla="*/ 2269153 w 7563811"/>
                            <a:gd name="connsiteY4495" fmla="*/ 352869 h 773723"/>
                            <a:gd name="connsiteX4496" fmla="*/ 2271186 w 7563811"/>
                            <a:gd name="connsiteY4496" fmla="*/ 343975 h 773723"/>
                            <a:gd name="connsiteX4497" fmla="*/ 2274871 w 7563811"/>
                            <a:gd name="connsiteY4497" fmla="*/ 333302 h 773723"/>
                            <a:gd name="connsiteX4498" fmla="*/ 2283257 w 7563811"/>
                            <a:gd name="connsiteY4498" fmla="*/ 331523 h 773723"/>
                            <a:gd name="connsiteX4499" fmla="*/ 2286306 w 7563811"/>
                            <a:gd name="connsiteY4499" fmla="*/ 330125 h 773723"/>
                            <a:gd name="connsiteX4500" fmla="*/ 2292659 w 7563811"/>
                            <a:gd name="connsiteY4500" fmla="*/ 329109 h 773723"/>
                            <a:gd name="connsiteX4501" fmla="*/ 3033038 w 7563811"/>
                            <a:gd name="connsiteY4501" fmla="*/ 328728 h 773723"/>
                            <a:gd name="connsiteX4502" fmla="*/ 3040916 w 7563811"/>
                            <a:gd name="connsiteY4502" fmla="*/ 332032 h 773723"/>
                            <a:gd name="connsiteX4503" fmla="*/ 3044600 w 7563811"/>
                            <a:gd name="connsiteY4503" fmla="*/ 329618 h 773723"/>
                            <a:gd name="connsiteX4504" fmla="*/ 3049173 w 7563811"/>
                            <a:gd name="connsiteY4504" fmla="*/ 331778 h 773723"/>
                            <a:gd name="connsiteX4505" fmla="*/ 3050191 w 7563811"/>
                            <a:gd name="connsiteY4505" fmla="*/ 334827 h 773723"/>
                            <a:gd name="connsiteX4506" fmla="*/ 3054510 w 7563811"/>
                            <a:gd name="connsiteY4506" fmla="*/ 337877 h 773723"/>
                            <a:gd name="connsiteX4507" fmla="*/ 3059976 w 7563811"/>
                            <a:gd name="connsiteY4507" fmla="*/ 348168 h 773723"/>
                            <a:gd name="connsiteX4508" fmla="*/ 3058703 w 7563811"/>
                            <a:gd name="connsiteY4508" fmla="*/ 357825 h 773723"/>
                            <a:gd name="connsiteX4509" fmla="*/ 3057433 w 7563811"/>
                            <a:gd name="connsiteY4509" fmla="*/ 363543 h 773723"/>
                            <a:gd name="connsiteX4510" fmla="*/ 3053495 w 7563811"/>
                            <a:gd name="connsiteY4510" fmla="*/ 365448 h 773723"/>
                            <a:gd name="connsiteX4511" fmla="*/ 3053749 w 7563811"/>
                            <a:gd name="connsiteY4511" fmla="*/ 365703 h 773723"/>
                            <a:gd name="connsiteX4512" fmla="*/ 3051589 w 7563811"/>
                            <a:gd name="connsiteY4512" fmla="*/ 371801 h 773723"/>
                            <a:gd name="connsiteX4513" fmla="*/ 3043203 w 7563811"/>
                            <a:gd name="connsiteY4513" fmla="*/ 376376 h 773723"/>
                            <a:gd name="connsiteX4514" fmla="*/ 3035579 w 7563811"/>
                            <a:gd name="connsiteY4514" fmla="*/ 374216 h 773723"/>
                            <a:gd name="connsiteX4515" fmla="*/ 3030370 w 7563811"/>
                            <a:gd name="connsiteY4515" fmla="*/ 373707 h 773723"/>
                            <a:gd name="connsiteX4516" fmla="*/ 3025033 w 7563811"/>
                            <a:gd name="connsiteY4516" fmla="*/ 371039 h 773723"/>
                            <a:gd name="connsiteX4517" fmla="*/ 3019316 w 7563811"/>
                            <a:gd name="connsiteY4517" fmla="*/ 365194 h 773723"/>
                            <a:gd name="connsiteX4518" fmla="*/ 3012963 w 7563811"/>
                            <a:gd name="connsiteY4518" fmla="*/ 357317 h 773723"/>
                            <a:gd name="connsiteX4519" fmla="*/ 3015631 w 7563811"/>
                            <a:gd name="connsiteY4519" fmla="*/ 350074 h 773723"/>
                            <a:gd name="connsiteX4520" fmla="*/ 3016010 w 7563811"/>
                            <a:gd name="connsiteY4520" fmla="*/ 347025 h 773723"/>
                            <a:gd name="connsiteX4521" fmla="*/ 3018299 w 7563811"/>
                            <a:gd name="connsiteY4521" fmla="*/ 341688 h 773723"/>
                            <a:gd name="connsiteX4522" fmla="*/ 3025033 w 7563811"/>
                            <a:gd name="connsiteY4522" fmla="*/ 335208 h 773723"/>
                            <a:gd name="connsiteX4523" fmla="*/ 3033038 w 7563811"/>
                            <a:gd name="connsiteY4523" fmla="*/ 328728 h 773723"/>
                            <a:gd name="connsiteX4524" fmla="*/ 4116578 w 7563811"/>
                            <a:gd name="connsiteY4524" fmla="*/ 327712 h 773723"/>
                            <a:gd name="connsiteX4525" fmla="*/ 4122169 w 7563811"/>
                            <a:gd name="connsiteY4525" fmla="*/ 329109 h 773723"/>
                            <a:gd name="connsiteX4526" fmla="*/ 4124074 w 7563811"/>
                            <a:gd name="connsiteY4526" fmla="*/ 332286 h 773723"/>
                            <a:gd name="connsiteX4527" fmla="*/ 4129665 w 7563811"/>
                            <a:gd name="connsiteY4527" fmla="*/ 334700 h 773723"/>
                            <a:gd name="connsiteX4528" fmla="*/ 4138178 w 7563811"/>
                            <a:gd name="connsiteY4528" fmla="*/ 344992 h 773723"/>
                            <a:gd name="connsiteX4529" fmla="*/ 4138941 w 7563811"/>
                            <a:gd name="connsiteY4529" fmla="*/ 356173 h 773723"/>
                            <a:gd name="connsiteX4530" fmla="*/ 4138941 w 7563811"/>
                            <a:gd name="connsiteY4530" fmla="*/ 362907 h 773723"/>
                            <a:gd name="connsiteX4531" fmla="*/ 4135002 w 7563811"/>
                            <a:gd name="connsiteY4531" fmla="*/ 365956 h 773723"/>
                            <a:gd name="connsiteX4532" fmla="*/ 4133985 w 7563811"/>
                            <a:gd name="connsiteY4532" fmla="*/ 373326 h 773723"/>
                            <a:gd name="connsiteX4533" fmla="*/ 4125599 w 7563811"/>
                            <a:gd name="connsiteY4533" fmla="*/ 380314 h 773723"/>
                            <a:gd name="connsiteX4534" fmla="*/ 4125726 w 7563811"/>
                            <a:gd name="connsiteY4534" fmla="*/ 381839 h 773723"/>
                            <a:gd name="connsiteX4535" fmla="*/ 4122550 w 7563811"/>
                            <a:gd name="connsiteY4535" fmla="*/ 385269 h 773723"/>
                            <a:gd name="connsiteX4536" fmla="*/ 4122423 w 7563811"/>
                            <a:gd name="connsiteY4536" fmla="*/ 385524 h 773723"/>
                            <a:gd name="connsiteX4537" fmla="*/ 4122677 w 7563811"/>
                            <a:gd name="connsiteY4537" fmla="*/ 392512 h 773723"/>
                            <a:gd name="connsiteX4538" fmla="*/ 4115943 w 7563811"/>
                            <a:gd name="connsiteY4538" fmla="*/ 400262 h 773723"/>
                            <a:gd name="connsiteX4539" fmla="*/ 4107430 w 7563811"/>
                            <a:gd name="connsiteY4539" fmla="*/ 400898 h 773723"/>
                            <a:gd name="connsiteX4540" fmla="*/ 4101966 w 7563811"/>
                            <a:gd name="connsiteY4540" fmla="*/ 402422 h 773723"/>
                            <a:gd name="connsiteX4541" fmla="*/ 4095613 w 7563811"/>
                            <a:gd name="connsiteY4541" fmla="*/ 401787 h 773723"/>
                            <a:gd name="connsiteX4542" fmla="*/ 4087609 w 7563811"/>
                            <a:gd name="connsiteY4542" fmla="*/ 398102 h 773723"/>
                            <a:gd name="connsiteX4543" fmla="*/ 4078206 w 7563811"/>
                            <a:gd name="connsiteY4543" fmla="*/ 392512 h 773723"/>
                            <a:gd name="connsiteX4544" fmla="*/ 4078206 w 7563811"/>
                            <a:gd name="connsiteY4544" fmla="*/ 384253 h 773723"/>
                            <a:gd name="connsiteX4545" fmla="*/ 4077444 w 7563811"/>
                            <a:gd name="connsiteY4545" fmla="*/ 381077 h 773723"/>
                            <a:gd name="connsiteX4546" fmla="*/ 4077698 w 7563811"/>
                            <a:gd name="connsiteY4546" fmla="*/ 374851 h 773723"/>
                            <a:gd name="connsiteX4547" fmla="*/ 4082018 w 7563811"/>
                            <a:gd name="connsiteY4547" fmla="*/ 365702 h 773723"/>
                            <a:gd name="connsiteX4548" fmla="*/ 4087609 w 7563811"/>
                            <a:gd name="connsiteY4548" fmla="*/ 356173 h 773723"/>
                            <a:gd name="connsiteX4549" fmla="*/ 4089133 w 7563811"/>
                            <a:gd name="connsiteY4549" fmla="*/ 355919 h 773723"/>
                            <a:gd name="connsiteX4550" fmla="*/ 4088498 w 7563811"/>
                            <a:gd name="connsiteY4550" fmla="*/ 353632 h 773723"/>
                            <a:gd name="connsiteX4551" fmla="*/ 4089896 w 7563811"/>
                            <a:gd name="connsiteY4551" fmla="*/ 347279 h 773723"/>
                            <a:gd name="connsiteX4552" fmla="*/ 4095995 w 7563811"/>
                            <a:gd name="connsiteY4552" fmla="*/ 338385 h 773723"/>
                            <a:gd name="connsiteX4553" fmla="*/ 4103491 w 7563811"/>
                            <a:gd name="connsiteY4553" fmla="*/ 329364 h 773723"/>
                            <a:gd name="connsiteX4554" fmla="*/ 4113020 w 7563811"/>
                            <a:gd name="connsiteY4554" fmla="*/ 331269 h 773723"/>
                            <a:gd name="connsiteX4555" fmla="*/ 4116578 w 7563811"/>
                            <a:gd name="connsiteY4555" fmla="*/ 327712 h 773723"/>
                            <a:gd name="connsiteX4556" fmla="*/ 2454153 w 7563811"/>
                            <a:gd name="connsiteY4556" fmla="*/ 327331 h 773723"/>
                            <a:gd name="connsiteX4557" fmla="*/ 2463047 w 7563811"/>
                            <a:gd name="connsiteY4557" fmla="*/ 329491 h 773723"/>
                            <a:gd name="connsiteX4558" fmla="*/ 2472576 w 7563811"/>
                            <a:gd name="connsiteY4558" fmla="*/ 332667 h 773723"/>
                            <a:gd name="connsiteX4559" fmla="*/ 2473974 w 7563811"/>
                            <a:gd name="connsiteY4559" fmla="*/ 340926 h 773723"/>
                            <a:gd name="connsiteX4560" fmla="*/ 2477913 w 7563811"/>
                            <a:gd name="connsiteY4560" fmla="*/ 342705 h 773723"/>
                            <a:gd name="connsiteX4561" fmla="*/ 2478548 w 7563811"/>
                            <a:gd name="connsiteY4561" fmla="*/ 347660 h 773723"/>
                            <a:gd name="connsiteX4562" fmla="*/ 2476642 w 7563811"/>
                            <a:gd name="connsiteY4562" fmla="*/ 350201 h 773723"/>
                            <a:gd name="connsiteX4563" fmla="*/ 2476388 w 7563811"/>
                            <a:gd name="connsiteY4563" fmla="*/ 355284 h 773723"/>
                            <a:gd name="connsiteX4564" fmla="*/ 2470670 w 7563811"/>
                            <a:gd name="connsiteY4564" fmla="*/ 365194 h 773723"/>
                            <a:gd name="connsiteX4565" fmla="*/ 2462031 w 7563811"/>
                            <a:gd name="connsiteY4565" fmla="*/ 369133 h 773723"/>
                            <a:gd name="connsiteX4566" fmla="*/ 2456567 w 7563811"/>
                            <a:gd name="connsiteY4566" fmla="*/ 371166 h 773723"/>
                            <a:gd name="connsiteX4567" fmla="*/ 2452882 w 7563811"/>
                            <a:gd name="connsiteY4567" fmla="*/ 369006 h 773723"/>
                            <a:gd name="connsiteX4568" fmla="*/ 2446656 w 7563811"/>
                            <a:gd name="connsiteY4568" fmla="*/ 370404 h 773723"/>
                            <a:gd name="connsiteX4569" fmla="*/ 2438525 w 7563811"/>
                            <a:gd name="connsiteY4569" fmla="*/ 365830 h 773723"/>
                            <a:gd name="connsiteX4570" fmla="*/ 2436873 w 7563811"/>
                            <a:gd name="connsiteY4570" fmla="*/ 364940 h 773723"/>
                            <a:gd name="connsiteX4571" fmla="*/ 2438398 w 7563811"/>
                            <a:gd name="connsiteY4571" fmla="*/ 369641 h 773723"/>
                            <a:gd name="connsiteX4572" fmla="*/ 2435094 w 7563811"/>
                            <a:gd name="connsiteY4572" fmla="*/ 377138 h 773723"/>
                            <a:gd name="connsiteX4573" fmla="*/ 2428741 w 7563811"/>
                            <a:gd name="connsiteY4573" fmla="*/ 379552 h 773723"/>
                            <a:gd name="connsiteX4574" fmla="*/ 2424929 w 7563811"/>
                            <a:gd name="connsiteY4574" fmla="*/ 381966 h 773723"/>
                            <a:gd name="connsiteX4575" fmla="*/ 2419974 w 7563811"/>
                            <a:gd name="connsiteY4575" fmla="*/ 382855 h 773723"/>
                            <a:gd name="connsiteX4576" fmla="*/ 2412986 w 7563811"/>
                            <a:gd name="connsiteY4576" fmla="*/ 381839 h 773723"/>
                            <a:gd name="connsiteX4577" fmla="*/ 2404600 w 7563811"/>
                            <a:gd name="connsiteY4577" fmla="*/ 379806 h 773723"/>
                            <a:gd name="connsiteX4578" fmla="*/ 2402694 w 7563811"/>
                            <a:gd name="connsiteY4578" fmla="*/ 373453 h 773723"/>
                            <a:gd name="connsiteX4579" fmla="*/ 2401423 w 7563811"/>
                            <a:gd name="connsiteY4579" fmla="*/ 371166 h 773723"/>
                            <a:gd name="connsiteX4580" fmla="*/ 2401296 w 7563811"/>
                            <a:gd name="connsiteY4580" fmla="*/ 371293 h 773723"/>
                            <a:gd name="connsiteX4581" fmla="*/ 2400153 w 7563811"/>
                            <a:gd name="connsiteY4581" fmla="*/ 366465 h 773723"/>
                            <a:gd name="connsiteX4582" fmla="*/ 2401423 w 7563811"/>
                            <a:gd name="connsiteY4582" fmla="*/ 358460 h 773723"/>
                            <a:gd name="connsiteX4583" fmla="*/ 2403456 w 7563811"/>
                            <a:gd name="connsiteY4583" fmla="*/ 349947 h 773723"/>
                            <a:gd name="connsiteX4584" fmla="*/ 2410572 w 7563811"/>
                            <a:gd name="connsiteY4584" fmla="*/ 348168 h 773723"/>
                            <a:gd name="connsiteX4585" fmla="*/ 2411842 w 7563811"/>
                            <a:gd name="connsiteY4585" fmla="*/ 344611 h 773723"/>
                            <a:gd name="connsiteX4586" fmla="*/ 2416162 w 7563811"/>
                            <a:gd name="connsiteY4586" fmla="*/ 343721 h 773723"/>
                            <a:gd name="connsiteX4587" fmla="*/ 2418449 w 7563811"/>
                            <a:gd name="connsiteY4587" fmla="*/ 345246 h 773723"/>
                            <a:gd name="connsiteX4588" fmla="*/ 2422896 w 7563811"/>
                            <a:gd name="connsiteY4588" fmla="*/ 344992 h 773723"/>
                            <a:gd name="connsiteX4589" fmla="*/ 2432045 w 7563811"/>
                            <a:gd name="connsiteY4589" fmla="*/ 349185 h 773723"/>
                            <a:gd name="connsiteX4590" fmla="*/ 2434078 w 7563811"/>
                            <a:gd name="connsiteY4590" fmla="*/ 352107 h 773723"/>
                            <a:gd name="connsiteX4591" fmla="*/ 2433569 w 7563811"/>
                            <a:gd name="connsiteY4591" fmla="*/ 348041 h 773723"/>
                            <a:gd name="connsiteX4592" fmla="*/ 2435348 w 7563811"/>
                            <a:gd name="connsiteY4592" fmla="*/ 340291 h 773723"/>
                            <a:gd name="connsiteX4593" fmla="*/ 2438525 w 7563811"/>
                            <a:gd name="connsiteY4593" fmla="*/ 331015 h 773723"/>
                            <a:gd name="connsiteX4594" fmla="*/ 2445894 w 7563811"/>
                            <a:gd name="connsiteY4594" fmla="*/ 329491 h 773723"/>
                            <a:gd name="connsiteX4595" fmla="*/ 2448562 w 7563811"/>
                            <a:gd name="connsiteY4595" fmla="*/ 328220 h 773723"/>
                            <a:gd name="connsiteX4596" fmla="*/ 2454153 w 7563811"/>
                            <a:gd name="connsiteY4596" fmla="*/ 327331 h 773723"/>
                            <a:gd name="connsiteX4597" fmla="*/ 2 w 7563811"/>
                            <a:gd name="connsiteY4597" fmla="*/ 326949 h 773723"/>
                            <a:gd name="connsiteX4598" fmla="*/ 256 w 7563811"/>
                            <a:gd name="connsiteY4598" fmla="*/ 329363 h 773723"/>
                            <a:gd name="connsiteX4599" fmla="*/ 2 w 7563811"/>
                            <a:gd name="connsiteY4599" fmla="*/ 330125 h 773723"/>
                            <a:gd name="connsiteX4600" fmla="*/ 4574117 w 7563811"/>
                            <a:gd name="connsiteY4600" fmla="*/ 326822 h 773723"/>
                            <a:gd name="connsiteX4601" fmla="*/ 4584409 w 7563811"/>
                            <a:gd name="connsiteY4601" fmla="*/ 329745 h 773723"/>
                            <a:gd name="connsiteX4602" fmla="*/ 4595463 w 7563811"/>
                            <a:gd name="connsiteY4602" fmla="*/ 333937 h 773723"/>
                            <a:gd name="connsiteX4603" fmla="*/ 4596734 w 7563811"/>
                            <a:gd name="connsiteY4603" fmla="*/ 343594 h 773723"/>
                            <a:gd name="connsiteX4604" fmla="*/ 4596861 w 7563811"/>
                            <a:gd name="connsiteY4604" fmla="*/ 343594 h 773723"/>
                            <a:gd name="connsiteX4605" fmla="*/ 4601435 w 7563811"/>
                            <a:gd name="connsiteY4605" fmla="*/ 345754 h 773723"/>
                            <a:gd name="connsiteX4606" fmla="*/ 4601943 w 7563811"/>
                            <a:gd name="connsiteY4606" fmla="*/ 351599 h 773723"/>
                            <a:gd name="connsiteX4607" fmla="*/ 4599529 w 7563811"/>
                            <a:gd name="connsiteY4607" fmla="*/ 354394 h 773723"/>
                            <a:gd name="connsiteX4608" fmla="*/ 4599021 w 7563811"/>
                            <a:gd name="connsiteY4608" fmla="*/ 360366 h 773723"/>
                            <a:gd name="connsiteX4609" fmla="*/ 4592033 w 7563811"/>
                            <a:gd name="connsiteY4609" fmla="*/ 371801 h 773723"/>
                            <a:gd name="connsiteX4610" fmla="*/ 4581741 w 7563811"/>
                            <a:gd name="connsiteY4610" fmla="*/ 376121 h 773723"/>
                            <a:gd name="connsiteX4611" fmla="*/ 4575261 w 7563811"/>
                            <a:gd name="connsiteY4611" fmla="*/ 378281 h 773723"/>
                            <a:gd name="connsiteX4612" fmla="*/ 4571068 w 7563811"/>
                            <a:gd name="connsiteY4612" fmla="*/ 375486 h 773723"/>
                            <a:gd name="connsiteX4613" fmla="*/ 4563826 w 7563811"/>
                            <a:gd name="connsiteY4613" fmla="*/ 377010 h 773723"/>
                            <a:gd name="connsiteX4614" fmla="*/ 4554423 w 7563811"/>
                            <a:gd name="connsiteY4614" fmla="*/ 371420 h 773723"/>
                            <a:gd name="connsiteX4615" fmla="*/ 4552263 w 7563811"/>
                            <a:gd name="connsiteY4615" fmla="*/ 362526 h 773723"/>
                            <a:gd name="connsiteX4616" fmla="*/ 4549722 w 7563811"/>
                            <a:gd name="connsiteY4616" fmla="*/ 357062 h 773723"/>
                            <a:gd name="connsiteX4617" fmla="*/ 4549341 w 7563811"/>
                            <a:gd name="connsiteY4617" fmla="*/ 350328 h 773723"/>
                            <a:gd name="connsiteX4618" fmla="*/ 4551755 w 7563811"/>
                            <a:gd name="connsiteY4618" fmla="*/ 341307 h 773723"/>
                            <a:gd name="connsiteX4619" fmla="*/ 4555821 w 7563811"/>
                            <a:gd name="connsiteY4619" fmla="*/ 330507 h 773723"/>
                            <a:gd name="connsiteX4620" fmla="*/ 4564461 w 7563811"/>
                            <a:gd name="connsiteY4620" fmla="*/ 328982 h 773723"/>
                            <a:gd name="connsiteX4621" fmla="*/ 4567637 w 7563811"/>
                            <a:gd name="connsiteY4621" fmla="*/ 327584 h 773723"/>
                            <a:gd name="connsiteX4622" fmla="*/ 4574117 w 7563811"/>
                            <a:gd name="connsiteY4622" fmla="*/ 326822 h 773723"/>
                            <a:gd name="connsiteX4623" fmla="*/ 6275419 w 7563811"/>
                            <a:gd name="connsiteY4623" fmla="*/ 326553 h 773723"/>
                            <a:gd name="connsiteX4624" fmla="*/ 6275435 w 7563811"/>
                            <a:gd name="connsiteY4624" fmla="*/ 326568 h 773723"/>
                            <a:gd name="connsiteX4625" fmla="*/ 6275308 w 7563811"/>
                            <a:gd name="connsiteY4625" fmla="*/ 326568 h 773723"/>
                            <a:gd name="connsiteX4626" fmla="*/ 3994856 w 7563811"/>
                            <a:gd name="connsiteY4626" fmla="*/ 325298 h 773723"/>
                            <a:gd name="connsiteX4627" fmla="*/ 4001209 w 7563811"/>
                            <a:gd name="connsiteY4627" fmla="*/ 325806 h 773723"/>
                            <a:gd name="connsiteX4628" fmla="*/ 4003877 w 7563811"/>
                            <a:gd name="connsiteY4628" fmla="*/ 328856 h 773723"/>
                            <a:gd name="connsiteX4629" fmla="*/ 4010230 w 7563811"/>
                            <a:gd name="connsiteY4629" fmla="*/ 330507 h 773723"/>
                            <a:gd name="connsiteX4630" fmla="*/ 4021284 w 7563811"/>
                            <a:gd name="connsiteY4630" fmla="*/ 340164 h 773723"/>
                            <a:gd name="connsiteX4631" fmla="*/ 4024079 w 7563811"/>
                            <a:gd name="connsiteY4631" fmla="*/ 351980 h 773723"/>
                            <a:gd name="connsiteX4632" fmla="*/ 4025223 w 7563811"/>
                            <a:gd name="connsiteY4632" fmla="*/ 359350 h 773723"/>
                            <a:gd name="connsiteX4633" fmla="*/ 4021538 w 7563811"/>
                            <a:gd name="connsiteY4633" fmla="*/ 363415 h 773723"/>
                            <a:gd name="connsiteX4634" fmla="*/ 4021792 w 7563811"/>
                            <a:gd name="connsiteY4634" fmla="*/ 371547 h 773723"/>
                            <a:gd name="connsiteX4635" fmla="*/ 4013915 w 7563811"/>
                            <a:gd name="connsiteY4635" fmla="*/ 380695 h 773723"/>
                            <a:gd name="connsiteX4636" fmla="*/ 4004004 w 7563811"/>
                            <a:gd name="connsiteY4636" fmla="*/ 381458 h 773723"/>
                            <a:gd name="connsiteX4637" fmla="*/ 3997651 w 7563811"/>
                            <a:gd name="connsiteY4637" fmla="*/ 383237 h 773723"/>
                            <a:gd name="connsiteX4638" fmla="*/ 3990282 w 7563811"/>
                            <a:gd name="connsiteY4638" fmla="*/ 382474 h 773723"/>
                            <a:gd name="connsiteX4639" fmla="*/ 3980880 w 7563811"/>
                            <a:gd name="connsiteY4639" fmla="*/ 378281 h 773723"/>
                            <a:gd name="connsiteX4640" fmla="*/ 3969953 w 7563811"/>
                            <a:gd name="connsiteY4640" fmla="*/ 371801 h 773723"/>
                            <a:gd name="connsiteX4641" fmla="*/ 3969953 w 7563811"/>
                            <a:gd name="connsiteY4641" fmla="*/ 362145 h 773723"/>
                            <a:gd name="connsiteX4642" fmla="*/ 3969063 w 7563811"/>
                            <a:gd name="connsiteY4642" fmla="*/ 358460 h 773723"/>
                            <a:gd name="connsiteX4643" fmla="*/ 3969444 w 7563811"/>
                            <a:gd name="connsiteY4643" fmla="*/ 351218 h 773723"/>
                            <a:gd name="connsiteX4644" fmla="*/ 3974527 w 7563811"/>
                            <a:gd name="connsiteY4644" fmla="*/ 340545 h 773723"/>
                            <a:gd name="connsiteX4645" fmla="*/ 3981007 w 7563811"/>
                            <a:gd name="connsiteY4645" fmla="*/ 329364 h 773723"/>
                            <a:gd name="connsiteX4646" fmla="*/ 3991680 w 7563811"/>
                            <a:gd name="connsiteY4646" fmla="*/ 329745 h 773723"/>
                            <a:gd name="connsiteX4647" fmla="*/ 3994856 w 7563811"/>
                            <a:gd name="connsiteY4647" fmla="*/ 325298 h 773723"/>
                            <a:gd name="connsiteX4648" fmla="*/ 1605015 w 7563811"/>
                            <a:gd name="connsiteY4648" fmla="*/ 323518 h 773723"/>
                            <a:gd name="connsiteX4649" fmla="*/ 1615180 w 7563811"/>
                            <a:gd name="connsiteY4649" fmla="*/ 326060 h 773723"/>
                            <a:gd name="connsiteX4650" fmla="*/ 1625980 w 7563811"/>
                            <a:gd name="connsiteY4650" fmla="*/ 329744 h 773723"/>
                            <a:gd name="connsiteX4651" fmla="*/ 1627505 w 7563811"/>
                            <a:gd name="connsiteY4651" fmla="*/ 339147 h 773723"/>
                            <a:gd name="connsiteX4652" fmla="*/ 1627632 w 7563811"/>
                            <a:gd name="connsiteY4652" fmla="*/ 339147 h 773723"/>
                            <a:gd name="connsiteX4653" fmla="*/ 1632079 w 7563811"/>
                            <a:gd name="connsiteY4653" fmla="*/ 341180 h 773723"/>
                            <a:gd name="connsiteX4654" fmla="*/ 1632714 w 7563811"/>
                            <a:gd name="connsiteY4654" fmla="*/ 346770 h 773723"/>
                            <a:gd name="connsiteX4655" fmla="*/ 1630427 w 7563811"/>
                            <a:gd name="connsiteY4655" fmla="*/ 349565 h 773723"/>
                            <a:gd name="connsiteX4656" fmla="*/ 1630173 w 7563811"/>
                            <a:gd name="connsiteY4656" fmla="*/ 355410 h 773723"/>
                            <a:gd name="connsiteX4657" fmla="*/ 1623693 w 7563811"/>
                            <a:gd name="connsiteY4657" fmla="*/ 366718 h 773723"/>
                            <a:gd name="connsiteX4658" fmla="*/ 1613909 w 7563811"/>
                            <a:gd name="connsiteY4658" fmla="*/ 371166 h 773723"/>
                            <a:gd name="connsiteX4659" fmla="*/ 1607684 w 7563811"/>
                            <a:gd name="connsiteY4659" fmla="*/ 373453 h 773723"/>
                            <a:gd name="connsiteX4660" fmla="*/ 1603491 w 7563811"/>
                            <a:gd name="connsiteY4660" fmla="*/ 370911 h 773723"/>
                            <a:gd name="connsiteX4661" fmla="*/ 1596502 w 7563811"/>
                            <a:gd name="connsiteY4661" fmla="*/ 372563 h 773723"/>
                            <a:gd name="connsiteX4662" fmla="*/ 1587227 w 7563811"/>
                            <a:gd name="connsiteY4662" fmla="*/ 367354 h 773723"/>
                            <a:gd name="connsiteX4663" fmla="*/ 1584813 w 7563811"/>
                            <a:gd name="connsiteY4663" fmla="*/ 358841 h 773723"/>
                            <a:gd name="connsiteX4664" fmla="*/ 1582145 w 7563811"/>
                            <a:gd name="connsiteY4664" fmla="*/ 353631 h 773723"/>
                            <a:gd name="connsiteX4665" fmla="*/ 1581509 w 7563811"/>
                            <a:gd name="connsiteY4665" fmla="*/ 347151 h 773723"/>
                            <a:gd name="connsiteX4666" fmla="*/ 1583542 w 7563811"/>
                            <a:gd name="connsiteY4666" fmla="*/ 338257 h 773723"/>
                            <a:gd name="connsiteX4667" fmla="*/ 1587227 w 7563811"/>
                            <a:gd name="connsiteY4667" fmla="*/ 327711 h 773723"/>
                            <a:gd name="connsiteX4668" fmla="*/ 1595613 w 7563811"/>
                            <a:gd name="connsiteY4668" fmla="*/ 325933 h 773723"/>
                            <a:gd name="connsiteX4669" fmla="*/ 1598662 w 7563811"/>
                            <a:gd name="connsiteY4669" fmla="*/ 324535 h 773723"/>
                            <a:gd name="connsiteX4670" fmla="*/ 1605015 w 7563811"/>
                            <a:gd name="connsiteY4670" fmla="*/ 323518 h 773723"/>
                            <a:gd name="connsiteX4671" fmla="*/ 5467341 w 7563811"/>
                            <a:gd name="connsiteY4671" fmla="*/ 323010 h 773723"/>
                            <a:gd name="connsiteX4672" fmla="*/ 5475726 w 7563811"/>
                            <a:gd name="connsiteY4672" fmla="*/ 328474 h 773723"/>
                            <a:gd name="connsiteX4673" fmla="*/ 5480555 w 7563811"/>
                            <a:gd name="connsiteY4673" fmla="*/ 326441 h 773723"/>
                            <a:gd name="connsiteX4674" fmla="*/ 5485383 w 7563811"/>
                            <a:gd name="connsiteY4674" fmla="*/ 329999 h 773723"/>
                            <a:gd name="connsiteX4675" fmla="*/ 5486018 w 7563811"/>
                            <a:gd name="connsiteY4675" fmla="*/ 333683 h 773723"/>
                            <a:gd name="connsiteX4676" fmla="*/ 5490338 w 7563811"/>
                            <a:gd name="connsiteY4676" fmla="*/ 338130 h 773723"/>
                            <a:gd name="connsiteX4677" fmla="*/ 5493388 w 7563811"/>
                            <a:gd name="connsiteY4677" fmla="*/ 346262 h 773723"/>
                            <a:gd name="connsiteX4678" fmla="*/ 5494404 w 7563811"/>
                            <a:gd name="connsiteY4678" fmla="*/ 344610 h 773723"/>
                            <a:gd name="connsiteX4679" fmla="*/ 5503171 w 7563811"/>
                            <a:gd name="connsiteY4679" fmla="*/ 340799 h 773723"/>
                            <a:gd name="connsiteX4680" fmla="*/ 5514352 w 7563811"/>
                            <a:gd name="connsiteY4680" fmla="*/ 337241 h 773723"/>
                            <a:gd name="connsiteX4681" fmla="*/ 5521087 w 7563811"/>
                            <a:gd name="connsiteY4681" fmla="*/ 343213 h 773723"/>
                            <a:gd name="connsiteX4682" fmla="*/ 5524136 w 7563811"/>
                            <a:gd name="connsiteY4682" fmla="*/ 344865 h 773723"/>
                            <a:gd name="connsiteX4683" fmla="*/ 5528837 w 7563811"/>
                            <a:gd name="connsiteY4683" fmla="*/ 349566 h 773723"/>
                            <a:gd name="connsiteX4684" fmla="*/ 5533030 w 7563811"/>
                            <a:gd name="connsiteY4684" fmla="*/ 359603 h 773723"/>
                            <a:gd name="connsiteX4685" fmla="*/ 5536715 w 7563811"/>
                            <a:gd name="connsiteY4685" fmla="*/ 370912 h 773723"/>
                            <a:gd name="connsiteX4686" fmla="*/ 5529854 w 7563811"/>
                            <a:gd name="connsiteY4686" fmla="*/ 378027 h 773723"/>
                            <a:gd name="connsiteX4687" fmla="*/ 5530997 w 7563811"/>
                            <a:gd name="connsiteY4687" fmla="*/ 382982 h 773723"/>
                            <a:gd name="connsiteX4688" fmla="*/ 5526677 w 7563811"/>
                            <a:gd name="connsiteY4688" fmla="*/ 387048 h 773723"/>
                            <a:gd name="connsiteX4689" fmla="*/ 5522992 w 7563811"/>
                            <a:gd name="connsiteY4689" fmla="*/ 387048 h 773723"/>
                            <a:gd name="connsiteX4690" fmla="*/ 5517910 w 7563811"/>
                            <a:gd name="connsiteY4690" fmla="*/ 390479 h 773723"/>
                            <a:gd name="connsiteX4691" fmla="*/ 5504442 w 7563811"/>
                            <a:gd name="connsiteY4691" fmla="*/ 392130 h 773723"/>
                            <a:gd name="connsiteX4692" fmla="*/ 5494531 w 7563811"/>
                            <a:gd name="connsiteY4692" fmla="*/ 386667 h 773723"/>
                            <a:gd name="connsiteX4693" fmla="*/ 5488814 w 7563811"/>
                            <a:gd name="connsiteY4693" fmla="*/ 382982 h 773723"/>
                            <a:gd name="connsiteX4694" fmla="*/ 5488560 w 7563811"/>
                            <a:gd name="connsiteY4694" fmla="*/ 382855 h 773723"/>
                            <a:gd name="connsiteX4695" fmla="*/ 5488051 w 7563811"/>
                            <a:gd name="connsiteY4695" fmla="*/ 377773 h 773723"/>
                            <a:gd name="connsiteX4696" fmla="*/ 5482334 w 7563811"/>
                            <a:gd name="connsiteY4696" fmla="*/ 374088 h 773723"/>
                            <a:gd name="connsiteX4697" fmla="*/ 5479411 w 7563811"/>
                            <a:gd name="connsiteY4697" fmla="*/ 376502 h 773723"/>
                            <a:gd name="connsiteX4698" fmla="*/ 5468738 w 7563811"/>
                            <a:gd name="connsiteY4698" fmla="*/ 379933 h 773723"/>
                            <a:gd name="connsiteX4699" fmla="*/ 5460352 w 7563811"/>
                            <a:gd name="connsiteY4699" fmla="*/ 375740 h 773723"/>
                            <a:gd name="connsiteX4700" fmla="*/ 5454508 w 7563811"/>
                            <a:gd name="connsiteY4700" fmla="*/ 374088 h 773723"/>
                            <a:gd name="connsiteX4701" fmla="*/ 5449044 w 7563811"/>
                            <a:gd name="connsiteY4701" fmla="*/ 369895 h 773723"/>
                            <a:gd name="connsiteX4702" fmla="*/ 5443581 w 7563811"/>
                            <a:gd name="connsiteY4702" fmla="*/ 362018 h 773723"/>
                            <a:gd name="connsiteX4703" fmla="*/ 5437990 w 7563811"/>
                            <a:gd name="connsiteY4703" fmla="*/ 351599 h 773723"/>
                            <a:gd name="connsiteX4704" fmla="*/ 5442691 w 7563811"/>
                            <a:gd name="connsiteY4704" fmla="*/ 343848 h 773723"/>
                            <a:gd name="connsiteX4705" fmla="*/ 5443835 w 7563811"/>
                            <a:gd name="connsiteY4705" fmla="*/ 340418 h 773723"/>
                            <a:gd name="connsiteX4706" fmla="*/ 5447647 w 7563811"/>
                            <a:gd name="connsiteY4706" fmla="*/ 334827 h 773723"/>
                            <a:gd name="connsiteX4707" fmla="*/ 5456795 w 7563811"/>
                            <a:gd name="connsiteY4707" fmla="*/ 328728 h 773723"/>
                            <a:gd name="connsiteX4708" fmla="*/ 5467341 w 7563811"/>
                            <a:gd name="connsiteY4708" fmla="*/ 323010 h 773723"/>
                            <a:gd name="connsiteX4709" fmla="*/ 865528 w 7563811"/>
                            <a:gd name="connsiteY4709" fmla="*/ 322121 h 773723"/>
                            <a:gd name="connsiteX4710" fmla="*/ 872516 w 7563811"/>
                            <a:gd name="connsiteY4710" fmla="*/ 326695 h 773723"/>
                            <a:gd name="connsiteX4711" fmla="*/ 875565 w 7563811"/>
                            <a:gd name="connsiteY4711" fmla="*/ 327839 h 773723"/>
                            <a:gd name="connsiteX4712" fmla="*/ 880647 w 7563811"/>
                            <a:gd name="connsiteY4712" fmla="*/ 331523 h 773723"/>
                            <a:gd name="connsiteX4713" fmla="*/ 885984 w 7563811"/>
                            <a:gd name="connsiteY4713" fmla="*/ 340290 h 773723"/>
                            <a:gd name="connsiteX4714" fmla="*/ 890939 w 7563811"/>
                            <a:gd name="connsiteY4714" fmla="*/ 350328 h 773723"/>
                            <a:gd name="connsiteX4715" fmla="*/ 885476 w 7563811"/>
                            <a:gd name="connsiteY4715" fmla="*/ 357825 h 773723"/>
                            <a:gd name="connsiteX4716" fmla="*/ 887255 w 7563811"/>
                            <a:gd name="connsiteY4716" fmla="*/ 362272 h 773723"/>
                            <a:gd name="connsiteX4717" fmla="*/ 883824 w 7563811"/>
                            <a:gd name="connsiteY4717" fmla="*/ 366592 h 773723"/>
                            <a:gd name="connsiteX4718" fmla="*/ 880393 w 7563811"/>
                            <a:gd name="connsiteY4718" fmla="*/ 366973 h 773723"/>
                            <a:gd name="connsiteX4719" fmla="*/ 876200 w 7563811"/>
                            <a:gd name="connsiteY4719" fmla="*/ 370912 h 773723"/>
                            <a:gd name="connsiteX4720" fmla="*/ 863876 w 7563811"/>
                            <a:gd name="connsiteY4720" fmla="*/ 374342 h 773723"/>
                            <a:gd name="connsiteX4721" fmla="*/ 853965 w 7563811"/>
                            <a:gd name="connsiteY4721" fmla="*/ 370658 h 773723"/>
                            <a:gd name="connsiteX4722" fmla="*/ 848120 w 7563811"/>
                            <a:gd name="connsiteY4722" fmla="*/ 367989 h 773723"/>
                            <a:gd name="connsiteX4723" fmla="*/ 846977 w 7563811"/>
                            <a:gd name="connsiteY4723" fmla="*/ 363415 h 773723"/>
                            <a:gd name="connsiteX4724" fmla="*/ 841005 w 7563811"/>
                            <a:gd name="connsiteY4724" fmla="*/ 359730 h 773723"/>
                            <a:gd name="connsiteX4725" fmla="*/ 840878 w 7563811"/>
                            <a:gd name="connsiteY4725" fmla="*/ 359730 h 773723"/>
                            <a:gd name="connsiteX4726" fmla="*/ 838083 w 7563811"/>
                            <a:gd name="connsiteY4726" fmla="*/ 349693 h 773723"/>
                            <a:gd name="connsiteX4727" fmla="*/ 842276 w 7563811"/>
                            <a:gd name="connsiteY4727" fmla="*/ 342069 h 773723"/>
                            <a:gd name="connsiteX4728" fmla="*/ 844055 w 7563811"/>
                            <a:gd name="connsiteY4728" fmla="*/ 336606 h 773723"/>
                            <a:gd name="connsiteX4729" fmla="*/ 848120 w 7563811"/>
                            <a:gd name="connsiteY4729" fmla="*/ 331650 h 773723"/>
                            <a:gd name="connsiteX4730" fmla="*/ 855617 w 7563811"/>
                            <a:gd name="connsiteY4730" fmla="*/ 326949 h 773723"/>
                            <a:gd name="connsiteX4731" fmla="*/ 865528 w 7563811"/>
                            <a:gd name="connsiteY4731" fmla="*/ 322121 h 773723"/>
                            <a:gd name="connsiteX4732" fmla="*/ 1766379 w 7563811"/>
                            <a:gd name="connsiteY4732" fmla="*/ 321867 h 773723"/>
                            <a:gd name="connsiteX4733" fmla="*/ 1775273 w 7563811"/>
                            <a:gd name="connsiteY4733" fmla="*/ 324027 h 773723"/>
                            <a:gd name="connsiteX4734" fmla="*/ 1784802 w 7563811"/>
                            <a:gd name="connsiteY4734" fmla="*/ 327203 h 773723"/>
                            <a:gd name="connsiteX4735" fmla="*/ 1786073 w 7563811"/>
                            <a:gd name="connsiteY4735" fmla="*/ 335462 h 773723"/>
                            <a:gd name="connsiteX4736" fmla="*/ 1790012 w 7563811"/>
                            <a:gd name="connsiteY4736" fmla="*/ 337241 h 773723"/>
                            <a:gd name="connsiteX4737" fmla="*/ 1790520 w 7563811"/>
                            <a:gd name="connsiteY4737" fmla="*/ 342196 h 773723"/>
                            <a:gd name="connsiteX4738" fmla="*/ 1788614 w 7563811"/>
                            <a:gd name="connsiteY4738" fmla="*/ 344610 h 773723"/>
                            <a:gd name="connsiteX4739" fmla="*/ 1788360 w 7563811"/>
                            <a:gd name="connsiteY4739" fmla="*/ 349693 h 773723"/>
                            <a:gd name="connsiteX4740" fmla="*/ 1782642 w 7563811"/>
                            <a:gd name="connsiteY4740" fmla="*/ 359603 h 773723"/>
                            <a:gd name="connsiteX4741" fmla="*/ 1774002 w 7563811"/>
                            <a:gd name="connsiteY4741" fmla="*/ 363542 h 773723"/>
                            <a:gd name="connsiteX4742" fmla="*/ 1768575 w 7563811"/>
                            <a:gd name="connsiteY4742" fmla="*/ 365562 h 773723"/>
                            <a:gd name="connsiteX4743" fmla="*/ 1765235 w 7563811"/>
                            <a:gd name="connsiteY4743" fmla="*/ 363415 h 773723"/>
                            <a:gd name="connsiteX4744" fmla="*/ 1761296 w 7563811"/>
                            <a:gd name="connsiteY4744" fmla="*/ 365829 h 773723"/>
                            <a:gd name="connsiteX4745" fmla="*/ 1757993 w 7563811"/>
                            <a:gd name="connsiteY4745" fmla="*/ 370784 h 773723"/>
                            <a:gd name="connsiteX4746" fmla="*/ 1750115 w 7563811"/>
                            <a:gd name="connsiteY4746" fmla="*/ 374215 h 773723"/>
                            <a:gd name="connsiteX4747" fmla="*/ 1745160 w 7563811"/>
                            <a:gd name="connsiteY4747" fmla="*/ 375994 h 773723"/>
                            <a:gd name="connsiteX4748" fmla="*/ 1741856 w 7563811"/>
                            <a:gd name="connsiteY4748" fmla="*/ 373961 h 773723"/>
                            <a:gd name="connsiteX4749" fmla="*/ 1736267 w 7563811"/>
                            <a:gd name="connsiteY4749" fmla="*/ 375231 h 773723"/>
                            <a:gd name="connsiteX4750" fmla="*/ 1729024 w 7563811"/>
                            <a:gd name="connsiteY4750" fmla="*/ 371039 h 773723"/>
                            <a:gd name="connsiteX4751" fmla="*/ 1727245 w 7563811"/>
                            <a:gd name="connsiteY4751" fmla="*/ 364304 h 773723"/>
                            <a:gd name="connsiteX4752" fmla="*/ 1725212 w 7563811"/>
                            <a:gd name="connsiteY4752" fmla="*/ 360111 h 773723"/>
                            <a:gd name="connsiteX4753" fmla="*/ 1724705 w 7563811"/>
                            <a:gd name="connsiteY4753" fmla="*/ 354902 h 773723"/>
                            <a:gd name="connsiteX4754" fmla="*/ 1726356 w 7563811"/>
                            <a:gd name="connsiteY4754" fmla="*/ 347914 h 773723"/>
                            <a:gd name="connsiteX4755" fmla="*/ 1729405 w 7563811"/>
                            <a:gd name="connsiteY4755" fmla="*/ 339528 h 773723"/>
                            <a:gd name="connsiteX4756" fmla="*/ 1736012 w 7563811"/>
                            <a:gd name="connsiteY4756" fmla="*/ 338257 h 773723"/>
                            <a:gd name="connsiteX4757" fmla="*/ 1738426 w 7563811"/>
                            <a:gd name="connsiteY4757" fmla="*/ 337241 h 773723"/>
                            <a:gd name="connsiteX4758" fmla="*/ 1743381 w 7563811"/>
                            <a:gd name="connsiteY4758" fmla="*/ 336479 h 773723"/>
                            <a:gd name="connsiteX4759" fmla="*/ 1745287 w 7563811"/>
                            <a:gd name="connsiteY4759" fmla="*/ 336733 h 773723"/>
                            <a:gd name="connsiteX4760" fmla="*/ 1747574 w 7563811"/>
                            <a:gd name="connsiteY4760" fmla="*/ 334827 h 773723"/>
                            <a:gd name="connsiteX4761" fmla="*/ 1750878 w 7563811"/>
                            <a:gd name="connsiteY4761" fmla="*/ 325551 h 773723"/>
                            <a:gd name="connsiteX4762" fmla="*/ 1758247 w 7563811"/>
                            <a:gd name="connsiteY4762" fmla="*/ 324027 h 773723"/>
                            <a:gd name="connsiteX4763" fmla="*/ 1760915 w 7563811"/>
                            <a:gd name="connsiteY4763" fmla="*/ 322756 h 773723"/>
                            <a:gd name="connsiteX4764" fmla="*/ 1766379 w 7563811"/>
                            <a:gd name="connsiteY4764" fmla="*/ 321867 h 773723"/>
                            <a:gd name="connsiteX4765" fmla="*/ 6204154 w 7563811"/>
                            <a:gd name="connsiteY4765" fmla="*/ 321231 h 773723"/>
                            <a:gd name="connsiteX4766" fmla="*/ 6209364 w 7563811"/>
                            <a:gd name="connsiteY4766" fmla="*/ 328347 h 773723"/>
                            <a:gd name="connsiteX4767" fmla="*/ 6212032 w 7563811"/>
                            <a:gd name="connsiteY4767" fmla="*/ 330634 h 773723"/>
                            <a:gd name="connsiteX4768" fmla="*/ 6215590 w 7563811"/>
                            <a:gd name="connsiteY4768" fmla="*/ 336097 h 773723"/>
                            <a:gd name="connsiteX4769" fmla="*/ 6215717 w 7563811"/>
                            <a:gd name="connsiteY4769" fmla="*/ 335589 h 773723"/>
                            <a:gd name="connsiteX4770" fmla="*/ 6217749 w 7563811"/>
                            <a:gd name="connsiteY4770" fmla="*/ 346135 h 773723"/>
                            <a:gd name="connsiteX4771" fmla="*/ 6218893 w 7563811"/>
                            <a:gd name="connsiteY4771" fmla="*/ 357824 h 773723"/>
                            <a:gd name="connsiteX4772" fmla="*/ 6210889 w 7563811"/>
                            <a:gd name="connsiteY4772" fmla="*/ 363288 h 773723"/>
                            <a:gd name="connsiteX4773" fmla="*/ 6210889 w 7563811"/>
                            <a:gd name="connsiteY4773" fmla="*/ 368370 h 773723"/>
                            <a:gd name="connsiteX4774" fmla="*/ 6205933 w 7563811"/>
                            <a:gd name="connsiteY4774" fmla="*/ 371420 h 773723"/>
                            <a:gd name="connsiteX4775" fmla="*/ 6202375 w 7563811"/>
                            <a:gd name="connsiteY4775" fmla="*/ 370530 h 773723"/>
                            <a:gd name="connsiteX4776" fmla="*/ 6196785 w 7563811"/>
                            <a:gd name="connsiteY4776" fmla="*/ 372817 h 773723"/>
                            <a:gd name="connsiteX4777" fmla="*/ 6183444 w 7563811"/>
                            <a:gd name="connsiteY4777" fmla="*/ 371674 h 773723"/>
                            <a:gd name="connsiteX4778" fmla="*/ 6175058 w 7563811"/>
                            <a:gd name="connsiteY4778" fmla="*/ 364431 h 773723"/>
                            <a:gd name="connsiteX4779" fmla="*/ 6174931 w 7563811"/>
                            <a:gd name="connsiteY4779" fmla="*/ 364304 h 773723"/>
                            <a:gd name="connsiteX4780" fmla="*/ 6174550 w 7563811"/>
                            <a:gd name="connsiteY4780" fmla="*/ 365067 h 773723"/>
                            <a:gd name="connsiteX4781" fmla="*/ 6176329 w 7563811"/>
                            <a:gd name="connsiteY4781" fmla="*/ 368879 h 773723"/>
                            <a:gd name="connsiteX4782" fmla="*/ 6173660 w 7563811"/>
                            <a:gd name="connsiteY4782" fmla="*/ 372944 h 773723"/>
                            <a:gd name="connsiteX4783" fmla="*/ 6170611 w 7563811"/>
                            <a:gd name="connsiteY4783" fmla="*/ 373453 h 773723"/>
                            <a:gd name="connsiteX4784" fmla="*/ 6167180 w 7563811"/>
                            <a:gd name="connsiteY4784" fmla="*/ 377137 h 773723"/>
                            <a:gd name="connsiteX4785" fmla="*/ 6156634 w 7563811"/>
                            <a:gd name="connsiteY4785" fmla="*/ 380949 h 773723"/>
                            <a:gd name="connsiteX4786" fmla="*/ 6147740 w 7563811"/>
                            <a:gd name="connsiteY4786" fmla="*/ 378408 h 773723"/>
                            <a:gd name="connsiteX4787" fmla="*/ 6142404 w 7563811"/>
                            <a:gd name="connsiteY4787" fmla="*/ 376375 h 773723"/>
                            <a:gd name="connsiteX4788" fmla="*/ 6141133 w 7563811"/>
                            <a:gd name="connsiteY4788" fmla="*/ 372436 h 773723"/>
                            <a:gd name="connsiteX4789" fmla="*/ 6135670 w 7563811"/>
                            <a:gd name="connsiteY4789" fmla="*/ 369514 h 773723"/>
                            <a:gd name="connsiteX4790" fmla="*/ 6132493 w 7563811"/>
                            <a:gd name="connsiteY4790" fmla="*/ 361001 h 773723"/>
                            <a:gd name="connsiteX4791" fmla="*/ 6135670 w 7563811"/>
                            <a:gd name="connsiteY4791" fmla="*/ 354140 h 773723"/>
                            <a:gd name="connsiteX4792" fmla="*/ 6136940 w 7563811"/>
                            <a:gd name="connsiteY4792" fmla="*/ 349312 h 773723"/>
                            <a:gd name="connsiteX4793" fmla="*/ 6140117 w 7563811"/>
                            <a:gd name="connsiteY4793" fmla="*/ 344737 h 773723"/>
                            <a:gd name="connsiteX4794" fmla="*/ 6146342 w 7563811"/>
                            <a:gd name="connsiteY4794" fmla="*/ 340163 h 773723"/>
                            <a:gd name="connsiteX4795" fmla="*/ 6154728 w 7563811"/>
                            <a:gd name="connsiteY4795" fmla="*/ 335335 h 773723"/>
                            <a:gd name="connsiteX4796" fmla="*/ 6161081 w 7563811"/>
                            <a:gd name="connsiteY4796" fmla="*/ 338893 h 773723"/>
                            <a:gd name="connsiteX4797" fmla="*/ 6163877 w 7563811"/>
                            <a:gd name="connsiteY4797" fmla="*/ 339655 h 773723"/>
                            <a:gd name="connsiteX4798" fmla="*/ 6168324 w 7563811"/>
                            <a:gd name="connsiteY4798" fmla="*/ 342450 h 773723"/>
                            <a:gd name="connsiteX4799" fmla="*/ 6167180 w 7563811"/>
                            <a:gd name="connsiteY4799" fmla="*/ 338257 h 773723"/>
                            <a:gd name="connsiteX4800" fmla="*/ 6174042 w 7563811"/>
                            <a:gd name="connsiteY4800" fmla="*/ 332413 h 773723"/>
                            <a:gd name="connsiteX4801" fmla="*/ 6177726 w 7563811"/>
                            <a:gd name="connsiteY4801" fmla="*/ 327711 h 773723"/>
                            <a:gd name="connsiteX4802" fmla="*/ 6183571 w 7563811"/>
                            <a:gd name="connsiteY4802" fmla="*/ 324281 h 773723"/>
                            <a:gd name="connsiteX4803" fmla="*/ 6192719 w 7563811"/>
                            <a:gd name="connsiteY4803" fmla="*/ 322375 h 773723"/>
                            <a:gd name="connsiteX4804" fmla="*/ 6204154 w 7563811"/>
                            <a:gd name="connsiteY4804" fmla="*/ 321231 h 773723"/>
                            <a:gd name="connsiteX4805" fmla="*/ 2622888 w 7563811"/>
                            <a:gd name="connsiteY4805" fmla="*/ 320977 h 773723"/>
                            <a:gd name="connsiteX4806" fmla="*/ 2632672 w 7563811"/>
                            <a:gd name="connsiteY4806" fmla="*/ 322756 h 773723"/>
                            <a:gd name="connsiteX4807" fmla="*/ 2643217 w 7563811"/>
                            <a:gd name="connsiteY4807" fmla="*/ 325552 h 773723"/>
                            <a:gd name="connsiteX4808" fmla="*/ 2645251 w 7563811"/>
                            <a:gd name="connsiteY4808" fmla="*/ 334319 h 773723"/>
                            <a:gd name="connsiteX4809" fmla="*/ 2649698 w 7563811"/>
                            <a:gd name="connsiteY4809" fmla="*/ 335970 h 773723"/>
                            <a:gd name="connsiteX4810" fmla="*/ 2650714 w 7563811"/>
                            <a:gd name="connsiteY4810" fmla="*/ 341307 h 773723"/>
                            <a:gd name="connsiteX4811" fmla="*/ 2648808 w 7563811"/>
                            <a:gd name="connsiteY4811" fmla="*/ 344102 h 773723"/>
                            <a:gd name="connsiteX4812" fmla="*/ 2648808 w 7563811"/>
                            <a:gd name="connsiteY4812" fmla="*/ 349693 h 773723"/>
                            <a:gd name="connsiteX4813" fmla="*/ 2643345 w 7563811"/>
                            <a:gd name="connsiteY4813" fmla="*/ 360874 h 773723"/>
                            <a:gd name="connsiteX4814" fmla="*/ 2634197 w 7563811"/>
                            <a:gd name="connsiteY4814" fmla="*/ 365829 h 773723"/>
                            <a:gd name="connsiteX4815" fmla="*/ 2628479 w 7563811"/>
                            <a:gd name="connsiteY4815" fmla="*/ 368370 h 773723"/>
                            <a:gd name="connsiteX4816" fmla="*/ 2624412 w 7563811"/>
                            <a:gd name="connsiteY4816" fmla="*/ 366210 h 773723"/>
                            <a:gd name="connsiteX4817" fmla="*/ 2617806 w 7563811"/>
                            <a:gd name="connsiteY4817" fmla="*/ 368243 h 773723"/>
                            <a:gd name="connsiteX4818" fmla="*/ 2608657 w 7563811"/>
                            <a:gd name="connsiteY4818" fmla="*/ 363923 h 773723"/>
                            <a:gd name="connsiteX4819" fmla="*/ 2605861 w 7563811"/>
                            <a:gd name="connsiteY4819" fmla="*/ 355919 h 773723"/>
                            <a:gd name="connsiteX4820" fmla="*/ 2603067 w 7563811"/>
                            <a:gd name="connsiteY4820" fmla="*/ 351090 h 773723"/>
                            <a:gd name="connsiteX4821" fmla="*/ 2602051 w 7563811"/>
                            <a:gd name="connsiteY4821" fmla="*/ 344865 h 773723"/>
                            <a:gd name="connsiteX4822" fmla="*/ 2603447 w 7563811"/>
                            <a:gd name="connsiteY4822" fmla="*/ 336225 h 773723"/>
                            <a:gd name="connsiteX4823" fmla="*/ 2606243 w 7563811"/>
                            <a:gd name="connsiteY4823" fmla="*/ 325933 h 773723"/>
                            <a:gd name="connsiteX4824" fmla="*/ 2614120 w 7563811"/>
                            <a:gd name="connsiteY4824" fmla="*/ 323773 h 773723"/>
                            <a:gd name="connsiteX4825" fmla="*/ 2616916 w 7563811"/>
                            <a:gd name="connsiteY4825" fmla="*/ 322248 h 773723"/>
                            <a:gd name="connsiteX4826" fmla="*/ 2622888 w 7563811"/>
                            <a:gd name="connsiteY4826" fmla="*/ 320977 h 773723"/>
                            <a:gd name="connsiteX4827" fmla="*/ 6323844 w 7563811"/>
                            <a:gd name="connsiteY4827" fmla="*/ 319707 h 773723"/>
                            <a:gd name="connsiteX4828" fmla="*/ 6329054 w 7563811"/>
                            <a:gd name="connsiteY4828" fmla="*/ 326823 h 773723"/>
                            <a:gd name="connsiteX4829" fmla="*/ 6331722 w 7563811"/>
                            <a:gd name="connsiteY4829" fmla="*/ 329110 h 773723"/>
                            <a:gd name="connsiteX4830" fmla="*/ 6335280 w 7563811"/>
                            <a:gd name="connsiteY4830" fmla="*/ 334573 h 773723"/>
                            <a:gd name="connsiteX4831" fmla="*/ 6335407 w 7563811"/>
                            <a:gd name="connsiteY4831" fmla="*/ 334446 h 773723"/>
                            <a:gd name="connsiteX4832" fmla="*/ 6337440 w 7563811"/>
                            <a:gd name="connsiteY4832" fmla="*/ 344992 h 773723"/>
                            <a:gd name="connsiteX4833" fmla="*/ 6338583 w 7563811"/>
                            <a:gd name="connsiteY4833" fmla="*/ 356682 h 773723"/>
                            <a:gd name="connsiteX4834" fmla="*/ 6330452 w 7563811"/>
                            <a:gd name="connsiteY4834" fmla="*/ 362145 h 773723"/>
                            <a:gd name="connsiteX4835" fmla="*/ 6330452 w 7563811"/>
                            <a:gd name="connsiteY4835" fmla="*/ 367228 h 773723"/>
                            <a:gd name="connsiteX4836" fmla="*/ 6325496 w 7563811"/>
                            <a:gd name="connsiteY4836" fmla="*/ 370277 h 773723"/>
                            <a:gd name="connsiteX4837" fmla="*/ 6321939 w 7563811"/>
                            <a:gd name="connsiteY4837" fmla="*/ 369387 h 773723"/>
                            <a:gd name="connsiteX4838" fmla="*/ 6316348 w 7563811"/>
                            <a:gd name="connsiteY4838" fmla="*/ 371675 h 773723"/>
                            <a:gd name="connsiteX4839" fmla="*/ 6303007 w 7563811"/>
                            <a:gd name="connsiteY4839" fmla="*/ 370531 h 773723"/>
                            <a:gd name="connsiteX4840" fmla="*/ 6294621 w 7563811"/>
                            <a:gd name="connsiteY4840" fmla="*/ 363289 h 773723"/>
                            <a:gd name="connsiteX4841" fmla="*/ 6289920 w 7563811"/>
                            <a:gd name="connsiteY4841" fmla="*/ 358460 h 773723"/>
                            <a:gd name="connsiteX4842" fmla="*/ 6290555 w 7563811"/>
                            <a:gd name="connsiteY4842" fmla="*/ 353505 h 773723"/>
                            <a:gd name="connsiteX4843" fmla="*/ 6285981 w 7563811"/>
                            <a:gd name="connsiteY4843" fmla="*/ 347660 h 773723"/>
                            <a:gd name="connsiteX4844" fmla="*/ 6286870 w 7563811"/>
                            <a:gd name="connsiteY4844" fmla="*/ 336733 h 773723"/>
                            <a:gd name="connsiteX4845" fmla="*/ 6293732 w 7563811"/>
                            <a:gd name="connsiteY4845" fmla="*/ 330889 h 773723"/>
                            <a:gd name="connsiteX4846" fmla="*/ 6297416 w 7563811"/>
                            <a:gd name="connsiteY4846" fmla="*/ 326188 h 773723"/>
                            <a:gd name="connsiteX4847" fmla="*/ 6303261 w 7563811"/>
                            <a:gd name="connsiteY4847" fmla="*/ 322757 h 773723"/>
                            <a:gd name="connsiteX4848" fmla="*/ 6312409 w 7563811"/>
                            <a:gd name="connsiteY4848" fmla="*/ 320851 h 773723"/>
                            <a:gd name="connsiteX4849" fmla="*/ 6323844 w 7563811"/>
                            <a:gd name="connsiteY4849" fmla="*/ 319707 h 773723"/>
                            <a:gd name="connsiteX4850" fmla="*/ 6769058 w 7563811"/>
                            <a:gd name="connsiteY4850" fmla="*/ 317293 h 773723"/>
                            <a:gd name="connsiteX4851" fmla="*/ 6776428 w 7563811"/>
                            <a:gd name="connsiteY4851" fmla="*/ 317293 h 773723"/>
                            <a:gd name="connsiteX4852" fmla="*/ 6787482 w 7563811"/>
                            <a:gd name="connsiteY4852" fmla="*/ 321995 h 773723"/>
                            <a:gd name="connsiteX4853" fmla="*/ 6799044 w 7563811"/>
                            <a:gd name="connsiteY4853" fmla="*/ 328093 h 773723"/>
                            <a:gd name="connsiteX4854" fmla="*/ 6799044 w 7563811"/>
                            <a:gd name="connsiteY4854" fmla="*/ 338893 h 773723"/>
                            <a:gd name="connsiteX4855" fmla="*/ 6798917 w 7563811"/>
                            <a:gd name="connsiteY4855" fmla="*/ 339020 h 773723"/>
                            <a:gd name="connsiteX4856" fmla="*/ 6803618 w 7563811"/>
                            <a:gd name="connsiteY4856" fmla="*/ 342070 h 773723"/>
                            <a:gd name="connsiteX4857" fmla="*/ 6803364 w 7563811"/>
                            <a:gd name="connsiteY4857" fmla="*/ 348550 h 773723"/>
                            <a:gd name="connsiteX4858" fmla="*/ 6800315 w 7563811"/>
                            <a:gd name="connsiteY4858" fmla="*/ 351345 h 773723"/>
                            <a:gd name="connsiteX4859" fmla="*/ 6798917 w 7563811"/>
                            <a:gd name="connsiteY4859" fmla="*/ 357952 h 773723"/>
                            <a:gd name="connsiteX4860" fmla="*/ 6789514 w 7563811"/>
                            <a:gd name="connsiteY4860" fmla="*/ 369515 h 773723"/>
                            <a:gd name="connsiteX4861" fmla="*/ 6777571 w 7563811"/>
                            <a:gd name="connsiteY4861" fmla="*/ 372818 h 773723"/>
                            <a:gd name="connsiteX4862" fmla="*/ 6770202 w 7563811"/>
                            <a:gd name="connsiteY4862" fmla="*/ 374216 h 773723"/>
                            <a:gd name="connsiteX4863" fmla="*/ 6766009 w 7563811"/>
                            <a:gd name="connsiteY4863" fmla="*/ 370531 h 773723"/>
                            <a:gd name="connsiteX4864" fmla="*/ 6757750 w 7563811"/>
                            <a:gd name="connsiteY4864" fmla="*/ 371166 h 773723"/>
                            <a:gd name="connsiteX4865" fmla="*/ 6748220 w 7563811"/>
                            <a:gd name="connsiteY4865" fmla="*/ 363543 h 773723"/>
                            <a:gd name="connsiteX4866" fmla="*/ 6747077 w 7563811"/>
                            <a:gd name="connsiteY4866" fmla="*/ 353505 h 773723"/>
                            <a:gd name="connsiteX4867" fmla="*/ 6745044 w 7563811"/>
                            <a:gd name="connsiteY4867" fmla="*/ 347152 h 773723"/>
                            <a:gd name="connsiteX4868" fmla="*/ 6745553 w 7563811"/>
                            <a:gd name="connsiteY4868" fmla="*/ 339656 h 773723"/>
                            <a:gd name="connsiteX4869" fmla="*/ 6749491 w 7563811"/>
                            <a:gd name="connsiteY4869" fmla="*/ 329999 h 773723"/>
                            <a:gd name="connsiteX4870" fmla="*/ 6755590 w 7563811"/>
                            <a:gd name="connsiteY4870" fmla="*/ 318691 h 773723"/>
                            <a:gd name="connsiteX4871" fmla="*/ 6765374 w 7563811"/>
                            <a:gd name="connsiteY4871" fmla="*/ 318310 h 773723"/>
                            <a:gd name="connsiteX4872" fmla="*/ 6769058 w 7563811"/>
                            <a:gd name="connsiteY4872" fmla="*/ 317293 h 773723"/>
                            <a:gd name="connsiteX4873" fmla="*/ 2921225 w 7563811"/>
                            <a:gd name="connsiteY4873" fmla="*/ 316657 h 773723"/>
                            <a:gd name="connsiteX4874" fmla="*/ 2924021 w 7563811"/>
                            <a:gd name="connsiteY4874" fmla="*/ 319199 h 773723"/>
                            <a:gd name="connsiteX4875" fmla="*/ 2929992 w 7563811"/>
                            <a:gd name="connsiteY4875" fmla="*/ 319961 h 773723"/>
                            <a:gd name="connsiteX4876" fmla="*/ 2941173 w 7563811"/>
                            <a:gd name="connsiteY4876" fmla="*/ 327457 h 773723"/>
                            <a:gd name="connsiteX4877" fmla="*/ 2945113 w 7563811"/>
                            <a:gd name="connsiteY4877" fmla="*/ 337876 h 773723"/>
                            <a:gd name="connsiteX4878" fmla="*/ 2947018 w 7563811"/>
                            <a:gd name="connsiteY4878" fmla="*/ 344356 h 773723"/>
                            <a:gd name="connsiteX4879" fmla="*/ 2944096 w 7563811"/>
                            <a:gd name="connsiteY4879" fmla="*/ 348422 h 773723"/>
                            <a:gd name="connsiteX4880" fmla="*/ 2945239 w 7563811"/>
                            <a:gd name="connsiteY4880" fmla="*/ 355791 h 773723"/>
                            <a:gd name="connsiteX4881" fmla="*/ 2939268 w 7563811"/>
                            <a:gd name="connsiteY4881" fmla="*/ 364940 h 773723"/>
                            <a:gd name="connsiteX4882" fmla="*/ 2939013 w 7563811"/>
                            <a:gd name="connsiteY4882" fmla="*/ 365067 h 773723"/>
                            <a:gd name="connsiteX4883" fmla="*/ 2930119 w 7563811"/>
                            <a:gd name="connsiteY4883" fmla="*/ 366973 h 773723"/>
                            <a:gd name="connsiteX4884" fmla="*/ 2924529 w 7563811"/>
                            <a:gd name="connsiteY4884" fmla="*/ 369260 h 773723"/>
                            <a:gd name="connsiteX4885" fmla="*/ 2917795 w 7563811"/>
                            <a:gd name="connsiteY4885" fmla="*/ 369387 h 773723"/>
                            <a:gd name="connsiteX4886" fmla="*/ 2908773 w 7563811"/>
                            <a:gd name="connsiteY4886" fmla="*/ 366591 h 773723"/>
                            <a:gd name="connsiteX4887" fmla="*/ 2898100 w 7563811"/>
                            <a:gd name="connsiteY4887" fmla="*/ 362017 h 773723"/>
                            <a:gd name="connsiteX4888" fmla="*/ 2896957 w 7563811"/>
                            <a:gd name="connsiteY4888" fmla="*/ 353250 h 773723"/>
                            <a:gd name="connsiteX4889" fmla="*/ 2895813 w 7563811"/>
                            <a:gd name="connsiteY4889" fmla="*/ 349947 h 773723"/>
                            <a:gd name="connsiteX4890" fmla="*/ 2895305 w 7563811"/>
                            <a:gd name="connsiteY4890" fmla="*/ 343340 h 773723"/>
                            <a:gd name="connsiteX4891" fmla="*/ 2898609 w 7563811"/>
                            <a:gd name="connsiteY4891" fmla="*/ 333048 h 773723"/>
                            <a:gd name="connsiteX4892" fmla="*/ 2903183 w 7563811"/>
                            <a:gd name="connsiteY4892" fmla="*/ 322248 h 773723"/>
                            <a:gd name="connsiteX4893" fmla="*/ 2912967 w 7563811"/>
                            <a:gd name="connsiteY4893" fmla="*/ 321359 h 773723"/>
                            <a:gd name="connsiteX4894" fmla="*/ 2915380 w 7563811"/>
                            <a:gd name="connsiteY4894" fmla="*/ 316911 h 773723"/>
                            <a:gd name="connsiteX4895" fmla="*/ 2921225 w 7563811"/>
                            <a:gd name="connsiteY4895" fmla="*/ 316657 h 773723"/>
                            <a:gd name="connsiteX4896" fmla="*/ 675446 w 7563811"/>
                            <a:gd name="connsiteY4896" fmla="*/ 316150 h 773723"/>
                            <a:gd name="connsiteX4897" fmla="*/ 681926 w 7563811"/>
                            <a:gd name="connsiteY4897" fmla="*/ 321613 h 773723"/>
                            <a:gd name="connsiteX4898" fmla="*/ 684848 w 7563811"/>
                            <a:gd name="connsiteY4898" fmla="*/ 323138 h 773723"/>
                            <a:gd name="connsiteX4899" fmla="*/ 689422 w 7563811"/>
                            <a:gd name="connsiteY4899" fmla="*/ 327458 h 773723"/>
                            <a:gd name="connsiteX4900" fmla="*/ 693615 w 7563811"/>
                            <a:gd name="connsiteY4900" fmla="*/ 336860 h 773723"/>
                            <a:gd name="connsiteX4901" fmla="*/ 697300 w 7563811"/>
                            <a:gd name="connsiteY4901" fmla="*/ 347533 h 773723"/>
                            <a:gd name="connsiteX4902" fmla="*/ 690947 w 7563811"/>
                            <a:gd name="connsiteY4902" fmla="*/ 354394 h 773723"/>
                            <a:gd name="connsiteX4903" fmla="*/ 692091 w 7563811"/>
                            <a:gd name="connsiteY4903" fmla="*/ 359095 h 773723"/>
                            <a:gd name="connsiteX4904" fmla="*/ 688152 w 7563811"/>
                            <a:gd name="connsiteY4904" fmla="*/ 363034 h 773723"/>
                            <a:gd name="connsiteX4905" fmla="*/ 684594 w 7563811"/>
                            <a:gd name="connsiteY4905" fmla="*/ 363034 h 773723"/>
                            <a:gd name="connsiteX4906" fmla="*/ 679893 w 7563811"/>
                            <a:gd name="connsiteY4906" fmla="*/ 366465 h 773723"/>
                            <a:gd name="connsiteX4907" fmla="*/ 667060 w 7563811"/>
                            <a:gd name="connsiteY4907" fmla="*/ 368371 h 773723"/>
                            <a:gd name="connsiteX4908" fmla="*/ 657531 w 7563811"/>
                            <a:gd name="connsiteY4908" fmla="*/ 363415 h 773723"/>
                            <a:gd name="connsiteX4909" fmla="*/ 651940 w 7563811"/>
                            <a:gd name="connsiteY4909" fmla="*/ 359985 h 773723"/>
                            <a:gd name="connsiteX4910" fmla="*/ 651432 w 7563811"/>
                            <a:gd name="connsiteY4910" fmla="*/ 355157 h 773723"/>
                            <a:gd name="connsiteX4911" fmla="*/ 645841 w 7563811"/>
                            <a:gd name="connsiteY4911" fmla="*/ 350709 h 773723"/>
                            <a:gd name="connsiteX4912" fmla="*/ 644189 w 7563811"/>
                            <a:gd name="connsiteY4912" fmla="*/ 340291 h 773723"/>
                            <a:gd name="connsiteX4913" fmla="*/ 649399 w 7563811"/>
                            <a:gd name="connsiteY4913" fmla="*/ 333175 h 773723"/>
                            <a:gd name="connsiteX4914" fmla="*/ 651940 w 7563811"/>
                            <a:gd name="connsiteY4914" fmla="*/ 327966 h 773723"/>
                            <a:gd name="connsiteX4915" fmla="*/ 656641 w 7563811"/>
                            <a:gd name="connsiteY4915" fmla="*/ 323519 h 773723"/>
                            <a:gd name="connsiteX4916" fmla="*/ 656768 w 7563811"/>
                            <a:gd name="connsiteY4916" fmla="*/ 323519 h 773723"/>
                            <a:gd name="connsiteX4917" fmla="*/ 664900 w 7563811"/>
                            <a:gd name="connsiteY4917" fmla="*/ 319707 h 773723"/>
                            <a:gd name="connsiteX4918" fmla="*/ 675446 w 7563811"/>
                            <a:gd name="connsiteY4918" fmla="*/ 316150 h 773723"/>
                            <a:gd name="connsiteX4919" fmla="*/ 3778224 w 7563811"/>
                            <a:gd name="connsiteY4919" fmla="*/ 316023 h 773723"/>
                            <a:gd name="connsiteX4920" fmla="*/ 3783685 w 7563811"/>
                            <a:gd name="connsiteY4920" fmla="*/ 322503 h 773723"/>
                            <a:gd name="connsiteX4921" fmla="*/ 3786353 w 7563811"/>
                            <a:gd name="connsiteY4921" fmla="*/ 324536 h 773723"/>
                            <a:gd name="connsiteX4922" fmla="*/ 3790164 w 7563811"/>
                            <a:gd name="connsiteY4922" fmla="*/ 329618 h 773723"/>
                            <a:gd name="connsiteX4923" fmla="*/ 3792833 w 7563811"/>
                            <a:gd name="connsiteY4923" fmla="*/ 339656 h 773723"/>
                            <a:gd name="connsiteX4924" fmla="*/ 3794739 w 7563811"/>
                            <a:gd name="connsiteY4924" fmla="*/ 350837 h 773723"/>
                            <a:gd name="connsiteX4925" fmla="*/ 3794993 w 7563811"/>
                            <a:gd name="connsiteY4925" fmla="*/ 350710 h 773723"/>
                            <a:gd name="connsiteX4926" fmla="*/ 3787623 w 7563811"/>
                            <a:gd name="connsiteY4926" fmla="*/ 356554 h 773723"/>
                            <a:gd name="connsiteX4927" fmla="*/ 3788005 w 7563811"/>
                            <a:gd name="connsiteY4927" fmla="*/ 361383 h 773723"/>
                            <a:gd name="connsiteX4928" fmla="*/ 3783430 w 7563811"/>
                            <a:gd name="connsiteY4928" fmla="*/ 364686 h 773723"/>
                            <a:gd name="connsiteX4929" fmla="*/ 3779875 w 7563811"/>
                            <a:gd name="connsiteY4929" fmla="*/ 364051 h 773723"/>
                            <a:gd name="connsiteX4930" fmla="*/ 3774665 w 7563811"/>
                            <a:gd name="connsiteY4930" fmla="*/ 366592 h 773723"/>
                            <a:gd name="connsiteX4931" fmla="*/ 3761710 w 7563811"/>
                            <a:gd name="connsiteY4931" fmla="*/ 366338 h 773723"/>
                            <a:gd name="connsiteX4932" fmla="*/ 3753071 w 7563811"/>
                            <a:gd name="connsiteY4932" fmla="*/ 359858 h 773723"/>
                            <a:gd name="connsiteX4933" fmla="*/ 3748119 w 7563811"/>
                            <a:gd name="connsiteY4933" fmla="*/ 355538 h 773723"/>
                            <a:gd name="connsiteX4934" fmla="*/ 3748372 w 7563811"/>
                            <a:gd name="connsiteY4934" fmla="*/ 350710 h 773723"/>
                            <a:gd name="connsiteX4935" fmla="*/ 3743545 w 7563811"/>
                            <a:gd name="connsiteY4935" fmla="*/ 345373 h 773723"/>
                            <a:gd name="connsiteX4936" fmla="*/ 3743545 w 7563811"/>
                            <a:gd name="connsiteY4936" fmla="*/ 334827 h 773723"/>
                            <a:gd name="connsiteX4937" fmla="*/ 3749768 w 7563811"/>
                            <a:gd name="connsiteY4937" fmla="*/ 328729 h 773723"/>
                            <a:gd name="connsiteX4938" fmla="*/ 3753071 w 7563811"/>
                            <a:gd name="connsiteY4938" fmla="*/ 324027 h 773723"/>
                            <a:gd name="connsiteX4939" fmla="*/ 3758408 w 7563811"/>
                            <a:gd name="connsiteY4939" fmla="*/ 320343 h 773723"/>
                            <a:gd name="connsiteX4940" fmla="*/ 3767173 w 7563811"/>
                            <a:gd name="connsiteY4940" fmla="*/ 317929 h 773723"/>
                            <a:gd name="connsiteX4941" fmla="*/ 3778224 w 7563811"/>
                            <a:gd name="connsiteY4941" fmla="*/ 316023 h 773723"/>
                            <a:gd name="connsiteX4942" fmla="*/ 7325703 w 7563811"/>
                            <a:gd name="connsiteY4942" fmla="*/ 315895 h 773723"/>
                            <a:gd name="connsiteX4943" fmla="*/ 7335995 w 7563811"/>
                            <a:gd name="connsiteY4943" fmla="*/ 317293 h 773723"/>
                            <a:gd name="connsiteX4944" fmla="*/ 7347176 w 7563811"/>
                            <a:gd name="connsiteY4944" fmla="*/ 319834 h 773723"/>
                            <a:gd name="connsiteX4945" fmla="*/ 7349717 w 7563811"/>
                            <a:gd name="connsiteY4945" fmla="*/ 328982 h 773723"/>
                            <a:gd name="connsiteX4946" fmla="*/ 7354419 w 7563811"/>
                            <a:gd name="connsiteY4946" fmla="*/ 330507 h 773723"/>
                            <a:gd name="connsiteX4947" fmla="*/ 7355689 w 7563811"/>
                            <a:gd name="connsiteY4947" fmla="*/ 336097 h 773723"/>
                            <a:gd name="connsiteX4948" fmla="*/ 7353783 w 7563811"/>
                            <a:gd name="connsiteY4948" fmla="*/ 339147 h 773723"/>
                            <a:gd name="connsiteX4949" fmla="*/ 7354164 w 7563811"/>
                            <a:gd name="connsiteY4949" fmla="*/ 344991 h 773723"/>
                            <a:gd name="connsiteX4950" fmla="*/ 7348828 w 7563811"/>
                            <a:gd name="connsiteY4950" fmla="*/ 356935 h 773723"/>
                            <a:gd name="connsiteX4951" fmla="*/ 7339426 w 7563811"/>
                            <a:gd name="connsiteY4951" fmla="*/ 362398 h 773723"/>
                            <a:gd name="connsiteX4952" fmla="*/ 7333454 w 7563811"/>
                            <a:gd name="connsiteY4952" fmla="*/ 365321 h 773723"/>
                            <a:gd name="connsiteX4953" fmla="*/ 7329007 w 7563811"/>
                            <a:gd name="connsiteY4953" fmla="*/ 363161 h 773723"/>
                            <a:gd name="connsiteX4954" fmla="*/ 7322146 w 7563811"/>
                            <a:gd name="connsiteY4954" fmla="*/ 365575 h 773723"/>
                            <a:gd name="connsiteX4955" fmla="*/ 7312362 w 7563811"/>
                            <a:gd name="connsiteY4955" fmla="*/ 361382 h 773723"/>
                            <a:gd name="connsiteX4956" fmla="*/ 7309058 w 7563811"/>
                            <a:gd name="connsiteY4956" fmla="*/ 353123 h 773723"/>
                            <a:gd name="connsiteX4957" fmla="*/ 7305882 w 7563811"/>
                            <a:gd name="connsiteY4957" fmla="*/ 348168 h 773723"/>
                            <a:gd name="connsiteX4958" fmla="*/ 7304612 w 7563811"/>
                            <a:gd name="connsiteY4958" fmla="*/ 341815 h 773723"/>
                            <a:gd name="connsiteX4959" fmla="*/ 7305755 w 7563811"/>
                            <a:gd name="connsiteY4959" fmla="*/ 332794 h 773723"/>
                            <a:gd name="connsiteX4960" fmla="*/ 7308296 w 7563811"/>
                            <a:gd name="connsiteY4960" fmla="*/ 321867 h 773723"/>
                            <a:gd name="connsiteX4961" fmla="*/ 7316428 w 7563811"/>
                            <a:gd name="connsiteY4961" fmla="*/ 319325 h 773723"/>
                            <a:gd name="connsiteX4962" fmla="*/ 7319350 w 7563811"/>
                            <a:gd name="connsiteY4962" fmla="*/ 317674 h 773723"/>
                            <a:gd name="connsiteX4963" fmla="*/ 7325576 w 7563811"/>
                            <a:gd name="connsiteY4963" fmla="*/ 316022 h 773723"/>
                            <a:gd name="connsiteX4964" fmla="*/ 82080 w 7563811"/>
                            <a:gd name="connsiteY4964" fmla="*/ 314879 h 773723"/>
                            <a:gd name="connsiteX4965" fmla="*/ 84367 w 7563811"/>
                            <a:gd name="connsiteY4965" fmla="*/ 316785 h 773723"/>
                            <a:gd name="connsiteX4966" fmla="*/ 89195 w 7563811"/>
                            <a:gd name="connsiteY4966" fmla="*/ 317166 h 773723"/>
                            <a:gd name="connsiteX4967" fmla="*/ 98343 w 7563811"/>
                            <a:gd name="connsiteY4967" fmla="*/ 322756 h 773723"/>
                            <a:gd name="connsiteX4968" fmla="*/ 100630 w 7563811"/>
                            <a:gd name="connsiteY4968" fmla="*/ 327203 h 773723"/>
                            <a:gd name="connsiteX4969" fmla="*/ 105967 w 7563811"/>
                            <a:gd name="connsiteY4969" fmla="*/ 326568 h 773723"/>
                            <a:gd name="connsiteX4970" fmla="*/ 108762 w 7563811"/>
                            <a:gd name="connsiteY4970" fmla="*/ 324662 h 773723"/>
                            <a:gd name="connsiteX4971" fmla="*/ 114861 w 7563811"/>
                            <a:gd name="connsiteY4971" fmla="*/ 322629 h 773723"/>
                            <a:gd name="connsiteX4972" fmla="*/ 125280 w 7563811"/>
                            <a:gd name="connsiteY4972" fmla="*/ 323392 h 773723"/>
                            <a:gd name="connsiteX4973" fmla="*/ 136588 w 7563811"/>
                            <a:gd name="connsiteY4973" fmla="*/ 325170 h 773723"/>
                            <a:gd name="connsiteX4974" fmla="*/ 139764 w 7563811"/>
                            <a:gd name="connsiteY4974" fmla="*/ 334192 h 773723"/>
                            <a:gd name="connsiteX4975" fmla="*/ 144592 w 7563811"/>
                            <a:gd name="connsiteY4975" fmla="*/ 335335 h 773723"/>
                            <a:gd name="connsiteX4976" fmla="*/ 146117 w 7563811"/>
                            <a:gd name="connsiteY4976" fmla="*/ 340799 h 773723"/>
                            <a:gd name="connsiteX4977" fmla="*/ 144338 w 7563811"/>
                            <a:gd name="connsiteY4977" fmla="*/ 343975 h 773723"/>
                            <a:gd name="connsiteX4978" fmla="*/ 145101 w 7563811"/>
                            <a:gd name="connsiteY4978" fmla="*/ 349820 h 773723"/>
                            <a:gd name="connsiteX4979" fmla="*/ 140654 w 7563811"/>
                            <a:gd name="connsiteY4979" fmla="*/ 362145 h 773723"/>
                            <a:gd name="connsiteX4980" fmla="*/ 131632 w 7563811"/>
                            <a:gd name="connsiteY4980" fmla="*/ 368243 h 773723"/>
                            <a:gd name="connsiteX4981" fmla="*/ 125915 w 7563811"/>
                            <a:gd name="connsiteY4981" fmla="*/ 371547 h 773723"/>
                            <a:gd name="connsiteX4982" fmla="*/ 121341 w 7563811"/>
                            <a:gd name="connsiteY4982" fmla="*/ 369768 h 773723"/>
                            <a:gd name="connsiteX4983" fmla="*/ 114607 w 7563811"/>
                            <a:gd name="connsiteY4983" fmla="*/ 372563 h 773723"/>
                            <a:gd name="connsiteX4984" fmla="*/ 104569 w 7563811"/>
                            <a:gd name="connsiteY4984" fmla="*/ 369006 h 773723"/>
                            <a:gd name="connsiteX4985" fmla="*/ 100630 w 7563811"/>
                            <a:gd name="connsiteY4985" fmla="*/ 361001 h 773723"/>
                            <a:gd name="connsiteX4986" fmla="*/ 97200 w 7563811"/>
                            <a:gd name="connsiteY4986" fmla="*/ 356300 h 773723"/>
                            <a:gd name="connsiteX4987" fmla="*/ 96691 w 7563811"/>
                            <a:gd name="connsiteY4987" fmla="*/ 354267 h 773723"/>
                            <a:gd name="connsiteX4988" fmla="*/ 90592 w 7563811"/>
                            <a:gd name="connsiteY4988" fmla="*/ 354267 h 773723"/>
                            <a:gd name="connsiteX4989" fmla="*/ 86272 w 7563811"/>
                            <a:gd name="connsiteY4989" fmla="*/ 356300 h 773723"/>
                            <a:gd name="connsiteX4990" fmla="*/ 86400 w 7563811"/>
                            <a:gd name="connsiteY4990" fmla="*/ 356427 h 773723"/>
                            <a:gd name="connsiteX4991" fmla="*/ 81063 w 7563811"/>
                            <a:gd name="connsiteY4991" fmla="*/ 356808 h 773723"/>
                            <a:gd name="connsiteX4992" fmla="*/ 73821 w 7563811"/>
                            <a:gd name="connsiteY4992" fmla="*/ 354902 h 773723"/>
                            <a:gd name="connsiteX4993" fmla="*/ 65181 w 7563811"/>
                            <a:gd name="connsiteY4993" fmla="*/ 351599 h 773723"/>
                            <a:gd name="connsiteX4994" fmla="*/ 64037 w 7563811"/>
                            <a:gd name="connsiteY4994" fmla="*/ 344738 h 773723"/>
                            <a:gd name="connsiteX4995" fmla="*/ 63021 w 7563811"/>
                            <a:gd name="connsiteY4995" fmla="*/ 342196 h 773723"/>
                            <a:gd name="connsiteX4996" fmla="*/ 62385 w 7563811"/>
                            <a:gd name="connsiteY4996" fmla="*/ 336987 h 773723"/>
                            <a:gd name="connsiteX4997" fmla="*/ 64672 w 7563811"/>
                            <a:gd name="connsiteY4997" fmla="*/ 328728 h 773723"/>
                            <a:gd name="connsiteX4998" fmla="*/ 67976 w 7563811"/>
                            <a:gd name="connsiteY4998" fmla="*/ 319961 h 773723"/>
                            <a:gd name="connsiteX4999" fmla="*/ 75727 w 7563811"/>
                            <a:gd name="connsiteY4999" fmla="*/ 318945 h 773723"/>
                            <a:gd name="connsiteX5000" fmla="*/ 77505 w 7563811"/>
                            <a:gd name="connsiteY5000" fmla="*/ 315260 h 773723"/>
                            <a:gd name="connsiteX5001" fmla="*/ 82080 w 7563811"/>
                            <a:gd name="connsiteY5001" fmla="*/ 314879 h 773723"/>
                            <a:gd name="connsiteX5002" fmla="*/ 5138004 w 7563811"/>
                            <a:gd name="connsiteY5002" fmla="*/ 314243 h 773723"/>
                            <a:gd name="connsiteX5003" fmla="*/ 5146898 w 7563811"/>
                            <a:gd name="connsiteY5003" fmla="*/ 316912 h 773723"/>
                            <a:gd name="connsiteX5004" fmla="*/ 5152108 w 7563811"/>
                            <a:gd name="connsiteY5004" fmla="*/ 318945 h 773723"/>
                            <a:gd name="connsiteX5005" fmla="*/ 5153378 w 7563811"/>
                            <a:gd name="connsiteY5005" fmla="*/ 322883 h 773723"/>
                            <a:gd name="connsiteX5006" fmla="*/ 5158842 w 7563811"/>
                            <a:gd name="connsiteY5006" fmla="*/ 325806 h 773723"/>
                            <a:gd name="connsiteX5007" fmla="*/ 5158842 w 7563811"/>
                            <a:gd name="connsiteY5007" fmla="*/ 325679 h 773723"/>
                            <a:gd name="connsiteX5008" fmla="*/ 5161892 w 7563811"/>
                            <a:gd name="connsiteY5008" fmla="*/ 334192 h 773723"/>
                            <a:gd name="connsiteX5009" fmla="*/ 5158588 w 7563811"/>
                            <a:gd name="connsiteY5009" fmla="*/ 341053 h 773723"/>
                            <a:gd name="connsiteX5010" fmla="*/ 5157317 w 7563811"/>
                            <a:gd name="connsiteY5010" fmla="*/ 345881 h 773723"/>
                            <a:gd name="connsiteX5011" fmla="*/ 5154014 w 7563811"/>
                            <a:gd name="connsiteY5011" fmla="*/ 350455 h 773723"/>
                            <a:gd name="connsiteX5012" fmla="*/ 5147661 w 7563811"/>
                            <a:gd name="connsiteY5012" fmla="*/ 355029 h 773723"/>
                            <a:gd name="connsiteX5013" fmla="*/ 5139275 w 7563811"/>
                            <a:gd name="connsiteY5013" fmla="*/ 359731 h 773723"/>
                            <a:gd name="connsiteX5014" fmla="*/ 5132922 w 7563811"/>
                            <a:gd name="connsiteY5014" fmla="*/ 356173 h 773723"/>
                            <a:gd name="connsiteX5015" fmla="*/ 5130127 w 7563811"/>
                            <a:gd name="connsiteY5015" fmla="*/ 355283 h 773723"/>
                            <a:gd name="connsiteX5016" fmla="*/ 5125553 w 7563811"/>
                            <a:gd name="connsiteY5016" fmla="*/ 352361 h 773723"/>
                            <a:gd name="connsiteX5017" fmla="*/ 5120470 w 7563811"/>
                            <a:gd name="connsiteY5017" fmla="*/ 344992 h 773723"/>
                            <a:gd name="connsiteX5018" fmla="*/ 5115642 w 7563811"/>
                            <a:gd name="connsiteY5018" fmla="*/ 336479 h 773723"/>
                            <a:gd name="connsiteX5019" fmla="*/ 5119962 w 7563811"/>
                            <a:gd name="connsiteY5019" fmla="*/ 329618 h 773723"/>
                            <a:gd name="connsiteX5020" fmla="*/ 5118183 w 7563811"/>
                            <a:gd name="connsiteY5020" fmla="*/ 325806 h 773723"/>
                            <a:gd name="connsiteX5021" fmla="*/ 5120979 w 7563811"/>
                            <a:gd name="connsiteY5021" fmla="*/ 321867 h 773723"/>
                            <a:gd name="connsiteX5022" fmla="*/ 5124028 w 7563811"/>
                            <a:gd name="connsiteY5022" fmla="*/ 321359 h 773723"/>
                            <a:gd name="connsiteX5023" fmla="*/ 5127458 w 7563811"/>
                            <a:gd name="connsiteY5023" fmla="*/ 317801 h 773723"/>
                            <a:gd name="connsiteX5024" fmla="*/ 5138004 w 7563811"/>
                            <a:gd name="connsiteY5024" fmla="*/ 314243 h 773723"/>
                            <a:gd name="connsiteX5025" fmla="*/ 7025971 w 7563811"/>
                            <a:gd name="connsiteY5025" fmla="*/ 312973 h 773723"/>
                            <a:gd name="connsiteX5026" fmla="*/ 7034484 w 7563811"/>
                            <a:gd name="connsiteY5026" fmla="*/ 313989 h 773723"/>
                            <a:gd name="connsiteX5027" fmla="*/ 7037788 w 7563811"/>
                            <a:gd name="connsiteY5027" fmla="*/ 313608 h 773723"/>
                            <a:gd name="connsiteX5028" fmla="*/ 7044014 w 7563811"/>
                            <a:gd name="connsiteY5028" fmla="*/ 314625 h 773723"/>
                            <a:gd name="connsiteX5029" fmla="*/ 7044014 w 7563811"/>
                            <a:gd name="connsiteY5029" fmla="*/ 314752 h 773723"/>
                            <a:gd name="connsiteX5030" fmla="*/ 7052781 w 7563811"/>
                            <a:gd name="connsiteY5030" fmla="*/ 320342 h 773723"/>
                            <a:gd name="connsiteX5031" fmla="*/ 7061929 w 7563811"/>
                            <a:gd name="connsiteY5031" fmla="*/ 327203 h 773723"/>
                            <a:gd name="connsiteX5032" fmla="*/ 7060404 w 7563811"/>
                            <a:gd name="connsiteY5032" fmla="*/ 336606 h 773723"/>
                            <a:gd name="connsiteX5033" fmla="*/ 7064088 w 7563811"/>
                            <a:gd name="connsiteY5033" fmla="*/ 339909 h 773723"/>
                            <a:gd name="connsiteX5034" fmla="*/ 7062945 w 7563811"/>
                            <a:gd name="connsiteY5034" fmla="*/ 345373 h 773723"/>
                            <a:gd name="connsiteX5035" fmla="*/ 7060023 w 7563811"/>
                            <a:gd name="connsiteY5035" fmla="*/ 347279 h 773723"/>
                            <a:gd name="connsiteX5036" fmla="*/ 7057863 w 7563811"/>
                            <a:gd name="connsiteY5036" fmla="*/ 352742 h 773723"/>
                            <a:gd name="connsiteX5037" fmla="*/ 7048206 w 7563811"/>
                            <a:gd name="connsiteY5037" fmla="*/ 361382 h 773723"/>
                            <a:gd name="connsiteX5038" fmla="*/ 7037406 w 7563811"/>
                            <a:gd name="connsiteY5038" fmla="*/ 362526 h 773723"/>
                            <a:gd name="connsiteX5039" fmla="*/ 7030799 w 7563811"/>
                            <a:gd name="connsiteY5039" fmla="*/ 362780 h 773723"/>
                            <a:gd name="connsiteX5040" fmla="*/ 7027623 w 7563811"/>
                            <a:gd name="connsiteY5040" fmla="*/ 359095 h 773723"/>
                            <a:gd name="connsiteX5041" fmla="*/ 7020507 w 7563811"/>
                            <a:gd name="connsiteY5041" fmla="*/ 358460 h 773723"/>
                            <a:gd name="connsiteX5042" fmla="*/ 7013392 w 7563811"/>
                            <a:gd name="connsiteY5042" fmla="*/ 350582 h 773723"/>
                            <a:gd name="connsiteX5043" fmla="*/ 7013774 w 7563811"/>
                            <a:gd name="connsiteY5043" fmla="*/ 341688 h 773723"/>
                            <a:gd name="connsiteX5044" fmla="*/ 7013011 w 7563811"/>
                            <a:gd name="connsiteY5044" fmla="*/ 335970 h 773723"/>
                            <a:gd name="connsiteX5045" fmla="*/ 7014409 w 7563811"/>
                            <a:gd name="connsiteY5045" fmla="*/ 329617 h 773723"/>
                            <a:gd name="connsiteX5046" fmla="*/ 7019110 w 7563811"/>
                            <a:gd name="connsiteY5046" fmla="*/ 321867 h 773723"/>
                            <a:gd name="connsiteX5047" fmla="*/ 7025971 w 7563811"/>
                            <a:gd name="connsiteY5047" fmla="*/ 312973 h 773723"/>
                            <a:gd name="connsiteX5048" fmla="*/ 721570 w 7563811"/>
                            <a:gd name="connsiteY5048" fmla="*/ 310940 h 773723"/>
                            <a:gd name="connsiteX5049" fmla="*/ 728305 w 7563811"/>
                            <a:gd name="connsiteY5049" fmla="*/ 313481 h 773723"/>
                            <a:gd name="connsiteX5050" fmla="*/ 731100 w 7563811"/>
                            <a:gd name="connsiteY5050" fmla="*/ 313862 h 773723"/>
                            <a:gd name="connsiteX5051" fmla="*/ 735928 w 7563811"/>
                            <a:gd name="connsiteY5051" fmla="*/ 316022 h 773723"/>
                            <a:gd name="connsiteX5052" fmla="*/ 742027 w 7563811"/>
                            <a:gd name="connsiteY5052" fmla="*/ 322248 h 773723"/>
                            <a:gd name="connsiteX5053" fmla="*/ 747999 w 7563811"/>
                            <a:gd name="connsiteY5053" fmla="*/ 329617 h 773723"/>
                            <a:gd name="connsiteX5054" fmla="*/ 744949 w 7563811"/>
                            <a:gd name="connsiteY5054" fmla="*/ 336860 h 773723"/>
                            <a:gd name="connsiteX5055" fmla="*/ 747236 w 7563811"/>
                            <a:gd name="connsiteY5055" fmla="*/ 340290 h 773723"/>
                            <a:gd name="connsiteX5056" fmla="*/ 745203 w 7563811"/>
                            <a:gd name="connsiteY5056" fmla="*/ 344610 h 773723"/>
                            <a:gd name="connsiteX5057" fmla="*/ 742408 w 7563811"/>
                            <a:gd name="connsiteY5057" fmla="*/ 345627 h 773723"/>
                            <a:gd name="connsiteX5058" fmla="*/ 739613 w 7563811"/>
                            <a:gd name="connsiteY5058" fmla="*/ 349693 h 773723"/>
                            <a:gd name="connsiteX5059" fmla="*/ 729956 w 7563811"/>
                            <a:gd name="connsiteY5059" fmla="*/ 354775 h 773723"/>
                            <a:gd name="connsiteX5060" fmla="*/ 730083 w 7563811"/>
                            <a:gd name="connsiteY5060" fmla="*/ 354521 h 773723"/>
                            <a:gd name="connsiteX5061" fmla="*/ 721189 w 7563811"/>
                            <a:gd name="connsiteY5061" fmla="*/ 353377 h 773723"/>
                            <a:gd name="connsiteX5062" fmla="*/ 715853 w 7563811"/>
                            <a:gd name="connsiteY5062" fmla="*/ 352234 h 773723"/>
                            <a:gd name="connsiteX5063" fmla="*/ 714074 w 7563811"/>
                            <a:gd name="connsiteY5063" fmla="*/ 348549 h 773723"/>
                            <a:gd name="connsiteX5064" fmla="*/ 708356 w 7563811"/>
                            <a:gd name="connsiteY5064" fmla="*/ 346643 h 773723"/>
                            <a:gd name="connsiteX5065" fmla="*/ 704036 w 7563811"/>
                            <a:gd name="connsiteY5065" fmla="*/ 338893 h 773723"/>
                            <a:gd name="connsiteX5066" fmla="*/ 706069 w 7563811"/>
                            <a:gd name="connsiteY5066" fmla="*/ 331777 h 773723"/>
                            <a:gd name="connsiteX5067" fmla="*/ 706578 w 7563811"/>
                            <a:gd name="connsiteY5067" fmla="*/ 326949 h 773723"/>
                            <a:gd name="connsiteX5068" fmla="*/ 708992 w 7563811"/>
                            <a:gd name="connsiteY5068" fmla="*/ 322121 h 773723"/>
                            <a:gd name="connsiteX5069" fmla="*/ 714328 w 7563811"/>
                            <a:gd name="connsiteY5069" fmla="*/ 316784 h 773723"/>
                            <a:gd name="connsiteX5070" fmla="*/ 721570 w 7563811"/>
                            <a:gd name="connsiteY5070" fmla="*/ 310940 h 773723"/>
                            <a:gd name="connsiteX5071" fmla="*/ 979627 w 7563811"/>
                            <a:gd name="connsiteY5071" fmla="*/ 310813 h 773723"/>
                            <a:gd name="connsiteX5072" fmla="*/ 987631 w 7563811"/>
                            <a:gd name="connsiteY5072" fmla="*/ 313735 h 773723"/>
                            <a:gd name="connsiteX5073" fmla="*/ 990935 w 7563811"/>
                            <a:gd name="connsiteY5073" fmla="*/ 314116 h 773723"/>
                            <a:gd name="connsiteX5074" fmla="*/ 996780 w 7563811"/>
                            <a:gd name="connsiteY5074" fmla="*/ 316657 h 773723"/>
                            <a:gd name="connsiteX5075" fmla="*/ 1004022 w 7563811"/>
                            <a:gd name="connsiteY5075" fmla="*/ 324154 h 773723"/>
                            <a:gd name="connsiteX5076" fmla="*/ 1011264 w 7563811"/>
                            <a:gd name="connsiteY5076" fmla="*/ 333048 h 773723"/>
                            <a:gd name="connsiteX5077" fmla="*/ 1007580 w 7563811"/>
                            <a:gd name="connsiteY5077" fmla="*/ 341815 h 773723"/>
                            <a:gd name="connsiteX5078" fmla="*/ 1010375 w 7563811"/>
                            <a:gd name="connsiteY5078" fmla="*/ 345881 h 773723"/>
                            <a:gd name="connsiteX5079" fmla="*/ 1007961 w 7563811"/>
                            <a:gd name="connsiteY5079" fmla="*/ 350963 h 773723"/>
                            <a:gd name="connsiteX5080" fmla="*/ 1004530 w 7563811"/>
                            <a:gd name="connsiteY5080" fmla="*/ 352107 h 773723"/>
                            <a:gd name="connsiteX5081" fmla="*/ 1001227 w 7563811"/>
                            <a:gd name="connsiteY5081" fmla="*/ 356935 h 773723"/>
                            <a:gd name="connsiteX5082" fmla="*/ 989791 w 7563811"/>
                            <a:gd name="connsiteY5082" fmla="*/ 363034 h 773723"/>
                            <a:gd name="connsiteX5083" fmla="*/ 989664 w 7563811"/>
                            <a:gd name="connsiteY5083" fmla="*/ 363161 h 773723"/>
                            <a:gd name="connsiteX5084" fmla="*/ 978991 w 7563811"/>
                            <a:gd name="connsiteY5084" fmla="*/ 361763 h 773723"/>
                            <a:gd name="connsiteX5085" fmla="*/ 972638 w 7563811"/>
                            <a:gd name="connsiteY5085" fmla="*/ 360366 h 773723"/>
                            <a:gd name="connsiteX5086" fmla="*/ 970479 w 7563811"/>
                            <a:gd name="connsiteY5086" fmla="*/ 356046 h 773723"/>
                            <a:gd name="connsiteX5087" fmla="*/ 963617 w 7563811"/>
                            <a:gd name="connsiteY5087" fmla="*/ 353759 h 773723"/>
                            <a:gd name="connsiteX5088" fmla="*/ 958535 w 7563811"/>
                            <a:gd name="connsiteY5088" fmla="*/ 344483 h 773723"/>
                            <a:gd name="connsiteX5089" fmla="*/ 960949 w 7563811"/>
                            <a:gd name="connsiteY5089" fmla="*/ 335970 h 773723"/>
                            <a:gd name="connsiteX5090" fmla="*/ 961458 w 7563811"/>
                            <a:gd name="connsiteY5090" fmla="*/ 330126 h 773723"/>
                            <a:gd name="connsiteX5091" fmla="*/ 964379 w 7563811"/>
                            <a:gd name="connsiteY5091" fmla="*/ 324281 h 773723"/>
                            <a:gd name="connsiteX5092" fmla="*/ 970860 w 7563811"/>
                            <a:gd name="connsiteY5092" fmla="*/ 317801 h 773723"/>
                            <a:gd name="connsiteX5093" fmla="*/ 979627 w 7563811"/>
                            <a:gd name="connsiteY5093" fmla="*/ 310813 h 773723"/>
                            <a:gd name="connsiteX5094" fmla="*/ 1436152 w 7563811"/>
                            <a:gd name="connsiteY5094" fmla="*/ 310305 h 773723"/>
                            <a:gd name="connsiteX5095" fmla="*/ 1445173 w 7563811"/>
                            <a:gd name="connsiteY5095" fmla="*/ 313100 h 773723"/>
                            <a:gd name="connsiteX5096" fmla="*/ 1454830 w 7563811"/>
                            <a:gd name="connsiteY5096" fmla="*/ 316912 h 773723"/>
                            <a:gd name="connsiteX5097" fmla="*/ 1455719 w 7563811"/>
                            <a:gd name="connsiteY5097" fmla="*/ 325425 h 773723"/>
                            <a:gd name="connsiteX5098" fmla="*/ 1459658 w 7563811"/>
                            <a:gd name="connsiteY5098" fmla="*/ 327458 h 773723"/>
                            <a:gd name="connsiteX5099" fmla="*/ 1459912 w 7563811"/>
                            <a:gd name="connsiteY5099" fmla="*/ 332540 h 773723"/>
                            <a:gd name="connsiteX5100" fmla="*/ 1457752 w 7563811"/>
                            <a:gd name="connsiteY5100" fmla="*/ 334954 h 773723"/>
                            <a:gd name="connsiteX5101" fmla="*/ 1457244 w 7563811"/>
                            <a:gd name="connsiteY5101" fmla="*/ 340291 h 773723"/>
                            <a:gd name="connsiteX5102" fmla="*/ 1450763 w 7563811"/>
                            <a:gd name="connsiteY5102" fmla="*/ 350201 h 773723"/>
                            <a:gd name="connsiteX5103" fmla="*/ 1441616 w 7563811"/>
                            <a:gd name="connsiteY5103" fmla="*/ 353759 h 773723"/>
                            <a:gd name="connsiteX5104" fmla="*/ 1435898 w 7563811"/>
                            <a:gd name="connsiteY5104" fmla="*/ 355538 h 773723"/>
                            <a:gd name="connsiteX5105" fmla="*/ 1432213 w 7563811"/>
                            <a:gd name="connsiteY5105" fmla="*/ 352997 h 773723"/>
                            <a:gd name="connsiteX5106" fmla="*/ 1425733 w 7563811"/>
                            <a:gd name="connsiteY5106" fmla="*/ 354140 h 773723"/>
                            <a:gd name="connsiteX5107" fmla="*/ 1417602 w 7563811"/>
                            <a:gd name="connsiteY5107" fmla="*/ 348931 h 773723"/>
                            <a:gd name="connsiteX5108" fmla="*/ 1415823 w 7563811"/>
                            <a:gd name="connsiteY5108" fmla="*/ 341053 h 773723"/>
                            <a:gd name="connsiteX5109" fmla="*/ 1413663 w 7563811"/>
                            <a:gd name="connsiteY5109" fmla="*/ 336225 h 773723"/>
                            <a:gd name="connsiteX5110" fmla="*/ 1414043 w 7563811"/>
                            <a:gd name="connsiteY5110" fmla="*/ 336606 h 773723"/>
                            <a:gd name="connsiteX5111" fmla="*/ 1413790 w 7563811"/>
                            <a:gd name="connsiteY5111" fmla="*/ 330634 h 773723"/>
                            <a:gd name="connsiteX5112" fmla="*/ 1416077 w 7563811"/>
                            <a:gd name="connsiteY5112" fmla="*/ 322630 h 773723"/>
                            <a:gd name="connsiteX5113" fmla="*/ 1419889 w 7563811"/>
                            <a:gd name="connsiteY5113" fmla="*/ 313227 h 773723"/>
                            <a:gd name="connsiteX5114" fmla="*/ 1427512 w 7563811"/>
                            <a:gd name="connsiteY5114" fmla="*/ 312084 h 773723"/>
                            <a:gd name="connsiteX5115" fmla="*/ 1430434 w 7563811"/>
                            <a:gd name="connsiteY5115" fmla="*/ 310940 h 773723"/>
                            <a:gd name="connsiteX5116" fmla="*/ 1436152 w 7563811"/>
                            <a:gd name="connsiteY5116" fmla="*/ 310305 h 773723"/>
                            <a:gd name="connsiteX5117" fmla="*/ 2776630 w 7563811"/>
                            <a:gd name="connsiteY5117" fmla="*/ 308908 h 773723"/>
                            <a:gd name="connsiteX5118" fmla="*/ 2785270 w 7563811"/>
                            <a:gd name="connsiteY5118" fmla="*/ 310432 h 773723"/>
                            <a:gd name="connsiteX5119" fmla="*/ 2794545 w 7563811"/>
                            <a:gd name="connsiteY5119" fmla="*/ 312846 h 773723"/>
                            <a:gd name="connsiteX5120" fmla="*/ 2796324 w 7563811"/>
                            <a:gd name="connsiteY5120" fmla="*/ 320597 h 773723"/>
                            <a:gd name="connsiteX5121" fmla="*/ 2800135 w 7563811"/>
                            <a:gd name="connsiteY5121" fmla="*/ 321995 h 773723"/>
                            <a:gd name="connsiteX5122" fmla="*/ 2801025 w 7563811"/>
                            <a:gd name="connsiteY5122" fmla="*/ 326696 h 773723"/>
                            <a:gd name="connsiteX5123" fmla="*/ 2799373 w 7563811"/>
                            <a:gd name="connsiteY5123" fmla="*/ 329110 h 773723"/>
                            <a:gd name="connsiteX5124" fmla="*/ 2799373 w 7563811"/>
                            <a:gd name="connsiteY5124" fmla="*/ 334065 h 773723"/>
                            <a:gd name="connsiteX5125" fmla="*/ 2799500 w 7563811"/>
                            <a:gd name="connsiteY5125" fmla="*/ 334065 h 773723"/>
                            <a:gd name="connsiteX5126" fmla="*/ 2794672 w 7563811"/>
                            <a:gd name="connsiteY5126" fmla="*/ 343849 h 773723"/>
                            <a:gd name="connsiteX5127" fmla="*/ 2786667 w 7563811"/>
                            <a:gd name="connsiteY5127" fmla="*/ 348169 h 773723"/>
                            <a:gd name="connsiteX5128" fmla="*/ 2781585 w 7563811"/>
                            <a:gd name="connsiteY5128" fmla="*/ 350456 h 773723"/>
                            <a:gd name="connsiteX5129" fmla="*/ 2778027 w 7563811"/>
                            <a:gd name="connsiteY5129" fmla="*/ 348550 h 773723"/>
                            <a:gd name="connsiteX5130" fmla="*/ 2772310 w 7563811"/>
                            <a:gd name="connsiteY5130" fmla="*/ 350329 h 773723"/>
                            <a:gd name="connsiteX5131" fmla="*/ 2764305 w 7563811"/>
                            <a:gd name="connsiteY5131" fmla="*/ 346517 h 773723"/>
                            <a:gd name="connsiteX5132" fmla="*/ 2761764 w 7563811"/>
                            <a:gd name="connsiteY5132" fmla="*/ 339529 h 773723"/>
                            <a:gd name="connsiteX5133" fmla="*/ 2759223 w 7563811"/>
                            <a:gd name="connsiteY5133" fmla="*/ 335336 h 773723"/>
                            <a:gd name="connsiteX5134" fmla="*/ 2758333 w 7563811"/>
                            <a:gd name="connsiteY5134" fmla="*/ 329872 h 773723"/>
                            <a:gd name="connsiteX5135" fmla="*/ 2759476 w 7563811"/>
                            <a:gd name="connsiteY5135" fmla="*/ 322376 h 773723"/>
                            <a:gd name="connsiteX5136" fmla="*/ 2762018 w 7563811"/>
                            <a:gd name="connsiteY5136" fmla="*/ 313355 h 773723"/>
                            <a:gd name="connsiteX5137" fmla="*/ 2768879 w 7563811"/>
                            <a:gd name="connsiteY5137" fmla="*/ 311449 h 773723"/>
                            <a:gd name="connsiteX5138" fmla="*/ 2771420 w 7563811"/>
                            <a:gd name="connsiteY5138" fmla="*/ 310051 h 773723"/>
                            <a:gd name="connsiteX5139" fmla="*/ 2776630 w 7563811"/>
                            <a:gd name="connsiteY5139" fmla="*/ 308908 h 773723"/>
                            <a:gd name="connsiteX5140" fmla="*/ 2082250 w 7563811"/>
                            <a:gd name="connsiteY5140" fmla="*/ 308272 h 773723"/>
                            <a:gd name="connsiteX5141" fmla="*/ 2093177 w 7563811"/>
                            <a:gd name="connsiteY5141" fmla="*/ 308526 h 773723"/>
                            <a:gd name="connsiteX5142" fmla="*/ 2097240 w 7563811"/>
                            <a:gd name="connsiteY5142" fmla="*/ 315768 h 773723"/>
                            <a:gd name="connsiteX5143" fmla="*/ 2099527 w 7563811"/>
                            <a:gd name="connsiteY5143" fmla="*/ 318182 h 773723"/>
                            <a:gd name="connsiteX5144" fmla="*/ 2102323 w 7563811"/>
                            <a:gd name="connsiteY5144" fmla="*/ 323773 h 773723"/>
                            <a:gd name="connsiteX5145" fmla="*/ 2102958 w 7563811"/>
                            <a:gd name="connsiteY5145" fmla="*/ 333938 h 773723"/>
                            <a:gd name="connsiteX5146" fmla="*/ 2102704 w 7563811"/>
                            <a:gd name="connsiteY5146" fmla="*/ 345119 h 773723"/>
                            <a:gd name="connsiteX5147" fmla="*/ 2094448 w 7563811"/>
                            <a:gd name="connsiteY5147" fmla="*/ 349312 h 773723"/>
                            <a:gd name="connsiteX5148" fmla="*/ 2093940 w 7563811"/>
                            <a:gd name="connsiteY5148" fmla="*/ 351091 h 773723"/>
                            <a:gd name="connsiteX5149" fmla="*/ 2094702 w 7563811"/>
                            <a:gd name="connsiteY5149" fmla="*/ 353124 h 773723"/>
                            <a:gd name="connsiteX5150" fmla="*/ 2096608 w 7563811"/>
                            <a:gd name="connsiteY5150" fmla="*/ 358079 h 773723"/>
                            <a:gd name="connsiteX5151" fmla="*/ 2094575 w 7563811"/>
                            <a:gd name="connsiteY5151" fmla="*/ 361510 h 773723"/>
                            <a:gd name="connsiteX5152" fmla="*/ 2096100 w 7563811"/>
                            <a:gd name="connsiteY5152" fmla="*/ 367100 h 773723"/>
                            <a:gd name="connsiteX5153" fmla="*/ 2092033 w 7563811"/>
                            <a:gd name="connsiteY5153" fmla="*/ 374724 h 773723"/>
                            <a:gd name="connsiteX5154" fmla="*/ 2085174 w 7563811"/>
                            <a:gd name="connsiteY5154" fmla="*/ 376884 h 773723"/>
                            <a:gd name="connsiteX5155" fmla="*/ 2080980 w 7563811"/>
                            <a:gd name="connsiteY5155" fmla="*/ 379171 h 773723"/>
                            <a:gd name="connsiteX5156" fmla="*/ 2075769 w 7563811"/>
                            <a:gd name="connsiteY5156" fmla="*/ 379806 h 773723"/>
                            <a:gd name="connsiteX5157" fmla="*/ 2068528 w 7563811"/>
                            <a:gd name="connsiteY5157" fmla="*/ 378281 h 773723"/>
                            <a:gd name="connsiteX5158" fmla="*/ 2059888 w 7563811"/>
                            <a:gd name="connsiteY5158" fmla="*/ 375486 h 773723"/>
                            <a:gd name="connsiteX5159" fmla="*/ 2058363 w 7563811"/>
                            <a:gd name="connsiteY5159" fmla="*/ 368752 h 773723"/>
                            <a:gd name="connsiteX5160" fmla="*/ 2057220 w 7563811"/>
                            <a:gd name="connsiteY5160" fmla="*/ 366338 h 773723"/>
                            <a:gd name="connsiteX5161" fmla="*/ 2056329 w 7563811"/>
                            <a:gd name="connsiteY5161" fmla="*/ 361255 h 773723"/>
                            <a:gd name="connsiteX5162" fmla="*/ 2058109 w 7563811"/>
                            <a:gd name="connsiteY5162" fmla="*/ 352997 h 773723"/>
                            <a:gd name="connsiteX5163" fmla="*/ 2060015 w 7563811"/>
                            <a:gd name="connsiteY5163" fmla="*/ 345881 h 773723"/>
                            <a:gd name="connsiteX5164" fmla="*/ 2056457 w 7563811"/>
                            <a:gd name="connsiteY5164" fmla="*/ 341307 h 773723"/>
                            <a:gd name="connsiteX5165" fmla="*/ 2057600 w 7563811"/>
                            <a:gd name="connsiteY5165" fmla="*/ 336733 h 773723"/>
                            <a:gd name="connsiteX5166" fmla="*/ 2057855 w 7563811"/>
                            <a:gd name="connsiteY5166" fmla="*/ 336606 h 773723"/>
                            <a:gd name="connsiteX5167" fmla="*/ 2054170 w 7563811"/>
                            <a:gd name="connsiteY5167" fmla="*/ 330507 h 773723"/>
                            <a:gd name="connsiteX5168" fmla="*/ 2056203 w 7563811"/>
                            <a:gd name="connsiteY5168" fmla="*/ 320342 h 773723"/>
                            <a:gd name="connsiteX5169" fmla="*/ 2063446 w 7563811"/>
                            <a:gd name="connsiteY5169" fmla="*/ 315514 h 773723"/>
                            <a:gd name="connsiteX5170" fmla="*/ 2067512 w 7563811"/>
                            <a:gd name="connsiteY5170" fmla="*/ 311575 h 773723"/>
                            <a:gd name="connsiteX5171" fmla="*/ 2073356 w 7563811"/>
                            <a:gd name="connsiteY5171" fmla="*/ 309034 h 773723"/>
                            <a:gd name="connsiteX5172" fmla="*/ 2082250 w 7563811"/>
                            <a:gd name="connsiteY5172" fmla="*/ 308272 h 773723"/>
                            <a:gd name="connsiteX5173" fmla="*/ 5241303 w 7563811"/>
                            <a:gd name="connsiteY5173" fmla="*/ 306620 h 773723"/>
                            <a:gd name="connsiteX5174" fmla="*/ 5246132 w 7563811"/>
                            <a:gd name="connsiteY5174" fmla="*/ 307128 h 773723"/>
                            <a:gd name="connsiteX5175" fmla="*/ 5253120 w 7563811"/>
                            <a:gd name="connsiteY5175" fmla="*/ 310813 h 773723"/>
                            <a:gd name="connsiteX5176" fmla="*/ 5260362 w 7563811"/>
                            <a:gd name="connsiteY5176" fmla="*/ 315514 h 773723"/>
                            <a:gd name="connsiteX5177" fmla="*/ 5259727 w 7563811"/>
                            <a:gd name="connsiteY5177" fmla="*/ 322629 h 773723"/>
                            <a:gd name="connsiteX5178" fmla="*/ 5259600 w 7563811"/>
                            <a:gd name="connsiteY5178" fmla="*/ 322756 h 773723"/>
                            <a:gd name="connsiteX5179" fmla="*/ 5262522 w 7563811"/>
                            <a:gd name="connsiteY5179" fmla="*/ 325043 h 773723"/>
                            <a:gd name="connsiteX5180" fmla="*/ 5262014 w 7563811"/>
                            <a:gd name="connsiteY5180" fmla="*/ 329363 h 773723"/>
                            <a:gd name="connsiteX5181" fmla="*/ 5259854 w 7563811"/>
                            <a:gd name="connsiteY5181" fmla="*/ 331015 h 773723"/>
                            <a:gd name="connsiteX5182" fmla="*/ 5258583 w 7563811"/>
                            <a:gd name="connsiteY5182" fmla="*/ 335208 h 773723"/>
                            <a:gd name="connsiteX5183" fmla="*/ 5251722 w 7563811"/>
                            <a:gd name="connsiteY5183" fmla="*/ 342323 h 773723"/>
                            <a:gd name="connsiteX5184" fmla="*/ 5243718 w 7563811"/>
                            <a:gd name="connsiteY5184" fmla="*/ 343848 h 773723"/>
                            <a:gd name="connsiteX5185" fmla="*/ 5238762 w 7563811"/>
                            <a:gd name="connsiteY5185" fmla="*/ 344356 h 773723"/>
                            <a:gd name="connsiteX5186" fmla="*/ 5236221 w 7563811"/>
                            <a:gd name="connsiteY5186" fmla="*/ 341688 h 773723"/>
                            <a:gd name="connsiteX5187" fmla="*/ 5230757 w 7563811"/>
                            <a:gd name="connsiteY5187" fmla="*/ 341688 h 773723"/>
                            <a:gd name="connsiteX5188" fmla="*/ 5224913 w 7563811"/>
                            <a:gd name="connsiteY5188" fmla="*/ 336098 h 773723"/>
                            <a:gd name="connsiteX5189" fmla="*/ 5224659 w 7563811"/>
                            <a:gd name="connsiteY5189" fmla="*/ 329363 h 773723"/>
                            <a:gd name="connsiteX5190" fmla="*/ 5223642 w 7563811"/>
                            <a:gd name="connsiteY5190" fmla="*/ 325043 h 773723"/>
                            <a:gd name="connsiteX5191" fmla="*/ 5224404 w 7563811"/>
                            <a:gd name="connsiteY5191" fmla="*/ 320088 h 773723"/>
                            <a:gd name="connsiteX5192" fmla="*/ 5227581 w 7563811"/>
                            <a:gd name="connsiteY5192" fmla="*/ 313989 h 773723"/>
                            <a:gd name="connsiteX5193" fmla="*/ 5232282 w 7563811"/>
                            <a:gd name="connsiteY5193" fmla="*/ 306874 h 773723"/>
                            <a:gd name="connsiteX5194" fmla="*/ 5238762 w 7563811"/>
                            <a:gd name="connsiteY5194" fmla="*/ 307128 h 773723"/>
                            <a:gd name="connsiteX5195" fmla="*/ 5241303 w 7563811"/>
                            <a:gd name="connsiteY5195" fmla="*/ 306620 h 773723"/>
                            <a:gd name="connsiteX5196" fmla="*/ 1268687 w 7563811"/>
                            <a:gd name="connsiteY5196" fmla="*/ 303062 h 773723"/>
                            <a:gd name="connsiteX5197" fmla="*/ 1278978 w 7563811"/>
                            <a:gd name="connsiteY5197" fmla="*/ 306239 h 773723"/>
                            <a:gd name="connsiteX5198" fmla="*/ 1290033 w 7563811"/>
                            <a:gd name="connsiteY5198" fmla="*/ 310686 h 773723"/>
                            <a:gd name="connsiteX5199" fmla="*/ 1291050 w 7563811"/>
                            <a:gd name="connsiteY5199" fmla="*/ 320470 h 773723"/>
                            <a:gd name="connsiteX5200" fmla="*/ 1291050 w 7563811"/>
                            <a:gd name="connsiteY5200" fmla="*/ 320342 h 773723"/>
                            <a:gd name="connsiteX5201" fmla="*/ 1295624 w 7563811"/>
                            <a:gd name="connsiteY5201" fmla="*/ 322630 h 773723"/>
                            <a:gd name="connsiteX5202" fmla="*/ 1296005 w 7563811"/>
                            <a:gd name="connsiteY5202" fmla="*/ 328474 h 773723"/>
                            <a:gd name="connsiteX5203" fmla="*/ 1293463 w 7563811"/>
                            <a:gd name="connsiteY5203" fmla="*/ 331270 h 773723"/>
                            <a:gd name="connsiteX5204" fmla="*/ 1292828 w 7563811"/>
                            <a:gd name="connsiteY5204" fmla="*/ 337368 h 773723"/>
                            <a:gd name="connsiteX5205" fmla="*/ 1285458 w 7563811"/>
                            <a:gd name="connsiteY5205" fmla="*/ 348804 h 773723"/>
                            <a:gd name="connsiteX5206" fmla="*/ 1275039 w 7563811"/>
                            <a:gd name="connsiteY5206" fmla="*/ 352870 h 773723"/>
                            <a:gd name="connsiteX5207" fmla="*/ 1268559 w 7563811"/>
                            <a:gd name="connsiteY5207" fmla="*/ 354902 h 773723"/>
                            <a:gd name="connsiteX5208" fmla="*/ 1264367 w 7563811"/>
                            <a:gd name="connsiteY5208" fmla="*/ 352107 h 773723"/>
                            <a:gd name="connsiteX5209" fmla="*/ 1256998 w 7563811"/>
                            <a:gd name="connsiteY5209" fmla="*/ 353378 h 773723"/>
                            <a:gd name="connsiteX5210" fmla="*/ 1247722 w 7563811"/>
                            <a:gd name="connsiteY5210" fmla="*/ 347533 h 773723"/>
                            <a:gd name="connsiteX5211" fmla="*/ 1245690 w 7563811"/>
                            <a:gd name="connsiteY5211" fmla="*/ 338639 h 773723"/>
                            <a:gd name="connsiteX5212" fmla="*/ 1243276 w 7563811"/>
                            <a:gd name="connsiteY5212" fmla="*/ 333048 h 773723"/>
                            <a:gd name="connsiteX5213" fmla="*/ 1243021 w 7563811"/>
                            <a:gd name="connsiteY5213" fmla="*/ 326314 h 773723"/>
                            <a:gd name="connsiteX5214" fmla="*/ 1245690 w 7563811"/>
                            <a:gd name="connsiteY5214" fmla="*/ 317166 h 773723"/>
                            <a:gd name="connsiteX5215" fmla="*/ 1250010 w 7563811"/>
                            <a:gd name="connsiteY5215" fmla="*/ 306366 h 773723"/>
                            <a:gd name="connsiteX5216" fmla="*/ 1258777 w 7563811"/>
                            <a:gd name="connsiteY5216" fmla="*/ 304968 h 773723"/>
                            <a:gd name="connsiteX5217" fmla="*/ 1262080 w 7563811"/>
                            <a:gd name="connsiteY5217" fmla="*/ 303698 h 773723"/>
                            <a:gd name="connsiteX5218" fmla="*/ 1268687 w 7563811"/>
                            <a:gd name="connsiteY5218" fmla="*/ 303062 h 773723"/>
                            <a:gd name="connsiteX5219" fmla="*/ 3362246 w 7563811"/>
                            <a:gd name="connsiteY5219" fmla="*/ 302681 h 773723"/>
                            <a:gd name="connsiteX5220" fmla="*/ 3368594 w 7563811"/>
                            <a:gd name="connsiteY5220" fmla="*/ 309289 h 773723"/>
                            <a:gd name="connsiteX5221" fmla="*/ 3373297 w 7563811"/>
                            <a:gd name="connsiteY5221" fmla="*/ 308399 h 773723"/>
                            <a:gd name="connsiteX5222" fmla="*/ 3376856 w 7563811"/>
                            <a:gd name="connsiteY5222" fmla="*/ 312465 h 773723"/>
                            <a:gd name="connsiteX5223" fmla="*/ 3376607 w 7563811"/>
                            <a:gd name="connsiteY5223" fmla="*/ 315896 h 773723"/>
                            <a:gd name="connsiteX5224" fmla="*/ 3379658 w 7563811"/>
                            <a:gd name="connsiteY5224" fmla="*/ 320724 h 773723"/>
                            <a:gd name="connsiteX5225" fmla="*/ 3380798 w 7563811"/>
                            <a:gd name="connsiteY5225" fmla="*/ 333303 h 773723"/>
                            <a:gd name="connsiteX5226" fmla="*/ 3375461 w 7563811"/>
                            <a:gd name="connsiteY5226" fmla="*/ 342324 h 773723"/>
                            <a:gd name="connsiteX5227" fmla="*/ 3371774 w 7563811"/>
                            <a:gd name="connsiteY5227" fmla="*/ 347533 h 773723"/>
                            <a:gd name="connsiteX5228" fmla="*/ 3367071 w 7563811"/>
                            <a:gd name="connsiteY5228" fmla="*/ 347787 h 773723"/>
                            <a:gd name="connsiteX5229" fmla="*/ 3362372 w 7563811"/>
                            <a:gd name="connsiteY5229" fmla="*/ 352997 h 773723"/>
                            <a:gd name="connsiteX5230" fmla="*/ 3352081 w 7563811"/>
                            <a:gd name="connsiteY5230" fmla="*/ 354013 h 773723"/>
                            <a:gd name="connsiteX5231" fmla="*/ 3345474 w 7563811"/>
                            <a:gd name="connsiteY5231" fmla="*/ 348550 h 773723"/>
                            <a:gd name="connsiteX5232" fmla="*/ 3345474 w 7563811"/>
                            <a:gd name="connsiteY5232" fmla="*/ 348677 h 773723"/>
                            <a:gd name="connsiteX5233" fmla="*/ 3340520 w 7563811"/>
                            <a:gd name="connsiteY5233" fmla="*/ 346009 h 773723"/>
                            <a:gd name="connsiteX5234" fmla="*/ 3336453 w 7563811"/>
                            <a:gd name="connsiteY5234" fmla="*/ 341180 h 773723"/>
                            <a:gd name="connsiteX5235" fmla="*/ 3333148 w 7563811"/>
                            <a:gd name="connsiteY5235" fmla="*/ 332921 h 773723"/>
                            <a:gd name="connsiteX5236" fmla="*/ 3330226 w 7563811"/>
                            <a:gd name="connsiteY5236" fmla="*/ 322376 h 773723"/>
                            <a:gd name="connsiteX5237" fmla="*/ 3335945 w 7563811"/>
                            <a:gd name="connsiteY5237" fmla="*/ 316404 h 773723"/>
                            <a:gd name="connsiteX5238" fmla="*/ 3337596 w 7563811"/>
                            <a:gd name="connsiteY5238" fmla="*/ 313609 h 773723"/>
                            <a:gd name="connsiteX5239" fmla="*/ 3342044 w 7563811"/>
                            <a:gd name="connsiteY5239" fmla="*/ 309289 h 773723"/>
                            <a:gd name="connsiteX5240" fmla="*/ 3351572 w 7563811"/>
                            <a:gd name="connsiteY5240" fmla="*/ 305731 h 773723"/>
                            <a:gd name="connsiteX5241" fmla="*/ 3362246 w 7563811"/>
                            <a:gd name="connsiteY5241" fmla="*/ 302681 h 773723"/>
                            <a:gd name="connsiteX5242" fmla="*/ 779762 w 7563811"/>
                            <a:gd name="connsiteY5242" fmla="*/ 301411 h 773723"/>
                            <a:gd name="connsiteX5243" fmla="*/ 783446 w 7563811"/>
                            <a:gd name="connsiteY5243" fmla="*/ 308018 h 773723"/>
                            <a:gd name="connsiteX5244" fmla="*/ 787385 w 7563811"/>
                            <a:gd name="connsiteY5244" fmla="*/ 308272 h 773723"/>
                            <a:gd name="connsiteX5245" fmla="*/ 789418 w 7563811"/>
                            <a:gd name="connsiteY5245" fmla="*/ 312338 h 773723"/>
                            <a:gd name="connsiteX5246" fmla="*/ 788529 w 7563811"/>
                            <a:gd name="connsiteY5246" fmla="*/ 315006 h 773723"/>
                            <a:gd name="connsiteX5247" fmla="*/ 789926 w 7563811"/>
                            <a:gd name="connsiteY5247" fmla="*/ 319453 h 773723"/>
                            <a:gd name="connsiteX5248" fmla="*/ 788020 w 7563811"/>
                            <a:gd name="connsiteY5248" fmla="*/ 329745 h 773723"/>
                            <a:gd name="connsiteX5249" fmla="*/ 781794 w 7563811"/>
                            <a:gd name="connsiteY5249" fmla="*/ 335844 h 773723"/>
                            <a:gd name="connsiteX5250" fmla="*/ 777729 w 7563811"/>
                            <a:gd name="connsiteY5250" fmla="*/ 339274 h 773723"/>
                            <a:gd name="connsiteX5251" fmla="*/ 773917 w 7563811"/>
                            <a:gd name="connsiteY5251" fmla="*/ 338512 h 773723"/>
                            <a:gd name="connsiteX5252" fmla="*/ 769089 w 7563811"/>
                            <a:gd name="connsiteY5252" fmla="*/ 341688 h 773723"/>
                            <a:gd name="connsiteX5253" fmla="*/ 760703 w 7563811"/>
                            <a:gd name="connsiteY5253" fmla="*/ 340291 h 773723"/>
                            <a:gd name="connsiteX5254" fmla="*/ 756637 w 7563811"/>
                            <a:gd name="connsiteY5254" fmla="*/ 334573 h 773723"/>
                            <a:gd name="connsiteX5255" fmla="*/ 753333 w 7563811"/>
                            <a:gd name="connsiteY5255" fmla="*/ 331397 h 773723"/>
                            <a:gd name="connsiteX5256" fmla="*/ 751046 w 7563811"/>
                            <a:gd name="connsiteY5256" fmla="*/ 326695 h 773723"/>
                            <a:gd name="connsiteX5257" fmla="*/ 750919 w 7563811"/>
                            <a:gd name="connsiteY5257" fmla="*/ 326568 h 773723"/>
                            <a:gd name="connsiteX5258" fmla="*/ 750030 w 7563811"/>
                            <a:gd name="connsiteY5258" fmla="*/ 319326 h 773723"/>
                            <a:gd name="connsiteX5259" fmla="*/ 750030 w 7563811"/>
                            <a:gd name="connsiteY5259" fmla="*/ 310305 h 773723"/>
                            <a:gd name="connsiteX5260" fmla="*/ 755875 w 7563811"/>
                            <a:gd name="connsiteY5260" fmla="*/ 306747 h 773723"/>
                            <a:gd name="connsiteX5261" fmla="*/ 757780 w 7563811"/>
                            <a:gd name="connsiteY5261" fmla="*/ 304841 h 773723"/>
                            <a:gd name="connsiteX5262" fmla="*/ 762227 w 7563811"/>
                            <a:gd name="connsiteY5262" fmla="*/ 302427 h 773723"/>
                            <a:gd name="connsiteX5263" fmla="*/ 770613 w 7563811"/>
                            <a:gd name="connsiteY5263" fmla="*/ 301538 h 773723"/>
                            <a:gd name="connsiteX5264" fmla="*/ 779762 w 7563811"/>
                            <a:gd name="connsiteY5264" fmla="*/ 301411 h 773723"/>
                            <a:gd name="connsiteX5265" fmla="*/ 1043032 w 7563811"/>
                            <a:gd name="connsiteY5265" fmla="*/ 300522 h 773723"/>
                            <a:gd name="connsiteX5266" fmla="*/ 1045319 w 7563811"/>
                            <a:gd name="connsiteY5266" fmla="*/ 302428 h 773723"/>
                            <a:gd name="connsiteX5267" fmla="*/ 1050275 w 7563811"/>
                            <a:gd name="connsiteY5267" fmla="*/ 302809 h 773723"/>
                            <a:gd name="connsiteX5268" fmla="*/ 1059550 w 7563811"/>
                            <a:gd name="connsiteY5268" fmla="*/ 308526 h 773723"/>
                            <a:gd name="connsiteX5269" fmla="*/ 1063108 w 7563811"/>
                            <a:gd name="connsiteY5269" fmla="*/ 316912 h 773723"/>
                            <a:gd name="connsiteX5270" fmla="*/ 1064887 w 7563811"/>
                            <a:gd name="connsiteY5270" fmla="*/ 322122 h 773723"/>
                            <a:gd name="connsiteX5271" fmla="*/ 1062727 w 7563811"/>
                            <a:gd name="connsiteY5271" fmla="*/ 325552 h 773723"/>
                            <a:gd name="connsiteX5272" fmla="*/ 1063870 w 7563811"/>
                            <a:gd name="connsiteY5272" fmla="*/ 331524 h 773723"/>
                            <a:gd name="connsiteX5273" fmla="*/ 1059296 w 7563811"/>
                            <a:gd name="connsiteY5273" fmla="*/ 339148 h 773723"/>
                            <a:gd name="connsiteX5274" fmla="*/ 1052054 w 7563811"/>
                            <a:gd name="connsiteY5274" fmla="*/ 340926 h 773723"/>
                            <a:gd name="connsiteX5275" fmla="*/ 1047606 w 7563811"/>
                            <a:gd name="connsiteY5275" fmla="*/ 342959 h 773723"/>
                            <a:gd name="connsiteX5276" fmla="*/ 1042142 w 7563811"/>
                            <a:gd name="connsiteY5276" fmla="*/ 343341 h 773723"/>
                            <a:gd name="connsiteX5277" fmla="*/ 1034773 w 7563811"/>
                            <a:gd name="connsiteY5277" fmla="*/ 341435 h 773723"/>
                            <a:gd name="connsiteX5278" fmla="*/ 1026006 w 7563811"/>
                            <a:gd name="connsiteY5278" fmla="*/ 338131 h 773723"/>
                            <a:gd name="connsiteX5279" fmla="*/ 1024735 w 7563811"/>
                            <a:gd name="connsiteY5279" fmla="*/ 331016 h 773723"/>
                            <a:gd name="connsiteX5280" fmla="*/ 1024735 w 7563811"/>
                            <a:gd name="connsiteY5280" fmla="*/ 330889 h 773723"/>
                            <a:gd name="connsiteX5281" fmla="*/ 1023592 w 7563811"/>
                            <a:gd name="connsiteY5281" fmla="*/ 328348 h 773723"/>
                            <a:gd name="connsiteX5282" fmla="*/ 1022956 w 7563811"/>
                            <a:gd name="connsiteY5282" fmla="*/ 323011 h 773723"/>
                            <a:gd name="connsiteX5283" fmla="*/ 1025370 w 7563811"/>
                            <a:gd name="connsiteY5283" fmla="*/ 314625 h 773723"/>
                            <a:gd name="connsiteX5284" fmla="*/ 1028674 w 7563811"/>
                            <a:gd name="connsiteY5284" fmla="*/ 305604 h 773723"/>
                            <a:gd name="connsiteX5285" fmla="*/ 1036552 w 7563811"/>
                            <a:gd name="connsiteY5285" fmla="*/ 304588 h 773723"/>
                            <a:gd name="connsiteX5286" fmla="*/ 1038331 w 7563811"/>
                            <a:gd name="connsiteY5286" fmla="*/ 300903 h 773723"/>
                            <a:gd name="connsiteX5287" fmla="*/ 1043032 w 7563811"/>
                            <a:gd name="connsiteY5287" fmla="*/ 300522 h 773723"/>
                            <a:gd name="connsiteX5288" fmla="*/ 5732131 w 7563811"/>
                            <a:gd name="connsiteY5288" fmla="*/ 300521 h 773723"/>
                            <a:gd name="connsiteX5289" fmla="*/ 5731877 w 7563811"/>
                            <a:gd name="connsiteY5289" fmla="*/ 300648 h 773723"/>
                            <a:gd name="connsiteX5290" fmla="*/ 5732051 w 7563811"/>
                            <a:gd name="connsiteY5290" fmla="*/ 300531 h 773723"/>
                            <a:gd name="connsiteX5291" fmla="*/ 3121469 w 7563811"/>
                            <a:gd name="connsiteY5291" fmla="*/ 296963 h 773723"/>
                            <a:gd name="connsiteX5292" fmla="*/ 3127824 w 7563811"/>
                            <a:gd name="connsiteY5292" fmla="*/ 303571 h 773723"/>
                            <a:gd name="connsiteX5293" fmla="*/ 3132527 w 7563811"/>
                            <a:gd name="connsiteY5293" fmla="*/ 302681 h 773723"/>
                            <a:gd name="connsiteX5294" fmla="*/ 3136210 w 7563811"/>
                            <a:gd name="connsiteY5294" fmla="*/ 306747 h 773723"/>
                            <a:gd name="connsiteX5295" fmla="*/ 3135957 w 7563811"/>
                            <a:gd name="connsiteY5295" fmla="*/ 310178 h 773723"/>
                            <a:gd name="connsiteX5296" fmla="*/ 3139006 w 7563811"/>
                            <a:gd name="connsiteY5296" fmla="*/ 315006 h 773723"/>
                            <a:gd name="connsiteX5297" fmla="*/ 3140148 w 7563811"/>
                            <a:gd name="connsiteY5297" fmla="*/ 327585 h 773723"/>
                            <a:gd name="connsiteX5298" fmla="*/ 3134813 w 7563811"/>
                            <a:gd name="connsiteY5298" fmla="*/ 336606 h 773723"/>
                            <a:gd name="connsiteX5299" fmla="*/ 3131128 w 7563811"/>
                            <a:gd name="connsiteY5299" fmla="*/ 341815 h 773723"/>
                            <a:gd name="connsiteX5300" fmla="*/ 3126426 w 7563811"/>
                            <a:gd name="connsiteY5300" fmla="*/ 342069 h 773723"/>
                            <a:gd name="connsiteX5301" fmla="*/ 3126299 w 7563811"/>
                            <a:gd name="connsiteY5301" fmla="*/ 341942 h 773723"/>
                            <a:gd name="connsiteX5302" fmla="*/ 3121598 w 7563811"/>
                            <a:gd name="connsiteY5302" fmla="*/ 347152 h 773723"/>
                            <a:gd name="connsiteX5303" fmla="*/ 3111307 w 7563811"/>
                            <a:gd name="connsiteY5303" fmla="*/ 348168 h 773723"/>
                            <a:gd name="connsiteX5304" fmla="*/ 3104700 w 7563811"/>
                            <a:gd name="connsiteY5304" fmla="*/ 342705 h 773723"/>
                            <a:gd name="connsiteX5305" fmla="*/ 3099745 w 7563811"/>
                            <a:gd name="connsiteY5305" fmla="*/ 340036 h 773723"/>
                            <a:gd name="connsiteX5306" fmla="*/ 3095678 w 7563811"/>
                            <a:gd name="connsiteY5306" fmla="*/ 335208 h 773723"/>
                            <a:gd name="connsiteX5307" fmla="*/ 3092373 w 7563811"/>
                            <a:gd name="connsiteY5307" fmla="*/ 326949 h 773723"/>
                            <a:gd name="connsiteX5308" fmla="*/ 3089452 w 7563811"/>
                            <a:gd name="connsiteY5308" fmla="*/ 316531 h 773723"/>
                            <a:gd name="connsiteX5309" fmla="*/ 3095169 w 7563811"/>
                            <a:gd name="connsiteY5309" fmla="*/ 310559 h 773723"/>
                            <a:gd name="connsiteX5310" fmla="*/ 3096821 w 7563811"/>
                            <a:gd name="connsiteY5310" fmla="*/ 307764 h 773723"/>
                            <a:gd name="connsiteX5311" fmla="*/ 3101267 w 7563811"/>
                            <a:gd name="connsiteY5311" fmla="*/ 303571 h 773723"/>
                            <a:gd name="connsiteX5312" fmla="*/ 3110799 w 7563811"/>
                            <a:gd name="connsiteY5312" fmla="*/ 300013 h 773723"/>
                            <a:gd name="connsiteX5313" fmla="*/ 3121469 w 7563811"/>
                            <a:gd name="connsiteY5313" fmla="*/ 296963 h 773723"/>
                            <a:gd name="connsiteX5314" fmla="*/ 3563004 w 7563811"/>
                            <a:gd name="connsiteY5314" fmla="*/ 294804 h 773723"/>
                            <a:gd name="connsiteX5315" fmla="*/ 3568469 w 7563811"/>
                            <a:gd name="connsiteY5315" fmla="*/ 301284 h 773723"/>
                            <a:gd name="connsiteX5316" fmla="*/ 3571136 w 7563811"/>
                            <a:gd name="connsiteY5316" fmla="*/ 303317 h 773723"/>
                            <a:gd name="connsiteX5317" fmla="*/ 3574947 w 7563811"/>
                            <a:gd name="connsiteY5317" fmla="*/ 308399 h 773723"/>
                            <a:gd name="connsiteX5318" fmla="*/ 3575201 w 7563811"/>
                            <a:gd name="connsiteY5318" fmla="*/ 308526 h 773723"/>
                            <a:gd name="connsiteX5319" fmla="*/ 3577870 w 7563811"/>
                            <a:gd name="connsiteY5319" fmla="*/ 318564 h 773723"/>
                            <a:gd name="connsiteX5320" fmla="*/ 3579775 w 7563811"/>
                            <a:gd name="connsiteY5320" fmla="*/ 329745 h 773723"/>
                            <a:gd name="connsiteX5321" fmla="*/ 3572406 w 7563811"/>
                            <a:gd name="connsiteY5321" fmla="*/ 335590 h 773723"/>
                            <a:gd name="connsiteX5322" fmla="*/ 3572787 w 7563811"/>
                            <a:gd name="connsiteY5322" fmla="*/ 340418 h 773723"/>
                            <a:gd name="connsiteX5323" fmla="*/ 3568213 w 7563811"/>
                            <a:gd name="connsiteY5323" fmla="*/ 343594 h 773723"/>
                            <a:gd name="connsiteX5324" fmla="*/ 3564656 w 7563811"/>
                            <a:gd name="connsiteY5324" fmla="*/ 342959 h 773723"/>
                            <a:gd name="connsiteX5325" fmla="*/ 3559448 w 7563811"/>
                            <a:gd name="connsiteY5325" fmla="*/ 345500 h 773723"/>
                            <a:gd name="connsiteX5326" fmla="*/ 3546487 w 7563811"/>
                            <a:gd name="connsiteY5326" fmla="*/ 345246 h 773723"/>
                            <a:gd name="connsiteX5327" fmla="*/ 3537844 w 7563811"/>
                            <a:gd name="connsiteY5327" fmla="*/ 338766 h 773723"/>
                            <a:gd name="connsiteX5328" fmla="*/ 3532888 w 7563811"/>
                            <a:gd name="connsiteY5328" fmla="*/ 334446 h 773723"/>
                            <a:gd name="connsiteX5329" fmla="*/ 3533142 w 7563811"/>
                            <a:gd name="connsiteY5329" fmla="*/ 329618 h 773723"/>
                            <a:gd name="connsiteX5330" fmla="*/ 3528316 w 7563811"/>
                            <a:gd name="connsiteY5330" fmla="*/ 324281 h 773723"/>
                            <a:gd name="connsiteX5331" fmla="*/ 3528316 w 7563811"/>
                            <a:gd name="connsiteY5331" fmla="*/ 313735 h 773723"/>
                            <a:gd name="connsiteX5332" fmla="*/ 3534541 w 7563811"/>
                            <a:gd name="connsiteY5332" fmla="*/ 307637 h 773723"/>
                            <a:gd name="connsiteX5333" fmla="*/ 3537844 w 7563811"/>
                            <a:gd name="connsiteY5333" fmla="*/ 302808 h 773723"/>
                            <a:gd name="connsiteX5334" fmla="*/ 3543185 w 7563811"/>
                            <a:gd name="connsiteY5334" fmla="*/ 299124 h 773723"/>
                            <a:gd name="connsiteX5335" fmla="*/ 3551952 w 7563811"/>
                            <a:gd name="connsiteY5335" fmla="*/ 296710 h 773723"/>
                            <a:gd name="connsiteX5336" fmla="*/ 3563004 w 7563811"/>
                            <a:gd name="connsiteY5336" fmla="*/ 294804 h 773723"/>
                            <a:gd name="connsiteX5337" fmla="*/ 4344903 w 7563811"/>
                            <a:gd name="connsiteY5337" fmla="*/ 294549 h 773723"/>
                            <a:gd name="connsiteX5338" fmla="*/ 4351510 w 7563811"/>
                            <a:gd name="connsiteY5338" fmla="*/ 296201 h 773723"/>
                            <a:gd name="connsiteX5339" fmla="*/ 4353670 w 7563811"/>
                            <a:gd name="connsiteY5339" fmla="*/ 299886 h 773723"/>
                            <a:gd name="connsiteX5340" fmla="*/ 4360150 w 7563811"/>
                            <a:gd name="connsiteY5340" fmla="*/ 302681 h 773723"/>
                            <a:gd name="connsiteX5341" fmla="*/ 4370061 w 7563811"/>
                            <a:gd name="connsiteY5341" fmla="*/ 314752 h 773723"/>
                            <a:gd name="connsiteX5342" fmla="*/ 4370950 w 7563811"/>
                            <a:gd name="connsiteY5342" fmla="*/ 327712 h 773723"/>
                            <a:gd name="connsiteX5343" fmla="*/ 4370950 w 7563811"/>
                            <a:gd name="connsiteY5343" fmla="*/ 335589 h 773723"/>
                            <a:gd name="connsiteX5344" fmla="*/ 4366376 w 7563811"/>
                            <a:gd name="connsiteY5344" fmla="*/ 339147 h 773723"/>
                            <a:gd name="connsiteX5345" fmla="*/ 4365232 w 7563811"/>
                            <a:gd name="connsiteY5345" fmla="*/ 347660 h 773723"/>
                            <a:gd name="connsiteX5346" fmla="*/ 4355449 w 7563811"/>
                            <a:gd name="connsiteY5346" fmla="*/ 355792 h 773723"/>
                            <a:gd name="connsiteX5347" fmla="*/ 4344903 w 7563811"/>
                            <a:gd name="connsiteY5347" fmla="*/ 354902 h 773723"/>
                            <a:gd name="connsiteX5348" fmla="*/ 4337915 w 7563811"/>
                            <a:gd name="connsiteY5348" fmla="*/ 355665 h 773723"/>
                            <a:gd name="connsiteX5349" fmla="*/ 4330418 w 7563811"/>
                            <a:gd name="connsiteY5349" fmla="*/ 353632 h 773723"/>
                            <a:gd name="connsiteX5350" fmla="*/ 4321397 w 7563811"/>
                            <a:gd name="connsiteY5350" fmla="*/ 347533 h 773723"/>
                            <a:gd name="connsiteX5351" fmla="*/ 4321016 w 7563811"/>
                            <a:gd name="connsiteY5351" fmla="*/ 347660 h 773723"/>
                            <a:gd name="connsiteX5352" fmla="*/ 4310724 w 7563811"/>
                            <a:gd name="connsiteY5352" fmla="*/ 339020 h 773723"/>
                            <a:gd name="connsiteX5353" fmla="*/ 4312376 w 7563811"/>
                            <a:gd name="connsiteY5353" fmla="*/ 328855 h 773723"/>
                            <a:gd name="connsiteX5354" fmla="*/ 4312122 w 7563811"/>
                            <a:gd name="connsiteY5354" fmla="*/ 324789 h 773723"/>
                            <a:gd name="connsiteX5355" fmla="*/ 4313646 w 7563811"/>
                            <a:gd name="connsiteY5355" fmla="*/ 317293 h 773723"/>
                            <a:gd name="connsiteX5356" fmla="*/ 4320762 w 7563811"/>
                            <a:gd name="connsiteY5356" fmla="*/ 307001 h 773723"/>
                            <a:gd name="connsiteX5357" fmla="*/ 4329529 w 7563811"/>
                            <a:gd name="connsiteY5357" fmla="*/ 296455 h 773723"/>
                            <a:gd name="connsiteX5358" fmla="*/ 4340710 w 7563811"/>
                            <a:gd name="connsiteY5358" fmla="*/ 298742 h 773723"/>
                            <a:gd name="connsiteX5359" fmla="*/ 4344903 w 7563811"/>
                            <a:gd name="connsiteY5359" fmla="*/ 294549 h 773723"/>
                            <a:gd name="connsiteX5360" fmla="*/ 5595797 w 7563811"/>
                            <a:gd name="connsiteY5360" fmla="*/ 294296 h 773723"/>
                            <a:gd name="connsiteX5361" fmla="*/ 5600879 w 7563811"/>
                            <a:gd name="connsiteY5361" fmla="*/ 294550 h 773723"/>
                            <a:gd name="connsiteX5362" fmla="*/ 5603039 w 7563811"/>
                            <a:gd name="connsiteY5362" fmla="*/ 296964 h 773723"/>
                            <a:gd name="connsiteX5363" fmla="*/ 5608122 w 7563811"/>
                            <a:gd name="connsiteY5363" fmla="*/ 298107 h 773723"/>
                            <a:gd name="connsiteX5364" fmla="*/ 5617143 w 7563811"/>
                            <a:gd name="connsiteY5364" fmla="*/ 305477 h 773723"/>
                            <a:gd name="connsiteX5365" fmla="*/ 5619430 w 7563811"/>
                            <a:gd name="connsiteY5365" fmla="*/ 313354 h 773723"/>
                            <a:gd name="connsiteX5366" fmla="*/ 5622225 w 7563811"/>
                            <a:gd name="connsiteY5366" fmla="*/ 314244 h 773723"/>
                            <a:gd name="connsiteX5367" fmla="*/ 5633406 w 7563811"/>
                            <a:gd name="connsiteY5367" fmla="*/ 310686 h 773723"/>
                            <a:gd name="connsiteX5368" fmla="*/ 5640014 w 7563811"/>
                            <a:gd name="connsiteY5368" fmla="*/ 316658 h 773723"/>
                            <a:gd name="connsiteX5369" fmla="*/ 5643063 w 7563811"/>
                            <a:gd name="connsiteY5369" fmla="*/ 318310 h 773723"/>
                            <a:gd name="connsiteX5370" fmla="*/ 5647764 w 7563811"/>
                            <a:gd name="connsiteY5370" fmla="*/ 323011 h 773723"/>
                            <a:gd name="connsiteX5371" fmla="*/ 5651957 w 7563811"/>
                            <a:gd name="connsiteY5371" fmla="*/ 333049 h 773723"/>
                            <a:gd name="connsiteX5372" fmla="*/ 5655642 w 7563811"/>
                            <a:gd name="connsiteY5372" fmla="*/ 344357 h 773723"/>
                            <a:gd name="connsiteX5373" fmla="*/ 5648780 w 7563811"/>
                            <a:gd name="connsiteY5373" fmla="*/ 351472 h 773723"/>
                            <a:gd name="connsiteX5374" fmla="*/ 5649924 w 7563811"/>
                            <a:gd name="connsiteY5374" fmla="*/ 356427 h 773723"/>
                            <a:gd name="connsiteX5375" fmla="*/ 5645604 w 7563811"/>
                            <a:gd name="connsiteY5375" fmla="*/ 360493 h 773723"/>
                            <a:gd name="connsiteX5376" fmla="*/ 5641919 w 7563811"/>
                            <a:gd name="connsiteY5376" fmla="*/ 360366 h 773723"/>
                            <a:gd name="connsiteX5377" fmla="*/ 5636837 w 7563811"/>
                            <a:gd name="connsiteY5377" fmla="*/ 363797 h 773723"/>
                            <a:gd name="connsiteX5378" fmla="*/ 5636837 w 7563811"/>
                            <a:gd name="connsiteY5378" fmla="*/ 363924 h 773723"/>
                            <a:gd name="connsiteX5379" fmla="*/ 5623369 w 7563811"/>
                            <a:gd name="connsiteY5379" fmla="*/ 365576 h 773723"/>
                            <a:gd name="connsiteX5380" fmla="*/ 5613458 w 7563811"/>
                            <a:gd name="connsiteY5380" fmla="*/ 360112 h 773723"/>
                            <a:gd name="connsiteX5381" fmla="*/ 5607741 w 7563811"/>
                            <a:gd name="connsiteY5381" fmla="*/ 356300 h 773723"/>
                            <a:gd name="connsiteX5382" fmla="*/ 5607232 w 7563811"/>
                            <a:gd name="connsiteY5382" fmla="*/ 351218 h 773723"/>
                            <a:gd name="connsiteX5383" fmla="*/ 5601514 w 7563811"/>
                            <a:gd name="connsiteY5383" fmla="*/ 346390 h 773723"/>
                            <a:gd name="connsiteX5384" fmla="*/ 5602023 w 7563811"/>
                            <a:gd name="connsiteY5384" fmla="*/ 338766 h 773723"/>
                            <a:gd name="connsiteX5385" fmla="*/ 5599482 w 7563811"/>
                            <a:gd name="connsiteY5385" fmla="*/ 340164 h 773723"/>
                            <a:gd name="connsiteX5386" fmla="*/ 5593637 w 7563811"/>
                            <a:gd name="connsiteY5386" fmla="*/ 339783 h 773723"/>
                            <a:gd name="connsiteX5387" fmla="*/ 5586140 w 7563811"/>
                            <a:gd name="connsiteY5387" fmla="*/ 336606 h 773723"/>
                            <a:gd name="connsiteX5388" fmla="*/ 5577373 w 7563811"/>
                            <a:gd name="connsiteY5388" fmla="*/ 331778 h 773723"/>
                            <a:gd name="connsiteX5389" fmla="*/ 5577119 w 7563811"/>
                            <a:gd name="connsiteY5389" fmla="*/ 324154 h 773723"/>
                            <a:gd name="connsiteX5390" fmla="*/ 5576357 w 7563811"/>
                            <a:gd name="connsiteY5390" fmla="*/ 321232 h 773723"/>
                            <a:gd name="connsiteX5391" fmla="*/ 5576357 w 7563811"/>
                            <a:gd name="connsiteY5391" fmla="*/ 315514 h 773723"/>
                            <a:gd name="connsiteX5392" fmla="*/ 5580042 w 7563811"/>
                            <a:gd name="connsiteY5392" fmla="*/ 307001 h 773723"/>
                            <a:gd name="connsiteX5393" fmla="*/ 5584870 w 7563811"/>
                            <a:gd name="connsiteY5393" fmla="*/ 297980 h 773723"/>
                            <a:gd name="connsiteX5394" fmla="*/ 5593383 w 7563811"/>
                            <a:gd name="connsiteY5394" fmla="*/ 297980 h 773723"/>
                            <a:gd name="connsiteX5395" fmla="*/ 5595797 w 7563811"/>
                            <a:gd name="connsiteY5395" fmla="*/ 294296 h 773723"/>
                            <a:gd name="connsiteX5396" fmla="*/ 5829332 w 7563811"/>
                            <a:gd name="connsiteY5396" fmla="*/ 292262 h 773723"/>
                            <a:gd name="connsiteX5397" fmla="*/ 5836066 w 7563811"/>
                            <a:gd name="connsiteY5397" fmla="*/ 298234 h 773723"/>
                            <a:gd name="connsiteX5398" fmla="*/ 5839115 w 7563811"/>
                            <a:gd name="connsiteY5398" fmla="*/ 299886 h 773723"/>
                            <a:gd name="connsiteX5399" fmla="*/ 5843816 w 7563811"/>
                            <a:gd name="connsiteY5399" fmla="*/ 304587 h 773723"/>
                            <a:gd name="connsiteX5400" fmla="*/ 5848009 w 7563811"/>
                            <a:gd name="connsiteY5400" fmla="*/ 314625 h 773723"/>
                            <a:gd name="connsiteX5401" fmla="*/ 5851694 w 7563811"/>
                            <a:gd name="connsiteY5401" fmla="*/ 325933 h 773723"/>
                            <a:gd name="connsiteX5402" fmla="*/ 5844833 w 7563811"/>
                            <a:gd name="connsiteY5402" fmla="*/ 333048 h 773723"/>
                            <a:gd name="connsiteX5403" fmla="*/ 5845976 w 7563811"/>
                            <a:gd name="connsiteY5403" fmla="*/ 338003 h 773723"/>
                            <a:gd name="connsiteX5404" fmla="*/ 5845722 w 7563811"/>
                            <a:gd name="connsiteY5404" fmla="*/ 338131 h 773723"/>
                            <a:gd name="connsiteX5405" fmla="*/ 5841402 w 7563811"/>
                            <a:gd name="connsiteY5405" fmla="*/ 342196 h 773723"/>
                            <a:gd name="connsiteX5406" fmla="*/ 5837718 w 7563811"/>
                            <a:gd name="connsiteY5406" fmla="*/ 342196 h 773723"/>
                            <a:gd name="connsiteX5407" fmla="*/ 5832635 w 7563811"/>
                            <a:gd name="connsiteY5407" fmla="*/ 345627 h 773723"/>
                            <a:gd name="connsiteX5408" fmla="*/ 5819167 w 7563811"/>
                            <a:gd name="connsiteY5408" fmla="*/ 347279 h 773723"/>
                            <a:gd name="connsiteX5409" fmla="*/ 5809256 w 7563811"/>
                            <a:gd name="connsiteY5409" fmla="*/ 341815 h 773723"/>
                            <a:gd name="connsiteX5410" fmla="*/ 5803539 w 7563811"/>
                            <a:gd name="connsiteY5410" fmla="*/ 338003 h 773723"/>
                            <a:gd name="connsiteX5411" fmla="*/ 5803030 w 7563811"/>
                            <a:gd name="connsiteY5411" fmla="*/ 332921 h 773723"/>
                            <a:gd name="connsiteX5412" fmla="*/ 5797313 w 7563811"/>
                            <a:gd name="connsiteY5412" fmla="*/ 328093 h 773723"/>
                            <a:gd name="connsiteX5413" fmla="*/ 5795915 w 7563811"/>
                            <a:gd name="connsiteY5413" fmla="*/ 317039 h 773723"/>
                            <a:gd name="connsiteX5414" fmla="*/ 5801506 w 7563811"/>
                            <a:gd name="connsiteY5414" fmla="*/ 309669 h 773723"/>
                            <a:gd name="connsiteX5415" fmla="*/ 5804301 w 7563811"/>
                            <a:gd name="connsiteY5415" fmla="*/ 304206 h 773723"/>
                            <a:gd name="connsiteX5416" fmla="*/ 5809383 w 7563811"/>
                            <a:gd name="connsiteY5416" fmla="*/ 299632 h 773723"/>
                            <a:gd name="connsiteX5417" fmla="*/ 5818150 w 7563811"/>
                            <a:gd name="connsiteY5417" fmla="*/ 295820 h 773723"/>
                            <a:gd name="connsiteX5418" fmla="*/ 5829332 w 7563811"/>
                            <a:gd name="connsiteY5418" fmla="*/ 292262 h 773723"/>
                            <a:gd name="connsiteX5419" fmla="*/ 6569195 w 7563811"/>
                            <a:gd name="connsiteY5419" fmla="*/ 291754 h 773723"/>
                            <a:gd name="connsiteX5420" fmla="*/ 6574404 w 7563811"/>
                            <a:gd name="connsiteY5420" fmla="*/ 291754 h 773723"/>
                            <a:gd name="connsiteX5421" fmla="*/ 6582282 w 7563811"/>
                            <a:gd name="connsiteY5421" fmla="*/ 295184 h 773723"/>
                            <a:gd name="connsiteX5422" fmla="*/ 6590541 w 7563811"/>
                            <a:gd name="connsiteY5422" fmla="*/ 299631 h 773723"/>
                            <a:gd name="connsiteX5423" fmla="*/ 6590541 w 7563811"/>
                            <a:gd name="connsiteY5423" fmla="*/ 307382 h 773723"/>
                            <a:gd name="connsiteX5424" fmla="*/ 6590794 w 7563811"/>
                            <a:gd name="connsiteY5424" fmla="*/ 307382 h 773723"/>
                            <a:gd name="connsiteX5425" fmla="*/ 6594225 w 7563811"/>
                            <a:gd name="connsiteY5425" fmla="*/ 309669 h 773723"/>
                            <a:gd name="connsiteX5426" fmla="*/ 6593971 w 7563811"/>
                            <a:gd name="connsiteY5426" fmla="*/ 314370 h 773723"/>
                            <a:gd name="connsiteX5427" fmla="*/ 6591811 w 7563811"/>
                            <a:gd name="connsiteY5427" fmla="*/ 316403 h 773723"/>
                            <a:gd name="connsiteX5428" fmla="*/ 6590794 w 7563811"/>
                            <a:gd name="connsiteY5428" fmla="*/ 321104 h 773723"/>
                            <a:gd name="connsiteX5429" fmla="*/ 6584061 w 7563811"/>
                            <a:gd name="connsiteY5429" fmla="*/ 329490 h 773723"/>
                            <a:gd name="connsiteX5430" fmla="*/ 6575421 w 7563811"/>
                            <a:gd name="connsiteY5430" fmla="*/ 331777 h 773723"/>
                            <a:gd name="connsiteX5431" fmla="*/ 6570084 w 7563811"/>
                            <a:gd name="connsiteY5431" fmla="*/ 332794 h 773723"/>
                            <a:gd name="connsiteX5432" fmla="*/ 6567034 w 7563811"/>
                            <a:gd name="connsiteY5432" fmla="*/ 330125 h 773723"/>
                            <a:gd name="connsiteX5433" fmla="*/ 6561063 w 7563811"/>
                            <a:gd name="connsiteY5433" fmla="*/ 330507 h 773723"/>
                            <a:gd name="connsiteX5434" fmla="*/ 6554202 w 7563811"/>
                            <a:gd name="connsiteY5434" fmla="*/ 325043 h 773723"/>
                            <a:gd name="connsiteX5435" fmla="*/ 6553313 w 7563811"/>
                            <a:gd name="connsiteY5435" fmla="*/ 317801 h 773723"/>
                            <a:gd name="connsiteX5436" fmla="*/ 6551914 w 7563811"/>
                            <a:gd name="connsiteY5436" fmla="*/ 313227 h 773723"/>
                            <a:gd name="connsiteX5437" fmla="*/ 6552296 w 7563811"/>
                            <a:gd name="connsiteY5437" fmla="*/ 307890 h 773723"/>
                            <a:gd name="connsiteX5438" fmla="*/ 6555091 w 7563811"/>
                            <a:gd name="connsiteY5438" fmla="*/ 300902 h 773723"/>
                            <a:gd name="connsiteX5439" fmla="*/ 6559538 w 7563811"/>
                            <a:gd name="connsiteY5439" fmla="*/ 292770 h 773723"/>
                            <a:gd name="connsiteX5440" fmla="*/ 6566526 w 7563811"/>
                            <a:gd name="connsiteY5440" fmla="*/ 292516 h 773723"/>
                            <a:gd name="connsiteX5441" fmla="*/ 6569195 w 7563811"/>
                            <a:gd name="connsiteY5441" fmla="*/ 291754 h 773723"/>
                            <a:gd name="connsiteX5442" fmla="*/ 6276832 w 7563811"/>
                            <a:gd name="connsiteY5442" fmla="*/ 290610 h 773723"/>
                            <a:gd name="connsiteX5443" fmla="*/ 6281406 w 7563811"/>
                            <a:gd name="connsiteY5443" fmla="*/ 290864 h 773723"/>
                            <a:gd name="connsiteX5444" fmla="*/ 6288141 w 7563811"/>
                            <a:gd name="connsiteY5444" fmla="*/ 294168 h 773723"/>
                            <a:gd name="connsiteX5445" fmla="*/ 6295129 w 7563811"/>
                            <a:gd name="connsiteY5445" fmla="*/ 298488 h 773723"/>
                            <a:gd name="connsiteX5446" fmla="*/ 6294748 w 7563811"/>
                            <a:gd name="connsiteY5446" fmla="*/ 305349 h 773723"/>
                            <a:gd name="connsiteX5447" fmla="*/ 6297543 w 7563811"/>
                            <a:gd name="connsiteY5447" fmla="*/ 307509 h 773723"/>
                            <a:gd name="connsiteX5448" fmla="*/ 6297162 w 7563811"/>
                            <a:gd name="connsiteY5448" fmla="*/ 311575 h 773723"/>
                            <a:gd name="connsiteX5449" fmla="*/ 6295129 w 7563811"/>
                            <a:gd name="connsiteY5449" fmla="*/ 313227 h 773723"/>
                            <a:gd name="connsiteX5450" fmla="*/ 6293985 w 7563811"/>
                            <a:gd name="connsiteY5450" fmla="*/ 317292 h 773723"/>
                            <a:gd name="connsiteX5451" fmla="*/ 6287632 w 7563811"/>
                            <a:gd name="connsiteY5451" fmla="*/ 324281 h 773723"/>
                            <a:gd name="connsiteX5452" fmla="*/ 6280009 w 7563811"/>
                            <a:gd name="connsiteY5452" fmla="*/ 325932 h 773723"/>
                            <a:gd name="connsiteX5453" fmla="*/ 6275419 w 7563811"/>
                            <a:gd name="connsiteY5453" fmla="*/ 326553 h 773723"/>
                            <a:gd name="connsiteX5454" fmla="*/ 6272894 w 7563811"/>
                            <a:gd name="connsiteY5454" fmla="*/ 324154 h 773723"/>
                            <a:gd name="connsiteX5455" fmla="*/ 6267684 w 7563811"/>
                            <a:gd name="connsiteY5455" fmla="*/ 324154 h 773723"/>
                            <a:gd name="connsiteX5456" fmla="*/ 6261966 w 7563811"/>
                            <a:gd name="connsiteY5456" fmla="*/ 319071 h 773723"/>
                            <a:gd name="connsiteX5457" fmla="*/ 6261585 w 7563811"/>
                            <a:gd name="connsiteY5457" fmla="*/ 312718 h 773723"/>
                            <a:gd name="connsiteX5458" fmla="*/ 6260569 w 7563811"/>
                            <a:gd name="connsiteY5458" fmla="*/ 308652 h 773723"/>
                            <a:gd name="connsiteX5459" fmla="*/ 6261204 w 7563811"/>
                            <a:gd name="connsiteY5459" fmla="*/ 303951 h 773723"/>
                            <a:gd name="connsiteX5460" fmla="*/ 6263999 w 7563811"/>
                            <a:gd name="connsiteY5460" fmla="*/ 297980 h 773723"/>
                            <a:gd name="connsiteX5461" fmla="*/ 6268319 w 7563811"/>
                            <a:gd name="connsiteY5461" fmla="*/ 291118 h 773723"/>
                            <a:gd name="connsiteX5462" fmla="*/ 6274418 w 7563811"/>
                            <a:gd name="connsiteY5462" fmla="*/ 291118 h 773723"/>
                            <a:gd name="connsiteX5463" fmla="*/ 6276832 w 7563811"/>
                            <a:gd name="connsiteY5463" fmla="*/ 290610 h 773723"/>
                            <a:gd name="connsiteX5464" fmla="*/ 3870465 w 7563811"/>
                            <a:gd name="connsiteY5464" fmla="*/ 289340 h 773723"/>
                            <a:gd name="connsiteX5465" fmla="*/ 3875929 w 7563811"/>
                            <a:gd name="connsiteY5465" fmla="*/ 289848 h 773723"/>
                            <a:gd name="connsiteX5466" fmla="*/ 3878216 w 7563811"/>
                            <a:gd name="connsiteY5466" fmla="*/ 292516 h 773723"/>
                            <a:gd name="connsiteX5467" fmla="*/ 3883680 w 7563811"/>
                            <a:gd name="connsiteY5467" fmla="*/ 293914 h 773723"/>
                            <a:gd name="connsiteX5468" fmla="*/ 3893209 w 7563811"/>
                            <a:gd name="connsiteY5468" fmla="*/ 302300 h 773723"/>
                            <a:gd name="connsiteX5469" fmla="*/ 3893082 w 7563811"/>
                            <a:gd name="connsiteY5469" fmla="*/ 302300 h 773723"/>
                            <a:gd name="connsiteX5470" fmla="*/ 3895496 w 7563811"/>
                            <a:gd name="connsiteY5470" fmla="*/ 312464 h 773723"/>
                            <a:gd name="connsiteX5471" fmla="*/ 3896513 w 7563811"/>
                            <a:gd name="connsiteY5471" fmla="*/ 318690 h 773723"/>
                            <a:gd name="connsiteX5472" fmla="*/ 3893336 w 7563811"/>
                            <a:gd name="connsiteY5472" fmla="*/ 322121 h 773723"/>
                            <a:gd name="connsiteX5473" fmla="*/ 3893590 w 7563811"/>
                            <a:gd name="connsiteY5473" fmla="*/ 329109 h 773723"/>
                            <a:gd name="connsiteX5474" fmla="*/ 3891430 w 7563811"/>
                            <a:gd name="connsiteY5474" fmla="*/ 330507 h 773723"/>
                            <a:gd name="connsiteX5475" fmla="*/ 3891430 w 7563811"/>
                            <a:gd name="connsiteY5475" fmla="*/ 331142 h 773723"/>
                            <a:gd name="connsiteX5476" fmla="*/ 3890033 w 7563811"/>
                            <a:gd name="connsiteY5476" fmla="*/ 333683 h 773723"/>
                            <a:gd name="connsiteX5477" fmla="*/ 3890668 w 7563811"/>
                            <a:gd name="connsiteY5477" fmla="*/ 338384 h 773723"/>
                            <a:gd name="connsiteX5478" fmla="*/ 3887110 w 7563811"/>
                            <a:gd name="connsiteY5478" fmla="*/ 348295 h 773723"/>
                            <a:gd name="connsiteX5479" fmla="*/ 3879995 w 7563811"/>
                            <a:gd name="connsiteY5479" fmla="*/ 353250 h 773723"/>
                            <a:gd name="connsiteX5480" fmla="*/ 3875421 w 7563811"/>
                            <a:gd name="connsiteY5480" fmla="*/ 355919 h 773723"/>
                            <a:gd name="connsiteX5481" fmla="*/ 3871736 w 7563811"/>
                            <a:gd name="connsiteY5481" fmla="*/ 354521 h 773723"/>
                            <a:gd name="connsiteX5482" fmla="*/ 3866399 w 7563811"/>
                            <a:gd name="connsiteY5482" fmla="*/ 356808 h 773723"/>
                            <a:gd name="connsiteX5483" fmla="*/ 3858395 w 7563811"/>
                            <a:gd name="connsiteY5483" fmla="*/ 354013 h 773723"/>
                            <a:gd name="connsiteX5484" fmla="*/ 3855345 w 7563811"/>
                            <a:gd name="connsiteY5484" fmla="*/ 347660 h 773723"/>
                            <a:gd name="connsiteX5485" fmla="*/ 3852550 w 7563811"/>
                            <a:gd name="connsiteY5485" fmla="*/ 343848 h 773723"/>
                            <a:gd name="connsiteX5486" fmla="*/ 3851153 w 7563811"/>
                            <a:gd name="connsiteY5486" fmla="*/ 338766 h 773723"/>
                            <a:gd name="connsiteX5487" fmla="*/ 3851534 w 7563811"/>
                            <a:gd name="connsiteY5487" fmla="*/ 331523 h 773723"/>
                            <a:gd name="connsiteX5488" fmla="*/ 3851661 w 7563811"/>
                            <a:gd name="connsiteY5488" fmla="*/ 331269 h 773723"/>
                            <a:gd name="connsiteX5489" fmla="*/ 3849120 w 7563811"/>
                            <a:gd name="connsiteY5489" fmla="*/ 329236 h 773723"/>
                            <a:gd name="connsiteX5490" fmla="*/ 3849120 w 7563811"/>
                            <a:gd name="connsiteY5490" fmla="*/ 320977 h 773723"/>
                            <a:gd name="connsiteX5491" fmla="*/ 3848357 w 7563811"/>
                            <a:gd name="connsiteY5491" fmla="*/ 317801 h 773723"/>
                            <a:gd name="connsiteX5492" fmla="*/ 3848611 w 7563811"/>
                            <a:gd name="connsiteY5492" fmla="*/ 311575 h 773723"/>
                            <a:gd name="connsiteX5493" fmla="*/ 3852931 w 7563811"/>
                            <a:gd name="connsiteY5493" fmla="*/ 302427 h 773723"/>
                            <a:gd name="connsiteX5494" fmla="*/ 3858522 w 7563811"/>
                            <a:gd name="connsiteY5494" fmla="*/ 292897 h 773723"/>
                            <a:gd name="connsiteX5495" fmla="*/ 3867670 w 7563811"/>
                            <a:gd name="connsiteY5495" fmla="*/ 293279 h 773723"/>
                            <a:gd name="connsiteX5496" fmla="*/ 3870465 w 7563811"/>
                            <a:gd name="connsiteY5496" fmla="*/ 289340 h 773723"/>
                            <a:gd name="connsiteX5497" fmla="*/ 565159 w 7563811"/>
                            <a:gd name="connsiteY5497" fmla="*/ 288324 h 773723"/>
                            <a:gd name="connsiteX5498" fmla="*/ 570114 w 7563811"/>
                            <a:gd name="connsiteY5498" fmla="*/ 294931 h 773723"/>
                            <a:gd name="connsiteX5499" fmla="*/ 572655 w 7563811"/>
                            <a:gd name="connsiteY5499" fmla="*/ 297091 h 773723"/>
                            <a:gd name="connsiteX5500" fmla="*/ 576086 w 7563811"/>
                            <a:gd name="connsiteY5500" fmla="*/ 302173 h 773723"/>
                            <a:gd name="connsiteX5501" fmla="*/ 578119 w 7563811"/>
                            <a:gd name="connsiteY5501" fmla="*/ 312084 h 773723"/>
                            <a:gd name="connsiteX5502" fmla="*/ 579389 w 7563811"/>
                            <a:gd name="connsiteY5502" fmla="*/ 323138 h 773723"/>
                            <a:gd name="connsiteX5503" fmla="*/ 571766 w 7563811"/>
                            <a:gd name="connsiteY5503" fmla="*/ 328348 h 773723"/>
                            <a:gd name="connsiteX5504" fmla="*/ 571766 w 7563811"/>
                            <a:gd name="connsiteY5504" fmla="*/ 333176 h 773723"/>
                            <a:gd name="connsiteX5505" fmla="*/ 567065 w 7563811"/>
                            <a:gd name="connsiteY5505" fmla="*/ 336098 h 773723"/>
                            <a:gd name="connsiteX5506" fmla="*/ 563634 w 7563811"/>
                            <a:gd name="connsiteY5506" fmla="*/ 335336 h 773723"/>
                            <a:gd name="connsiteX5507" fmla="*/ 558298 w 7563811"/>
                            <a:gd name="connsiteY5507" fmla="*/ 337496 h 773723"/>
                            <a:gd name="connsiteX5508" fmla="*/ 545719 w 7563811"/>
                            <a:gd name="connsiteY5508" fmla="*/ 336479 h 773723"/>
                            <a:gd name="connsiteX5509" fmla="*/ 537714 w 7563811"/>
                            <a:gd name="connsiteY5509" fmla="*/ 329618 h 773723"/>
                            <a:gd name="connsiteX5510" fmla="*/ 533140 w 7563811"/>
                            <a:gd name="connsiteY5510" fmla="*/ 325171 h 773723"/>
                            <a:gd name="connsiteX5511" fmla="*/ 533648 w 7563811"/>
                            <a:gd name="connsiteY5511" fmla="*/ 320470 h 773723"/>
                            <a:gd name="connsiteX5512" fmla="*/ 529328 w 7563811"/>
                            <a:gd name="connsiteY5512" fmla="*/ 315006 h 773723"/>
                            <a:gd name="connsiteX5513" fmla="*/ 530091 w 7563811"/>
                            <a:gd name="connsiteY5513" fmla="*/ 304715 h 773723"/>
                            <a:gd name="connsiteX5514" fmla="*/ 536571 w 7563811"/>
                            <a:gd name="connsiteY5514" fmla="*/ 299124 h 773723"/>
                            <a:gd name="connsiteX5515" fmla="*/ 540128 w 7563811"/>
                            <a:gd name="connsiteY5515" fmla="*/ 294677 h 773723"/>
                            <a:gd name="connsiteX5516" fmla="*/ 545592 w 7563811"/>
                            <a:gd name="connsiteY5516" fmla="*/ 291373 h 773723"/>
                            <a:gd name="connsiteX5517" fmla="*/ 545719 w 7563811"/>
                            <a:gd name="connsiteY5517" fmla="*/ 291373 h 773723"/>
                            <a:gd name="connsiteX5518" fmla="*/ 554359 w 7563811"/>
                            <a:gd name="connsiteY5518" fmla="*/ 289468 h 773723"/>
                            <a:gd name="connsiteX5519" fmla="*/ 565159 w 7563811"/>
                            <a:gd name="connsiteY5519" fmla="*/ 288324 h 773723"/>
                            <a:gd name="connsiteX5520" fmla="*/ 6871213 w 7563811"/>
                            <a:gd name="connsiteY5520" fmla="*/ 286799 h 773723"/>
                            <a:gd name="connsiteX5521" fmla="*/ 6871468 w 7563811"/>
                            <a:gd name="connsiteY5521" fmla="*/ 286799 h 773723"/>
                            <a:gd name="connsiteX5522" fmla="*/ 6877693 w 7563811"/>
                            <a:gd name="connsiteY5522" fmla="*/ 286799 h 773723"/>
                            <a:gd name="connsiteX5523" fmla="*/ 6887096 w 7563811"/>
                            <a:gd name="connsiteY5523" fmla="*/ 290865 h 773723"/>
                            <a:gd name="connsiteX5524" fmla="*/ 6897006 w 7563811"/>
                            <a:gd name="connsiteY5524" fmla="*/ 296202 h 773723"/>
                            <a:gd name="connsiteX5525" fmla="*/ 6897006 w 7563811"/>
                            <a:gd name="connsiteY5525" fmla="*/ 305477 h 773723"/>
                            <a:gd name="connsiteX5526" fmla="*/ 6901072 w 7563811"/>
                            <a:gd name="connsiteY5526" fmla="*/ 308145 h 773723"/>
                            <a:gd name="connsiteX5527" fmla="*/ 6900818 w 7563811"/>
                            <a:gd name="connsiteY5527" fmla="*/ 313736 h 773723"/>
                            <a:gd name="connsiteX5528" fmla="*/ 6898150 w 7563811"/>
                            <a:gd name="connsiteY5528" fmla="*/ 316150 h 773723"/>
                            <a:gd name="connsiteX5529" fmla="*/ 6897006 w 7563811"/>
                            <a:gd name="connsiteY5529" fmla="*/ 321867 h 773723"/>
                            <a:gd name="connsiteX5530" fmla="*/ 6888875 w 7563811"/>
                            <a:gd name="connsiteY5530" fmla="*/ 331778 h 773723"/>
                            <a:gd name="connsiteX5531" fmla="*/ 6878583 w 7563811"/>
                            <a:gd name="connsiteY5531" fmla="*/ 334573 h 773723"/>
                            <a:gd name="connsiteX5532" fmla="*/ 6872230 w 7563811"/>
                            <a:gd name="connsiteY5532" fmla="*/ 335844 h 773723"/>
                            <a:gd name="connsiteX5533" fmla="*/ 6868545 w 7563811"/>
                            <a:gd name="connsiteY5533" fmla="*/ 332667 h 773723"/>
                            <a:gd name="connsiteX5534" fmla="*/ 6861430 w 7563811"/>
                            <a:gd name="connsiteY5534" fmla="*/ 333176 h 773723"/>
                            <a:gd name="connsiteX5535" fmla="*/ 6853171 w 7563811"/>
                            <a:gd name="connsiteY5535" fmla="*/ 326696 h 773723"/>
                            <a:gd name="connsiteX5536" fmla="*/ 6852154 w 7563811"/>
                            <a:gd name="connsiteY5536" fmla="*/ 318056 h 773723"/>
                            <a:gd name="connsiteX5537" fmla="*/ 6850503 w 7563811"/>
                            <a:gd name="connsiteY5537" fmla="*/ 312592 h 773723"/>
                            <a:gd name="connsiteX5538" fmla="*/ 6850884 w 7563811"/>
                            <a:gd name="connsiteY5538" fmla="*/ 306112 h 773723"/>
                            <a:gd name="connsiteX5539" fmla="*/ 6854315 w 7563811"/>
                            <a:gd name="connsiteY5539" fmla="*/ 297726 h 773723"/>
                            <a:gd name="connsiteX5540" fmla="*/ 6859651 w 7563811"/>
                            <a:gd name="connsiteY5540" fmla="*/ 288070 h 773723"/>
                            <a:gd name="connsiteX5541" fmla="*/ 6868037 w 7563811"/>
                            <a:gd name="connsiteY5541" fmla="*/ 287689 h 773723"/>
                            <a:gd name="connsiteX5542" fmla="*/ 6871213 w 7563811"/>
                            <a:gd name="connsiteY5542" fmla="*/ 286799 h 773723"/>
                            <a:gd name="connsiteX5543" fmla="*/ 3251451 w 7563811"/>
                            <a:gd name="connsiteY5543" fmla="*/ 281208 h 773723"/>
                            <a:gd name="connsiteX5544" fmla="*/ 3257803 w 7563811"/>
                            <a:gd name="connsiteY5544" fmla="*/ 287816 h 773723"/>
                            <a:gd name="connsiteX5545" fmla="*/ 3262505 w 7563811"/>
                            <a:gd name="connsiteY5545" fmla="*/ 286926 h 773723"/>
                            <a:gd name="connsiteX5546" fmla="*/ 3266063 w 7563811"/>
                            <a:gd name="connsiteY5546" fmla="*/ 290992 h 773723"/>
                            <a:gd name="connsiteX5547" fmla="*/ 3265809 w 7563811"/>
                            <a:gd name="connsiteY5547" fmla="*/ 294423 h 773723"/>
                            <a:gd name="connsiteX5548" fmla="*/ 3268859 w 7563811"/>
                            <a:gd name="connsiteY5548" fmla="*/ 299251 h 773723"/>
                            <a:gd name="connsiteX5549" fmla="*/ 3270003 w 7563811"/>
                            <a:gd name="connsiteY5549" fmla="*/ 311830 h 773723"/>
                            <a:gd name="connsiteX5550" fmla="*/ 3264666 w 7563811"/>
                            <a:gd name="connsiteY5550" fmla="*/ 320851 h 773723"/>
                            <a:gd name="connsiteX5551" fmla="*/ 3260980 w 7563811"/>
                            <a:gd name="connsiteY5551" fmla="*/ 326060 h 773723"/>
                            <a:gd name="connsiteX5552" fmla="*/ 3256279 w 7563811"/>
                            <a:gd name="connsiteY5552" fmla="*/ 326314 h 773723"/>
                            <a:gd name="connsiteX5553" fmla="*/ 3251579 w 7563811"/>
                            <a:gd name="connsiteY5553" fmla="*/ 331524 h 773723"/>
                            <a:gd name="connsiteX5554" fmla="*/ 3241286 w 7563811"/>
                            <a:gd name="connsiteY5554" fmla="*/ 332540 h 773723"/>
                            <a:gd name="connsiteX5555" fmla="*/ 3234678 w 7563811"/>
                            <a:gd name="connsiteY5555" fmla="*/ 327077 h 773723"/>
                            <a:gd name="connsiteX5556" fmla="*/ 3229723 w 7563811"/>
                            <a:gd name="connsiteY5556" fmla="*/ 324408 h 773723"/>
                            <a:gd name="connsiteX5557" fmla="*/ 3225659 w 7563811"/>
                            <a:gd name="connsiteY5557" fmla="*/ 319580 h 773723"/>
                            <a:gd name="connsiteX5558" fmla="*/ 3222355 w 7563811"/>
                            <a:gd name="connsiteY5558" fmla="*/ 311321 h 773723"/>
                            <a:gd name="connsiteX5559" fmla="*/ 3219434 w 7563811"/>
                            <a:gd name="connsiteY5559" fmla="*/ 300776 h 773723"/>
                            <a:gd name="connsiteX5560" fmla="*/ 3225152 w 7563811"/>
                            <a:gd name="connsiteY5560" fmla="*/ 294804 h 773723"/>
                            <a:gd name="connsiteX5561" fmla="*/ 3226802 w 7563811"/>
                            <a:gd name="connsiteY5561" fmla="*/ 292008 h 773723"/>
                            <a:gd name="connsiteX5562" fmla="*/ 3231245 w 7563811"/>
                            <a:gd name="connsiteY5562" fmla="*/ 287688 h 773723"/>
                            <a:gd name="connsiteX5563" fmla="*/ 3231245 w 7563811"/>
                            <a:gd name="connsiteY5563" fmla="*/ 287816 h 773723"/>
                            <a:gd name="connsiteX5564" fmla="*/ 3240778 w 7563811"/>
                            <a:gd name="connsiteY5564" fmla="*/ 284258 h 773723"/>
                            <a:gd name="connsiteX5565" fmla="*/ 3251451 w 7563811"/>
                            <a:gd name="connsiteY5565" fmla="*/ 281208 h 773723"/>
                            <a:gd name="connsiteX5566" fmla="*/ 4898880 w 7563811"/>
                            <a:gd name="connsiteY5566" fmla="*/ 280700 h 773723"/>
                            <a:gd name="connsiteX5567" fmla="*/ 4906122 w 7563811"/>
                            <a:gd name="connsiteY5567" fmla="*/ 281843 h 773723"/>
                            <a:gd name="connsiteX5568" fmla="*/ 4909553 w 7563811"/>
                            <a:gd name="connsiteY5568" fmla="*/ 281208 h 773723"/>
                            <a:gd name="connsiteX5569" fmla="*/ 4916160 w 7563811"/>
                            <a:gd name="connsiteY5569" fmla="*/ 281843 h 773723"/>
                            <a:gd name="connsiteX5570" fmla="*/ 4925689 w 7563811"/>
                            <a:gd name="connsiteY5570" fmla="*/ 286926 h 773723"/>
                            <a:gd name="connsiteX5571" fmla="*/ 4935600 w 7563811"/>
                            <a:gd name="connsiteY5571" fmla="*/ 293406 h 773723"/>
                            <a:gd name="connsiteX5572" fmla="*/ 4934838 w 7563811"/>
                            <a:gd name="connsiteY5572" fmla="*/ 303189 h 773723"/>
                            <a:gd name="connsiteX5573" fmla="*/ 4938903 w 7563811"/>
                            <a:gd name="connsiteY5573" fmla="*/ 306366 h 773723"/>
                            <a:gd name="connsiteX5574" fmla="*/ 4938141 w 7563811"/>
                            <a:gd name="connsiteY5574" fmla="*/ 312210 h 773723"/>
                            <a:gd name="connsiteX5575" fmla="*/ 4935219 w 7563811"/>
                            <a:gd name="connsiteY5575" fmla="*/ 314497 h 773723"/>
                            <a:gd name="connsiteX5576" fmla="*/ 4933440 w 7563811"/>
                            <a:gd name="connsiteY5576" fmla="*/ 320342 h 773723"/>
                            <a:gd name="connsiteX5577" fmla="*/ 4924038 w 7563811"/>
                            <a:gd name="connsiteY5577" fmla="*/ 330126 h 773723"/>
                            <a:gd name="connsiteX5578" fmla="*/ 4912983 w 7563811"/>
                            <a:gd name="connsiteY5578" fmla="*/ 332159 h 773723"/>
                            <a:gd name="connsiteX5579" fmla="*/ 4906249 w 7563811"/>
                            <a:gd name="connsiteY5579" fmla="*/ 332921 h 773723"/>
                            <a:gd name="connsiteX5580" fmla="*/ 4902691 w 7563811"/>
                            <a:gd name="connsiteY5580" fmla="*/ 329363 h 773723"/>
                            <a:gd name="connsiteX5581" fmla="*/ 4895195 w 7563811"/>
                            <a:gd name="connsiteY5581" fmla="*/ 329363 h 773723"/>
                            <a:gd name="connsiteX5582" fmla="*/ 4887191 w 7563811"/>
                            <a:gd name="connsiteY5582" fmla="*/ 321867 h 773723"/>
                            <a:gd name="connsiteX5583" fmla="*/ 4886301 w 7563811"/>
                            <a:gd name="connsiteY5583" fmla="*/ 313989 h 773723"/>
                            <a:gd name="connsiteX5584" fmla="*/ 4885284 w 7563811"/>
                            <a:gd name="connsiteY5584" fmla="*/ 313989 h 773723"/>
                            <a:gd name="connsiteX5585" fmla="*/ 4883633 w 7563811"/>
                            <a:gd name="connsiteY5585" fmla="*/ 307509 h 773723"/>
                            <a:gd name="connsiteX5586" fmla="*/ 4881727 w 7563811"/>
                            <a:gd name="connsiteY5586" fmla="*/ 303570 h 773723"/>
                            <a:gd name="connsiteX5587" fmla="*/ 4881473 w 7563811"/>
                            <a:gd name="connsiteY5587" fmla="*/ 298615 h 773723"/>
                            <a:gd name="connsiteX5588" fmla="*/ 4883251 w 7563811"/>
                            <a:gd name="connsiteY5588" fmla="*/ 292008 h 773723"/>
                            <a:gd name="connsiteX5589" fmla="*/ 4886301 w 7563811"/>
                            <a:gd name="connsiteY5589" fmla="*/ 284130 h 773723"/>
                            <a:gd name="connsiteX5590" fmla="*/ 4892654 w 7563811"/>
                            <a:gd name="connsiteY5590" fmla="*/ 282987 h 773723"/>
                            <a:gd name="connsiteX5591" fmla="*/ 4894941 w 7563811"/>
                            <a:gd name="connsiteY5591" fmla="*/ 281970 h 773723"/>
                            <a:gd name="connsiteX5592" fmla="*/ 4894941 w 7563811"/>
                            <a:gd name="connsiteY5592" fmla="*/ 281335 h 773723"/>
                            <a:gd name="connsiteX5593" fmla="*/ 4898880 w 7563811"/>
                            <a:gd name="connsiteY5593" fmla="*/ 280700 h 773723"/>
                            <a:gd name="connsiteX5594" fmla="*/ 4473740 w 7563811"/>
                            <a:gd name="connsiteY5594" fmla="*/ 280573 h 773723"/>
                            <a:gd name="connsiteX5595" fmla="*/ 4482380 w 7563811"/>
                            <a:gd name="connsiteY5595" fmla="*/ 282988 h 773723"/>
                            <a:gd name="connsiteX5596" fmla="*/ 4491529 w 7563811"/>
                            <a:gd name="connsiteY5596" fmla="*/ 286418 h 773723"/>
                            <a:gd name="connsiteX5597" fmla="*/ 4492545 w 7563811"/>
                            <a:gd name="connsiteY5597" fmla="*/ 294550 h 773723"/>
                            <a:gd name="connsiteX5598" fmla="*/ 4496357 w 7563811"/>
                            <a:gd name="connsiteY5598" fmla="*/ 296329 h 773723"/>
                            <a:gd name="connsiteX5599" fmla="*/ 4496738 w 7563811"/>
                            <a:gd name="connsiteY5599" fmla="*/ 301157 h 773723"/>
                            <a:gd name="connsiteX5600" fmla="*/ 4494705 w 7563811"/>
                            <a:gd name="connsiteY5600" fmla="*/ 303571 h 773723"/>
                            <a:gd name="connsiteX5601" fmla="*/ 4494324 w 7563811"/>
                            <a:gd name="connsiteY5601" fmla="*/ 308653 h 773723"/>
                            <a:gd name="connsiteX5602" fmla="*/ 4488479 w 7563811"/>
                            <a:gd name="connsiteY5602" fmla="*/ 318183 h 773723"/>
                            <a:gd name="connsiteX5603" fmla="*/ 4479839 w 7563811"/>
                            <a:gd name="connsiteY5603" fmla="*/ 321740 h 773723"/>
                            <a:gd name="connsiteX5604" fmla="*/ 4474503 w 7563811"/>
                            <a:gd name="connsiteY5604" fmla="*/ 323519 h 773723"/>
                            <a:gd name="connsiteX5605" fmla="*/ 4470945 w 7563811"/>
                            <a:gd name="connsiteY5605" fmla="*/ 321232 h 773723"/>
                            <a:gd name="connsiteX5606" fmla="*/ 4464846 w 7563811"/>
                            <a:gd name="connsiteY5606" fmla="*/ 322503 h 773723"/>
                            <a:gd name="connsiteX5607" fmla="*/ 4456969 w 7563811"/>
                            <a:gd name="connsiteY5607" fmla="*/ 317802 h 773723"/>
                            <a:gd name="connsiteX5608" fmla="*/ 4455190 w 7563811"/>
                            <a:gd name="connsiteY5608" fmla="*/ 310432 h 773723"/>
                            <a:gd name="connsiteX5609" fmla="*/ 4453030 w 7563811"/>
                            <a:gd name="connsiteY5609" fmla="*/ 305858 h 773723"/>
                            <a:gd name="connsiteX5610" fmla="*/ 4452649 w 7563811"/>
                            <a:gd name="connsiteY5610" fmla="*/ 300268 h 773723"/>
                            <a:gd name="connsiteX5611" fmla="*/ 4454682 w 7563811"/>
                            <a:gd name="connsiteY5611" fmla="*/ 292644 h 773723"/>
                            <a:gd name="connsiteX5612" fmla="*/ 4454936 w 7563811"/>
                            <a:gd name="connsiteY5612" fmla="*/ 292644 h 773723"/>
                            <a:gd name="connsiteX5613" fmla="*/ 4458366 w 7563811"/>
                            <a:gd name="connsiteY5613" fmla="*/ 283623 h 773723"/>
                            <a:gd name="connsiteX5614" fmla="*/ 4465609 w 7563811"/>
                            <a:gd name="connsiteY5614" fmla="*/ 282352 h 773723"/>
                            <a:gd name="connsiteX5615" fmla="*/ 4468277 w 7563811"/>
                            <a:gd name="connsiteY5615" fmla="*/ 281209 h 773723"/>
                            <a:gd name="connsiteX5616" fmla="*/ 4473740 w 7563811"/>
                            <a:gd name="connsiteY5616" fmla="*/ 280573 h 773723"/>
                            <a:gd name="connsiteX5617" fmla="*/ 4686310 w 7563811"/>
                            <a:gd name="connsiteY5617" fmla="*/ 279302 h 773723"/>
                            <a:gd name="connsiteX5618" fmla="*/ 4698381 w 7563811"/>
                            <a:gd name="connsiteY5618" fmla="*/ 282733 h 773723"/>
                            <a:gd name="connsiteX5619" fmla="*/ 4711214 w 7563811"/>
                            <a:gd name="connsiteY5619" fmla="*/ 287561 h 773723"/>
                            <a:gd name="connsiteX5620" fmla="*/ 4712167 w 7563811"/>
                            <a:gd name="connsiteY5620" fmla="*/ 292882 h 773723"/>
                            <a:gd name="connsiteX5621" fmla="*/ 4712720 w 7563811"/>
                            <a:gd name="connsiteY5621" fmla="*/ 298666 h 773723"/>
                            <a:gd name="connsiteX5622" fmla="*/ 4712612 w 7563811"/>
                            <a:gd name="connsiteY5622" fmla="*/ 298615 h 773723"/>
                            <a:gd name="connsiteX5623" fmla="*/ 4712739 w 7563811"/>
                            <a:gd name="connsiteY5623" fmla="*/ 298869 h 773723"/>
                            <a:gd name="connsiteX5624" fmla="*/ 4712720 w 7563811"/>
                            <a:gd name="connsiteY5624" fmla="*/ 298666 h 773723"/>
                            <a:gd name="connsiteX5625" fmla="*/ 4717948 w 7563811"/>
                            <a:gd name="connsiteY5625" fmla="*/ 301156 h 773723"/>
                            <a:gd name="connsiteX5626" fmla="*/ 4718456 w 7563811"/>
                            <a:gd name="connsiteY5626" fmla="*/ 307890 h 773723"/>
                            <a:gd name="connsiteX5627" fmla="*/ 4715661 w 7563811"/>
                            <a:gd name="connsiteY5627" fmla="*/ 311194 h 773723"/>
                            <a:gd name="connsiteX5628" fmla="*/ 4715153 w 7563811"/>
                            <a:gd name="connsiteY5628" fmla="*/ 318182 h 773723"/>
                            <a:gd name="connsiteX5629" fmla="*/ 4707021 w 7563811"/>
                            <a:gd name="connsiteY5629" fmla="*/ 331523 h 773723"/>
                            <a:gd name="connsiteX5630" fmla="*/ 4695077 w 7563811"/>
                            <a:gd name="connsiteY5630" fmla="*/ 336478 h 773723"/>
                            <a:gd name="connsiteX5631" fmla="*/ 4687581 w 7563811"/>
                            <a:gd name="connsiteY5631" fmla="*/ 339020 h 773723"/>
                            <a:gd name="connsiteX5632" fmla="*/ 4682753 w 7563811"/>
                            <a:gd name="connsiteY5632" fmla="*/ 335843 h 773723"/>
                            <a:gd name="connsiteX5633" fmla="*/ 4674240 w 7563811"/>
                            <a:gd name="connsiteY5633" fmla="*/ 337622 h 773723"/>
                            <a:gd name="connsiteX5634" fmla="*/ 4663313 w 7563811"/>
                            <a:gd name="connsiteY5634" fmla="*/ 331015 h 773723"/>
                            <a:gd name="connsiteX5635" fmla="*/ 4660772 w 7563811"/>
                            <a:gd name="connsiteY5635" fmla="*/ 320723 h 773723"/>
                            <a:gd name="connsiteX5636" fmla="*/ 4657849 w 7563811"/>
                            <a:gd name="connsiteY5636" fmla="*/ 314370 h 773723"/>
                            <a:gd name="connsiteX5637" fmla="*/ 4657341 w 7563811"/>
                            <a:gd name="connsiteY5637" fmla="*/ 306620 h 773723"/>
                            <a:gd name="connsiteX5638" fmla="*/ 4660136 w 7563811"/>
                            <a:gd name="connsiteY5638" fmla="*/ 296074 h 773723"/>
                            <a:gd name="connsiteX5639" fmla="*/ 4664965 w 7563811"/>
                            <a:gd name="connsiteY5639" fmla="*/ 283495 h 773723"/>
                            <a:gd name="connsiteX5640" fmla="*/ 4675002 w 7563811"/>
                            <a:gd name="connsiteY5640" fmla="*/ 281716 h 773723"/>
                            <a:gd name="connsiteX5641" fmla="*/ 4678687 w 7563811"/>
                            <a:gd name="connsiteY5641" fmla="*/ 280191 h 773723"/>
                            <a:gd name="connsiteX5642" fmla="*/ 4686310 w 7563811"/>
                            <a:gd name="connsiteY5642" fmla="*/ 279302 h 773723"/>
                            <a:gd name="connsiteX5643" fmla="*/ 3468721 w 7563811"/>
                            <a:gd name="connsiteY5643" fmla="*/ 276507 h 773723"/>
                            <a:gd name="connsiteX5644" fmla="*/ 3473423 w 7563811"/>
                            <a:gd name="connsiteY5644" fmla="*/ 281336 h 773723"/>
                            <a:gd name="connsiteX5645" fmla="*/ 3476854 w 7563811"/>
                            <a:gd name="connsiteY5645" fmla="*/ 280700 h 773723"/>
                            <a:gd name="connsiteX5646" fmla="*/ 3479522 w 7563811"/>
                            <a:gd name="connsiteY5646" fmla="*/ 283750 h 773723"/>
                            <a:gd name="connsiteX5647" fmla="*/ 3479395 w 7563811"/>
                            <a:gd name="connsiteY5647" fmla="*/ 286291 h 773723"/>
                            <a:gd name="connsiteX5648" fmla="*/ 3481556 w 7563811"/>
                            <a:gd name="connsiteY5648" fmla="*/ 289849 h 773723"/>
                            <a:gd name="connsiteX5649" fmla="*/ 3482317 w 7563811"/>
                            <a:gd name="connsiteY5649" fmla="*/ 299124 h 773723"/>
                            <a:gd name="connsiteX5650" fmla="*/ 3478379 w 7563811"/>
                            <a:gd name="connsiteY5650" fmla="*/ 305731 h 773723"/>
                            <a:gd name="connsiteX5651" fmla="*/ 3475710 w 7563811"/>
                            <a:gd name="connsiteY5651" fmla="*/ 309543 h 773723"/>
                            <a:gd name="connsiteX5652" fmla="*/ 3472430 w 7563811"/>
                            <a:gd name="connsiteY5652" fmla="*/ 309786 h 773723"/>
                            <a:gd name="connsiteX5653" fmla="*/ 3472534 w 7563811"/>
                            <a:gd name="connsiteY5653" fmla="*/ 309670 h 773723"/>
                            <a:gd name="connsiteX5654" fmla="*/ 3472280 w 7563811"/>
                            <a:gd name="connsiteY5654" fmla="*/ 309797 h 773723"/>
                            <a:gd name="connsiteX5655" fmla="*/ 3472430 w 7563811"/>
                            <a:gd name="connsiteY5655" fmla="*/ 309786 h 773723"/>
                            <a:gd name="connsiteX5656" fmla="*/ 3469103 w 7563811"/>
                            <a:gd name="connsiteY5656" fmla="*/ 313482 h 773723"/>
                            <a:gd name="connsiteX5657" fmla="*/ 3461605 w 7563811"/>
                            <a:gd name="connsiteY5657" fmla="*/ 314244 h 773723"/>
                            <a:gd name="connsiteX5658" fmla="*/ 3456776 w 7563811"/>
                            <a:gd name="connsiteY5658" fmla="*/ 310305 h 773723"/>
                            <a:gd name="connsiteX5659" fmla="*/ 3453982 w 7563811"/>
                            <a:gd name="connsiteY5659" fmla="*/ 308780 h 773723"/>
                            <a:gd name="connsiteX5660" fmla="*/ 3447248 w 7563811"/>
                            <a:gd name="connsiteY5660" fmla="*/ 313354 h 773723"/>
                            <a:gd name="connsiteX5661" fmla="*/ 3442675 w 7563811"/>
                            <a:gd name="connsiteY5661" fmla="*/ 316023 h 773723"/>
                            <a:gd name="connsiteX5662" fmla="*/ 3438988 w 7563811"/>
                            <a:gd name="connsiteY5662" fmla="*/ 314625 h 773723"/>
                            <a:gd name="connsiteX5663" fmla="*/ 3433655 w 7563811"/>
                            <a:gd name="connsiteY5663" fmla="*/ 316912 h 773723"/>
                            <a:gd name="connsiteX5664" fmla="*/ 3425521 w 7563811"/>
                            <a:gd name="connsiteY5664" fmla="*/ 314117 h 773723"/>
                            <a:gd name="connsiteX5665" fmla="*/ 3422342 w 7563811"/>
                            <a:gd name="connsiteY5665" fmla="*/ 307764 h 773723"/>
                            <a:gd name="connsiteX5666" fmla="*/ 3419550 w 7563811"/>
                            <a:gd name="connsiteY5666" fmla="*/ 304079 h 773723"/>
                            <a:gd name="connsiteX5667" fmla="*/ 3418151 w 7563811"/>
                            <a:gd name="connsiteY5667" fmla="*/ 298997 h 773723"/>
                            <a:gd name="connsiteX5668" fmla="*/ 3418534 w 7563811"/>
                            <a:gd name="connsiteY5668" fmla="*/ 291627 h 773723"/>
                            <a:gd name="connsiteX5669" fmla="*/ 3419931 w 7563811"/>
                            <a:gd name="connsiteY5669" fmla="*/ 282733 h 773723"/>
                            <a:gd name="connsiteX5670" fmla="*/ 3426283 w 7563811"/>
                            <a:gd name="connsiteY5670" fmla="*/ 280192 h 773723"/>
                            <a:gd name="connsiteX5671" fmla="*/ 3428444 w 7563811"/>
                            <a:gd name="connsiteY5671" fmla="*/ 278667 h 773723"/>
                            <a:gd name="connsiteX5672" fmla="*/ 3433272 w 7563811"/>
                            <a:gd name="connsiteY5672" fmla="*/ 277016 h 773723"/>
                            <a:gd name="connsiteX5673" fmla="*/ 3441657 w 7563811"/>
                            <a:gd name="connsiteY5673" fmla="*/ 277524 h 773723"/>
                            <a:gd name="connsiteX5674" fmla="*/ 3450677 w 7563811"/>
                            <a:gd name="connsiteY5674" fmla="*/ 278922 h 773723"/>
                            <a:gd name="connsiteX5675" fmla="*/ 3452075 w 7563811"/>
                            <a:gd name="connsiteY5675" fmla="*/ 282606 h 773723"/>
                            <a:gd name="connsiteX5676" fmla="*/ 3453982 w 7563811"/>
                            <a:gd name="connsiteY5676" fmla="*/ 281463 h 773723"/>
                            <a:gd name="connsiteX5677" fmla="*/ 3460971 w 7563811"/>
                            <a:gd name="connsiteY5677" fmla="*/ 278794 h 773723"/>
                            <a:gd name="connsiteX5678" fmla="*/ 3468721 w 7563811"/>
                            <a:gd name="connsiteY5678" fmla="*/ 276507 h 773723"/>
                            <a:gd name="connsiteX5679" fmla="*/ 1867266 w 7563811"/>
                            <a:gd name="connsiteY5679" fmla="*/ 275490 h 773723"/>
                            <a:gd name="connsiteX5680" fmla="*/ 1876415 w 7563811"/>
                            <a:gd name="connsiteY5680" fmla="*/ 275744 h 773723"/>
                            <a:gd name="connsiteX5681" fmla="*/ 1879845 w 7563811"/>
                            <a:gd name="connsiteY5681" fmla="*/ 281843 h 773723"/>
                            <a:gd name="connsiteX5682" fmla="*/ 1881750 w 7563811"/>
                            <a:gd name="connsiteY5682" fmla="*/ 283876 h 773723"/>
                            <a:gd name="connsiteX5683" fmla="*/ 1884039 w 7563811"/>
                            <a:gd name="connsiteY5683" fmla="*/ 288577 h 773723"/>
                            <a:gd name="connsiteX5684" fmla="*/ 1884546 w 7563811"/>
                            <a:gd name="connsiteY5684" fmla="*/ 297090 h 773723"/>
                            <a:gd name="connsiteX5685" fmla="*/ 1884419 w 7563811"/>
                            <a:gd name="connsiteY5685" fmla="*/ 306366 h 773723"/>
                            <a:gd name="connsiteX5686" fmla="*/ 1877558 w 7563811"/>
                            <a:gd name="connsiteY5686" fmla="*/ 309923 h 773723"/>
                            <a:gd name="connsiteX5687" fmla="*/ 1877178 w 7563811"/>
                            <a:gd name="connsiteY5687" fmla="*/ 313862 h 773723"/>
                            <a:gd name="connsiteX5688" fmla="*/ 1872984 w 7563811"/>
                            <a:gd name="connsiteY5688" fmla="*/ 315768 h 773723"/>
                            <a:gd name="connsiteX5689" fmla="*/ 1870188 w 7563811"/>
                            <a:gd name="connsiteY5689" fmla="*/ 314751 h 773723"/>
                            <a:gd name="connsiteX5690" fmla="*/ 1865614 w 7563811"/>
                            <a:gd name="connsiteY5690" fmla="*/ 316022 h 773723"/>
                            <a:gd name="connsiteX5691" fmla="*/ 1855195 w 7563811"/>
                            <a:gd name="connsiteY5691" fmla="*/ 313735 h 773723"/>
                            <a:gd name="connsiteX5692" fmla="*/ 1849224 w 7563811"/>
                            <a:gd name="connsiteY5692" fmla="*/ 307128 h 773723"/>
                            <a:gd name="connsiteX5693" fmla="*/ 1845920 w 7563811"/>
                            <a:gd name="connsiteY5693" fmla="*/ 302935 h 773723"/>
                            <a:gd name="connsiteX5694" fmla="*/ 1846810 w 7563811"/>
                            <a:gd name="connsiteY5694" fmla="*/ 299123 h 773723"/>
                            <a:gd name="connsiteX5695" fmla="*/ 1846682 w 7563811"/>
                            <a:gd name="connsiteY5695" fmla="*/ 299123 h 773723"/>
                            <a:gd name="connsiteX5696" fmla="*/ 1843633 w 7563811"/>
                            <a:gd name="connsiteY5696" fmla="*/ 294041 h 773723"/>
                            <a:gd name="connsiteX5697" fmla="*/ 1845412 w 7563811"/>
                            <a:gd name="connsiteY5697" fmla="*/ 285528 h 773723"/>
                            <a:gd name="connsiteX5698" fmla="*/ 1851384 w 7563811"/>
                            <a:gd name="connsiteY5698" fmla="*/ 281589 h 773723"/>
                            <a:gd name="connsiteX5699" fmla="*/ 1854814 w 7563811"/>
                            <a:gd name="connsiteY5699" fmla="*/ 278286 h 773723"/>
                            <a:gd name="connsiteX5700" fmla="*/ 1859769 w 7563811"/>
                            <a:gd name="connsiteY5700" fmla="*/ 276126 h 773723"/>
                            <a:gd name="connsiteX5701" fmla="*/ 1867266 w 7563811"/>
                            <a:gd name="connsiteY5701" fmla="*/ 275490 h 773723"/>
                            <a:gd name="connsiteX5702" fmla="*/ 5961472 w 7563811"/>
                            <a:gd name="connsiteY5702" fmla="*/ 275236 h 773723"/>
                            <a:gd name="connsiteX5703" fmla="*/ 5967698 w 7563811"/>
                            <a:gd name="connsiteY5703" fmla="*/ 275617 h 773723"/>
                            <a:gd name="connsiteX5704" fmla="*/ 5976846 w 7563811"/>
                            <a:gd name="connsiteY5704" fmla="*/ 280191 h 773723"/>
                            <a:gd name="connsiteX5705" fmla="*/ 5986375 w 7563811"/>
                            <a:gd name="connsiteY5705" fmla="*/ 286036 h 773723"/>
                            <a:gd name="connsiteX5706" fmla="*/ 5985867 w 7563811"/>
                            <a:gd name="connsiteY5706" fmla="*/ 295311 h 773723"/>
                            <a:gd name="connsiteX5707" fmla="*/ 5989679 w 7563811"/>
                            <a:gd name="connsiteY5707" fmla="*/ 298234 h 773723"/>
                            <a:gd name="connsiteX5708" fmla="*/ 5989044 w 7563811"/>
                            <a:gd name="connsiteY5708" fmla="*/ 303697 h 773723"/>
                            <a:gd name="connsiteX5709" fmla="*/ 5986249 w 7563811"/>
                            <a:gd name="connsiteY5709" fmla="*/ 305984 h 773723"/>
                            <a:gd name="connsiteX5710" fmla="*/ 5984724 w 7563811"/>
                            <a:gd name="connsiteY5710" fmla="*/ 311575 h 773723"/>
                            <a:gd name="connsiteX5711" fmla="*/ 5976084 w 7563811"/>
                            <a:gd name="connsiteY5711" fmla="*/ 321104 h 773723"/>
                            <a:gd name="connsiteX5712" fmla="*/ 5967571 w 7563811"/>
                            <a:gd name="connsiteY5712" fmla="*/ 323010 h 773723"/>
                            <a:gd name="connsiteX5713" fmla="*/ 5968968 w 7563811"/>
                            <a:gd name="connsiteY5713" fmla="*/ 327457 h 773723"/>
                            <a:gd name="connsiteX5714" fmla="*/ 5972145 w 7563811"/>
                            <a:gd name="connsiteY5714" fmla="*/ 337368 h 773723"/>
                            <a:gd name="connsiteX5715" fmla="*/ 5966046 w 7563811"/>
                            <a:gd name="connsiteY5715" fmla="*/ 343594 h 773723"/>
                            <a:gd name="connsiteX5716" fmla="*/ 5967063 w 7563811"/>
                            <a:gd name="connsiteY5716" fmla="*/ 347914 h 773723"/>
                            <a:gd name="connsiteX5717" fmla="*/ 5963251 w 7563811"/>
                            <a:gd name="connsiteY5717" fmla="*/ 351471 h 773723"/>
                            <a:gd name="connsiteX5718" fmla="*/ 5960201 w 7563811"/>
                            <a:gd name="connsiteY5718" fmla="*/ 351471 h 773723"/>
                            <a:gd name="connsiteX5719" fmla="*/ 5955754 w 7563811"/>
                            <a:gd name="connsiteY5719" fmla="*/ 354521 h 773723"/>
                            <a:gd name="connsiteX5720" fmla="*/ 5943938 w 7563811"/>
                            <a:gd name="connsiteY5720" fmla="*/ 355918 h 773723"/>
                            <a:gd name="connsiteX5721" fmla="*/ 5935298 w 7563811"/>
                            <a:gd name="connsiteY5721" fmla="*/ 351090 h 773723"/>
                            <a:gd name="connsiteX5722" fmla="*/ 5930216 w 7563811"/>
                            <a:gd name="connsiteY5722" fmla="*/ 347787 h 773723"/>
                            <a:gd name="connsiteX5723" fmla="*/ 5929835 w 7563811"/>
                            <a:gd name="connsiteY5723" fmla="*/ 343340 h 773723"/>
                            <a:gd name="connsiteX5724" fmla="*/ 5924752 w 7563811"/>
                            <a:gd name="connsiteY5724" fmla="*/ 339147 h 773723"/>
                            <a:gd name="connsiteX5725" fmla="*/ 5923482 w 7563811"/>
                            <a:gd name="connsiteY5725" fmla="*/ 329490 h 773723"/>
                            <a:gd name="connsiteX5726" fmla="*/ 5928437 w 7563811"/>
                            <a:gd name="connsiteY5726" fmla="*/ 323137 h 773723"/>
                            <a:gd name="connsiteX5727" fmla="*/ 5930851 w 7563811"/>
                            <a:gd name="connsiteY5727" fmla="*/ 318436 h 773723"/>
                            <a:gd name="connsiteX5728" fmla="*/ 5935298 w 7563811"/>
                            <a:gd name="connsiteY5728" fmla="*/ 314370 h 773723"/>
                            <a:gd name="connsiteX5729" fmla="*/ 5939237 w 7563811"/>
                            <a:gd name="connsiteY5729" fmla="*/ 310431 h 773723"/>
                            <a:gd name="connsiteX5730" fmla="*/ 5940761 w 7563811"/>
                            <a:gd name="connsiteY5730" fmla="*/ 305222 h 773723"/>
                            <a:gd name="connsiteX5731" fmla="*/ 5939364 w 7563811"/>
                            <a:gd name="connsiteY5731" fmla="*/ 299631 h 773723"/>
                            <a:gd name="connsiteX5732" fmla="*/ 5940126 w 7563811"/>
                            <a:gd name="connsiteY5732" fmla="*/ 293279 h 773723"/>
                            <a:gd name="connsiteX5733" fmla="*/ 5944065 w 7563811"/>
                            <a:gd name="connsiteY5733" fmla="*/ 285147 h 773723"/>
                            <a:gd name="connsiteX5734" fmla="*/ 5949910 w 7563811"/>
                            <a:gd name="connsiteY5734" fmla="*/ 275744 h 773723"/>
                            <a:gd name="connsiteX5735" fmla="*/ 5958296 w 7563811"/>
                            <a:gd name="connsiteY5735" fmla="*/ 275871 h 773723"/>
                            <a:gd name="connsiteX5736" fmla="*/ 5961472 w 7563811"/>
                            <a:gd name="connsiteY5736" fmla="*/ 275236 h 773723"/>
                            <a:gd name="connsiteX5737" fmla="*/ 2353774 w 7563811"/>
                            <a:gd name="connsiteY5737" fmla="*/ 274474 h 773723"/>
                            <a:gd name="connsiteX5738" fmla="*/ 2353647 w 7563811"/>
                            <a:gd name="connsiteY5738" fmla="*/ 274728 h 773723"/>
                            <a:gd name="connsiteX5739" fmla="*/ 2353664 w 7563811"/>
                            <a:gd name="connsiteY5739" fmla="*/ 274530 h 773723"/>
                            <a:gd name="connsiteX5740" fmla="*/ 7487576 w 7563811"/>
                            <a:gd name="connsiteY5740" fmla="*/ 272441 h 773723"/>
                            <a:gd name="connsiteX5741" fmla="*/ 7492150 w 7563811"/>
                            <a:gd name="connsiteY5741" fmla="*/ 272949 h 773723"/>
                            <a:gd name="connsiteX5742" fmla="*/ 7493929 w 7563811"/>
                            <a:gd name="connsiteY5742" fmla="*/ 275236 h 773723"/>
                            <a:gd name="connsiteX5743" fmla="*/ 7498503 w 7563811"/>
                            <a:gd name="connsiteY5743" fmla="*/ 276507 h 773723"/>
                            <a:gd name="connsiteX5744" fmla="*/ 7506254 w 7563811"/>
                            <a:gd name="connsiteY5744" fmla="*/ 283622 h 773723"/>
                            <a:gd name="connsiteX5745" fmla="*/ 7508032 w 7563811"/>
                            <a:gd name="connsiteY5745" fmla="*/ 292135 h 773723"/>
                            <a:gd name="connsiteX5746" fmla="*/ 7508794 w 7563811"/>
                            <a:gd name="connsiteY5746" fmla="*/ 297472 h 773723"/>
                            <a:gd name="connsiteX5747" fmla="*/ 7506000 w 7563811"/>
                            <a:gd name="connsiteY5747" fmla="*/ 300267 h 773723"/>
                            <a:gd name="connsiteX5748" fmla="*/ 7506000 w 7563811"/>
                            <a:gd name="connsiteY5748" fmla="*/ 306112 h 773723"/>
                            <a:gd name="connsiteX5749" fmla="*/ 7500282 w 7563811"/>
                            <a:gd name="connsiteY5749" fmla="*/ 312465 h 773723"/>
                            <a:gd name="connsiteX5750" fmla="*/ 7493167 w 7563811"/>
                            <a:gd name="connsiteY5750" fmla="*/ 312846 h 773723"/>
                            <a:gd name="connsiteX5751" fmla="*/ 7488593 w 7563811"/>
                            <a:gd name="connsiteY5751" fmla="*/ 313989 h 773723"/>
                            <a:gd name="connsiteX5752" fmla="*/ 7483383 w 7563811"/>
                            <a:gd name="connsiteY5752" fmla="*/ 313354 h 773723"/>
                            <a:gd name="connsiteX5753" fmla="*/ 7476776 w 7563811"/>
                            <a:gd name="connsiteY5753" fmla="*/ 310178 h 773723"/>
                            <a:gd name="connsiteX5754" fmla="*/ 7469026 w 7563811"/>
                            <a:gd name="connsiteY5754" fmla="*/ 305349 h 773723"/>
                            <a:gd name="connsiteX5755" fmla="*/ 7469026 w 7563811"/>
                            <a:gd name="connsiteY5755" fmla="*/ 298488 h 773723"/>
                            <a:gd name="connsiteX5756" fmla="*/ 7468517 w 7563811"/>
                            <a:gd name="connsiteY5756" fmla="*/ 295820 h 773723"/>
                            <a:gd name="connsiteX5757" fmla="*/ 7468899 w 7563811"/>
                            <a:gd name="connsiteY5757" fmla="*/ 290610 h 773723"/>
                            <a:gd name="connsiteX5758" fmla="*/ 7472710 w 7563811"/>
                            <a:gd name="connsiteY5758" fmla="*/ 283114 h 773723"/>
                            <a:gd name="connsiteX5759" fmla="*/ 7477539 w 7563811"/>
                            <a:gd name="connsiteY5759" fmla="*/ 275236 h 773723"/>
                            <a:gd name="connsiteX5760" fmla="*/ 7485162 w 7563811"/>
                            <a:gd name="connsiteY5760" fmla="*/ 275618 h 773723"/>
                            <a:gd name="connsiteX5761" fmla="*/ 7487576 w 7563811"/>
                            <a:gd name="connsiteY5761" fmla="*/ 272441 h 773723"/>
                            <a:gd name="connsiteX5762" fmla="*/ 3662736 w 7563811"/>
                            <a:gd name="connsiteY5762" fmla="*/ 270027 h 773723"/>
                            <a:gd name="connsiteX5763" fmla="*/ 3673662 w 7563811"/>
                            <a:gd name="connsiteY5763" fmla="*/ 270663 h 773723"/>
                            <a:gd name="connsiteX5764" fmla="*/ 3677473 w 7563811"/>
                            <a:gd name="connsiteY5764" fmla="*/ 278032 h 773723"/>
                            <a:gd name="connsiteX5765" fmla="*/ 3679634 w 7563811"/>
                            <a:gd name="connsiteY5765" fmla="*/ 280573 h 773723"/>
                            <a:gd name="connsiteX5766" fmla="*/ 3682175 w 7563811"/>
                            <a:gd name="connsiteY5766" fmla="*/ 286164 h 773723"/>
                            <a:gd name="connsiteX5767" fmla="*/ 3682048 w 7563811"/>
                            <a:gd name="connsiteY5767" fmla="*/ 286291 h 773723"/>
                            <a:gd name="connsiteX5768" fmla="*/ 3682429 w 7563811"/>
                            <a:gd name="connsiteY5768" fmla="*/ 296456 h 773723"/>
                            <a:gd name="connsiteX5769" fmla="*/ 3681921 w 7563811"/>
                            <a:gd name="connsiteY5769" fmla="*/ 307510 h 773723"/>
                            <a:gd name="connsiteX5770" fmla="*/ 3673537 w 7563811"/>
                            <a:gd name="connsiteY5770" fmla="*/ 311449 h 773723"/>
                            <a:gd name="connsiteX5771" fmla="*/ 3672901 w 7563811"/>
                            <a:gd name="connsiteY5771" fmla="*/ 316150 h 773723"/>
                            <a:gd name="connsiteX5772" fmla="*/ 3667818 w 7563811"/>
                            <a:gd name="connsiteY5772" fmla="*/ 318183 h 773723"/>
                            <a:gd name="connsiteX5773" fmla="*/ 3664643 w 7563811"/>
                            <a:gd name="connsiteY5773" fmla="*/ 316912 h 773723"/>
                            <a:gd name="connsiteX5774" fmla="*/ 3659052 w 7563811"/>
                            <a:gd name="connsiteY5774" fmla="*/ 318183 h 773723"/>
                            <a:gd name="connsiteX5775" fmla="*/ 3646729 w 7563811"/>
                            <a:gd name="connsiteY5775" fmla="*/ 315133 h 773723"/>
                            <a:gd name="connsiteX5776" fmla="*/ 3639868 w 7563811"/>
                            <a:gd name="connsiteY5776" fmla="*/ 307129 h 773723"/>
                            <a:gd name="connsiteX5777" fmla="*/ 3636057 w 7563811"/>
                            <a:gd name="connsiteY5777" fmla="*/ 301919 h 773723"/>
                            <a:gd name="connsiteX5778" fmla="*/ 3637327 w 7563811"/>
                            <a:gd name="connsiteY5778" fmla="*/ 297345 h 773723"/>
                            <a:gd name="connsiteX5779" fmla="*/ 3633897 w 7563811"/>
                            <a:gd name="connsiteY5779" fmla="*/ 291246 h 773723"/>
                            <a:gd name="connsiteX5780" fmla="*/ 3636311 w 7563811"/>
                            <a:gd name="connsiteY5780" fmla="*/ 281209 h 773723"/>
                            <a:gd name="connsiteX5781" fmla="*/ 3643679 w 7563811"/>
                            <a:gd name="connsiteY5781" fmla="*/ 276634 h 773723"/>
                            <a:gd name="connsiteX5782" fmla="*/ 3647872 w 7563811"/>
                            <a:gd name="connsiteY5782" fmla="*/ 272823 h 773723"/>
                            <a:gd name="connsiteX5783" fmla="*/ 3653844 w 7563811"/>
                            <a:gd name="connsiteY5783" fmla="*/ 270536 h 773723"/>
                            <a:gd name="connsiteX5784" fmla="*/ 3662736 w 7563811"/>
                            <a:gd name="connsiteY5784" fmla="*/ 270027 h 773723"/>
                            <a:gd name="connsiteX5785" fmla="*/ 6429304 w 7563811"/>
                            <a:gd name="connsiteY5785" fmla="*/ 269900 h 773723"/>
                            <a:gd name="connsiteX5786" fmla="*/ 6435402 w 7563811"/>
                            <a:gd name="connsiteY5786" fmla="*/ 278159 h 773723"/>
                            <a:gd name="connsiteX5787" fmla="*/ 6438452 w 7563811"/>
                            <a:gd name="connsiteY5787" fmla="*/ 280827 h 773723"/>
                            <a:gd name="connsiteX5788" fmla="*/ 6442645 w 7563811"/>
                            <a:gd name="connsiteY5788" fmla="*/ 287180 h 773723"/>
                            <a:gd name="connsiteX5789" fmla="*/ 6442899 w 7563811"/>
                            <a:gd name="connsiteY5789" fmla="*/ 287053 h 773723"/>
                            <a:gd name="connsiteX5790" fmla="*/ 6445186 w 7563811"/>
                            <a:gd name="connsiteY5790" fmla="*/ 299250 h 773723"/>
                            <a:gd name="connsiteX5791" fmla="*/ 6446583 w 7563811"/>
                            <a:gd name="connsiteY5791" fmla="*/ 312846 h 773723"/>
                            <a:gd name="connsiteX5792" fmla="*/ 6437181 w 7563811"/>
                            <a:gd name="connsiteY5792" fmla="*/ 319199 h 773723"/>
                            <a:gd name="connsiteX5793" fmla="*/ 6437181 w 7563811"/>
                            <a:gd name="connsiteY5793" fmla="*/ 325043 h 773723"/>
                            <a:gd name="connsiteX5794" fmla="*/ 6431463 w 7563811"/>
                            <a:gd name="connsiteY5794" fmla="*/ 328601 h 773723"/>
                            <a:gd name="connsiteX5795" fmla="*/ 6427271 w 7563811"/>
                            <a:gd name="connsiteY5795" fmla="*/ 327585 h 773723"/>
                            <a:gd name="connsiteX5796" fmla="*/ 6420790 w 7563811"/>
                            <a:gd name="connsiteY5796" fmla="*/ 330253 h 773723"/>
                            <a:gd name="connsiteX5797" fmla="*/ 6405289 w 7563811"/>
                            <a:gd name="connsiteY5797" fmla="*/ 328855 h 773723"/>
                            <a:gd name="connsiteX5798" fmla="*/ 6395506 w 7563811"/>
                            <a:gd name="connsiteY5798" fmla="*/ 320342 h 773723"/>
                            <a:gd name="connsiteX5799" fmla="*/ 6389915 w 7563811"/>
                            <a:gd name="connsiteY5799" fmla="*/ 314752 h 773723"/>
                            <a:gd name="connsiteX5800" fmla="*/ 6390550 w 7563811"/>
                            <a:gd name="connsiteY5800" fmla="*/ 309034 h 773723"/>
                            <a:gd name="connsiteX5801" fmla="*/ 6385214 w 7563811"/>
                            <a:gd name="connsiteY5801" fmla="*/ 302300 h 773723"/>
                            <a:gd name="connsiteX5802" fmla="*/ 6386230 w 7563811"/>
                            <a:gd name="connsiteY5802" fmla="*/ 289594 h 773723"/>
                            <a:gd name="connsiteX5803" fmla="*/ 6394235 w 7563811"/>
                            <a:gd name="connsiteY5803" fmla="*/ 282733 h 773723"/>
                            <a:gd name="connsiteX5804" fmla="*/ 6398555 w 7563811"/>
                            <a:gd name="connsiteY5804" fmla="*/ 277269 h 773723"/>
                            <a:gd name="connsiteX5805" fmla="*/ 6405289 w 7563811"/>
                            <a:gd name="connsiteY5805" fmla="*/ 273330 h 773723"/>
                            <a:gd name="connsiteX5806" fmla="*/ 6415962 w 7563811"/>
                            <a:gd name="connsiteY5806" fmla="*/ 271170 h 773723"/>
                            <a:gd name="connsiteX5807" fmla="*/ 6429304 w 7563811"/>
                            <a:gd name="connsiteY5807" fmla="*/ 269900 h 773723"/>
                            <a:gd name="connsiteX5808" fmla="*/ 2504976 w 7563811"/>
                            <a:gd name="connsiteY5808" fmla="*/ 268756 h 773723"/>
                            <a:gd name="connsiteX5809" fmla="*/ 2514760 w 7563811"/>
                            <a:gd name="connsiteY5809" fmla="*/ 270535 h 773723"/>
                            <a:gd name="connsiteX5810" fmla="*/ 2525306 w 7563811"/>
                            <a:gd name="connsiteY5810" fmla="*/ 273331 h 773723"/>
                            <a:gd name="connsiteX5811" fmla="*/ 2527340 w 7563811"/>
                            <a:gd name="connsiteY5811" fmla="*/ 282098 h 773723"/>
                            <a:gd name="connsiteX5812" fmla="*/ 2531786 w 7563811"/>
                            <a:gd name="connsiteY5812" fmla="*/ 283749 h 773723"/>
                            <a:gd name="connsiteX5813" fmla="*/ 2532803 w 7563811"/>
                            <a:gd name="connsiteY5813" fmla="*/ 289086 h 773723"/>
                            <a:gd name="connsiteX5814" fmla="*/ 2530897 w 7563811"/>
                            <a:gd name="connsiteY5814" fmla="*/ 291881 h 773723"/>
                            <a:gd name="connsiteX5815" fmla="*/ 2531024 w 7563811"/>
                            <a:gd name="connsiteY5815" fmla="*/ 297472 h 773723"/>
                            <a:gd name="connsiteX5816" fmla="*/ 2525561 w 7563811"/>
                            <a:gd name="connsiteY5816" fmla="*/ 308653 h 773723"/>
                            <a:gd name="connsiteX5817" fmla="*/ 2516412 w 7563811"/>
                            <a:gd name="connsiteY5817" fmla="*/ 313608 h 773723"/>
                            <a:gd name="connsiteX5818" fmla="*/ 2510695 w 7563811"/>
                            <a:gd name="connsiteY5818" fmla="*/ 316149 h 773723"/>
                            <a:gd name="connsiteX5819" fmla="*/ 2506628 w 7563811"/>
                            <a:gd name="connsiteY5819" fmla="*/ 313989 h 773723"/>
                            <a:gd name="connsiteX5820" fmla="*/ 2500021 w 7563811"/>
                            <a:gd name="connsiteY5820" fmla="*/ 316022 h 773723"/>
                            <a:gd name="connsiteX5821" fmla="*/ 2490873 w 7563811"/>
                            <a:gd name="connsiteY5821" fmla="*/ 311702 h 773723"/>
                            <a:gd name="connsiteX5822" fmla="*/ 2488078 w 7563811"/>
                            <a:gd name="connsiteY5822" fmla="*/ 303698 h 773723"/>
                            <a:gd name="connsiteX5823" fmla="*/ 2485283 w 7563811"/>
                            <a:gd name="connsiteY5823" fmla="*/ 298869 h 773723"/>
                            <a:gd name="connsiteX5824" fmla="*/ 2485155 w 7563811"/>
                            <a:gd name="connsiteY5824" fmla="*/ 298869 h 773723"/>
                            <a:gd name="connsiteX5825" fmla="*/ 2484140 w 7563811"/>
                            <a:gd name="connsiteY5825" fmla="*/ 292771 h 773723"/>
                            <a:gd name="connsiteX5826" fmla="*/ 2485536 w 7563811"/>
                            <a:gd name="connsiteY5826" fmla="*/ 284131 h 773723"/>
                            <a:gd name="connsiteX5827" fmla="*/ 2488332 w 7563811"/>
                            <a:gd name="connsiteY5827" fmla="*/ 273712 h 773723"/>
                            <a:gd name="connsiteX5828" fmla="*/ 2496209 w 7563811"/>
                            <a:gd name="connsiteY5828" fmla="*/ 271552 h 773723"/>
                            <a:gd name="connsiteX5829" fmla="*/ 2499004 w 7563811"/>
                            <a:gd name="connsiteY5829" fmla="*/ 270027 h 773723"/>
                            <a:gd name="connsiteX5830" fmla="*/ 2504976 w 7563811"/>
                            <a:gd name="connsiteY5830" fmla="*/ 268756 h 773723"/>
                            <a:gd name="connsiteX5831" fmla="*/ 4547308 w 7563811"/>
                            <a:gd name="connsiteY5831" fmla="*/ 268375 h 773723"/>
                            <a:gd name="connsiteX5832" fmla="*/ 4550103 w 7563811"/>
                            <a:gd name="connsiteY5832" fmla="*/ 269773 h 773723"/>
                            <a:gd name="connsiteX5833" fmla="*/ 4555186 w 7563811"/>
                            <a:gd name="connsiteY5833" fmla="*/ 268883 h 773723"/>
                            <a:gd name="connsiteX5834" fmla="*/ 4565985 w 7563811"/>
                            <a:gd name="connsiteY5834" fmla="*/ 272314 h 773723"/>
                            <a:gd name="connsiteX5835" fmla="*/ 4571576 w 7563811"/>
                            <a:gd name="connsiteY5835" fmla="*/ 279937 h 773723"/>
                            <a:gd name="connsiteX5836" fmla="*/ 4574626 w 7563811"/>
                            <a:gd name="connsiteY5836" fmla="*/ 284766 h 773723"/>
                            <a:gd name="connsiteX5837" fmla="*/ 4573228 w 7563811"/>
                            <a:gd name="connsiteY5837" fmla="*/ 288704 h 773723"/>
                            <a:gd name="connsiteX5838" fmla="*/ 4575896 w 7563811"/>
                            <a:gd name="connsiteY5838" fmla="*/ 294422 h 773723"/>
                            <a:gd name="connsiteX5839" fmla="*/ 4573228 w 7563811"/>
                            <a:gd name="connsiteY5839" fmla="*/ 303316 h 773723"/>
                            <a:gd name="connsiteX5840" fmla="*/ 4566494 w 7563811"/>
                            <a:gd name="connsiteY5840" fmla="*/ 306874 h 773723"/>
                            <a:gd name="connsiteX5841" fmla="*/ 4562555 w 7563811"/>
                            <a:gd name="connsiteY5841" fmla="*/ 310050 h 773723"/>
                            <a:gd name="connsiteX5842" fmla="*/ 4557092 w 7563811"/>
                            <a:gd name="connsiteY5842" fmla="*/ 311829 h 773723"/>
                            <a:gd name="connsiteX5843" fmla="*/ 4549087 w 7563811"/>
                            <a:gd name="connsiteY5843" fmla="*/ 311829 h 773723"/>
                            <a:gd name="connsiteX5844" fmla="*/ 4539430 w 7563811"/>
                            <a:gd name="connsiteY5844" fmla="*/ 310686 h 773723"/>
                            <a:gd name="connsiteX5845" fmla="*/ 4536381 w 7563811"/>
                            <a:gd name="connsiteY5845" fmla="*/ 303824 h 773723"/>
                            <a:gd name="connsiteX5846" fmla="*/ 4534602 w 7563811"/>
                            <a:gd name="connsiteY5846" fmla="*/ 301410 h 773723"/>
                            <a:gd name="connsiteX5847" fmla="*/ 4532569 w 7563811"/>
                            <a:gd name="connsiteY5847" fmla="*/ 296201 h 773723"/>
                            <a:gd name="connsiteX5848" fmla="*/ 4532823 w 7563811"/>
                            <a:gd name="connsiteY5848" fmla="*/ 287053 h 773723"/>
                            <a:gd name="connsiteX5849" fmla="*/ 4532950 w 7563811"/>
                            <a:gd name="connsiteY5849" fmla="*/ 287053 h 773723"/>
                            <a:gd name="connsiteX5850" fmla="*/ 4534094 w 7563811"/>
                            <a:gd name="connsiteY5850" fmla="*/ 277142 h 773723"/>
                            <a:gd name="connsiteX5851" fmla="*/ 4541718 w 7563811"/>
                            <a:gd name="connsiteY5851" fmla="*/ 274093 h 773723"/>
                            <a:gd name="connsiteX5852" fmla="*/ 4542607 w 7563811"/>
                            <a:gd name="connsiteY5852" fmla="*/ 269900 h 773723"/>
                            <a:gd name="connsiteX5853" fmla="*/ 4547308 w 7563811"/>
                            <a:gd name="connsiteY5853" fmla="*/ 268375 h 773723"/>
                            <a:gd name="connsiteX5854" fmla="*/ 2173096 w 7563811"/>
                            <a:gd name="connsiteY5854" fmla="*/ 266342 h 773723"/>
                            <a:gd name="connsiteX5855" fmla="*/ 2183261 w 7563811"/>
                            <a:gd name="connsiteY5855" fmla="*/ 268884 h 773723"/>
                            <a:gd name="connsiteX5856" fmla="*/ 2194061 w 7563811"/>
                            <a:gd name="connsiteY5856" fmla="*/ 272568 h 773723"/>
                            <a:gd name="connsiteX5857" fmla="*/ 2195586 w 7563811"/>
                            <a:gd name="connsiteY5857" fmla="*/ 281971 h 773723"/>
                            <a:gd name="connsiteX5858" fmla="*/ 2200033 w 7563811"/>
                            <a:gd name="connsiteY5858" fmla="*/ 284004 h 773723"/>
                            <a:gd name="connsiteX5859" fmla="*/ 2200668 w 7563811"/>
                            <a:gd name="connsiteY5859" fmla="*/ 289594 h 773723"/>
                            <a:gd name="connsiteX5860" fmla="*/ 2198381 w 7563811"/>
                            <a:gd name="connsiteY5860" fmla="*/ 292389 h 773723"/>
                            <a:gd name="connsiteX5861" fmla="*/ 2198127 w 7563811"/>
                            <a:gd name="connsiteY5861" fmla="*/ 298234 h 773723"/>
                            <a:gd name="connsiteX5862" fmla="*/ 2191647 w 7563811"/>
                            <a:gd name="connsiteY5862" fmla="*/ 309542 h 773723"/>
                            <a:gd name="connsiteX5863" fmla="*/ 2181736 w 7563811"/>
                            <a:gd name="connsiteY5863" fmla="*/ 314117 h 773723"/>
                            <a:gd name="connsiteX5864" fmla="*/ 2175510 w 7563811"/>
                            <a:gd name="connsiteY5864" fmla="*/ 316404 h 773723"/>
                            <a:gd name="connsiteX5865" fmla="*/ 2171318 w 7563811"/>
                            <a:gd name="connsiteY5865" fmla="*/ 313862 h 773723"/>
                            <a:gd name="connsiteX5866" fmla="*/ 2164329 w 7563811"/>
                            <a:gd name="connsiteY5866" fmla="*/ 315514 h 773723"/>
                            <a:gd name="connsiteX5867" fmla="*/ 2155054 w 7563811"/>
                            <a:gd name="connsiteY5867" fmla="*/ 310305 h 773723"/>
                            <a:gd name="connsiteX5868" fmla="*/ 2152640 w 7563811"/>
                            <a:gd name="connsiteY5868" fmla="*/ 301792 h 773723"/>
                            <a:gd name="connsiteX5869" fmla="*/ 2149972 w 7563811"/>
                            <a:gd name="connsiteY5869" fmla="*/ 296582 h 773723"/>
                            <a:gd name="connsiteX5870" fmla="*/ 2150226 w 7563811"/>
                            <a:gd name="connsiteY5870" fmla="*/ 296582 h 773723"/>
                            <a:gd name="connsiteX5871" fmla="*/ 2149590 w 7563811"/>
                            <a:gd name="connsiteY5871" fmla="*/ 290102 h 773723"/>
                            <a:gd name="connsiteX5872" fmla="*/ 2151623 w 7563811"/>
                            <a:gd name="connsiteY5872" fmla="*/ 281208 h 773723"/>
                            <a:gd name="connsiteX5873" fmla="*/ 2155308 w 7563811"/>
                            <a:gd name="connsiteY5873" fmla="*/ 270535 h 773723"/>
                            <a:gd name="connsiteX5874" fmla="*/ 2163694 w 7563811"/>
                            <a:gd name="connsiteY5874" fmla="*/ 268757 h 773723"/>
                            <a:gd name="connsiteX5875" fmla="*/ 2166743 w 7563811"/>
                            <a:gd name="connsiteY5875" fmla="*/ 267359 h 773723"/>
                            <a:gd name="connsiteX5876" fmla="*/ 2173096 w 7563811"/>
                            <a:gd name="connsiteY5876" fmla="*/ 266342 h 773723"/>
                            <a:gd name="connsiteX5877" fmla="*/ 800 w 7563811"/>
                            <a:gd name="connsiteY5877" fmla="*/ 263801 h 773723"/>
                            <a:gd name="connsiteX5878" fmla="*/ 3469 w 7563811"/>
                            <a:gd name="connsiteY5878" fmla="*/ 267740 h 773723"/>
                            <a:gd name="connsiteX5879" fmla="*/ 2833 w 7563811"/>
                            <a:gd name="connsiteY5879" fmla="*/ 270662 h 773723"/>
                            <a:gd name="connsiteX5880" fmla="*/ 4866 w 7563811"/>
                            <a:gd name="connsiteY5880" fmla="*/ 275109 h 773723"/>
                            <a:gd name="connsiteX5881" fmla="*/ 4866 w 7563811"/>
                            <a:gd name="connsiteY5881" fmla="*/ 275236 h 773723"/>
                            <a:gd name="connsiteX5882" fmla="*/ 4358 w 7563811"/>
                            <a:gd name="connsiteY5882" fmla="*/ 286290 h 773723"/>
                            <a:gd name="connsiteX5883" fmla="*/ 38 w 7563811"/>
                            <a:gd name="connsiteY5883" fmla="*/ 292008 h 773723"/>
                            <a:gd name="connsiteX5884" fmla="*/ 38 w 7563811"/>
                            <a:gd name="connsiteY5884" fmla="*/ 263928 h 773723"/>
                            <a:gd name="connsiteX5885" fmla="*/ 800 w 7563811"/>
                            <a:gd name="connsiteY5885" fmla="*/ 263801 h 773723"/>
                            <a:gd name="connsiteX5886" fmla="*/ 5284376 w 7563811"/>
                            <a:gd name="connsiteY5886" fmla="*/ 263420 h 773723"/>
                            <a:gd name="connsiteX5887" fmla="*/ 5291110 w 7563811"/>
                            <a:gd name="connsiteY5887" fmla="*/ 270535 h 773723"/>
                            <a:gd name="connsiteX5888" fmla="*/ 5296066 w 7563811"/>
                            <a:gd name="connsiteY5888" fmla="*/ 269519 h 773723"/>
                            <a:gd name="connsiteX5889" fmla="*/ 5299877 w 7563811"/>
                            <a:gd name="connsiteY5889" fmla="*/ 273966 h 773723"/>
                            <a:gd name="connsiteX5890" fmla="*/ 5299623 w 7563811"/>
                            <a:gd name="connsiteY5890" fmla="*/ 277650 h 773723"/>
                            <a:gd name="connsiteX5891" fmla="*/ 5302800 w 7563811"/>
                            <a:gd name="connsiteY5891" fmla="*/ 282860 h 773723"/>
                            <a:gd name="connsiteX5892" fmla="*/ 5303943 w 7563811"/>
                            <a:gd name="connsiteY5892" fmla="*/ 296328 h 773723"/>
                            <a:gd name="connsiteX5893" fmla="*/ 5298099 w 7563811"/>
                            <a:gd name="connsiteY5893" fmla="*/ 305985 h 773723"/>
                            <a:gd name="connsiteX5894" fmla="*/ 5294160 w 7563811"/>
                            <a:gd name="connsiteY5894" fmla="*/ 311575 h 773723"/>
                            <a:gd name="connsiteX5895" fmla="*/ 5289205 w 7563811"/>
                            <a:gd name="connsiteY5895" fmla="*/ 311829 h 773723"/>
                            <a:gd name="connsiteX5896" fmla="*/ 5284122 w 7563811"/>
                            <a:gd name="connsiteY5896" fmla="*/ 317293 h 773723"/>
                            <a:gd name="connsiteX5897" fmla="*/ 5273195 w 7563811"/>
                            <a:gd name="connsiteY5897" fmla="*/ 318309 h 773723"/>
                            <a:gd name="connsiteX5898" fmla="*/ 5266080 w 7563811"/>
                            <a:gd name="connsiteY5898" fmla="*/ 312464 h 773723"/>
                            <a:gd name="connsiteX5899" fmla="*/ 5260870 w 7563811"/>
                            <a:gd name="connsiteY5899" fmla="*/ 309542 h 773723"/>
                            <a:gd name="connsiteX5900" fmla="*/ 5256550 w 7563811"/>
                            <a:gd name="connsiteY5900" fmla="*/ 304333 h 773723"/>
                            <a:gd name="connsiteX5901" fmla="*/ 5253120 w 7563811"/>
                            <a:gd name="connsiteY5901" fmla="*/ 295566 h 773723"/>
                            <a:gd name="connsiteX5902" fmla="*/ 5250071 w 7563811"/>
                            <a:gd name="connsiteY5902" fmla="*/ 284385 h 773723"/>
                            <a:gd name="connsiteX5903" fmla="*/ 5256169 w 7563811"/>
                            <a:gd name="connsiteY5903" fmla="*/ 278032 h 773723"/>
                            <a:gd name="connsiteX5904" fmla="*/ 5257948 w 7563811"/>
                            <a:gd name="connsiteY5904" fmla="*/ 274982 h 773723"/>
                            <a:gd name="connsiteX5905" fmla="*/ 5262776 w 7563811"/>
                            <a:gd name="connsiteY5905" fmla="*/ 270408 h 773723"/>
                            <a:gd name="connsiteX5906" fmla="*/ 5272941 w 7563811"/>
                            <a:gd name="connsiteY5906" fmla="*/ 266596 h 773723"/>
                            <a:gd name="connsiteX5907" fmla="*/ 5284376 w 7563811"/>
                            <a:gd name="connsiteY5907" fmla="*/ 263420 h 773723"/>
                            <a:gd name="connsiteX5908" fmla="*/ 7307279 w 7563811"/>
                            <a:gd name="connsiteY5908" fmla="*/ 262022 h 773723"/>
                            <a:gd name="connsiteX5909" fmla="*/ 7316046 w 7563811"/>
                            <a:gd name="connsiteY5909" fmla="*/ 265198 h 773723"/>
                            <a:gd name="connsiteX5910" fmla="*/ 7325322 w 7563811"/>
                            <a:gd name="connsiteY5910" fmla="*/ 269391 h 773723"/>
                            <a:gd name="connsiteX5911" fmla="*/ 7325830 w 7563811"/>
                            <a:gd name="connsiteY5911" fmla="*/ 277777 h 773723"/>
                            <a:gd name="connsiteX5912" fmla="*/ 7329641 w 7563811"/>
                            <a:gd name="connsiteY5912" fmla="*/ 279937 h 773723"/>
                            <a:gd name="connsiteX5913" fmla="*/ 7329641 w 7563811"/>
                            <a:gd name="connsiteY5913" fmla="*/ 285020 h 773723"/>
                            <a:gd name="connsiteX5914" fmla="*/ 7327354 w 7563811"/>
                            <a:gd name="connsiteY5914" fmla="*/ 287307 h 773723"/>
                            <a:gd name="connsiteX5915" fmla="*/ 7326592 w 7563811"/>
                            <a:gd name="connsiteY5915" fmla="*/ 292516 h 773723"/>
                            <a:gd name="connsiteX5916" fmla="*/ 7319858 w 7563811"/>
                            <a:gd name="connsiteY5916" fmla="*/ 302046 h 773723"/>
                            <a:gd name="connsiteX5917" fmla="*/ 7310710 w 7563811"/>
                            <a:gd name="connsiteY5917" fmla="*/ 305222 h 773723"/>
                            <a:gd name="connsiteX5918" fmla="*/ 7304992 w 7563811"/>
                            <a:gd name="connsiteY5918" fmla="*/ 306747 h 773723"/>
                            <a:gd name="connsiteX5919" fmla="*/ 7301561 w 7563811"/>
                            <a:gd name="connsiteY5919" fmla="*/ 304078 h 773723"/>
                            <a:gd name="connsiteX5920" fmla="*/ 7295208 w 7563811"/>
                            <a:gd name="connsiteY5920" fmla="*/ 304968 h 773723"/>
                            <a:gd name="connsiteX5921" fmla="*/ 7287458 w 7563811"/>
                            <a:gd name="connsiteY5921" fmla="*/ 299504 h 773723"/>
                            <a:gd name="connsiteX5922" fmla="*/ 7286060 w 7563811"/>
                            <a:gd name="connsiteY5922" fmla="*/ 291754 h 773723"/>
                            <a:gd name="connsiteX5923" fmla="*/ 7284154 w 7563811"/>
                            <a:gd name="connsiteY5923" fmla="*/ 286926 h 773723"/>
                            <a:gd name="connsiteX5924" fmla="*/ 7284408 w 7563811"/>
                            <a:gd name="connsiteY5924" fmla="*/ 286926 h 773723"/>
                            <a:gd name="connsiteX5925" fmla="*/ 7284408 w 7563811"/>
                            <a:gd name="connsiteY5925" fmla="*/ 281081 h 773723"/>
                            <a:gd name="connsiteX5926" fmla="*/ 7286950 w 7563811"/>
                            <a:gd name="connsiteY5926" fmla="*/ 273330 h 773723"/>
                            <a:gd name="connsiteX5927" fmla="*/ 7291143 w 7563811"/>
                            <a:gd name="connsiteY5927" fmla="*/ 264182 h 773723"/>
                            <a:gd name="connsiteX5928" fmla="*/ 7298766 w 7563811"/>
                            <a:gd name="connsiteY5928" fmla="*/ 263420 h 773723"/>
                            <a:gd name="connsiteX5929" fmla="*/ 7301561 w 7563811"/>
                            <a:gd name="connsiteY5929" fmla="*/ 262403 h 773723"/>
                            <a:gd name="connsiteX5930" fmla="*/ 7307279 w 7563811"/>
                            <a:gd name="connsiteY5930" fmla="*/ 262022 h 773723"/>
                            <a:gd name="connsiteX5931" fmla="*/ 1073904 w 7563811"/>
                            <a:gd name="connsiteY5931" fmla="*/ 261133 h 773723"/>
                            <a:gd name="connsiteX5932" fmla="*/ 1079622 w 7563811"/>
                            <a:gd name="connsiteY5932" fmla="*/ 266215 h 773723"/>
                            <a:gd name="connsiteX5933" fmla="*/ 1083434 w 7563811"/>
                            <a:gd name="connsiteY5933" fmla="*/ 265198 h 773723"/>
                            <a:gd name="connsiteX5934" fmla="*/ 1086737 w 7563811"/>
                            <a:gd name="connsiteY5934" fmla="*/ 268375 h 773723"/>
                            <a:gd name="connsiteX5935" fmla="*/ 1086737 w 7563811"/>
                            <a:gd name="connsiteY5935" fmla="*/ 271297 h 773723"/>
                            <a:gd name="connsiteX5936" fmla="*/ 1089532 w 7563811"/>
                            <a:gd name="connsiteY5936" fmla="*/ 275109 h 773723"/>
                            <a:gd name="connsiteX5937" fmla="*/ 1091311 w 7563811"/>
                            <a:gd name="connsiteY5937" fmla="*/ 285528 h 773723"/>
                            <a:gd name="connsiteX5938" fmla="*/ 1087499 w 7563811"/>
                            <a:gd name="connsiteY5938" fmla="*/ 293406 h 773723"/>
                            <a:gd name="connsiteX5939" fmla="*/ 1084831 w 7563811"/>
                            <a:gd name="connsiteY5939" fmla="*/ 297980 h 773723"/>
                            <a:gd name="connsiteX5940" fmla="*/ 1080892 w 7563811"/>
                            <a:gd name="connsiteY5940" fmla="*/ 298488 h 773723"/>
                            <a:gd name="connsiteX5941" fmla="*/ 1077335 w 7563811"/>
                            <a:gd name="connsiteY5941" fmla="*/ 303062 h 773723"/>
                            <a:gd name="connsiteX5942" fmla="*/ 1068949 w 7563811"/>
                            <a:gd name="connsiteY5942" fmla="*/ 304587 h 773723"/>
                            <a:gd name="connsiteX5943" fmla="*/ 1063104 w 7563811"/>
                            <a:gd name="connsiteY5943" fmla="*/ 300521 h 773723"/>
                            <a:gd name="connsiteX5944" fmla="*/ 1058784 w 7563811"/>
                            <a:gd name="connsiteY5944" fmla="*/ 298615 h 773723"/>
                            <a:gd name="connsiteX5945" fmla="*/ 1055100 w 7563811"/>
                            <a:gd name="connsiteY5945" fmla="*/ 294930 h 773723"/>
                            <a:gd name="connsiteX5946" fmla="*/ 1055227 w 7563811"/>
                            <a:gd name="connsiteY5946" fmla="*/ 294803 h 773723"/>
                            <a:gd name="connsiteX5947" fmla="*/ 1051923 w 7563811"/>
                            <a:gd name="connsiteY5947" fmla="*/ 288196 h 773723"/>
                            <a:gd name="connsiteX5948" fmla="*/ 1048747 w 7563811"/>
                            <a:gd name="connsiteY5948" fmla="*/ 279683 h 773723"/>
                            <a:gd name="connsiteX5949" fmla="*/ 1053067 w 7563811"/>
                            <a:gd name="connsiteY5949" fmla="*/ 274347 h 773723"/>
                            <a:gd name="connsiteX5950" fmla="*/ 1054210 w 7563811"/>
                            <a:gd name="connsiteY5950" fmla="*/ 271933 h 773723"/>
                            <a:gd name="connsiteX5951" fmla="*/ 1057641 w 7563811"/>
                            <a:gd name="connsiteY5951" fmla="*/ 268121 h 773723"/>
                            <a:gd name="connsiteX5952" fmla="*/ 1065264 w 7563811"/>
                            <a:gd name="connsiteY5952" fmla="*/ 264436 h 773723"/>
                            <a:gd name="connsiteX5953" fmla="*/ 1073904 w 7563811"/>
                            <a:gd name="connsiteY5953" fmla="*/ 261133 h 773723"/>
                            <a:gd name="connsiteX5954" fmla="*/ 1485834 w 7563811"/>
                            <a:gd name="connsiteY5954" fmla="*/ 260625 h 773723"/>
                            <a:gd name="connsiteX5955" fmla="*/ 1495998 w 7563811"/>
                            <a:gd name="connsiteY5955" fmla="*/ 263166 h 773723"/>
                            <a:gd name="connsiteX5956" fmla="*/ 1506798 w 7563811"/>
                            <a:gd name="connsiteY5956" fmla="*/ 266851 h 773723"/>
                            <a:gd name="connsiteX5957" fmla="*/ 1508324 w 7563811"/>
                            <a:gd name="connsiteY5957" fmla="*/ 276253 h 773723"/>
                            <a:gd name="connsiteX5958" fmla="*/ 1512770 w 7563811"/>
                            <a:gd name="connsiteY5958" fmla="*/ 278286 h 773723"/>
                            <a:gd name="connsiteX5959" fmla="*/ 1513405 w 7563811"/>
                            <a:gd name="connsiteY5959" fmla="*/ 283877 h 773723"/>
                            <a:gd name="connsiteX5960" fmla="*/ 1511245 w 7563811"/>
                            <a:gd name="connsiteY5960" fmla="*/ 286672 h 773723"/>
                            <a:gd name="connsiteX5961" fmla="*/ 1510991 w 7563811"/>
                            <a:gd name="connsiteY5961" fmla="*/ 292517 h 773723"/>
                            <a:gd name="connsiteX5962" fmla="*/ 1504511 w 7563811"/>
                            <a:gd name="connsiteY5962" fmla="*/ 303825 h 773723"/>
                            <a:gd name="connsiteX5963" fmla="*/ 1494600 w 7563811"/>
                            <a:gd name="connsiteY5963" fmla="*/ 308272 h 773723"/>
                            <a:gd name="connsiteX5964" fmla="*/ 1488374 w 7563811"/>
                            <a:gd name="connsiteY5964" fmla="*/ 310559 h 773723"/>
                            <a:gd name="connsiteX5965" fmla="*/ 1484182 w 7563811"/>
                            <a:gd name="connsiteY5965" fmla="*/ 308018 h 773723"/>
                            <a:gd name="connsiteX5966" fmla="*/ 1477194 w 7563811"/>
                            <a:gd name="connsiteY5966" fmla="*/ 309670 h 773723"/>
                            <a:gd name="connsiteX5967" fmla="*/ 1467918 w 7563811"/>
                            <a:gd name="connsiteY5967" fmla="*/ 304460 h 773723"/>
                            <a:gd name="connsiteX5968" fmla="*/ 1465504 w 7563811"/>
                            <a:gd name="connsiteY5968" fmla="*/ 295947 h 773723"/>
                            <a:gd name="connsiteX5969" fmla="*/ 1462963 w 7563811"/>
                            <a:gd name="connsiteY5969" fmla="*/ 290738 h 773723"/>
                            <a:gd name="connsiteX5970" fmla="*/ 1462327 w 7563811"/>
                            <a:gd name="connsiteY5970" fmla="*/ 284258 h 773723"/>
                            <a:gd name="connsiteX5971" fmla="*/ 1464360 w 7563811"/>
                            <a:gd name="connsiteY5971" fmla="*/ 275364 h 773723"/>
                            <a:gd name="connsiteX5972" fmla="*/ 1468046 w 7563811"/>
                            <a:gd name="connsiteY5972" fmla="*/ 264818 h 773723"/>
                            <a:gd name="connsiteX5973" fmla="*/ 1476431 w 7563811"/>
                            <a:gd name="connsiteY5973" fmla="*/ 263039 h 773723"/>
                            <a:gd name="connsiteX5974" fmla="*/ 1479480 w 7563811"/>
                            <a:gd name="connsiteY5974" fmla="*/ 261641 h 773723"/>
                            <a:gd name="connsiteX5975" fmla="*/ 1485834 w 7563811"/>
                            <a:gd name="connsiteY5975" fmla="*/ 260625 h 773723"/>
                            <a:gd name="connsiteX5976" fmla="*/ 303035 w 7563811"/>
                            <a:gd name="connsiteY5976" fmla="*/ 260498 h 773723"/>
                            <a:gd name="connsiteX5977" fmla="*/ 308245 w 7563811"/>
                            <a:gd name="connsiteY5977" fmla="*/ 268756 h 773723"/>
                            <a:gd name="connsiteX5978" fmla="*/ 313328 w 7563811"/>
                            <a:gd name="connsiteY5978" fmla="*/ 268883 h 773723"/>
                            <a:gd name="connsiteX5979" fmla="*/ 316123 w 7563811"/>
                            <a:gd name="connsiteY5979" fmla="*/ 273966 h 773723"/>
                            <a:gd name="connsiteX5980" fmla="*/ 315107 w 7563811"/>
                            <a:gd name="connsiteY5980" fmla="*/ 277523 h 773723"/>
                            <a:gd name="connsiteX5981" fmla="*/ 317139 w 7563811"/>
                            <a:gd name="connsiteY5981" fmla="*/ 283241 h 773723"/>
                            <a:gd name="connsiteX5982" fmla="*/ 317139 w 7563811"/>
                            <a:gd name="connsiteY5982" fmla="*/ 283495 h 773723"/>
                            <a:gd name="connsiteX5983" fmla="*/ 315488 w 7563811"/>
                            <a:gd name="connsiteY5983" fmla="*/ 296709 h 773723"/>
                            <a:gd name="connsiteX5984" fmla="*/ 307991 w 7563811"/>
                            <a:gd name="connsiteY5984" fmla="*/ 304841 h 773723"/>
                            <a:gd name="connsiteX5985" fmla="*/ 303035 w 7563811"/>
                            <a:gd name="connsiteY5985" fmla="*/ 309415 h 773723"/>
                            <a:gd name="connsiteX5986" fmla="*/ 298081 w 7563811"/>
                            <a:gd name="connsiteY5986" fmla="*/ 308653 h 773723"/>
                            <a:gd name="connsiteX5987" fmla="*/ 292108 w 7563811"/>
                            <a:gd name="connsiteY5987" fmla="*/ 312973 h 773723"/>
                            <a:gd name="connsiteX5988" fmla="*/ 281309 w 7563811"/>
                            <a:gd name="connsiteY5988" fmla="*/ 311702 h 773723"/>
                            <a:gd name="connsiteX5989" fmla="*/ 275718 w 7563811"/>
                            <a:gd name="connsiteY5989" fmla="*/ 304587 h 773723"/>
                            <a:gd name="connsiteX5990" fmla="*/ 271144 w 7563811"/>
                            <a:gd name="connsiteY5990" fmla="*/ 300648 h 773723"/>
                            <a:gd name="connsiteX5991" fmla="*/ 267967 w 7563811"/>
                            <a:gd name="connsiteY5991" fmla="*/ 294676 h 773723"/>
                            <a:gd name="connsiteX5992" fmla="*/ 266443 w 7563811"/>
                            <a:gd name="connsiteY5992" fmla="*/ 285401 h 773723"/>
                            <a:gd name="connsiteX5993" fmla="*/ 265681 w 7563811"/>
                            <a:gd name="connsiteY5993" fmla="*/ 273839 h 773723"/>
                            <a:gd name="connsiteX5994" fmla="*/ 272923 w 7563811"/>
                            <a:gd name="connsiteY5994" fmla="*/ 268883 h 773723"/>
                            <a:gd name="connsiteX5995" fmla="*/ 275210 w 7563811"/>
                            <a:gd name="connsiteY5995" fmla="*/ 266342 h 773723"/>
                            <a:gd name="connsiteX5996" fmla="*/ 280800 w 7563811"/>
                            <a:gd name="connsiteY5996" fmla="*/ 262912 h 773723"/>
                            <a:gd name="connsiteX5997" fmla="*/ 291346 w 7563811"/>
                            <a:gd name="connsiteY5997" fmla="*/ 261260 h 773723"/>
                            <a:gd name="connsiteX5998" fmla="*/ 303035 w 7563811"/>
                            <a:gd name="connsiteY5998" fmla="*/ 260498 h 773723"/>
                            <a:gd name="connsiteX5999" fmla="*/ 5029115 w 7563811"/>
                            <a:gd name="connsiteY5999" fmla="*/ 258846 h 773723"/>
                            <a:gd name="connsiteX6000" fmla="*/ 5036738 w 7563811"/>
                            <a:gd name="connsiteY6000" fmla="*/ 259608 h 773723"/>
                            <a:gd name="connsiteX6001" fmla="*/ 5047919 w 7563811"/>
                            <a:gd name="connsiteY6001" fmla="*/ 265453 h 773723"/>
                            <a:gd name="connsiteX6002" fmla="*/ 5059482 w 7563811"/>
                            <a:gd name="connsiteY6002" fmla="*/ 272949 h 773723"/>
                            <a:gd name="connsiteX6003" fmla="*/ 5058465 w 7563811"/>
                            <a:gd name="connsiteY6003" fmla="*/ 284385 h 773723"/>
                            <a:gd name="connsiteX6004" fmla="*/ 5058592 w 7563811"/>
                            <a:gd name="connsiteY6004" fmla="*/ 284131 h 773723"/>
                            <a:gd name="connsiteX6005" fmla="*/ 5063293 w 7563811"/>
                            <a:gd name="connsiteY6005" fmla="*/ 287815 h 773723"/>
                            <a:gd name="connsiteX6006" fmla="*/ 5062404 w 7563811"/>
                            <a:gd name="connsiteY6006" fmla="*/ 294549 h 773723"/>
                            <a:gd name="connsiteX6007" fmla="*/ 5058974 w 7563811"/>
                            <a:gd name="connsiteY6007" fmla="*/ 297218 h 773723"/>
                            <a:gd name="connsiteX6008" fmla="*/ 5056941 w 7563811"/>
                            <a:gd name="connsiteY6008" fmla="*/ 303952 h 773723"/>
                            <a:gd name="connsiteX6009" fmla="*/ 5046014 w 7563811"/>
                            <a:gd name="connsiteY6009" fmla="*/ 315260 h 773723"/>
                            <a:gd name="connsiteX6010" fmla="*/ 5033181 w 7563811"/>
                            <a:gd name="connsiteY6010" fmla="*/ 317674 h 773723"/>
                            <a:gd name="connsiteX6011" fmla="*/ 5025303 w 7563811"/>
                            <a:gd name="connsiteY6011" fmla="*/ 318563 h 773723"/>
                            <a:gd name="connsiteX6012" fmla="*/ 5021237 w 7563811"/>
                            <a:gd name="connsiteY6012" fmla="*/ 314371 h 773723"/>
                            <a:gd name="connsiteX6013" fmla="*/ 5012597 w 7563811"/>
                            <a:gd name="connsiteY6013" fmla="*/ 314371 h 773723"/>
                            <a:gd name="connsiteX6014" fmla="*/ 5003322 w 7563811"/>
                            <a:gd name="connsiteY6014" fmla="*/ 305603 h 773723"/>
                            <a:gd name="connsiteX6015" fmla="*/ 5002941 w 7563811"/>
                            <a:gd name="connsiteY6015" fmla="*/ 294931 h 773723"/>
                            <a:gd name="connsiteX6016" fmla="*/ 5001416 w 7563811"/>
                            <a:gd name="connsiteY6016" fmla="*/ 288069 h 773723"/>
                            <a:gd name="connsiteX6017" fmla="*/ 5002559 w 7563811"/>
                            <a:gd name="connsiteY6017" fmla="*/ 280319 h 773723"/>
                            <a:gd name="connsiteX6018" fmla="*/ 5007514 w 7563811"/>
                            <a:gd name="connsiteY6018" fmla="*/ 270535 h 773723"/>
                            <a:gd name="connsiteX6019" fmla="*/ 5014884 w 7563811"/>
                            <a:gd name="connsiteY6019" fmla="*/ 259227 h 773723"/>
                            <a:gd name="connsiteX6020" fmla="*/ 5025176 w 7563811"/>
                            <a:gd name="connsiteY6020" fmla="*/ 259608 h 773723"/>
                            <a:gd name="connsiteX6021" fmla="*/ 5029115 w 7563811"/>
                            <a:gd name="connsiteY6021" fmla="*/ 258846 h 773723"/>
                            <a:gd name="connsiteX6022" fmla="*/ 4073378 w 7563811"/>
                            <a:gd name="connsiteY6022" fmla="*/ 253636 h 773723"/>
                            <a:gd name="connsiteX6023" fmla="*/ 4080239 w 7563811"/>
                            <a:gd name="connsiteY6023" fmla="*/ 257702 h 773723"/>
                            <a:gd name="connsiteX6024" fmla="*/ 4083924 w 7563811"/>
                            <a:gd name="connsiteY6024" fmla="*/ 255796 h 773723"/>
                            <a:gd name="connsiteX6025" fmla="*/ 4087990 w 7563811"/>
                            <a:gd name="connsiteY6025" fmla="*/ 258337 h 773723"/>
                            <a:gd name="connsiteX6026" fmla="*/ 4088625 w 7563811"/>
                            <a:gd name="connsiteY6026" fmla="*/ 261260 h 773723"/>
                            <a:gd name="connsiteX6027" fmla="*/ 4092310 w 7563811"/>
                            <a:gd name="connsiteY6027" fmla="*/ 264563 h 773723"/>
                            <a:gd name="connsiteX6028" fmla="*/ 4096249 w 7563811"/>
                            <a:gd name="connsiteY6028" fmla="*/ 274855 h 773723"/>
                            <a:gd name="connsiteX6029" fmla="*/ 4093835 w 7563811"/>
                            <a:gd name="connsiteY6029" fmla="*/ 283749 h 773723"/>
                            <a:gd name="connsiteX6030" fmla="*/ 4091929 w 7563811"/>
                            <a:gd name="connsiteY6030" fmla="*/ 288958 h 773723"/>
                            <a:gd name="connsiteX6031" fmla="*/ 4088117 w 7563811"/>
                            <a:gd name="connsiteY6031" fmla="*/ 290229 h 773723"/>
                            <a:gd name="connsiteX6032" fmla="*/ 4085449 w 7563811"/>
                            <a:gd name="connsiteY6032" fmla="*/ 295692 h 773723"/>
                            <a:gd name="connsiteX6033" fmla="*/ 4077063 w 7563811"/>
                            <a:gd name="connsiteY6033" fmla="*/ 298996 h 773723"/>
                            <a:gd name="connsiteX6034" fmla="*/ 4076936 w 7563811"/>
                            <a:gd name="connsiteY6034" fmla="*/ 299123 h 773723"/>
                            <a:gd name="connsiteX6035" fmla="*/ 4070075 w 7563811"/>
                            <a:gd name="connsiteY6035" fmla="*/ 296074 h 773723"/>
                            <a:gd name="connsiteX6036" fmla="*/ 4065247 w 7563811"/>
                            <a:gd name="connsiteY6036" fmla="*/ 294930 h 773723"/>
                            <a:gd name="connsiteX6037" fmla="*/ 4060672 w 7563811"/>
                            <a:gd name="connsiteY6037" fmla="*/ 291881 h 773723"/>
                            <a:gd name="connsiteX6038" fmla="*/ 4055971 w 7563811"/>
                            <a:gd name="connsiteY6038" fmla="*/ 285782 h 773723"/>
                            <a:gd name="connsiteX6039" fmla="*/ 4051016 w 7563811"/>
                            <a:gd name="connsiteY6039" fmla="*/ 277650 h 773723"/>
                            <a:gd name="connsiteX6040" fmla="*/ 4054447 w 7563811"/>
                            <a:gd name="connsiteY6040" fmla="*/ 271297 h 773723"/>
                            <a:gd name="connsiteX6041" fmla="*/ 4055209 w 7563811"/>
                            <a:gd name="connsiteY6041" fmla="*/ 268502 h 773723"/>
                            <a:gd name="connsiteX6042" fmla="*/ 4058004 w 7563811"/>
                            <a:gd name="connsiteY6042" fmla="*/ 263928 h 773723"/>
                            <a:gd name="connsiteX6043" fmla="*/ 4065119 w 7563811"/>
                            <a:gd name="connsiteY6043" fmla="*/ 258718 h 773723"/>
                            <a:gd name="connsiteX6044" fmla="*/ 4073378 w 7563811"/>
                            <a:gd name="connsiteY6044" fmla="*/ 253636 h 773723"/>
                            <a:gd name="connsiteX6045" fmla="*/ 6074300 w 7563811"/>
                            <a:gd name="connsiteY6045" fmla="*/ 250460 h 773723"/>
                            <a:gd name="connsiteX6046" fmla="*/ 6081543 w 7563811"/>
                            <a:gd name="connsiteY6046" fmla="*/ 250968 h 773723"/>
                            <a:gd name="connsiteX6047" fmla="*/ 6092216 w 7563811"/>
                            <a:gd name="connsiteY6047" fmla="*/ 256305 h 773723"/>
                            <a:gd name="connsiteX6048" fmla="*/ 6103396 w 7563811"/>
                            <a:gd name="connsiteY6048" fmla="*/ 263166 h 773723"/>
                            <a:gd name="connsiteX6049" fmla="*/ 6102761 w 7563811"/>
                            <a:gd name="connsiteY6049" fmla="*/ 273966 h 773723"/>
                            <a:gd name="connsiteX6050" fmla="*/ 6102634 w 7563811"/>
                            <a:gd name="connsiteY6050" fmla="*/ 274093 h 773723"/>
                            <a:gd name="connsiteX6051" fmla="*/ 6107208 w 7563811"/>
                            <a:gd name="connsiteY6051" fmla="*/ 277396 h 773723"/>
                            <a:gd name="connsiteX6052" fmla="*/ 6106573 w 7563811"/>
                            <a:gd name="connsiteY6052" fmla="*/ 283876 h 773723"/>
                            <a:gd name="connsiteX6053" fmla="*/ 6103396 w 7563811"/>
                            <a:gd name="connsiteY6053" fmla="*/ 286418 h 773723"/>
                            <a:gd name="connsiteX6054" fmla="*/ 6101618 w 7563811"/>
                            <a:gd name="connsiteY6054" fmla="*/ 292898 h 773723"/>
                            <a:gd name="connsiteX6055" fmla="*/ 6091580 w 7563811"/>
                            <a:gd name="connsiteY6055" fmla="*/ 303952 h 773723"/>
                            <a:gd name="connsiteX6056" fmla="*/ 6079510 w 7563811"/>
                            <a:gd name="connsiteY6056" fmla="*/ 306493 h 773723"/>
                            <a:gd name="connsiteX6057" fmla="*/ 6072013 w 7563811"/>
                            <a:gd name="connsiteY6057" fmla="*/ 307509 h 773723"/>
                            <a:gd name="connsiteX6058" fmla="*/ 6068074 w 7563811"/>
                            <a:gd name="connsiteY6058" fmla="*/ 303698 h 773723"/>
                            <a:gd name="connsiteX6059" fmla="*/ 6059815 w 7563811"/>
                            <a:gd name="connsiteY6059" fmla="*/ 303698 h 773723"/>
                            <a:gd name="connsiteX6060" fmla="*/ 6050794 w 7563811"/>
                            <a:gd name="connsiteY6060" fmla="*/ 295566 h 773723"/>
                            <a:gd name="connsiteX6061" fmla="*/ 6050286 w 7563811"/>
                            <a:gd name="connsiteY6061" fmla="*/ 285401 h 773723"/>
                            <a:gd name="connsiteX6062" fmla="*/ 6048634 w 7563811"/>
                            <a:gd name="connsiteY6062" fmla="*/ 278921 h 773723"/>
                            <a:gd name="connsiteX6063" fmla="*/ 6049524 w 7563811"/>
                            <a:gd name="connsiteY6063" fmla="*/ 271425 h 773723"/>
                            <a:gd name="connsiteX6064" fmla="*/ 6053971 w 7563811"/>
                            <a:gd name="connsiteY6064" fmla="*/ 262022 h 773723"/>
                            <a:gd name="connsiteX6065" fmla="*/ 6060705 w 7563811"/>
                            <a:gd name="connsiteY6065" fmla="*/ 251095 h 773723"/>
                            <a:gd name="connsiteX6066" fmla="*/ 6070488 w 7563811"/>
                            <a:gd name="connsiteY6066" fmla="*/ 251222 h 773723"/>
                            <a:gd name="connsiteX6067" fmla="*/ 6074300 w 7563811"/>
                            <a:gd name="connsiteY6067" fmla="*/ 250460 h 773723"/>
                            <a:gd name="connsiteX6068" fmla="*/ 7143247 w 7563811"/>
                            <a:gd name="connsiteY6068" fmla="*/ 248046 h 773723"/>
                            <a:gd name="connsiteX6069" fmla="*/ 7153284 w 7563811"/>
                            <a:gd name="connsiteY6069" fmla="*/ 251604 h 773723"/>
                            <a:gd name="connsiteX6070" fmla="*/ 7163831 w 7563811"/>
                            <a:gd name="connsiteY6070" fmla="*/ 256432 h 773723"/>
                            <a:gd name="connsiteX6071" fmla="*/ 7164466 w 7563811"/>
                            <a:gd name="connsiteY6071" fmla="*/ 266088 h 773723"/>
                            <a:gd name="connsiteX6072" fmla="*/ 7164593 w 7563811"/>
                            <a:gd name="connsiteY6072" fmla="*/ 266215 h 773723"/>
                            <a:gd name="connsiteX6073" fmla="*/ 7168912 w 7563811"/>
                            <a:gd name="connsiteY6073" fmla="*/ 268629 h 773723"/>
                            <a:gd name="connsiteX6074" fmla="*/ 7168912 w 7563811"/>
                            <a:gd name="connsiteY6074" fmla="*/ 274347 h 773723"/>
                            <a:gd name="connsiteX6075" fmla="*/ 7166372 w 7563811"/>
                            <a:gd name="connsiteY6075" fmla="*/ 277015 h 773723"/>
                            <a:gd name="connsiteX6076" fmla="*/ 7165482 w 7563811"/>
                            <a:gd name="connsiteY6076" fmla="*/ 282860 h 773723"/>
                            <a:gd name="connsiteX6077" fmla="*/ 7157858 w 7563811"/>
                            <a:gd name="connsiteY6077" fmla="*/ 293660 h 773723"/>
                            <a:gd name="connsiteX6078" fmla="*/ 7147440 w 7563811"/>
                            <a:gd name="connsiteY6078" fmla="*/ 297218 h 773723"/>
                            <a:gd name="connsiteX6079" fmla="*/ 7140960 w 7563811"/>
                            <a:gd name="connsiteY6079" fmla="*/ 298869 h 773723"/>
                            <a:gd name="connsiteX6080" fmla="*/ 7137021 w 7563811"/>
                            <a:gd name="connsiteY6080" fmla="*/ 295947 h 773723"/>
                            <a:gd name="connsiteX6081" fmla="*/ 7129779 w 7563811"/>
                            <a:gd name="connsiteY6081" fmla="*/ 296964 h 773723"/>
                            <a:gd name="connsiteX6082" fmla="*/ 7120885 w 7563811"/>
                            <a:gd name="connsiteY6082" fmla="*/ 290738 h 773723"/>
                            <a:gd name="connsiteX6083" fmla="*/ 7119233 w 7563811"/>
                            <a:gd name="connsiteY6083" fmla="*/ 281844 h 773723"/>
                            <a:gd name="connsiteX6084" fmla="*/ 7117073 w 7563811"/>
                            <a:gd name="connsiteY6084" fmla="*/ 276253 h 773723"/>
                            <a:gd name="connsiteX6085" fmla="*/ 7117073 w 7563811"/>
                            <a:gd name="connsiteY6085" fmla="*/ 269646 h 773723"/>
                            <a:gd name="connsiteX6086" fmla="*/ 7119995 w 7563811"/>
                            <a:gd name="connsiteY6086" fmla="*/ 260879 h 773723"/>
                            <a:gd name="connsiteX6087" fmla="*/ 7124823 w 7563811"/>
                            <a:gd name="connsiteY6087" fmla="*/ 250460 h 773723"/>
                            <a:gd name="connsiteX6088" fmla="*/ 7133463 w 7563811"/>
                            <a:gd name="connsiteY6088" fmla="*/ 249571 h 773723"/>
                            <a:gd name="connsiteX6089" fmla="*/ 7136767 w 7563811"/>
                            <a:gd name="connsiteY6089" fmla="*/ 248427 h 773723"/>
                            <a:gd name="connsiteX6090" fmla="*/ 7143247 w 7563811"/>
                            <a:gd name="connsiteY6090" fmla="*/ 248046 h 773723"/>
                            <a:gd name="connsiteX6091" fmla="*/ 6694602 w 7563811"/>
                            <a:gd name="connsiteY6091" fmla="*/ 247919 h 773723"/>
                            <a:gd name="connsiteX6092" fmla="*/ 6702734 w 7563811"/>
                            <a:gd name="connsiteY6092" fmla="*/ 249444 h 773723"/>
                            <a:gd name="connsiteX6093" fmla="*/ 6706036 w 7563811"/>
                            <a:gd name="connsiteY6093" fmla="*/ 249317 h 773723"/>
                            <a:gd name="connsiteX6094" fmla="*/ 6712009 w 7563811"/>
                            <a:gd name="connsiteY6094" fmla="*/ 250715 h 773723"/>
                            <a:gd name="connsiteX6095" fmla="*/ 6720141 w 7563811"/>
                            <a:gd name="connsiteY6095" fmla="*/ 256686 h 773723"/>
                            <a:gd name="connsiteX6096" fmla="*/ 6728526 w 7563811"/>
                            <a:gd name="connsiteY6096" fmla="*/ 263929 h 773723"/>
                            <a:gd name="connsiteX6097" fmla="*/ 6726494 w 7563811"/>
                            <a:gd name="connsiteY6097" fmla="*/ 272823 h 773723"/>
                            <a:gd name="connsiteX6098" fmla="*/ 6729796 w 7563811"/>
                            <a:gd name="connsiteY6098" fmla="*/ 276253 h 773723"/>
                            <a:gd name="connsiteX6099" fmla="*/ 6729796 w 7563811"/>
                            <a:gd name="connsiteY6099" fmla="*/ 276380 h 773723"/>
                            <a:gd name="connsiteX6100" fmla="*/ 6728272 w 7563811"/>
                            <a:gd name="connsiteY6100" fmla="*/ 281590 h 773723"/>
                            <a:gd name="connsiteX6101" fmla="*/ 6725222 w 7563811"/>
                            <a:gd name="connsiteY6101" fmla="*/ 283242 h 773723"/>
                            <a:gd name="connsiteX6102" fmla="*/ 6722808 w 7563811"/>
                            <a:gd name="connsiteY6102" fmla="*/ 288451 h 773723"/>
                            <a:gd name="connsiteX6103" fmla="*/ 6712898 w 7563811"/>
                            <a:gd name="connsiteY6103" fmla="*/ 296202 h 773723"/>
                            <a:gd name="connsiteX6104" fmla="*/ 6702479 w 7563811"/>
                            <a:gd name="connsiteY6104" fmla="*/ 296583 h 773723"/>
                            <a:gd name="connsiteX6105" fmla="*/ 6696126 w 7563811"/>
                            <a:gd name="connsiteY6105" fmla="*/ 296329 h 773723"/>
                            <a:gd name="connsiteX6106" fmla="*/ 6693331 w 7563811"/>
                            <a:gd name="connsiteY6106" fmla="*/ 292517 h 773723"/>
                            <a:gd name="connsiteX6107" fmla="*/ 6686470 w 7563811"/>
                            <a:gd name="connsiteY6107" fmla="*/ 291500 h 773723"/>
                            <a:gd name="connsiteX6108" fmla="*/ 6680117 w 7563811"/>
                            <a:gd name="connsiteY6108" fmla="*/ 283496 h 773723"/>
                            <a:gd name="connsiteX6109" fmla="*/ 6681006 w 7563811"/>
                            <a:gd name="connsiteY6109" fmla="*/ 274983 h 773723"/>
                            <a:gd name="connsiteX6110" fmla="*/ 6680625 w 7563811"/>
                            <a:gd name="connsiteY6110" fmla="*/ 269392 h 773723"/>
                            <a:gd name="connsiteX6111" fmla="*/ 6682404 w 7563811"/>
                            <a:gd name="connsiteY6111" fmla="*/ 263293 h 773723"/>
                            <a:gd name="connsiteX6112" fmla="*/ 6687486 w 7563811"/>
                            <a:gd name="connsiteY6112" fmla="*/ 256051 h 773723"/>
                            <a:gd name="connsiteX6113" fmla="*/ 6694602 w 7563811"/>
                            <a:gd name="connsiteY6113" fmla="*/ 247919 h 773723"/>
                            <a:gd name="connsiteX6114" fmla="*/ 1987591 w 7563811"/>
                            <a:gd name="connsiteY6114" fmla="*/ 242709 h 773723"/>
                            <a:gd name="connsiteX6115" fmla="*/ 1996612 w 7563811"/>
                            <a:gd name="connsiteY6115" fmla="*/ 242709 h 773723"/>
                            <a:gd name="connsiteX6116" fmla="*/ 2000170 w 7563811"/>
                            <a:gd name="connsiteY6116" fmla="*/ 249316 h 773723"/>
                            <a:gd name="connsiteX6117" fmla="*/ 2003982 w 7563811"/>
                            <a:gd name="connsiteY6117" fmla="*/ 249697 h 773723"/>
                            <a:gd name="connsiteX6118" fmla="*/ 2005888 w 7563811"/>
                            <a:gd name="connsiteY6118" fmla="*/ 253763 h 773723"/>
                            <a:gd name="connsiteX6119" fmla="*/ 2004871 w 7563811"/>
                            <a:gd name="connsiteY6119" fmla="*/ 256432 h 773723"/>
                            <a:gd name="connsiteX6120" fmla="*/ 2006142 w 7563811"/>
                            <a:gd name="connsiteY6120" fmla="*/ 260879 h 773723"/>
                            <a:gd name="connsiteX6121" fmla="*/ 2004236 w 7563811"/>
                            <a:gd name="connsiteY6121" fmla="*/ 271043 h 773723"/>
                            <a:gd name="connsiteX6122" fmla="*/ 1998010 w 7563811"/>
                            <a:gd name="connsiteY6122" fmla="*/ 277015 h 773723"/>
                            <a:gd name="connsiteX6123" fmla="*/ 1993945 w 7563811"/>
                            <a:gd name="connsiteY6123" fmla="*/ 280319 h 773723"/>
                            <a:gd name="connsiteX6124" fmla="*/ 1990259 w 7563811"/>
                            <a:gd name="connsiteY6124" fmla="*/ 279556 h 773723"/>
                            <a:gd name="connsiteX6125" fmla="*/ 1985430 w 7563811"/>
                            <a:gd name="connsiteY6125" fmla="*/ 282606 h 773723"/>
                            <a:gd name="connsiteX6126" fmla="*/ 1977171 w 7563811"/>
                            <a:gd name="connsiteY6126" fmla="*/ 281081 h 773723"/>
                            <a:gd name="connsiteX6127" fmla="*/ 1973231 w 7563811"/>
                            <a:gd name="connsiteY6127" fmla="*/ 275363 h 773723"/>
                            <a:gd name="connsiteX6128" fmla="*/ 1969927 w 7563811"/>
                            <a:gd name="connsiteY6128" fmla="*/ 272187 h 773723"/>
                            <a:gd name="connsiteX6129" fmla="*/ 1967767 w 7563811"/>
                            <a:gd name="connsiteY6129" fmla="*/ 267486 h 773723"/>
                            <a:gd name="connsiteX6130" fmla="*/ 1967895 w 7563811"/>
                            <a:gd name="connsiteY6130" fmla="*/ 267104 h 773723"/>
                            <a:gd name="connsiteX6131" fmla="*/ 1967133 w 7563811"/>
                            <a:gd name="connsiteY6131" fmla="*/ 259989 h 773723"/>
                            <a:gd name="connsiteX6132" fmla="*/ 1967133 w 7563811"/>
                            <a:gd name="connsiteY6132" fmla="*/ 251095 h 773723"/>
                            <a:gd name="connsiteX6133" fmla="*/ 1972977 w 7563811"/>
                            <a:gd name="connsiteY6133" fmla="*/ 247664 h 773723"/>
                            <a:gd name="connsiteX6134" fmla="*/ 1974884 w 7563811"/>
                            <a:gd name="connsiteY6134" fmla="*/ 245886 h 773723"/>
                            <a:gd name="connsiteX6135" fmla="*/ 1979331 w 7563811"/>
                            <a:gd name="connsiteY6135" fmla="*/ 243472 h 773723"/>
                            <a:gd name="connsiteX6136" fmla="*/ 1987591 w 7563811"/>
                            <a:gd name="connsiteY6136" fmla="*/ 242709 h 773723"/>
                            <a:gd name="connsiteX6137" fmla="*/ 2338654 w 7563811"/>
                            <a:gd name="connsiteY6137" fmla="*/ 239406 h 773723"/>
                            <a:gd name="connsiteX6138" fmla="*/ 2343101 w 7563811"/>
                            <a:gd name="connsiteY6138" fmla="*/ 240295 h 773723"/>
                            <a:gd name="connsiteX6139" fmla="*/ 2344626 w 7563811"/>
                            <a:gd name="connsiteY6139" fmla="*/ 242710 h 773723"/>
                            <a:gd name="connsiteX6140" fmla="*/ 2349073 w 7563811"/>
                            <a:gd name="connsiteY6140" fmla="*/ 244361 h 773723"/>
                            <a:gd name="connsiteX6141" fmla="*/ 2356061 w 7563811"/>
                            <a:gd name="connsiteY6141" fmla="*/ 252239 h 773723"/>
                            <a:gd name="connsiteX6142" fmla="*/ 2357077 w 7563811"/>
                            <a:gd name="connsiteY6142" fmla="*/ 261006 h 773723"/>
                            <a:gd name="connsiteX6143" fmla="*/ 2357205 w 7563811"/>
                            <a:gd name="connsiteY6143" fmla="*/ 266343 h 773723"/>
                            <a:gd name="connsiteX6144" fmla="*/ 2354155 w 7563811"/>
                            <a:gd name="connsiteY6144" fmla="*/ 268884 h 773723"/>
                            <a:gd name="connsiteX6145" fmla="*/ 2353664 w 7563811"/>
                            <a:gd name="connsiteY6145" fmla="*/ 274530 h 773723"/>
                            <a:gd name="connsiteX6146" fmla="*/ 2349597 w 7563811"/>
                            <a:gd name="connsiteY6146" fmla="*/ 276587 h 773723"/>
                            <a:gd name="connsiteX6147" fmla="*/ 2347421 w 7563811"/>
                            <a:gd name="connsiteY6147" fmla="*/ 280319 h 773723"/>
                            <a:gd name="connsiteX6148" fmla="*/ 2340306 w 7563811"/>
                            <a:gd name="connsiteY6148" fmla="*/ 279938 h 773723"/>
                            <a:gd name="connsiteX6149" fmla="*/ 2335605 w 7563811"/>
                            <a:gd name="connsiteY6149" fmla="*/ 280573 h 773723"/>
                            <a:gd name="connsiteX6150" fmla="*/ 2330395 w 7563811"/>
                            <a:gd name="connsiteY6150" fmla="*/ 279430 h 773723"/>
                            <a:gd name="connsiteX6151" fmla="*/ 2324042 w 7563811"/>
                            <a:gd name="connsiteY6151" fmla="*/ 275618 h 773723"/>
                            <a:gd name="connsiteX6152" fmla="*/ 2316800 w 7563811"/>
                            <a:gd name="connsiteY6152" fmla="*/ 270154 h 773723"/>
                            <a:gd name="connsiteX6153" fmla="*/ 2317562 w 7563811"/>
                            <a:gd name="connsiteY6153" fmla="*/ 263293 h 773723"/>
                            <a:gd name="connsiteX6154" fmla="*/ 2317308 w 7563811"/>
                            <a:gd name="connsiteY6154" fmla="*/ 260625 h 773723"/>
                            <a:gd name="connsiteX6155" fmla="*/ 2318197 w 7563811"/>
                            <a:gd name="connsiteY6155" fmla="*/ 255543 h 773723"/>
                            <a:gd name="connsiteX6156" fmla="*/ 2322772 w 7563811"/>
                            <a:gd name="connsiteY6156" fmla="*/ 248427 h 773723"/>
                            <a:gd name="connsiteX6157" fmla="*/ 2328362 w 7563811"/>
                            <a:gd name="connsiteY6157" fmla="*/ 241058 h 773723"/>
                            <a:gd name="connsiteX6158" fmla="*/ 2335986 w 7563811"/>
                            <a:gd name="connsiteY6158" fmla="*/ 242328 h 773723"/>
                            <a:gd name="connsiteX6159" fmla="*/ 2338654 w 7563811"/>
                            <a:gd name="connsiteY6159" fmla="*/ 239406 h 773723"/>
                            <a:gd name="connsiteX6160" fmla="*/ 6945416 w 7563811"/>
                            <a:gd name="connsiteY6160" fmla="*/ 239152 h 773723"/>
                            <a:gd name="connsiteX6161" fmla="*/ 6945438 w 7563811"/>
                            <a:gd name="connsiteY6161" fmla="*/ 239220 h 773723"/>
                            <a:gd name="connsiteX6162" fmla="*/ 6945416 w 7563811"/>
                            <a:gd name="connsiteY6162" fmla="*/ 239533 h 773723"/>
                            <a:gd name="connsiteX6163" fmla="*/ 5727938 w 7563811"/>
                            <a:gd name="connsiteY6163" fmla="*/ 238770 h 773723"/>
                            <a:gd name="connsiteX6164" fmla="*/ 5735689 w 7563811"/>
                            <a:gd name="connsiteY6164" fmla="*/ 245632 h 773723"/>
                            <a:gd name="connsiteX6165" fmla="*/ 5739247 w 7563811"/>
                            <a:gd name="connsiteY6165" fmla="*/ 247664 h 773723"/>
                            <a:gd name="connsiteX6166" fmla="*/ 5744710 w 7563811"/>
                            <a:gd name="connsiteY6166" fmla="*/ 253128 h 773723"/>
                            <a:gd name="connsiteX6167" fmla="*/ 5749538 w 7563811"/>
                            <a:gd name="connsiteY6167" fmla="*/ 264817 h 773723"/>
                            <a:gd name="connsiteX6168" fmla="*/ 5753858 w 7563811"/>
                            <a:gd name="connsiteY6168" fmla="*/ 278032 h 773723"/>
                            <a:gd name="connsiteX6169" fmla="*/ 5745854 w 7563811"/>
                            <a:gd name="connsiteY6169" fmla="*/ 286290 h 773723"/>
                            <a:gd name="connsiteX6170" fmla="*/ 5747124 w 7563811"/>
                            <a:gd name="connsiteY6170" fmla="*/ 292135 h 773723"/>
                            <a:gd name="connsiteX6171" fmla="*/ 5742042 w 7563811"/>
                            <a:gd name="connsiteY6171" fmla="*/ 296836 h 773723"/>
                            <a:gd name="connsiteX6172" fmla="*/ 5737722 w 7563811"/>
                            <a:gd name="connsiteY6172" fmla="*/ 296709 h 773723"/>
                            <a:gd name="connsiteX6173" fmla="*/ 5732051 w 7563811"/>
                            <a:gd name="connsiteY6173" fmla="*/ 300531 h 773723"/>
                            <a:gd name="connsiteX6174" fmla="*/ 5716376 w 7563811"/>
                            <a:gd name="connsiteY6174" fmla="*/ 302427 h 773723"/>
                            <a:gd name="connsiteX6175" fmla="*/ 5704813 w 7563811"/>
                            <a:gd name="connsiteY6175" fmla="*/ 296074 h 773723"/>
                            <a:gd name="connsiteX6176" fmla="*/ 5698079 w 7563811"/>
                            <a:gd name="connsiteY6176" fmla="*/ 291754 h 773723"/>
                            <a:gd name="connsiteX6177" fmla="*/ 5697571 w 7563811"/>
                            <a:gd name="connsiteY6177" fmla="*/ 285909 h 773723"/>
                            <a:gd name="connsiteX6178" fmla="*/ 5690837 w 7563811"/>
                            <a:gd name="connsiteY6178" fmla="*/ 280319 h 773723"/>
                            <a:gd name="connsiteX6179" fmla="*/ 5689185 w 7563811"/>
                            <a:gd name="connsiteY6179" fmla="*/ 267486 h 773723"/>
                            <a:gd name="connsiteX6180" fmla="*/ 5695792 w 7563811"/>
                            <a:gd name="connsiteY6180" fmla="*/ 258973 h 773723"/>
                            <a:gd name="connsiteX6181" fmla="*/ 5698969 w 7563811"/>
                            <a:gd name="connsiteY6181" fmla="*/ 252620 h 773723"/>
                            <a:gd name="connsiteX6182" fmla="*/ 5704813 w 7563811"/>
                            <a:gd name="connsiteY6182" fmla="*/ 247283 h 773723"/>
                            <a:gd name="connsiteX6183" fmla="*/ 5714978 w 7563811"/>
                            <a:gd name="connsiteY6183" fmla="*/ 242836 h 773723"/>
                            <a:gd name="connsiteX6184" fmla="*/ 5727938 w 7563811"/>
                            <a:gd name="connsiteY6184" fmla="*/ 238770 h 773723"/>
                            <a:gd name="connsiteX6185" fmla="*/ 6650131 w 7563811"/>
                            <a:gd name="connsiteY6185" fmla="*/ 238008 h 773723"/>
                            <a:gd name="connsiteX6186" fmla="*/ 6658771 w 7563811"/>
                            <a:gd name="connsiteY6186" fmla="*/ 239152 h 773723"/>
                            <a:gd name="connsiteX6187" fmla="*/ 6668046 w 7563811"/>
                            <a:gd name="connsiteY6187" fmla="*/ 241185 h 773723"/>
                            <a:gd name="connsiteX6188" fmla="*/ 6670206 w 7563811"/>
                            <a:gd name="connsiteY6188" fmla="*/ 248808 h 773723"/>
                            <a:gd name="connsiteX6189" fmla="*/ 6674146 w 7563811"/>
                            <a:gd name="connsiteY6189" fmla="*/ 250079 h 773723"/>
                            <a:gd name="connsiteX6190" fmla="*/ 6675162 w 7563811"/>
                            <a:gd name="connsiteY6190" fmla="*/ 254653 h 773723"/>
                            <a:gd name="connsiteX6191" fmla="*/ 6673510 w 7563811"/>
                            <a:gd name="connsiteY6191" fmla="*/ 257194 h 773723"/>
                            <a:gd name="connsiteX6192" fmla="*/ 6673764 w 7563811"/>
                            <a:gd name="connsiteY6192" fmla="*/ 262023 h 773723"/>
                            <a:gd name="connsiteX6193" fmla="*/ 6669444 w 7563811"/>
                            <a:gd name="connsiteY6193" fmla="*/ 271933 h 773723"/>
                            <a:gd name="connsiteX6194" fmla="*/ 6661693 w 7563811"/>
                            <a:gd name="connsiteY6194" fmla="*/ 276507 h 773723"/>
                            <a:gd name="connsiteX6195" fmla="*/ 6656865 w 7563811"/>
                            <a:gd name="connsiteY6195" fmla="*/ 278921 h 773723"/>
                            <a:gd name="connsiteX6196" fmla="*/ 6653181 w 7563811"/>
                            <a:gd name="connsiteY6196" fmla="*/ 277143 h 773723"/>
                            <a:gd name="connsiteX6197" fmla="*/ 6647590 w 7563811"/>
                            <a:gd name="connsiteY6197" fmla="*/ 279175 h 773723"/>
                            <a:gd name="connsiteX6198" fmla="*/ 6639458 w 7563811"/>
                            <a:gd name="connsiteY6198" fmla="*/ 275745 h 773723"/>
                            <a:gd name="connsiteX6199" fmla="*/ 6636663 w 7563811"/>
                            <a:gd name="connsiteY6199" fmla="*/ 268884 h 773723"/>
                            <a:gd name="connsiteX6200" fmla="*/ 6633995 w 7563811"/>
                            <a:gd name="connsiteY6200" fmla="*/ 264818 h 773723"/>
                            <a:gd name="connsiteX6201" fmla="*/ 6634122 w 7563811"/>
                            <a:gd name="connsiteY6201" fmla="*/ 264818 h 773723"/>
                            <a:gd name="connsiteX6202" fmla="*/ 6632978 w 7563811"/>
                            <a:gd name="connsiteY6202" fmla="*/ 259481 h 773723"/>
                            <a:gd name="connsiteX6203" fmla="*/ 6633867 w 7563811"/>
                            <a:gd name="connsiteY6203" fmla="*/ 251985 h 773723"/>
                            <a:gd name="connsiteX6204" fmla="*/ 6635901 w 7563811"/>
                            <a:gd name="connsiteY6204" fmla="*/ 242964 h 773723"/>
                            <a:gd name="connsiteX6205" fmla="*/ 6642635 w 7563811"/>
                            <a:gd name="connsiteY6205" fmla="*/ 240804 h 773723"/>
                            <a:gd name="connsiteX6206" fmla="*/ 6645049 w 7563811"/>
                            <a:gd name="connsiteY6206" fmla="*/ 239406 h 773723"/>
                            <a:gd name="connsiteX6207" fmla="*/ 6650131 w 7563811"/>
                            <a:gd name="connsiteY6207" fmla="*/ 238008 h 773723"/>
                            <a:gd name="connsiteX6208" fmla="*/ 5383101 w 7563811"/>
                            <a:gd name="connsiteY6208" fmla="*/ 238008 h 773723"/>
                            <a:gd name="connsiteX6209" fmla="*/ 5392884 w 7563811"/>
                            <a:gd name="connsiteY6209" fmla="*/ 244488 h 773723"/>
                            <a:gd name="connsiteX6210" fmla="*/ 5398475 w 7563811"/>
                            <a:gd name="connsiteY6210" fmla="*/ 242074 h 773723"/>
                            <a:gd name="connsiteX6211" fmla="*/ 5404066 w 7563811"/>
                            <a:gd name="connsiteY6211" fmla="*/ 246140 h 773723"/>
                            <a:gd name="connsiteX6212" fmla="*/ 5404701 w 7563811"/>
                            <a:gd name="connsiteY6212" fmla="*/ 250460 h 773723"/>
                            <a:gd name="connsiteX6213" fmla="*/ 5404574 w 7563811"/>
                            <a:gd name="connsiteY6213" fmla="*/ 250587 h 773723"/>
                            <a:gd name="connsiteX6214" fmla="*/ 5409656 w 7563811"/>
                            <a:gd name="connsiteY6214" fmla="*/ 255669 h 773723"/>
                            <a:gd name="connsiteX6215" fmla="*/ 5414485 w 7563811"/>
                            <a:gd name="connsiteY6215" fmla="*/ 270916 h 773723"/>
                            <a:gd name="connsiteX6216" fmla="*/ 5410291 w 7563811"/>
                            <a:gd name="connsiteY6216" fmla="*/ 283495 h 773723"/>
                            <a:gd name="connsiteX6217" fmla="*/ 5407242 w 7563811"/>
                            <a:gd name="connsiteY6217" fmla="*/ 290992 h 773723"/>
                            <a:gd name="connsiteX6218" fmla="*/ 5401524 w 7563811"/>
                            <a:gd name="connsiteY6218" fmla="*/ 292643 h 773723"/>
                            <a:gd name="connsiteX6219" fmla="*/ 5397204 w 7563811"/>
                            <a:gd name="connsiteY6219" fmla="*/ 300394 h 773723"/>
                            <a:gd name="connsiteX6220" fmla="*/ 5384753 w 7563811"/>
                            <a:gd name="connsiteY6220" fmla="*/ 304460 h 773723"/>
                            <a:gd name="connsiteX6221" fmla="*/ 5375096 w 7563811"/>
                            <a:gd name="connsiteY6221" fmla="*/ 299504 h 773723"/>
                            <a:gd name="connsiteX6222" fmla="*/ 5368235 w 7563811"/>
                            <a:gd name="connsiteY6222" fmla="*/ 297472 h 773723"/>
                            <a:gd name="connsiteX6223" fmla="*/ 5361882 w 7563811"/>
                            <a:gd name="connsiteY6223" fmla="*/ 292643 h 773723"/>
                            <a:gd name="connsiteX6224" fmla="*/ 5355529 w 7563811"/>
                            <a:gd name="connsiteY6224" fmla="*/ 283368 h 773723"/>
                            <a:gd name="connsiteX6225" fmla="*/ 5349049 w 7563811"/>
                            <a:gd name="connsiteY6225" fmla="*/ 271170 h 773723"/>
                            <a:gd name="connsiteX6226" fmla="*/ 5354513 w 7563811"/>
                            <a:gd name="connsiteY6226" fmla="*/ 262149 h 773723"/>
                            <a:gd name="connsiteX6227" fmla="*/ 5355783 w 7563811"/>
                            <a:gd name="connsiteY6227" fmla="*/ 258210 h 773723"/>
                            <a:gd name="connsiteX6228" fmla="*/ 5360103 w 7563811"/>
                            <a:gd name="connsiteY6228" fmla="*/ 251730 h 773723"/>
                            <a:gd name="connsiteX6229" fmla="*/ 5370776 w 7563811"/>
                            <a:gd name="connsiteY6229" fmla="*/ 244742 h 773723"/>
                            <a:gd name="connsiteX6230" fmla="*/ 5383101 w 7563811"/>
                            <a:gd name="connsiteY6230" fmla="*/ 238008 h 773723"/>
                            <a:gd name="connsiteX6231" fmla="*/ 3788132 w 7563811"/>
                            <a:gd name="connsiteY6231" fmla="*/ 236611 h 773723"/>
                            <a:gd name="connsiteX6232" fmla="*/ 3796644 w 7563811"/>
                            <a:gd name="connsiteY6232" fmla="*/ 237373 h 773723"/>
                            <a:gd name="connsiteX6233" fmla="*/ 3801727 w 7563811"/>
                            <a:gd name="connsiteY6233" fmla="*/ 238263 h 773723"/>
                            <a:gd name="connsiteX6234" fmla="*/ 3803506 w 7563811"/>
                            <a:gd name="connsiteY6234" fmla="*/ 241566 h 773723"/>
                            <a:gd name="connsiteX6235" fmla="*/ 3808969 w 7563811"/>
                            <a:gd name="connsiteY6235" fmla="*/ 243218 h 773723"/>
                            <a:gd name="connsiteX6236" fmla="*/ 3808969 w 7563811"/>
                            <a:gd name="connsiteY6236" fmla="*/ 243091 h 773723"/>
                            <a:gd name="connsiteX6237" fmla="*/ 3813289 w 7563811"/>
                            <a:gd name="connsiteY6237" fmla="*/ 250206 h 773723"/>
                            <a:gd name="connsiteX6238" fmla="*/ 3811637 w 7563811"/>
                            <a:gd name="connsiteY6238" fmla="*/ 256940 h 773723"/>
                            <a:gd name="connsiteX6239" fmla="*/ 3811383 w 7563811"/>
                            <a:gd name="connsiteY6239" fmla="*/ 261515 h 773723"/>
                            <a:gd name="connsiteX6240" fmla="*/ 3809223 w 7563811"/>
                            <a:gd name="connsiteY6240" fmla="*/ 266216 h 773723"/>
                            <a:gd name="connsiteX6241" fmla="*/ 3804395 w 7563811"/>
                            <a:gd name="connsiteY6241" fmla="*/ 271425 h 773723"/>
                            <a:gd name="connsiteX6242" fmla="*/ 3797788 w 7563811"/>
                            <a:gd name="connsiteY6242" fmla="*/ 277143 h 773723"/>
                            <a:gd name="connsiteX6243" fmla="*/ 3791435 w 7563811"/>
                            <a:gd name="connsiteY6243" fmla="*/ 275110 h 773723"/>
                            <a:gd name="connsiteX6244" fmla="*/ 3788767 w 7563811"/>
                            <a:gd name="connsiteY6244" fmla="*/ 274856 h 773723"/>
                            <a:gd name="connsiteX6245" fmla="*/ 3784066 w 7563811"/>
                            <a:gd name="connsiteY6245" fmla="*/ 273077 h 773723"/>
                            <a:gd name="connsiteX6246" fmla="*/ 3778096 w 7563811"/>
                            <a:gd name="connsiteY6246" fmla="*/ 267486 h 773723"/>
                            <a:gd name="connsiteX6247" fmla="*/ 3772126 w 7563811"/>
                            <a:gd name="connsiteY6247" fmla="*/ 260752 h 773723"/>
                            <a:gd name="connsiteX6248" fmla="*/ 3774794 w 7563811"/>
                            <a:gd name="connsiteY6248" fmla="*/ 253764 h 773723"/>
                            <a:gd name="connsiteX6249" fmla="*/ 3772506 w 7563811"/>
                            <a:gd name="connsiteY6249" fmla="*/ 250715 h 773723"/>
                            <a:gd name="connsiteX6250" fmla="*/ 3774285 w 7563811"/>
                            <a:gd name="connsiteY6250" fmla="*/ 246649 h 773723"/>
                            <a:gd name="connsiteX6251" fmla="*/ 3776952 w 7563811"/>
                            <a:gd name="connsiteY6251" fmla="*/ 245632 h 773723"/>
                            <a:gd name="connsiteX6252" fmla="*/ 3779368 w 7563811"/>
                            <a:gd name="connsiteY6252" fmla="*/ 241820 h 773723"/>
                            <a:gd name="connsiteX6253" fmla="*/ 3788132 w 7563811"/>
                            <a:gd name="connsiteY6253" fmla="*/ 236611 h 773723"/>
                            <a:gd name="connsiteX6254" fmla="*/ 5138639 w 7563811"/>
                            <a:gd name="connsiteY6254" fmla="*/ 236102 h 773723"/>
                            <a:gd name="connsiteX6255" fmla="*/ 5145247 w 7563811"/>
                            <a:gd name="connsiteY6255" fmla="*/ 236737 h 773723"/>
                            <a:gd name="connsiteX6256" fmla="*/ 5154776 w 7563811"/>
                            <a:gd name="connsiteY6256" fmla="*/ 241820 h 773723"/>
                            <a:gd name="connsiteX6257" fmla="*/ 5164687 w 7563811"/>
                            <a:gd name="connsiteY6257" fmla="*/ 248173 h 773723"/>
                            <a:gd name="connsiteX6258" fmla="*/ 5163943 w 7563811"/>
                            <a:gd name="connsiteY6258" fmla="*/ 257717 h 773723"/>
                            <a:gd name="connsiteX6259" fmla="*/ 5163924 w 7563811"/>
                            <a:gd name="connsiteY6259" fmla="*/ 257702 h 773723"/>
                            <a:gd name="connsiteX6260" fmla="*/ 5163924 w 7563811"/>
                            <a:gd name="connsiteY6260" fmla="*/ 257956 h 773723"/>
                            <a:gd name="connsiteX6261" fmla="*/ 5163943 w 7563811"/>
                            <a:gd name="connsiteY6261" fmla="*/ 257717 h 773723"/>
                            <a:gd name="connsiteX6262" fmla="*/ 5167863 w 7563811"/>
                            <a:gd name="connsiteY6262" fmla="*/ 260879 h 773723"/>
                            <a:gd name="connsiteX6263" fmla="*/ 5167101 w 7563811"/>
                            <a:gd name="connsiteY6263" fmla="*/ 266723 h 773723"/>
                            <a:gd name="connsiteX6264" fmla="*/ 5164178 w 7563811"/>
                            <a:gd name="connsiteY6264" fmla="*/ 269010 h 773723"/>
                            <a:gd name="connsiteX6265" fmla="*/ 5162399 w 7563811"/>
                            <a:gd name="connsiteY6265" fmla="*/ 274855 h 773723"/>
                            <a:gd name="connsiteX6266" fmla="*/ 5152997 w 7563811"/>
                            <a:gd name="connsiteY6266" fmla="*/ 284639 h 773723"/>
                            <a:gd name="connsiteX6267" fmla="*/ 5141943 w 7563811"/>
                            <a:gd name="connsiteY6267" fmla="*/ 286672 h 773723"/>
                            <a:gd name="connsiteX6268" fmla="*/ 5135209 w 7563811"/>
                            <a:gd name="connsiteY6268" fmla="*/ 287434 h 773723"/>
                            <a:gd name="connsiteX6269" fmla="*/ 5131651 w 7563811"/>
                            <a:gd name="connsiteY6269" fmla="*/ 283876 h 773723"/>
                            <a:gd name="connsiteX6270" fmla="*/ 5124155 w 7563811"/>
                            <a:gd name="connsiteY6270" fmla="*/ 283876 h 773723"/>
                            <a:gd name="connsiteX6271" fmla="*/ 5116150 w 7563811"/>
                            <a:gd name="connsiteY6271" fmla="*/ 276253 h 773723"/>
                            <a:gd name="connsiteX6272" fmla="*/ 5115896 w 7563811"/>
                            <a:gd name="connsiteY6272" fmla="*/ 267105 h 773723"/>
                            <a:gd name="connsiteX6273" fmla="*/ 5114625 w 7563811"/>
                            <a:gd name="connsiteY6273" fmla="*/ 261260 h 773723"/>
                            <a:gd name="connsiteX6274" fmla="*/ 5115642 w 7563811"/>
                            <a:gd name="connsiteY6274" fmla="*/ 254526 h 773723"/>
                            <a:gd name="connsiteX6275" fmla="*/ 5119962 w 7563811"/>
                            <a:gd name="connsiteY6275" fmla="*/ 246140 h 773723"/>
                            <a:gd name="connsiteX6276" fmla="*/ 5126315 w 7563811"/>
                            <a:gd name="connsiteY6276" fmla="*/ 236356 h 773723"/>
                            <a:gd name="connsiteX6277" fmla="*/ 5135209 w 7563811"/>
                            <a:gd name="connsiteY6277" fmla="*/ 236737 h 773723"/>
                            <a:gd name="connsiteX6278" fmla="*/ 5138639 w 7563811"/>
                            <a:gd name="connsiteY6278" fmla="*/ 236102 h 773723"/>
                            <a:gd name="connsiteX6279" fmla="*/ 6921657 w 7563811"/>
                            <a:gd name="connsiteY6279" fmla="*/ 235975 h 773723"/>
                            <a:gd name="connsiteX6280" fmla="*/ 6923816 w 7563811"/>
                            <a:gd name="connsiteY6280" fmla="*/ 238008 h 773723"/>
                            <a:gd name="connsiteX6281" fmla="*/ 6928645 w 7563811"/>
                            <a:gd name="connsiteY6281" fmla="*/ 238516 h 773723"/>
                            <a:gd name="connsiteX6282" fmla="*/ 6937539 w 7563811"/>
                            <a:gd name="connsiteY6282" fmla="*/ 244488 h 773723"/>
                            <a:gd name="connsiteX6283" fmla="*/ 6940588 w 7563811"/>
                            <a:gd name="connsiteY6283" fmla="*/ 252874 h 773723"/>
                            <a:gd name="connsiteX6284" fmla="*/ 6942113 w 7563811"/>
                            <a:gd name="connsiteY6284" fmla="*/ 258083 h 773723"/>
                            <a:gd name="connsiteX6285" fmla="*/ 6939826 w 7563811"/>
                            <a:gd name="connsiteY6285" fmla="*/ 261387 h 773723"/>
                            <a:gd name="connsiteX6286" fmla="*/ 6940715 w 7563811"/>
                            <a:gd name="connsiteY6286" fmla="*/ 267232 h 773723"/>
                            <a:gd name="connsiteX6287" fmla="*/ 6935887 w 7563811"/>
                            <a:gd name="connsiteY6287" fmla="*/ 274474 h 773723"/>
                            <a:gd name="connsiteX6288" fmla="*/ 6928772 w 7563811"/>
                            <a:gd name="connsiteY6288" fmla="*/ 275872 h 773723"/>
                            <a:gd name="connsiteX6289" fmla="*/ 6924324 w 7563811"/>
                            <a:gd name="connsiteY6289" fmla="*/ 277650 h 773723"/>
                            <a:gd name="connsiteX6290" fmla="*/ 6918988 w 7563811"/>
                            <a:gd name="connsiteY6290" fmla="*/ 277778 h 773723"/>
                            <a:gd name="connsiteX6291" fmla="*/ 6911873 w 7563811"/>
                            <a:gd name="connsiteY6291" fmla="*/ 275490 h 773723"/>
                            <a:gd name="connsiteX6292" fmla="*/ 6903360 w 7563811"/>
                            <a:gd name="connsiteY6292" fmla="*/ 271806 h 773723"/>
                            <a:gd name="connsiteX6293" fmla="*/ 6902471 w 7563811"/>
                            <a:gd name="connsiteY6293" fmla="*/ 264818 h 773723"/>
                            <a:gd name="connsiteX6294" fmla="*/ 6902216 w 7563811"/>
                            <a:gd name="connsiteY6294" fmla="*/ 264818 h 773723"/>
                            <a:gd name="connsiteX6295" fmla="*/ 6901327 w 7563811"/>
                            <a:gd name="connsiteY6295" fmla="*/ 262276 h 773723"/>
                            <a:gd name="connsiteX6296" fmla="*/ 6900946 w 7563811"/>
                            <a:gd name="connsiteY6296" fmla="*/ 257067 h 773723"/>
                            <a:gd name="connsiteX6297" fmla="*/ 6903614 w 7563811"/>
                            <a:gd name="connsiteY6297" fmla="*/ 248935 h 773723"/>
                            <a:gd name="connsiteX6298" fmla="*/ 6907299 w 7563811"/>
                            <a:gd name="connsiteY6298" fmla="*/ 240295 h 773723"/>
                            <a:gd name="connsiteX6299" fmla="*/ 6915049 w 7563811"/>
                            <a:gd name="connsiteY6299" fmla="*/ 239660 h 773723"/>
                            <a:gd name="connsiteX6300" fmla="*/ 6916955 w 7563811"/>
                            <a:gd name="connsiteY6300" fmla="*/ 236102 h 773723"/>
                            <a:gd name="connsiteX6301" fmla="*/ 6921657 w 7563811"/>
                            <a:gd name="connsiteY6301" fmla="*/ 235975 h 773723"/>
                            <a:gd name="connsiteX6302" fmla="*/ 4220767 w 7563811"/>
                            <a:gd name="connsiteY6302" fmla="*/ 235848 h 773723"/>
                            <a:gd name="connsiteX6303" fmla="*/ 4226357 w 7563811"/>
                            <a:gd name="connsiteY6303" fmla="*/ 237245 h 773723"/>
                            <a:gd name="connsiteX6304" fmla="*/ 4228263 w 7563811"/>
                            <a:gd name="connsiteY6304" fmla="*/ 240422 h 773723"/>
                            <a:gd name="connsiteX6305" fmla="*/ 4233854 w 7563811"/>
                            <a:gd name="connsiteY6305" fmla="*/ 242836 h 773723"/>
                            <a:gd name="connsiteX6306" fmla="*/ 4242367 w 7563811"/>
                            <a:gd name="connsiteY6306" fmla="*/ 253128 h 773723"/>
                            <a:gd name="connsiteX6307" fmla="*/ 4243129 w 7563811"/>
                            <a:gd name="connsiteY6307" fmla="*/ 264309 h 773723"/>
                            <a:gd name="connsiteX6308" fmla="*/ 4243129 w 7563811"/>
                            <a:gd name="connsiteY6308" fmla="*/ 271043 h 773723"/>
                            <a:gd name="connsiteX6309" fmla="*/ 4239190 w 7563811"/>
                            <a:gd name="connsiteY6309" fmla="*/ 274092 h 773723"/>
                            <a:gd name="connsiteX6310" fmla="*/ 4238174 w 7563811"/>
                            <a:gd name="connsiteY6310" fmla="*/ 281462 h 773723"/>
                            <a:gd name="connsiteX6311" fmla="*/ 4229788 w 7563811"/>
                            <a:gd name="connsiteY6311" fmla="*/ 288450 h 773723"/>
                            <a:gd name="connsiteX6312" fmla="*/ 4229407 w 7563811"/>
                            <a:gd name="connsiteY6312" fmla="*/ 288450 h 773723"/>
                            <a:gd name="connsiteX6313" fmla="*/ 4220385 w 7563811"/>
                            <a:gd name="connsiteY6313" fmla="*/ 287688 h 773723"/>
                            <a:gd name="connsiteX6314" fmla="*/ 4214414 w 7563811"/>
                            <a:gd name="connsiteY6314" fmla="*/ 288323 h 773723"/>
                            <a:gd name="connsiteX6315" fmla="*/ 4207934 w 7563811"/>
                            <a:gd name="connsiteY6315" fmla="*/ 286544 h 773723"/>
                            <a:gd name="connsiteX6316" fmla="*/ 4206917 w 7563811"/>
                            <a:gd name="connsiteY6316" fmla="*/ 286544 h 773723"/>
                            <a:gd name="connsiteX6317" fmla="*/ 4209204 w 7563811"/>
                            <a:gd name="connsiteY6317" fmla="*/ 289975 h 773723"/>
                            <a:gd name="connsiteX6318" fmla="*/ 4208061 w 7563811"/>
                            <a:gd name="connsiteY6318" fmla="*/ 298615 h 773723"/>
                            <a:gd name="connsiteX6319" fmla="*/ 4202343 w 7563811"/>
                            <a:gd name="connsiteY6319" fmla="*/ 303062 h 773723"/>
                            <a:gd name="connsiteX6320" fmla="*/ 4199166 w 7563811"/>
                            <a:gd name="connsiteY6320" fmla="*/ 306620 h 773723"/>
                            <a:gd name="connsiteX6321" fmla="*/ 4194338 w 7563811"/>
                            <a:gd name="connsiteY6321" fmla="*/ 309034 h 773723"/>
                            <a:gd name="connsiteX6322" fmla="*/ 4186969 w 7563811"/>
                            <a:gd name="connsiteY6322" fmla="*/ 310177 h 773723"/>
                            <a:gd name="connsiteX6323" fmla="*/ 4177821 w 7563811"/>
                            <a:gd name="connsiteY6323" fmla="*/ 310558 h 773723"/>
                            <a:gd name="connsiteX6324" fmla="*/ 4174009 w 7563811"/>
                            <a:gd name="connsiteY6324" fmla="*/ 304714 h 773723"/>
                            <a:gd name="connsiteX6325" fmla="*/ 4171976 w 7563811"/>
                            <a:gd name="connsiteY6325" fmla="*/ 302808 h 773723"/>
                            <a:gd name="connsiteX6326" fmla="*/ 4169308 w 7563811"/>
                            <a:gd name="connsiteY6326" fmla="*/ 298234 h 773723"/>
                            <a:gd name="connsiteX6327" fmla="*/ 4168164 w 7563811"/>
                            <a:gd name="connsiteY6327" fmla="*/ 289721 h 773723"/>
                            <a:gd name="connsiteX6328" fmla="*/ 4167656 w 7563811"/>
                            <a:gd name="connsiteY6328" fmla="*/ 280318 h 773723"/>
                            <a:gd name="connsiteX6329" fmla="*/ 4174390 w 7563811"/>
                            <a:gd name="connsiteY6329" fmla="*/ 276380 h 773723"/>
                            <a:gd name="connsiteX6330" fmla="*/ 4174517 w 7563811"/>
                            <a:gd name="connsiteY6330" fmla="*/ 272314 h 773723"/>
                            <a:gd name="connsiteX6331" fmla="*/ 4178583 w 7563811"/>
                            <a:gd name="connsiteY6331" fmla="*/ 270154 h 773723"/>
                            <a:gd name="connsiteX6332" fmla="*/ 4181378 w 7563811"/>
                            <a:gd name="connsiteY6332" fmla="*/ 271043 h 773723"/>
                            <a:gd name="connsiteX6333" fmla="*/ 4185953 w 7563811"/>
                            <a:gd name="connsiteY6333" fmla="*/ 269518 h 773723"/>
                            <a:gd name="connsiteX6334" fmla="*/ 4190654 w 7563811"/>
                            <a:gd name="connsiteY6334" fmla="*/ 269772 h 773723"/>
                            <a:gd name="connsiteX6335" fmla="*/ 4192941 w 7563811"/>
                            <a:gd name="connsiteY6335" fmla="*/ 265198 h 773723"/>
                            <a:gd name="connsiteX6336" fmla="*/ 4192687 w 7563811"/>
                            <a:gd name="connsiteY6336" fmla="*/ 261768 h 773723"/>
                            <a:gd name="connsiteX6337" fmla="*/ 4194084 w 7563811"/>
                            <a:gd name="connsiteY6337" fmla="*/ 255288 h 773723"/>
                            <a:gd name="connsiteX6338" fmla="*/ 4200183 w 7563811"/>
                            <a:gd name="connsiteY6338" fmla="*/ 246521 h 773723"/>
                            <a:gd name="connsiteX6339" fmla="*/ 4207680 w 7563811"/>
                            <a:gd name="connsiteY6339" fmla="*/ 237500 h 773723"/>
                            <a:gd name="connsiteX6340" fmla="*/ 4217209 w 7563811"/>
                            <a:gd name="connsiteY6340" fmla="*/ 239405 h 773723"/>
                            <a:gd name="connsiteX6341" fmla="*/ 4220767 w 7563811"/>
                            <a:gd name="connsiteY6341" fmla="*/ 235848 h 773723"/>
                            <a:gd name="connsiteX6342" fmla="*/ 1651265 w 7563811"/>
                            <a:gd name="connsiteY6342" fmla="*/ 234196 h 773723"/>
                            <a:gd name="connsiteX6343" fmla="*/ 1655712 w 7563811"/>
                            <a:gd name="connsiteY6343" fmla="*/ 235085 h 773723"/>
                            <a:gd name="connsiteX6344" fmla="*/ 1657237 w 7563811"/>
                            <a:gd name="connsiteY6344" fmla="*/ 237500 h 773723"/>
                            <a:gd name="connsiteX6345" fmla="*/ 1661684 w 7563811"/>
                            <a:gd name="connsiteY6345" fmla="*/ 239151 h 773723"/>
                            <a:gd name="connsiteX6346" fmla="*/ 1668672 w 7563811"/>
                            <a:gd name="connsiteY6346" fmla="*/ 247029 h 773723"/>
                            <a:gd name="connsiteX6347" fmla="*/ 1669561 w 7563811"/>
                            <a:gd name="connsiteY6347" fmla="*/ 255669 h 773723"/>
                            <a:gd name="connsiteX6348" fmla="*/ 1669688 w 7563811"/>
                            <a:gd name="connsiteY6348" fmla="*/ 261006 h 773723"/>
                            <a:gd name="connsiteX6349" fmla="*/ 1666639 w 7563811"/>
                            <a:gd name="connsiteY6349" fmla="*/ 263547 h 773723"/>
                            <a:gd name="connsiteX6350" fmla="*/ 1666131 w 7563811"/>
                            <a:gd name="connsiteY6350" fmla="*/ 269391 h 773723"/>
                            <a:gd name="connsiteX6351" fmla="*/ 1666385 w 7563811"/>
                            <a:gd name="connsiteY6351" fmla="*/ 269264 h 773723"/>
                            <a:gd name="connsiteX6352" fmla="*/ 1660032 w 7563811"/>
                            <a:gd name="connsiteY6352" fmla="*/ 275109 h 773723"/>
                            <a:gd name="connsiteX6353" fmla="*/ 1652917 w 7563811"/>
                            <a:gd name="connsiteY6353" fmla="*/ 274728 h 773723"/>
                            <a:gd name="connsiteX6354" fmla="*/ 1648215 w 7563811"/>
                            <a:gd name="connsiteY6354" fmla="*/ 275363 h 773723"/>
                            <a:gd name="connsiteX6355" fmla="*/ 1643006 w 7563811"/>
                            <a:gd name="connsiteY6355" fmla="*/ 274220 h 773723"/>
                            <a:gd name="connsiteX6356" fmla="*/ 1636780 w 7563811"/>
                            <a:gd name="connsiteY6356" fmla="*/ 270408 h 773723"/>
                            <a:gd name="connsiteX6357" fmla="*/ 1629665 w 7563811"/>
                            <a:gd name="connsiteY6357" fmla="*/ 264944 h 773723"/>
                            <a:gd name="connsiteX6358" fmla="*/ 1630427 w 7563811"/>
                            <a:gd name="connsiteY6358" fmla="*/ 258083 h 773723"/>
                            <a:gd name="connsiteX6359" fmla="*/ 1630173 w 7563811"/>
                            <a:gd name="connsiteY6359" fmla="*/ 255415 h 773723"/>
                            <a:gd name="connsiteX6360" fmla="*/ 1631062 w 7563811"/>
                            <a:gd name="connsiteY6360" fmla="*/ 250333 h 773723"/>
                            <a:gd name="connsiteX6361" fmla="*/ 1635510 w 7563811"/>
                            <a:gd name="connsiteY6361" fmla="*/ 243217 h 773723"/>
                            <a:gd name="connsiteX6362" fmla="*/ 1641100 w 7563811"/>
                            <a:gd name="connsiteY6362" fmla="*/ 235848 h 773723"/>
                            <a:gd name="connsiteX6363" fmla="*/ 1648597 w 7563811"/>
                            <a:gd name="connsiteY6363" fmla="*/ 237118 h 773723"/>
                            <a:gd name="connsiteX6364" fmla="*/ 1651265 w 7563811"/>
                            <a:gd name="connsiteY6364" fmla="*/ 234196 h 773723"/>
                            <a:gd name="connsiteX6365" fmla="*/ 4439562 w 7563811"/>
                            <a:gd name="connsiteY6365" fmla="*/ 232926 h 773723"/>
                            <a:gd name="connsiteX6366" fmla="*/ 4446168 w 7563811"/>
                            <a:gd name="connsiteY6366" fmla="*/ 238389 h 773723"/>
                            <a:gd name="connsiteX6367" fmla="*/ 4450362 w 7563811"/>
                            <a:gd name="connsiteY6367" fmla="*/ 237119 h 773723"/>
                            <a:gd name="connsiteX6368" fmla="*/ 4454046 w 7563811"/>
                            <a:gd name="connsiteY6368" fmla="*/ 240549 h 773723"/>
                            <a:gd name="connsiteX6369" fmla="*/ 4454173 w 7563811"/>
                            <a:gd name="connsiteY6369" fmla="*/ 243726 h 773723"/>
                            <a:gd name="connsiteX6370" fmla="*/ 4457477 w 7563811"/>
                            <a:gd name="connsiteY6370" fmla="*/ 247792 h 773723"/>
                            <a:gd name="connsiteX6371" fmla="*/ 4459764 w 7563811"/>
                            <a:gd name="connsiteY6371" fmla="*/ 259227 h 773723"/>
                            <a:gd name="connsiteX6372" fmla="*/ 4455825 w 7563811"/>
                            <a:gd name="connsiteY6372" fmla="*/ 268121 h 773723"/>
                            <a:gd name="connsiteX6373" fmla="*/ 4453030 w 7563811"/>
                            <a:gd name="connsiteY6373" fmla="*/ 273330 h 773723"/>
                            <a:gd name="connsiteX6374" fmla="*/ 4448710 w 7563811"/>
                            <a:gd name="connsiteY6374" fmla="*/ 274093 h 773723"/>
                            <a:gd name="connsiteX6375" fmla="*/ 4444898 w 7563811"/>
                            <a:gd name="connsiteY6375" fmla="*/ 279302 h 773723"/>
                            <a:gd name="connsiteX6376" fmla="*/ 4435623 w 7563811"/>
                            <a:gd name="connsiteY6376" fmla="*/ 281335 h 773723"/>
                            <a:gd name="connsiteX6377" fmla="*/ 4429015 w 7563811"/>
                            <a:gd name="connsiteY6377" fmla="*/ 277015 h 773723"/>
                            <a:gd name="connsiteX6378" fmla="*/ 4424188 w 7563811"/>
                            <a:gd name="connsiteY6378" fmla="*/ 274982 h 773723"/>
                            <a:gd name="connsiteX6379" fmla="*/ 4419867 w 7563811"/>
                            <a:gd name="connsiteY6379" fmla="*/ 270916 h 773723"/>
                            <a:gd name="connsiteX6380" fmla="*/ 4416056 w 7563811"/>
                            <a:gd name="connsiteY6380" fmla="*/ 263674 h 773723"/>
                            <a:gd name="connsiteX6381" fmla="*/ 4412244 w 7563811"/>
                            <a:gd name="connsiteY6381" fmla="*/ 254272 h 773723"/>
                            <a:gd name="connsiteX6382" fmla="*/ 4416818 w 7563811"/>
                            <a:gd name="connsiteY6382" fmla="*/ 248173 h 773723"/>
                            <a:gd name="connsiteX6383" fmla="*/ 4418089 w 7563811"/>
                            <a:gd name="connsiteY6383" fmla="*/ 245378 h 773723"/>
                            <a:gd name="connsiteX6384" fmla="*/ 4417961 w 7563811"/>
                            <a:gd name="connsiteY6384" fmla="*/ 245505 h 773723"/>
                            <a:gd name="connsiteX6385" fmla="*/ 4421646 w 7563811"/>
                            <a:gd name="connsiteY6385" fmla="*/ 241185 h 773723"/>
                            <a:gd name="connsiteX6386" fmla="*/ 4430032 w 7563811"/>
                            <a:gd name="connsiteY6386" fmla="*/ 236865 h 773723"/>
                            <a:gd name="connsiteX6387" fmla="*/ 4439562 w 7563811"/>
                            <a:gd name="connsiteY6387" fmla="*/ 232926 h 773723"/>
                            <a:gd name="connsiteX6388" fmla="*/ 2661004 w 7563811"/>
                            <a:gd name="connsiteY6388" fmla="*/ 232799 h 773723"/>
                            <a:gd name="connsiteX6389" fmla="*/ 2665324 w 7563811"/>
                            <a:gd name="connsiteY6389" fmla="*/ 233434 h 773723"/>
                            <a:gd name="connsiteX6390" fmla="*/ 2666977 w 7563811"/>
                            <a:gd name="connsiteY6390" fmla="*/ 235594 h 773723"/>
                            <a:gd name="connsiteX6391" fmla="*/ 2671296 w 7563811"/>
                            <a:gd name="connsiteY6391" fmla="*/ 236865 h 773723"/>
                            <a:gd name="connsiteX6392" fmla="*/ 2678538 w 7563811"/>
                            <a:gd name="connsiteY6392" fmla="*/ 243853 h 773723"/>
                            <a:gd name="connsiteX6393" fmla="*/ 2678666 w 7563811"/>
                            <a:gd name="connsiteY6393" fmla="*/ 243980 h 773723"/>
                            <a:gd name="connsiteX6394" fmla="*/ 2680064 w 7563811"/>
                            <a:gd name="connsiteY6394" fmla="*/ 252239 h 773723"/>
                            <a:gd name="connsiteX6395" fmla="*/ 2680571 w 7563811"/>
                            <a:gd name="connsiteY6395" fmla="*/ 257321 h 773723"/>
                            <a:gd name="connsiteX6396" fmla="*/ 2677904 w 7563811"/>
                            <a:gd name="connsiteY6396" fmla="*/ 259990 h 773723"/>
                            <a:gd name="connsiteX6397" fmla="*/ 2677777 w 7563811"/>
                            <a:gd name="connsiteY6397" fmla="*/ 265580 h 773723"/>
                            <a:gd name="connsiteX6398" fmla="*/ 2672059 w 7563811"/>
                            <a:gd name="connsiteY6398" fmla="*/ 271552 h 773723"/>
                            <a:gd name="connsiteX6399" fmla="*/ 2665198 w 7563811"/>
                            <a:gd name="connsiteY6399" fmla="*/ 271679 h 773723"/>
                            <a:gd name="connsiteX6400" fmla="*/ 2660750 w 7563811"/>
                            <a:gd name="connsiteY6400" fmla="*/ 272569 h 773723"/>
                            <a:gd name="connsiteX6401" fmla="*/ 2655796 w 7563811"/>
                            <a:gd name="connsiteY6401" fmla="*/ 271806 h 773723"/>
                            <a:gd name="connsiteX6402" fmla="*/ 2649569 w 7563811"/>
                            <a:gd name="connsiteY6402" fmla="*/ 268503 h 773723"/>
                            <a:gd name="connsiteX6403" fmla="*/ 2642327 w 7563811"/>
                            <a:gd name="connsiteY6403" fmla="*/ 263674 h 773723"/>
                            <a:gd name="connsiteX6404" fmla="*/ 2642709 w 7563811"/>
                            <a:gd name="connsiteY6404" fmla="*/ 257067 h 773723"/>
                            <a:gd name="connsiteX6405" fmla="*/ 2642200 w 7563811"/>
                            <a:gd name="connsiteY6405" fmla="*/ 254526 h 773723"/>
                            <a:gd name="connsiteX6406" fmla="*/ 2642709 w 7563811"/>
                            <a:gd name="connsiteY6406" fmla="*/ 249571 h 773723"/>
                            <a:gd name="connsiteX6407" fmla="*/ 2646519 w 7563811"/>
                            <a:gd name="connsiteY6407" fmla="*/ 242456 h 773723"/>
                            <a:gd name="connsiteX6408" fmla="*/ 2651348 w 7563811"/>
                            <a:gd name="connsiteY6408" fmla="*/ 235086 h 773723"/>
                            <a:gd name="connsiteX6409" fmla="*/ 2658590 w 7563811"/>
                            <a:gd name="connsiteY6409" fmla="*/ 235721 h 773723"/>
                            <a:gd name="connsiteX6410" fmla="*/ 2661004 w 7563811"/>
                            <a:gd name="connsiteY6410" fmla="*/ 232799 h 773723"/>
                            <a:gd name="connsiteX6411" fmla="*/ 1148619 w 7563811"/>
                            <a:gd name="connsiteY6411" fmla="*/ 231909 h 773723"/>
                            <a:gd name="connsiteX6412" fmla="*/ 1158910 w 7563811"/>
                            <a:gd name="connsiteY6412" fmla="*/ 235086 h 773723"/>
                            <a:gd name="connsiteX6413" fmla="*/ 1169964 w 7563811"/>
                            <a:gd name="connsiteY6413" fmla="*/ 239406 h 773723"/>
                            <a:gd name="connsiteX6414" fmla="*/ 1170981 w 7563811"/>
                            <a:gd name="connsiteY6414" fmla="*/ 249189 h 773723"/>
                            <a:gd name="connsiteX6415" fmla="*/ 1175555 w 7563811"/>
                            <a:gd name="connsiteY6415" fmla="*/ 251477 h 773723"/>
                            <a:gd name="connsiteX6416" fmla="*/ 1175936 w 7563811"/>
                            <a:gd name="connsiteY6416" fmla="*/ 257321 h 773723"/>
                            <a:gd name="connsiteX6417" fmla="*/ 1173522 w 7563811"/>
                            <a:gd name="connsiteY6417" fmla="*/ 260117 h 773723"/>
                            <a:gd name="connsiteX6418" fmla="*/ 1172886 w 7563811"/>
                            <a:gd name="connsiteY6418" fmla="*/ 266088 h 773723"/>
                            <a:gd name="connsiteX6419" fmla="*/ 1165517 w 7563811"/>
                            <a:gd name="connsiteY6419" fmla="*/ 277397 h 773723"/>
                            <a:gd name="connsiteX6420" fmla="*/ 1155099 w 7563811"/>
                            <a:gd name="connsiteY6420" fmla="*/ 281462 h 773723"/>
                            <a:gd name="connsiteX6421" fmla="*/ 1148619 w 7563811"/>
                            <a:gd name="connsiteY6421" fmla="*/ 283495 h 773723"/>
                            <a:gd name="connsiteX6422" fmla="*/ 1144426 w 7563811"/>
                            <a:gd name="connsiteY6422" fmla="*/ 280573 h 773723"/>
                            <a:gd name="connsiteX6423" fmla="*/ 1137056 w 7563811"/>
                            <a:gd name="connsiteY6423" fmla="*/ 281844 h 773723"/>
                            <a:gd name="connsiteX6424" fmla="*/ 1127781 w 7563811"/>
                            <a:gd name="connsiteY6424" fmla="*/ 275999 h 773723"/>
                            <a:gd name="connsiteX6425" fmla="*/ 1125748 w 7563811"/>
                            <a:gd name="connsiteY6425" fmla="*/ 266978 h 773723"/>
                            <a:gd name="connsiteX6426" fmla="*/ 1123334 w 7563811"/>
                            <a:gd name="connsiteY6426" fmla="*/ 261387 h 773723"/>
                            <a:gd name="connsiteX6427" fmla="*/ 1123207 w 7563811"/>
                            <a:gd name="connsiteY6427" fmla="*/ 261641 h 773723"/>
                            <a:gd name="connsiteX6428" fmla="*/ 1122953 w 7563811"/>
                            <a:gd name="connsiteY6428" fmla="*/ 254907 h 773723"/>
                            <a:gd name="connsiteX6429" fmla="*/ 1125621 w 7563811"/>
                            <a:gd name="connsiteY6429" fmla="*/ 245886 h 773723"/>
                            <a:gd name="connsiteX6430" fmla="*/ 1129941 w 7563811"/>
                            <a:gd name="connsiteY6430" fmla="*/ 235086 h 773723"/>
                            <a:gd name="connsiteX6431" fmla="*/ 1138708 w 7563811"/>
                            <a:gd name="connsiteY6431" fmla="*/ 233815 h 773723"/>
                            <a:gd name="connsiteX6432" fmla="*/ 1142011 w 7563811"/>
                            <a:gd name="connsiteY6432" fmla="*/ 232545 h 773723"/>
                            <a:gd name="connsiteX6433" fmla="*/ 1148619 w 7563811"/>
                            <a:gd name="connsiteY6433" fmla="*/ 231909 h 773723"/>
                            <a:gd name="connsiteX6434" fmla="*/ 3094530 w 7563811"/>
                            <a:gd name="connsiteY6434" fmla="*/ 231147 h 773723"/>
                            <a:gd name="connsiteX6435" fmla="*/ 3096819 w 7563811"/>
                            <a:gd name="connsiteY6435" fmla="*/ 233180 h 773723"/>
                            <a:gd name="connsiteX6436" fmla="*/ 3101774 w 7563811"/>
                            <a:gd name="connsiteY6436" fmla="*/ 233815 h 773723"/>
                            <a:gd name="connsiteX6437" fmla="*/ 3111050 w 7563811"/>
                            <a:gd name="connsiteY6437" fmla="*/ 240041 h 773723"/>
                            <a:gd name="connsiteX6438" fmla="*/ 3114226 w 7563811"/>
                            <a:gd name="connsiteY6438" fmla="*/ 248681 h 773723"/>
                            <a:gd name="connsiteX6439" fmla="*/ 3115751 w 7563811"/>
                            <a:gd name="connsiteY6439" fmla="*/ 254018 h 773723"/>
                            <a:gd name="connsiteX6440" fmla="*/ 3113337 w 7563811"/>
                            <a:gd name="connsiteY6440" fmla="*/ 257448 h 773723"/>
                            <a:gd name="connsiteX6441" fmla="*/ 3114353 w 7563811"/>
                            <a:gd name="connsiteY6441" fmla="*/ 263547 h 773723"/>
                            <a:gd name="connsiteX6442" fmla="*/ 3109398 w 7563811"/>
                            <a:gd name="connsiteY6442" fmla="*/ 271171 h 773723"/>
                            <a:gd name="connsiteX6443" fmla="*/ 3102027 w 7563811"/>
                            <a:gd name="connsiteY6443" fmla="*/ 272695 h 773723"/>
                            <a:gd name="connsiteX6444" fmla="*/ 3097455 w 7563811"/>
                            <a:gd name="connsiteY6444" fmla="*/ 274601 h 773723"/>
                            <a:gd name="connsiteX6445" fmla="*/ 3091864 w 7563811"/>
                            <a:gd name="connsiteY6445" fmla="*/ 274728 h 773723"/>
                            <a:gd name="connsiteX6446" fmla="*/ 3084368 w 7563811"/>
                            <a:gd name="connsiteY6446" fmla="*/ 272441 h 773723"/>
                            <a:gd name="connsiteX6447" fmla="*/ 3075601 w 7563811"/>
                            <a:gd name="connsiteY6447" fmla="*/ 268630 h 773723"/>
                            <a:gd name="connsiteX6448" fmla="*/ 3074582 w 7563811"/>
                            <a:gd name="connsiteY6448" fmla="*/ 261387 h 773723"/>
                            <a:gd name="connsiteX6449" fmla="*/ 3074329 w 7563811"/>
                            <a:gd name="connsiteY6449" fmla="*/ 261514 h 773723"/>
                            <a:gd name="connsiteX6450" fmla="*/ 3073313 w 7563811"/>
                            <a:gd name="connsiteY6450" fmla="*/ 258846 h 773723"/>
                            <a:gd name="connsiteX6451" fmla="*/ 3072931 w 7563811"/>
                            <a:gd name="connsiteY6451" fmla="*/ 253382 h 773723"/>
                            <a:gd name="connsiteX6452" fmla="*/ 3075726 w 7563811"/>
                            <a:gd name="connsiteY6452" fmla="*/ 244870 h 773723"/>
                            <a:gd name="connsiteX6453" fmla="*/ 3079539 w 7563811"/>
                            <a:gd name="connsiteY6453" fmla="*/ 235848 h 773723"/>
                            <a:gd name="connsiteX6454" fmla="*/ 3087670 w 7563811"/>
                            <a:gd name="connsiteY6454" fmla="*/ 235086 h 773723"/>
                            <a:gd name="connsiteX6455" fmla="*/ 3089703 w 7563811"/>
                            <a:gd name="connsiteY6455" fmla="*/ 231401 h 773723"/>
                            <a:gd name="connsiteX6456" fmla="*/ 3094530 w 7563811"/>
                            <a:gd name="connsiteY6456" fmla="*/ 231147 h 773723"/>
                            <a:gd name="connsiteX6457" fmla="*/ 2836348 w 7563811"/>
                            <a:gd name="connsiteY6457" fmla="*/ 231147 h 773723"/>
                            <a:gd name="connsiteX6458" fmla="*/ 2838762 w 7563811"/>
                            <a:gd name="connsiteY6458" fmla="*/ 233307 h 773723"/>
                            <a:gd name="connsiteX6459" fmla="*/ 2843972 w 7563811"/>
                            <a:gd name="connsiteY6459" fmla="*/ 233942 h 773723"/>
                            <a:gd name="connsiteX6460" fmla="*/ 2853755 w 7563811"/>
                            <a:gd name="connsiteY6460" fmla="*/ 240550 h 773723"/>
                            <a:gd name="connsiteX6461" fmla="*/ 2857186 w 7563811"/>
                            <a:gd name="connsiteY6461" fmla="*/ 249698 h 773723"/>
                            <a:gd name="connsiteX6462" fmla="*/ 2858838 w 7563811"/>
                            <a:gd name="connsiteY6462" fmla="*/ 255415 h 773723"/>
                            <a:gd name="connsiteX6463" fmla="*/ 2858711 w 7563811"/>
                            <a:gd name="connsiteY6463" fmla="*/ 255288 h 773723"/>
                            <a:gd name="connsiteX6464" fmla="*/ 2856169 w 7563811"/>
                            <a:gd name="connsiteY6464" fmla="*/ 258846 h 773723"/>
                            <a:gd name="connsiteX6465" fmla="*/ 2857186 w 7563811"/>
                            <a:gd name="connsiteY6465" fmla="*/ 265326 h 773723"/>
                            <a:gd name="connsiteX6466" fmla="*/ 2851849 w 7563811"/>
                            <a:gd name="connsiteY6466" fmla="*/ 273331 h 773723"/>
                            <a:gd name="connsiteX6467" fmla="*/ 2843972 w 7563811"/>
                            <a:gd name="connsiteY6467" fmla="*/ 274982 h 773723"/>
                            <a:gd name="connsiteX6468" fmla="*/ 2839143 w 7563811"/>
                            <a:gd name="connsiteY6468" fmla="*/ 277015 h 773723"/>
                            <a:gd name="connsiteX6469" fmla="*/ 2833299 w 7563811"/>
                            <a:gd name="connsiteY6469" fmla="*/ 277143 h 773723"/>
                            <a:gd name="connsiteX6470" fmla="*/ 2825421 w 7563811"/>
                            <a:gd name="connsiteY6470" fmla="*/ 274728 h 773723"/>
                            <a:gd name="connsiteX6471" fmla="*/ 2816146 w 7563811"/>
                            <a:gd name="connsiteY6471" fmla="*/ 270790 h 773723"/>
                            <a:gd name="connsiteX6472" fmla="*/ 2815129 w 7563811"/>
                            <a:gd name="connsiteY6472" fmla="*/ 263166 h 773723"/>
                            <a:gd name="connsiteX6473" fmla="*/ 2814113 w 7563811"/>
                            <a:gd name="connsiteY6473" fmla="*/ 260371 h 773723"/>
                            <a:gd name="connsiteX6474" fmla="*/ 2813605 w 7563811"/>
                            <a:gd name="connsiteY6474" fmla="*/ 254653 h 773723"/>
                            <a:gd name="connsiteX6475" fmla="*/ 2816527 w 7563811"/>
                            <a:gd name="connsiteY6475" fmla="*/ 245632 h 773723"/>
                            <a:gd name="connsiteX6476" fmla="*/ 2820593 w 7563811"/>
                            <a:gd name="connsiteY6476" fmla="*/ 236103 h 773723"/>
                            <a:gd name="connsiteX6477" fmla="*/ 2829106 w 7563811"/>
                            <a:gd name="connsiteY6477" fmla="*/ 235340 h 773723"/>
                            <a:gd name="connsiteX6478" fmla="*/ 2831266 w 7563811"/>
                            <a:gd name="connsiteY6478" fmla="*/ 231401 h 773723"/>
                            <a:gd name="connsiteX6479" fmla="*/ 2836348 w 7563811"/>
                            <a:gd name="connsiteY6479" fmla="*/ 231147 h 773723"/>
                            <a:gd name="connsiteX6480" fmla="*/ 6559411 w 7563811"/>
                            <a:gd name="connsiteY6480" fmla="*/ 230384 h 773723"/>
                            <a:gd name="connsiteX6481" fmla="*/ 6564621 w 7563811"/>
                            <a:gd name="connsiteY6481" fmla="*/ 237500 h 773723"/>
                            <a:gd name="connsiteX6482" fmla="*/ 6567289 w 7563811"/>
                            <a:gd name="connsiteY6482" fmla="*/ 239787 h 773723"/>
                            <a:gd name="connsiteX6483" fmla="*/ 6570847 w 7563811"/>
                            <a:gd name="connsiteY6483" fmla="*/ 245250 h 773723"/>
                            <a:gd name="connsiteX6484" fmla="*/ 6572880 w 7563811"/>
                            <a:gd name="connsiteY6484" fmla="*/ 255796 h 773723"/>
                            <a:gd name="connsiteX6485" fmla="*/ 6574024 w 7563811"/>
                            <a:gd name="connsiteY6485" fmla="*/ 267486 h 773723"/>
                            <a:gd name="connsiteX6486" fmla="*/ 6565892 w 7563811"/>
                            <a:gd name="connsiteY6486" fmla="*/ 272949 h 773723"/>
                            <a:gd name="connsiteX6487" fmla="*/ 6565892 w 7563811"/>
                            <a:gd name="connsiteY6487" fmla="*/ 278032 h 773723"/>
                            <a:gd name="connsiteX6488" fmla="*/ 6560936 w 7563811"/>
                            <a:gd name="connsiteY6488" fmla="*/ 281081 h 773723"/>
                            <a:gd name="connsiteX6489" fmla="*/ 6557379 w 7563811"/>
                            <a:gd name="connsiteY6489" fmla="*/ 280192 h 773723"/>
                            <a:gd name="connsiteX6490" fmla="*/ 6557505 w 7563811"/>
                            <a:gd name="connsiteY6490" fmla="*/ 280064 h 773723"/>
                            <a:gd name="connsiteX6491" fmla="*/ 6551915 w 7563811"/>
                            <a:gd name="connsiteY6491" fmla="*/ 282352 h 773723"/>
                            <a:gd name="connsiteX6492" fmla="*/ 6538574 w 7563811"/>
                            <a:gd name="connsiteY6492" fmla="*/ 281208 h 773723"/>
                            <a:gd name="connsiteX6493" fmla="*/ 6530188 w 7563811"/>
                            <a:gd name="connsiteY6493" fmla="*/ 273966 h 773723"/>
                            <a:gd name="connsiteX6494" fmla="*/ 6525487 w 7563811"/>
                            <a:gd name="connsiteY6494" fmla="*/ 269137 h 773723"/>
                            <a:gd name="connsiteX6495" fmla="*/ 6526122 w 7563811"/>
                            <a:gd name="connsiteY6495" fmla="*/ 264182 h 773723"/>
                            <a:gd name="connsiteX6496" fmla="*/ 6521548 w 7563811"/>
                            <a:gd name="connsiteY6496" fmla="*/ 258337 h 773723"/>
                            <a:gd name="connsiteX6497" fmla="*/ 6522438 w 7563811"/>
                            <a:gd name="connsiteY6497" fmla="*/ 247410 h 773723"/>
                            <a:gd name="connsiteX6498" fmla="*/ 6529299 w 7563811"/>
                            <a:gd name="connsiteY6498" fmla="*/ 241566 h 773723"/>
                            <a:gd name="connsiteX6499" fmla="*/ 6532983 w 7563811"/>
                            <a:gd name="connsiteY6499" fmla="*/ 236864 h 773723"/>
                            <a:gd name="connsiteX6500" fmla="*/ 6538828 w 7563811"/>
                            <a:gd name="connsiteY6500" fmla="*/ 233434 h 773723"/>
                            <a:gd name="connsiteX6501" fmla="*/ 6547976 w 7563811"/>
                            <a:gd name="connsiteY6501" fmla="*/ 231528 h 773723"/>
                            <a:gd name="connsiteX6502" fmla="*/ 6559411 w 7563811"/>
                            <a:gd name="connsiteY6502" fmla="*/ 230384 h 773723"/>
                            <a:gd name="connsiteX6503" fmla="*/ 434287 w 7563811"/>
                            <a:gd name="connsiteY6503" fmla="*/ 229242 h 773723"/>
                            <a:gd name="connsiteX6504" fmla="*/ 439751 w 7563811"/>
                            <a:gd name="connsiteY6504" fmla="*/ 233816 h 773723"/>
                            <a:gd name="connsiteX6505" fmla="*/ 442292 w 7563811"/>
                            <a:gd name="connsiteY6505" fmla="*/ 235086 h 773723"/>
                            <a:gd name="connsiteX6506" fmla="*/ 446104 w 7563811"/>
                            <a:gd name="connsiteY6506" fmla="*/ 238771 h 773723"/>
                            <a:gd name="connsiteX6507" fmla="*/ 449661 w 7563811"/>
                            <a:gd name="connsiteY6507" fmla="*/ 246649 h 773723"/>
                            <a:gd name="connsiteX6508" fmla="*/ 452838 w 7563811"/>
                            <a:gd name="connsiteY6508" fmla="*/ 255543 h 773723"/>
                            <a:gd name="connsiteX6509" fmla="*/ 447501 w 7563811"/>
                            <a:gd name="connsiteY6509" fmla="*/ 261260 h 773723"/>
                            <a:gd name="connsiteX6510" fmla="*/ 448518 w 7563811"/>
                            <a:gd name="connsiteY6510" fmla="*/ 265199 h 773723"/>
                            <a:gd name="connsiteX6511" fmla="*/ 445214 w 7563811"/>
                            <a:gd name="connsiteY6511" fmla="*/ 268503 h 773723"/>
                            <a:gd name="connsiteX6512" fmla="*/ 442292 w 7563811"/>
                            <a:gd name="connsiteY6512" fmla="*/ 268503 h 773723"/>
                            <a:gd name="connsiteX6513" fmla="*/ 438353 w 7563811"/>
                            <a:gd name="connsiteY6513" fmla="*/ 271298 h 773723"/>
                            <a:gd name="connsiteX6514" fmla="*/ 428697 w 7563811"/>
                            <a:gd name="connsiteY6514" fmla="*/ 272823 h 773723"/>
                            <a:gd name="connsiteX6515" fmla="*/ 429205 w 7563811"/>
                            <a:gd name="connsiteY6515" fmla="*/ 274093 h 773723"/>
                            <a:gd name="connsiteX6516" fmla="*/ 428824 w 7563811"/>
                            <a:gd name="connsiteY6516" fmla="*/ 274093 h 773723"/>
                            <a:gd name="connsiteX6517" fmla="*/ 427553 w 7563811"/>
                            <a:gd name="connsiteY6517" fmla="*/ 283877 h 773723"/>
                            <a:gd name="connsiteX6518" fmla="*/ 422090 w 7563811"/>
                            <a:gd name="connsiteY6518" fmla="*/ 289849 h 773723"/>
                            <a:gd name="connsiteX6519" fmla="*/ 418405 w 7563811"/>
                            <a:gd name="connsiteY6519" fmla="*/ 293152 h 773723"/>
                            <a:gd name="connsiteX6520" fmla="*/ 414847 w 7563811"/>
                            <a:gd name="connsiteY6520" fmla="*/ 292644 h 773723"/>
                            <a:gd name="connsiteX6521" fmla="*/ 410527 w 7563811"/>
                            <a:gd name="connsiteY6521" fmla="*/ 295820 h 773723"/>
                            <a:gd name="connsiteX6522" fmla="*/ 402650 w 7563811"/>
                            <a:gd name="connsiteY6522" fmla="*/ 294931 h 773723"/>
                            <a:gd name="connsiteX6523" fmla="*/ 398584 w 7563811"/>
                            <a:gd name="connsiteY6523" fmla="*/ 289722 h 773723"/>
                            <a:gd name="connsiteX6524" fmla="*/ 395280 w 7563811"/>
                            <a:gd name="connsiteY6524" fmla="*/ 286799 h 773723"/>
                            <a:gd name="connsiteX6525" fmla="*/ 392993 w 7563811"/>
                            <a:gd name="connsiteY6525" fmla="*/ 282479 h 773723"/>
                            <a:gd name="connsiteX6526" fmla="*/ 391850 w 7563811"/>
                            <a:gd name="connsiteY6526" fmla="*/ 275745 h 773723"/>
                            <a:gd name="connsiteX6527" fmla="*/ 391341 w 7563811"/>
                            <a:gd name="connsiteY6527" fmla="*/ 267359 h 773723"/>
                            <a:gd name="connsiteX6528" fmla="*/ 396678 w 7563811"/>
                            <a:gd name="connsiteY6528" fmla="*/ 263674 h 773723"/>
                            <a:gd name="connsiteX6529" fmla="*/ 398330 w 7563811"/>
                            <a:gd name="connsiteY6529" fmla="*/ 261769 h 773723"/>
                            <a:gd name="connsiteX6530" fmla="*/ 402396 w 7563811"/>
                            <a:gd name="connsiteY6530" fmla="*/ 259227 h 773723"/>
                            <a:gd name="connsiteX6531" fmla="*/ 409765 w 7563811"/>
                            <a:gd name="connsiteY6531" fmla="*/ 257957 h 773723"/>
                            <a:gd name="connsiteX6532" fmla="*/ 408367 w 7563811"/>
                            <a:gd name="connsiteY6532" fmla="*/ 249317 h 773723"/>
                            <a:gd name="connsiteX6533" fmla="*/ 412687 w 7563811"/>
                            <a:gd name="connsiteY6533" fmla="*/ 243472 h 773723"/>
                            <a:gd name="connsiteX6534" fmla="*/ 414720 w 7563811"/>
                            <a:gd name="connsiteY6534" fmla="*/ 239152 h 773723"/>
                            <a:gd name="connsiteX6535" fmla="*/ 418659 w 7563811"/>
                            <a:gd name="connsiteY6535" fmla="*/ 235467 h 773723"/>
                            <a:gd name="connsiteX6536" fmla="*/ 425520 w 7563811"/>
                            <a:gd name="connsiteY6536" fmla="*/ 232291 h 773723"/>
                            <a:gd name="connsiteX6537" fmla="*/ 434287 w 7563811"/>
                            <a:gd name="connsiteY6537" fmla="*/ 229242 h 773723"/>
                            <a:gd name="connsiteX6538" fmla="*/ 3965251 w 7563811"/>
                            <a:gd name="connsiteY6538" fmla="*/ 228479 h 773723"/>
                            <a:gd name="connsiteX6539" fmla="*/ 3970715 w 7563811"/>
                            <a:gd name="connsiteY6539" fmla="*/ 228987 h 773723"/>
                            <a:gd name="connsiteX6540" fmla="*/ 3973002 w 7563811"/>
                            <a:gd name="connsiteY6540" fmla="*/ 231655 h 773723"/>
                            <a:gd name="connsiteX6541" fmla="*/ 3978465 w 7563811"/>
                            <a:gd name="connsiteY6541" fmla="*/ 233053 h 773723"/>
                            <a:gd name="connsiteX6542" fmla="*/ 3987995 w 7563811"/>
                            <a:gd name="connsiteY6542" fmla="*/ 241439 h 773723"/>
                            <a:gd name="connsiteX6543" fmla="*/ 3990409 w 7563811"/>
                            <a:gd name="connsiteY6543" fmla="*/ 251603 h 773723"/>
                            <a:gd name="connsiteX6544" fmla="*/ 3991426 w 7563811"/>
                            <a:gd name="connsiteY6544" fmla="*/ 257956 h 773723"/>
                            <a:gd name="connsiteX6545" fmla="*/ 3988249 w 7563811"/>
                            <a:gd name="connsiteY6545" fmla="*/ 261387 h 773723"/>
                            <a:gd name="connsiteX6546" fmla="*/ 3988503 w 7563811"/>
                            <a:gd name="connsiteY6546" fmla="*/ 268375 h 773723"/>
                            <a:gd name="connsiteX6547" fmla="*/ 3981769 w 7563811"/>
                            <a:gd name="connsiteY6547" fmla="*/ 276126 h 773723"/>
                            <a:gd name="connsiteX6548" fmla="*/ 3973256 w 7563811"/>
                            <a:gd name="connsiteY6548" fmla="*/ 276761 h 773723"/>
                            <a:gd name="connsiteX6549" fmla="*/ 3967793 w 7563811"/>
                            <a:gd name="connsiteY6549" fmla="*/ 278286 h 773723"/>
                            <a:gd name="connsiteX6550" fmla="*/ 3961440 w 7563811"/>
                            <a:gd name="connsiteY6550" fmla="*/ 277651 h 773723"/>
                            <a:gd name="connsiteX6551" fmla="*/ 3953435 w 7563811"/>
                            <a:gd name="connsiteY6551" fmla="*/ 273966 h 773723"/>
                            <a:gd name="connsiteX6552" fmla="*/ 3944033 w 7563811"/>
                            <a:gd name="connsiteY6552" fmla="*/ 268375 h 773723"/>
                            <a:gd name="connsiteX6553" fmla="*/ 3943905 w 7563811"/>
                            <a:gd name="connsiteY6553" fmla="*/ 268248 h 773723"/>
                            <a:gd name="connsiteX6554" fmla="*/ 3943905 w 7563811"/>
                            <a:gd name="connsiteY6554" fmla="*/ 259989 h 773723"/>
                            <a:gd name="connsiteX6555" fmla="*/ 3943143 w 7563811"/>
                            <a:gd name="connsiteY6555" fmla="*/ 256813 h 773723"/>
                            <a:gd name="connsiteX6556" fmla="*/ 3943397 w 7563811"/>
                            <a:gd name="connsiteY6556" fmla="*/ 250587 h 773723"/>
                            <a:gd name="connsiteX6557" fmla="*/ 3947717 w 7563811"/>
                            <a:gd name="connsiteY6557" fmla="*/ 241439 h 773723"/>
                            <a:gd name="connsiteX6558" fmla="*/ 3953308 w 7563811"/>
                            <a:gd name="connsiteY6558" fmla="*/ 231909 h 773723"/>
                            <a:gd name="connsiteX6559" fmla="*/ 3962456 w 7563811"/>
                            <a:gd name="connsiteY6559" fmla="*/ 232291 h 773723"/>
                            <a:gd name="connsiteX6560" fmla="*/ 3965251 w 7563811"/>
                            <a:gd name="connsiteY6560" fmla="*/ 228479 h 773723"/>
                            <a:gd name="connsiteX6561" fmla="*/ 628435 w 7563811"/>
                            <a:gd name="connsiteY6561" fmla="*/ 228352 h 773723"/>
                            <a:gd name="connsiteX6562" fmla="*/ 628556 w 7563811"/>
                            <a:gd name="connsiteY6562" fmla="*/ 228428 h 773723"/>
                            <a:gd name="connsiteX6563" fmla="*/ 628562 w 7563811"/>
                            <a:gd name="connsiteY6563" fmla="*/ 228479 h 773723"/>
                            <a:gd name="connsiteX6564" fmla="*/ 6177599 w 7563811"/>
                            <a:gd name="connsiteY6564" fmla="*/ 226319 h 773723"/>
                            <a:gd name="connsiteX6565" fmla="*/ 6183825 w 7563811"/>
                            <a:gd name="connsiteY6565" fmla="*/ 226700 h 773723"/>
                            <a:gd name="connsiteX6566" fmla="*/ 6192973 w 7563811"/>
                            <a:gd name="connsiteY6566" fmla="*/ 231274 h 773723"/>
                            <a:gd name="connsiteX6567" fmla="*/ 6202630 w 7563811"/>
                            <a:gd name="connsiteY6567" fmla="*/ 237119 h 773723"/>
                            <a:gd name="connsiteX6568" fmla="*/ 6202122 w 7563811"/>
                            <a:gd name="connsiteY6568" fmla="*/ 246394 h 773723"/>
                            <a:gd name="connsiteX6569" fmla="*/ 6206060 w 7563811"/>
                            <a:gd name="connsiteY6569" fmla="*/ 249317 h 773723"/>
                            <a:gd name="connsiteX6570" fmla="*/ 6205425 w 7563811"/>
                            <a:gd name="connsiteY6570" fmla="*/ 254907 h 773723"/>
                            <a:gd name="connsiteX6571" fmla="*/ 6202630 w 7563811"/>
                            <a:gd name="connsiteY6571" fmla="*/ 257067 h 773723"/>
                            <a:gd name="connsiteX6572" fmla="*/ 6201105 w 7563811"/>
                            <a:gd name="connsiteY6572" fmla="*/ 262658 h 773723"/>
                            <a:gd name="connsiteX6573" fmla="*/ 6192465 w 7563811"/>
                            <a:gd name="connsiteY6573" fmla="*/ 272187 h 773723"/>
                            <a:gd name="connsiteX6574" fmla="*/ 6182046 w 7563811"/>
                            <a:gd name="connsiteY6574" fmla="*/ 274347 h 773723"/>
                            <a:gd name="connsiteX6575" fmla="*/ 6175693 w 7563811"/>
                            <a:gd name="connsiteY6575" fmla="*/ 275237 h 773723"/>
                            <a:gd name="connsiteX6576" fmla="*/ 6172263 w 7563811"/>
                            <a:gd name="connsiteY6576" fmla="*/ 271933 h 773723"/>
                            <a:gd name="connsiteX6577" fmla="*/ 6165147 w 7563811"/>
                            <a:gd name="connsiteY6577" fmla="*/ 271933 h 773723"/>
                            <a:gd name="connsiteX6578" fmla="*/ 6157397 w 7563811"/>
                            <a:gd name="connsiteY6578" fmla="*/ 264945 h 773723"/>
                            <a:gd name="connsiteX6579" fmla="*/ 6156889 w 7563811"/>
                            <a:gd name="connsiteY6579" fmla="*/ 256305 h 773723"/>
                            <a:gd name="connsiteX6580" fmla="*/ 6155491 w 7563811"/>
                            <a:gd name="connsiteY6580" fmla="*/ 250714 h 773723"/>
                            <a:gd name="connsiteX6581" fmla="*/ 6156253 w 7563811"/>
                            <a:gd name="connsiteY6581" fmla="*/ 244361 h 773723"/>
                            <a:gd name="connsiteX6582" fmla="*/ 6160065 w 7563811"/>
                            <a:gd name="connsiteY6582" fmla="*/ 236230 h 773723"/>
                            <a:gd name="connsiteX6583" fmla="*/ 6165910 w 7563811"/>
                            <a:gd name="connsiteY6583" fmla="*/ 226827 h 773723"/>
                            <a:gd name="connsiteX6584" fmla="*/ 6174296 w 7563811"/>
                            <a:gd name="connsiteY6584" fmla="*/ 226954 h 773723"/>
                            <a:gd name="connsiteX6585" fmla="*/ 6177599 w 7563811"/>
                            <a:gd name="connsiteY6585" fmla="*/ 226319 h 773723"/>
                            <a:gd name="connsiteX6586" fmla="*/ 4604357 w 7563811"/>
                            <a:gd name="connsiteY6586" fmla="*/ 218568 h 773723"/>
                            <a:gd name="connsiteX6587" fmla="*/ 4610710 w 7563811"/>
                            <a:gd name="connsiteY6587" fmla="*/ 219204 h 773723"/>
                            <a:gd name="connsiteX6588" fmla="*/ 4619985 w 7563811"/>
                            <a:gd name="connsiteY6588" fmla="*/ 224286 h 773723"/>
                            <a:gd name="connsiteX6589" fmla="*/ 4629642 w 7563811"/>
                            <a:gd name="connsiteY6589" fmla="*/ 230639 h 773723"/>
                            <a:gd name="connsiteX6590" fmla="*/ 4628752 w 7563811"/>
                            <a:gd name="connsiteY6590" fmla="*/ 240168 h 773723"/>
                            <a:gd name="connsiteX6591" fmla="*/ 4632691 w 7563811"/>
                            <a:gd name="connsiteY6591" fmla="*/ 243218 h 773723"/>
                            <a:gd name="connsiteX6592" fmla="*/ 4631929 w 7563811"/>
                            <a:gd name="connsiteY6592" fmla="*/ 248808 h 773723"/>
                            <a:gd name="connsiteX6593" fmla="*/ 4629007 w 7563811"/>
                            <a:gd name="connsiteY6593" fmla="*/ 250968 h 773723"/>
                            <a:gd name="connsiteX6594" fmla="*/ 4627228 w 7563811"/>
                            <a:gd name="connsiteY6594" fmla="*/ 256559 h 773723"/>
                            <a:gd name="connsiteX6595" fmla="*/ 4618079 w 7563811"/>
                            <a:gd name="connsiteY6595" fmla="*/ 265961 h 773723"/>
                            <a:gd name="connsiteX6596" fmla="*/ 4607279 w 7563811"/>
                            <a:gd name="connsiteY6596" fmla="*/ 267867 h 773723"/>
                            <a:gd name="connsiteX6597" fmla="*/ 4600672 w 7563811"/>
                            <a:gd name="connsiteY6597" fmla="*/ 268503 h 773723"/>
                            <a:gd name="connsiteX6598" fmla="*/ 4597242 w 7563811"/>
                            <a:gd name="connsiteY6598" fmla="*/ 264945 h 773723"/>
                            <a:gd name="connsiteX6599" fmla="*/ 4590000 w 7563811"/>
                            <a:gd name="connsiteY6599" fmla="*/ 264818 h 773723"/>
                            <a:gd name="connsiteX6600" fmla="*/ 4582249 w 7563811"/>
                            <a:gd name="connsiteY6600" fmla="*/ 257448 h 773723"/>
                            <a:gd name="connsiteX6601" fmla="*/ 4581995 w 7563811"/>
                            <a:gd name="connsiteY6601" fmla="*/ 248554 h 773723"/>
                            <a:gd name="connsiteX6602" fmla="*/ 4580724 w 7563811"/>
                            <a:gd name="connsiteY6602" fmla="*/ 242837 h 773723"/>
                            <a:gd name="connsiteX6603" fmla="*/ 4581741 w 7563811"/>
                            <a:gd name="connsiteY6603" fmla="*/ 236357 h 773723"/>
                            <a:gd name="connsiteX6604" fmla="*/ 4585934 w 7563811"/>
                            <a:gd name="connsiteY6604" fmla="*/ 228225 h 773723"/>
                            <a:gd name="connsiteX6605" fmla="*/ 4592286 w 7563811"/>
                            <a:gd name="connsiteY6605" fmla="*/ 218823 h 773723"/>
                            <a:gd name="connsiteX6606" fmla="*/ 4600926 w 7563811"/>
                            <a:gd name="connsiteY6606" fmla="*/ 219204 h 773723"/>
                            <a:gd name="connsiteX6607" fmla="*/ 4604230 w 7563811"/>
                            <a:gd name="connsiteY6607" fmla="*/ 218696 h 773723"/>
                            <a:gd name="connsiteX6608" fmla="*/ 6963586 w 7563811"/>
                            <a:gd name="connsiteY6608" fmla="*/ 217044 h 773723"/>
                            <a:gd name="connsiteX6609" fmla="*/ 6969049 w 7563811"/>
                            <a:gd name="connsiteY6609" fmla="*/ 217044 h 773723"/>
                            <a:gd name="connsiteX6610" fmla="*/ 6977308 w 7563811"/>
                            <a:gd name="connsiteY6610" fmla="*/ 220601 h 773723"/>
                            <a:gd name="connsiteX6611" fmla="*/ 6986075 w 7563811"/>
                            <a:gd name="connsiteY6611" fmla="*/ 225176 h 773723"/>
                            <a:gd name="connsiteX6612" fmla="*/ 6986075 w 7563811"/>
                            <a:gd name="connsiteY6612" fmla="*/ 233307 h 773723"/>
                            <a:gd name="connsiteX6613" fmla="*/ 6989632 w 7563811"/>
                            <a:gd name="connsiteY6613" fmla="*/ 235594 h 773723"/>
                            <a:gd name="connsiteX6614" fmla="*/ 6989379 w 7563811"/>
                            <a:gd name="connsiteY6614" fmla="*/ 240423 h 773723"/>
                            <a:gd name="connsiteX6615" fmla="*/ 6987091 w 7563811"/>
                            <a:gd name="connsiteY6615" fmla="*/ 242583 h 773723"/>
                            <a:gd name="connsiteX6616" fmla="*/ 6986075 w 7563811"/>
                            <a:gd name="connsiteY6616" fmla="*/ 247538 h 773723"/>
                            <a:gd name="connsiteX6617" fmla="*/ 6978960 w 7563811"/>
                            <a:gd name="connsiteY6617" fmla="*/ 256305 h 773723"/>
                            <a:gd name="connsiteX6618" fmla="*/ 6969938 w 7563811"/>
                            <a:gd name="connsiteY6618" fmla="*/ 258719 h 773723"/>
                            <a:gd name="connsiteX6619" fmla="*/ 6964348 w 7563811"/>
                            <a:gd name="connsiteY6619" fmla="*/ 259735 h 773723"/>
                            <a:gd name="connsiteX6620" fmla="*/ 6961171 w 7563811"/>
                            <a:gd name="connsiteY6620" fmla="*/ 256940 h 773723"/>
                            <a:gd name="connsiteX6621" fmla="*/ 6954946 w 7563811"/>
                            <a:gd name="connsiteY6621" fmla="*/ 257321 h 773723"/>
                            <a:gd name="connsiteX6622" fmla="*/ 6947830 w 7563811"/>
                            <a:gd name="connsiteY6622" fmla="*/ 251604 h 773723"/>
                            <a:gd name="connsiteX6623" fmla="*/ 6946941 w 7563811"/>
                            <a:gd name="connsiteY6623" fmla="*/ 243980 h 773723"/>
                            <a:gd name="connsiteX6624" fmla="*/ 6945438 w 7563811"/>
                            <a:gd name="connsiteY6624" fmla="*/ 239220 h 773723"/>
                            <a:gd name="connsiteX6625" fmla="*/ 6945797 w 7563811"/>
                            <a:gd name="connsiteY6625" fmla="*/ 233943 h 773723"/>
                            <a:gd name="connsiteX6626" fmla="*/ 6948847 w 7563811"/>
                            <a:gd name="connsiteY6626" fmla="*/ 226700 h 773723"/>
                            <a:gd name="connsiteX6627" fmla="*/ 6953421 w 7563811"/>
                            <a:gd name="connsiteY6627" fmla="*/ 218187 h 773723"/>
                            <a:gd name="connsiteX6628" fmla="*/ 6960791 w 7563811"/>
                            <a:gd name="connsiteY6628" fmla="*/ 217806 h 773723"/>
                            <a:gd name="connsiteX6629" fmla="*/ 6963586 w 7563811"/>
                            <a:gd name="connsiteY6629" fmla="*/ 217044 h 773723"/>
                            <a:gd name="connsiteX6630" fmla="*/ 4821627 w 7563811"/>
                            <a:gd name="connsiteY6630" fmla="*/ 215138 h 773723"/>
                            <a:gd name="connsiteX6631" fmla="*/ 4827091 w 7563811"/>
                            <a:gd name="connsiteY6631" fmla="*/ 215646 h 773723"/>
                            <a:gd name="connsiteX6632" fmla="*/ 4835096 w 7563811"/>
                            <a:gd name="connsiteY6632" fmla="*/ 219839 h 773723"/>
                            <a:gd name="connsiteX6633" fmla="*/ 4843354 w 7563811"/>
                            <a:gd name="connsiteY6633" fmla="*/ 225176 h 773723"/>
                            <a:gd name="connsiteX6634" fmla="*/ 4842719 w 7563811"/>
                            <a:gd name="connsiteY6634" fmla="*/ 233307 h 773723"/>
                            <a:gd name="connsiteX6635" fmla="*/ 4842846 w 7563811"/>
                            <a:gd name="connsiteY6635" fmla="*/ 233562 h 773723"/>
                            <a:gd name="connsiteX6636" fmla="*/ 4846150 w 7563811"/>
                            <a:gd name="connsiteY6636" fmla="*/ 236230 h 773723"/>
                            <a:gd name="connsiteX6637" fmla="*/ 4845514 w 7563811"/>
                            <a:gd name="connsiteY6637" fmla="*/ 241058 h 773723"/>
                            <a:gd name="connsiteX6638" fmla="*/ 4843100 w 7563811"/>
                            <a:gd name="connsiteY6638" fmla="*/ 242964 h 773723"/>
                            <a:gd name="connsiteX6639" fmla="*/ 4841703 w 7563811"/>
                            <a:gd name="connsiteY6639" fmla="*/ 247792 h 773723"/>
                            <a:gd name="connsiteX6640" fmla="*/ 4833952 w 7563811"/>
                            <a:gd name="connsiteY6640" fmla="*/ 255924 h 773723"/>
                            <a:gd name="connsiteX6641" fmla="*/ 4824677 w 7563811"/>
                            <a:gd name="connsiteY6641" fmla="*/ 257576 h 773723"/>
                            <a:gd name="connsiteX6642" fmla="*/ 4819086 w 7563811"/>
                            <a:gd name="connsiteY6642" fmla="*/ 258211 h 773723"/>
                            <a:gd name="connsiteX6643" fmla="*/ 4816164 w 7563811"/>
                            <a:gd name="connsiteY6643" fmla="*/ 255162 h 773723"/>
                            <a:gd name="connsiteX6644" fmla="*/ 4815401 w 7563811"/>
                            <a:gd name="connsiteY6644" fmla="*/ 255162 h 773723"/>
                            <a:gd name="connsiteX6645" fmla="*/ 4814893 w 7563811"/>
                            <a:gd name="connsiteY6645" fmla="*/ 259227 h 773723"/>
                            <a:gd name="connsiteX6646" fmla="*/ 4812479 w 7563811"/>
                            <a:gd name="connsiteY6646" fmla="*/ 262023 h 773723"/>
                            <a:gd name="connsiteX6647" fmla="*/ 4811971 w 7563811"/>
                            <a:gd name="connsiteY6647" fmla="*/ 267995 h 773723"/>
                            <a:gd name="connsiteX6648" fmla="*/ 4804983 w 7563811"/>
                            <a:gd name="connsiteY6648" fmla="*/ 279430 h 773723"/>
                            <a:gd name="connsiteX6649" fmla="*/ 4794691 w 7563811"/>
                            <a:gd name="connsiteY6649" fmla="*/ 283750 h 773723"/>
                            <a:gd name="connsiteX6650" fmla="*/ 4788338 w 7563811"/>
                            <a:gd name="connsiteY6650" fmla="*/ 285910 h 773723"/>
                            <a:gd name="connsiteX6651" fmla="*/ 4784145 w 7563811"/>
                            <a:gd name="connsiteY6651" fmla="*/ 283115 h 773723"/>
                            <a:gd name="connsiteX6652" fmla="*/ 4776903 w 7563811"/>
                            <a:gd name="connsiteY6652" fmla="*/ 284639 h 773723"/>
                            <a:gd name="connsiteX6653" fmla="*/ 4767500 w 7563811"/>
                            <a:gd name="connsiteY6653" fmla="*/ 278922 h 773723"/>
                            <a:gd name="connsiteX6654" fmla="*/ 4765340 w 7563811"/>
                            <a:gd name="connsiteY6654" fmla="*/ 270027 h 773723"/>
                            <a:gd name="connsiteX6655" fmla="*/ 4762799 w 7563811"/>
                            <a:gd name="connsiteY6655" fmla="*/ 264564 h 773723"/>
                            <a:gd name="connsiteX6656" fmla="*/ 4762291 w 7563811"/>
                            <a:gd name="connsiteY6656" fmla="*/ 257830 h 773723"/>
                            <a:gd name="connsiteX6657" fmla="*/ 4764705 w 7563811"/>
                            <a:gd name="connsiteY6657" fmla="*/ 248809 h 773723"/>
                            <a:gd name="connsiteX6658" fmla="*/ 4768771 w 7563811"/>
                            <a:gd name="connsiteY6658" fmla="*/ 238009 h 773723"/>
                            <a:gd name="connsiteX6659" fmla="*/ 4777411 w 7563811"/>
                            <a:gd name="connsiteY6659" fmla="*/ 236484 h 773723"/>
                            <a:gd name="connsiteX6660" fmla="*/ 4780587 w 7563811"/>
                            <a:gd name="connsiteY6660" fmla="*/ 235086 h 773723"/>
                            <a:gd name="connsiteX6661" fmla="*/ 4787067 w 7563811"/>
                            <a:gd name="connsiteY6661" fmla="*/ 234324 h 773723"/>
                            <a:gd name="connsiteX6662" fmla="*/ 4797359 w 7563811"/>
                            <a:gd name="connsiteY6662" fmla="*/ 237246 h 773723"/>
                            <a:gd name="connsiteX6663" fmla="*/ 4802950 w 7563811"/>
                            <a:gd name="connsiteY6663" fmla="*/ 239152 h 773723"/>
                            <a:gd name="connsiteX6664" fmla="*/ 4801552 w 7563811"/>
                            <a:gd name="connsiteY6664" fmla="*/ 236103 h 773723"/>
                            <a:gd name="connsiteX6665" fmla="*/ 4802441 w 7563811"/>
                            <a:gd name="connsiteY6665" fmla="*/ 230512 h 773723"/>
                            <a:gd name="connsiteX6666" fmla="*/ 4805999 w 7563811"/>
                            <a:gd name="connsiteY6666" fmla="*/ 223524 h 773723"/>
                            <a:gd name="connsiteX6667" fmla="*/ 4811336 w 7563811"/>
                            <a:gd name="connsiteY6667" fmla="*/ 215392 h 773723"/>
                            <a:gd name="connsiteX6668" fmla="*/ 4818705 w 7563811"/>
                            <a:gd name="connsiteY6668" fmla="*/ 215646 h 773723"/>
                            <a:gd name="connsiteX6669" fmla="*/ 4821627 w 7563811"/>
                            <a:gd name="connsiteY6669" fmla="*/ 215138 h 773723"/>
                            <a:gd name="connsiteX6670" fmla="*/ 193130 w 7563811"/>
                            <a:gd name="connsiteY6670" fmla="*/ 213868 h 773723"/>
                            <a:gd name="connsiteX6671" fmla="*/ 198340 w 7563811"/>
                            <a:gd name="connsiteY6671" fmla="*/ 222126 h 773723"/>
                            <a:gd name="connsiteX6672" fmla="*/ 203423 w 7563811"/>
                            <a:gd name="connsiteY6672" fmla="*/ 222126 h 773723"/>
                            <a:gd name="connsiteX6673" fmla="*/ 206217 w 7563811"/>
                            <a:gd name="connsiteY6673" fmla="*/ 227209 h 773723"/>
                            <a:gd name="connsiteX6674" fmla="*/ 205202 w 7563811"/>
                            <a:gd name="connsiteY6674" fmla="*/ 230766 h 773723"/>
                            <a:gd name="connsiteX6675" fmla="*/ 207234 w 7563811"/>
                            <a:gd name="connsiteY6675" fmla="*/ 236357 h 773723"/>
                            <a:gd name="connsiteX6676" fmla="*/ 205582 w 7563811"/>
                            <a:gd name="connsiteY6676" fmla="*/ 249698 h 773723"/>
                            <a:gd name="connsiteX6677" fmla="*/ 198085 w 7563811"/>
                            <a:gd name="connsiteY6677" fmla="*/ 257830 h 773723"/>
                            <a:gd name="connsiteX6678" fmla="*/ 193130 w 7563811"/>
                            <a:gd name="connsiteY6678" fmla="*/ 262404 h 773723"/>
                            <a:gd name="connsiteX6679" fmla="*/ 193004 w 7563811"/>
                            <a:gd name="connsiteY6679" fmla="*/ 262658 h 773723"/>
                            <a:gd name="connsiteX6680" fmla="*/ 188048 w 7563811"/>
                            <a:gd name="connsiteY6680" fmla="*/ 261896 h 773723"/>
                            <a:gd name="connsiteX6681" fmla="*/ 182076 w 7563811"/>
                            <a:gd name="connsiteY6681" fmla="*/ 266216 h 773723"/>
                            <a:gd name="connsiteX6682" fmla="*/ 171277 w 7563811"/>
                            <a:gd name="connsiteY6682" fmla="*/ 264945 h 773723"/>
                            <a:gd name="connsiteX6683" fmla="*/ 165685 w 7563811"/>
                            <a:gd name="connsiteY6683" fmla="*/ 257830 h 773723"/>
                            <a:gd name="connsiteX6684" fmla="*/ 161111 w 7563811"/>
                            <a:gd name="connsiteY6684" fmla="*/ 253891 h 773723"/>
                            <a:gd name="connsiteX6685" fmla="*/ 157936 w 7563811"/>
                            <a:gd name="connsiteY6685" fmla="*/ 248046 h 773723"/>
                            <a:gd name="connsiteX6686" fmla="*/ 156410 w 7563811"/>
                            <a:gd name="connsiteY6686" fmla="*/ 238771 h 773723"/>
                            <a:gd name="connsiteX6687" fmla="*/ 155649 w 7563811"/>
                            <a:gd name="connsiteY6687" fmla="*/ 227209 h 773723"/>
                            <a:gd name="connsiteX6688" fmla="*/ 162890 w 7563811"/>
                            <a:gd name="connsiteY6688" fmla="*/ 222253 h 773723"/>
                            <a:gd name="connsiteX6689" fmla="*/ 165304 w 7563811"/>
                            <a:gd name="connsiteY6689" fmla="*/ 219712 h 773723"/>
                            <a:gd name="connsiteX6690" fmla="*/ 170895 w 7563811"/>
                            <a:gd name="connsiteY6690" fmla="*/ 216282 h 773723"/>
                            <a:gd name="connsiteX6691" fmla="*/ 181441 w 7563811"/>
                            <a:gd name="connsiteY6691" fmla="*/ 214630 h 773723"/>
                            <a:gd name="connsiteX6692" fmla="*/ 193130 w 7563811"/>
                            <a:gd name="connsiteY6692" fmla="*/ 213868 h 773723"/>
                            <a:gd name="connsiteX6693" fmla="*/ 2966330 w 7563811"/>
                            <a:gd name="connsiteY6693" fmla="*/ 212978 h 773723"/>
                            <a:gd name="connsiteX6694" fmla="*/ 2968363 w 7563811"/>
                            <a:gd name="connsiteY6694" fmla="*/ 214757 h 773723"/>
                            <a:gd name="connsiteX6695" fmla="*/ 2972810 w 7563811"/>
                            <a:gd name="connsiteY6695" fmla="*/ 215265 h 773723"/>
                            <a:gd name="connsiteX6696" fmla="*/ 2980941 w 7563811"/>
                            <a:gd name="connsiteY6696" fmla="*/ 220728 h 773723"/>
                            <a:gd name="connsiteX6697" fmla="*/ 2983737 w 7563811"/>
                            <a:gd name="connsiteY6697" fmla="*/ 228352 h 773723"/>
                            <a:gd name="connsiteX6698" fmla="*/ 2985134 w 7563811"/>
                            <a:gd name="connsiteY6698" fmla="*/ 233180 h 773723"/>
                            <a:gd name="connsiteX6699" fmla="*/ 2982973 w 7563811"/>
                            <a:gd name="connsiteY6699" fmla="*/ 236230 h 773723"/>
                            <a:gd name="connsiteX6700" fmla="*/ 2983864 w 7563811"/>
                            <a:gd name="connsiteY6700" fmla="*/ 241566 h 773723"/>
                            <a:gd name="connsiteX6701" fmla="*/ 2979417 w 7563811"/>
                            <a:gd name="connsiteY6701" fmla="*/ 248300 h 773723"/>
                            <a:gd name="connsiteX6702" fmla="*/ 2972810 w 7563811"/>
                            <a:gd name="connsiteY6702" fmla="*/ 249698 h 773723"/>
                            <a:gd name="connsiteX6703" fmla="*/ 2968744 w 7563811"/>
                            <a:gd name="connsiteY6703" fmla="*/ 251350 h 773723"/>
                            <a:gd name="connsiteX6704" fmla="*/ 2963788 w 7563811"/>
                            <a:gd name="connsiteY6704" fmla="*/ 251350 h 773723"/>
                            <a:gd name="connsiteX6705" fmla="*/ 2957182 w 7563811"/>
                            <a:gd name="connsiteY6705" fmla="*/ 249317 h 773723"/>
                            <a:gd name="connsiteX6706" fmla="*/ 2949431 w 7563811"/>
                            <a:gd name="connsiteY6706" fmla="*/ 246013 h 773723"/>
                            <a:gd name="connsiteX6707" fmla="*/ 2948541 w 7563811"/>
                            <a:gd name="connsiteY6707" fmla="*/ 239533 h 773723"/>
                            <a:gd name="connsiteX6708" fmla="*/ 2948669 w 7563811"/>
                            <a:gd name="connsiteY6708" fmla="*/ 239660 h 773723"/>
                            <a:gd name="connsiteX6709" fmla="*/ 2947779 w 7563811"/>
                            <a:gd name="connsiteY6709" fmla="*/ 237246 h 773723"/>
                            <a:gd name="connsiteX6710" fmla="*/ 2947398 w 7563811"/>
                            <a:gd name="connsiteY6710" fmla="*/ 232418 h 773723"/>
                            <a:gd name="connsiteX6711" fmla="*/ 2949812 w 7563811"/>
                            <a:gd name="connsiteY6711" fmla="*/ 224921 h 773723"/>
                            <a:gd name="connsiteX6712" fmla="*/ 2953116 w 7563811"/>
                            <a:gd name="connsiteY6712" fmla="*/ 217044 h 773723"/>
                            <a:gd name="connsiteX6713" fmla="*/ 2960231 w 7563811"/>
                            <a:gd name="connsiteY6713" fmla="*/ 216408 h 773723"/>
                            <a:gd name="connsiteX6714" fmla="*/ 2962010 w 7563811"/>
                            <a:gd name="connsiteY6714" fmla="*/ 213105 h 773723"/>
                            <a:gd name="connsiteX6715" fmla="*/ 2966330 w 7563811"/>
                            <a:gd name="connsiteY6715" fmla="*/ 212978 h 773723"/>
                            <a:gd name="connsiteX6716" fmla="*/ 1321163 w 7563811"/>
                            <a:gd name="connsiteY6716" fmla="*/ 212978 h 773723"/>
                            <a:gd name="connsiteX6717" fmla="*/ 1325737 w 7563811"/>
                            <a:gd name="connsiteY6717" fmla="*/ 214249 h 773723"/>
                            <a:gd name="connsiteX6718" fmla="*/ 1327262 w 7563811"/>
                            <a:gd name="connsiteY6718" fmla="*/ 216790 h 773723"/>
                            <a:gd name="connsiteX6719" fmla="*/ 1331709 w 7563811"/>
                            <a:gd name="connsiteY6719" fmla="*/ 218823 h 773723"/>
                            <a:gd name="connsiteX6720" fmla="*/ 1338570 w 7563811"/>
                            <a:gd name="connsiteY6720" fmla="*/ 227336 h 773723"/>
                            <a:gd name="connsiteX6721" fmla="*/ 1339078 w 7563811"/>
                            <a:gd name="connsiteY6721" fmla="*/ 236357 h 773723"/>
                            <a:gd name="connsiteX6722" fmla="*/ 1338951 w 7563811"/>
                            <a:gd name="connsiteY6722" fmla="*/ 241820 h 773723"/>
                            <a:gd name="connsiteX6723" fmla="*/ 1335775 w 7563811"/>
                            <a:gd name="connsiteY6723" fmla="*/ 244234 h 773723"/>
                            <a:gd name="connsiteX6724" fmla="*/ 1334885 w 7563811"/>
                            <a:gd name="connsiteY6724" fmla="*/ 250206 h 773723"/>
                            <a:gd name="connsiteX6725" fmla="*/ 1328024 w 7563811"/>
                            <a:gd name="connsiteY6725" fmla="*/ 255924 h 773723"/>
                            <a:gd name="connsiteX6726" fmla="*/ 1320655 w 7563811"/>
                            <a:gd name="connsiteY6726" fmla="*/ 255162 h 773723"/>
                            <a:gd name="connsiteX6727" fmla="*/ 1320527 w 7563811"/>
                            <a:gd name="connsiteY6727" fmla="*/ 255289 h 773723"/>
                            <a:gd name="connsiteX6728" fmla="*/ 1315699 w 7563811"/>
                            <a:gd name="connsiteY6728" fmla="*/ 255797 h 773723"/>
                            <a:gd name="connsiteX6729" fmla="*/ 1310362 w 7563811"/>
                            <a:gd name="connsiteY6729" fmla="*/ 254272 h 773723"/>
                            <a:gd name="connsiteX6730" fmla="*/ 1304136 w 7563811"/>
                            <a:gd name="connsiteY6730" fmla="*/ 249952 h 773723"/>
                            <a:gd name="connsiteX6731" fmla="*/ 1297021 w 7563811"/>
                            <a:gd name="connsiteY6731" fmla="*/ 243853 h 773723"/>
                            <a:gd name="connsiteX6732" fmla="*/ 1298165 w 7563811"/>
                            <a:gd name="connsiteY6732" fmla="*/ 236738 h 773723"/>
                            <a:gd name="connsiteX6733" fmla="*/ 1298037 w 7563811"/>
                            <a:gd name="connsiteY6733" fmla="*/ 233943 h 773723"/>
                            <a:gd name="connsiteX6734" fmla="*/ 1299181 w 7563811"/>
                            <a:gd name="connsiteY6734" fmla="*/ 228733 h 773723"/>
                            <a:gd name="connsiteX6735" fmla="*/ 1304263 w 7563811"/>
                            <a:gd name="connsiteY6735" fmla="*/ 221618 h 773723"/>
                            <a:gd name="connsiteX6736" fmla="*/ 1310490 w 7563811"/>
                            <a:gd name="connsiteY6736" fmla="*/ 214249 h 773723"/>
                            <a:gd name="connsiteX6737" fmla="*/ 1318240 w 7563811"/>
                            <a:gd name="connsiteY6737" fmla="*/ 215900 h 773723"/>
                            <a:gd name="connsiteX6738" fmla="*/ 1321163 w 7563811"/>
                            <a:gd name="connsiteY6738" fmla="*/ 212978 h 773723"/>
                            <a:gd name="connsiteX6739" fmla="*/ 793359 w 7563811"/>
                            <a:gd name="connsiteY6739" fmla="*/ 206752 h 773723"/>
                            <a:gd name="connsiteX6740" fmla="*/ 800474 w 7563811"/>
                            <a:gd name="connsiteY6740" fmla="*/ 209548 h 773723"/>
                            <a:gd name="connsiteX6741" fmla="*/ 803778 w 7563811"/>
                            <a:gd name="connsiteY6741" fmla="*/ 207261 h 773723"/>
                            <a:gd name="connsiteX6742" fmla="*/ 807971 w 7563811"/>
                            <a:gd name="connsiteY6742" fmla="*/ 209166 h 773723"/>
                            <a:gd name="connsiteX6743" fmla="*/ 808987 w 7563811"/>
                            <a:gd name="connsiteY6743" fmla="*/ 211835 h 773723"/>
                            <a:gd name="connsiteX6744" fmla="*/ 812926 w 7563811"/>
                            <a:gd name="connsiteY6744" fmla="*/ 214376 h 773723"/>
                            <a:gd name="connsiteX6745" fmla="*/ 818135 w 7563811"/>
                            <a:gd name="connsiteY6745" fmla="*/ 223524 h 773723"/>
                            <a:gd name="connsiteX6746" fmla="*/ 817246 w 7563811"/>
                            <a:gd name="connsiteY6746" fmla="*/ 232164 h 773723"/>
                            <a:gd name="connsiteX6747" fmla="*/ 816230 w 7563811"/>
                            <a:gd name="connsiteY6747" fmla="*/ 237373 h 773723"/>
                            <a:gd name="connsiteX6748" fmla="*/ 812799 w 7563811"/>
                            <a:gd name="connsiteY6748" fmla="*/ 239152 h 773723"/>
                            <a:gd name="connsiteX6749" fmla="*/ 812672 w 7563811"/>
                            <a:gd name="connsiteY6749" fmla="*/ 239406 h 773723"/>
                            <a:gd name="connsiteX6750" fmla="*/ 810893 w 7563811"/>
                            <a:gd name="connsiteY6750" fmla="*/ 244997 h 773723"/>
                            <a:gd name="connsiteX6751" fmla="*/ 803524 w 7563811"/>
                            <a:gd name="connsiteY6751" fmla="*/ 249317 h 773723"/>
                            <a:gd name="connsiteX6752" fmla="*/ 796662 w 7563811"/>
                            <a:gd name="connsiteY6752" fmla="*/ 247411 h 773723"/>
                            <a:gd name="connsiteX6753" fmla="*/ 791961 w 7563811"/>
                            <a:gd name="connsiteY6753" fmla="*/ 247030 h 773723"/>
                            <a:gd name="connsiteX6754" fmla="*/ 787133 w 7563811"/>
                            <a:gd name="connsiteY6754" fmla="*/ 244743 h 773723"/>
                            <a:gd name="connsiteX6755" fmla="*/ 781797 w 7563811"/>
                            <a:gd name="connsiteY6755" fmla="*/ 239661 h 773723"/>
                            <a:gd name="connsiteX6756" fmla="*/ 775952 w 7563811"/>
                            <a:gd name="connsiteY6756" fmla="*/ 232672 h 773723"/>
                            <a:gd name="connsiteX6757" fmla="*/ 778239 w 7563811"/>
                            <a:gd name="connsiteY6757" fmla="*/ 226192 h 773723"/>
                            <a:gd name="connsiteX6758" fmla="*/ 778493 w 7563811"/>
                            <a:gd name="connsiteY6758" fmla="*/ 223524 h 773723"/>
                            <a:gd name="connsiteX6759" fmla="*/ 780399 w 7563811"/>
                            <a:gd name="connsiteY6759" fmla="*/ 218696 h 773723"/>
                            <a:gd name="connsiteX6760" fmla="*/ 786371 w 7563811"/>
                            <a:gd name="connsiteY6760" fmla="*/ 212724 h 773723"/>
                            <a:gd name="connsiteX6761" fmla="*/ 793359 w 7563811"/>
                            <a:gd name="connsiteY6761" fmla="*/ 206752 h 773723"/>
                            <a:gd name="connsiteX6762" fmla="*/ 55143 w 7563811"/>
                            <a:gd name="connsiteY6762" fmla="*/ 201289 h 773723"/>
                            <a:gd name="connsiteX6763" fmla="*/ 60352 w 7563811"/>
                            <a:gd name="connsiteY6763" fmla="*/ 209547 h 773723"/>
                            <a:gd name="connsiteX6764" fmla="*/ 65435 w 7563811"/>
                            <a:gd name="connsiteY6764" fmla="*/ 209547 h 773723"/>
                            <a:gd name="connsiteX6765" fmla="*/ 66960 w 7563811"/>
                            <a:gd name="connsiteY6765" fmla="*/ 210564 h 773723"/>
                            <a:gd name="connsiteX6766" fmla="*/ 74329 w 7563811"/>
                            <a:gd name="connsiteY6766" fmla="*/ 205100 h 773723"/>
                            <a:gd name="connsiteX6767" fmla="*/ 81190 w 7563811"/>
                            <a:gd name="connsiteY6767" fmla="*/ 208404 h 773723"/>
                            <a:gd name="connsiteX6768" fmla="*/ 84621 w 7563811"/>
                            <a:gd name="connsiteY6768" fmla="*/ 206371 h 773723"/>
                            <a:gd name="connsiteX6769" fmla="*/ 88560 w 7563811"/>
                            <a:gd name="connsiteY6769" fmla="*/ 208531 h 773723"/>
                            <a:gd name="connsiteX6770" fmla="*/ 89449 w 7563811"/>
                            <a:gd name="connsiteY6770" fmla="*/ 211326 h 773723"/>
                            <a:gd name="connsiteX6771" fmla="*/ 93134 w 7563811"/>
                            <a:gd name="connsiteY6771" fmla="*/ 214249 h 773723"/>
                            <a:gd name="connsiteX6772" fmla="*/ 97581 w 7563811"/>
                            <a:gd name="connsiteY6772" fmla="*/ 223778 h 773723"/>
                            <a:gd name="connsiteX6773" fmla="*/ 96056 w 7563811"/>
                            <a:gd name="connsiteY6773" fmla="*/ 232291 h 773723"/>
                            <a:gd name="connsiteX6774" fmla="*/ 94658 w 7563811"/>
                            <a:gd name="connsiteY6774" fmla="*/ 237373 h 773723"/>
                            <a:gd name="connsiteX6775" fmla="*/ 91101 w 7563811"/>
                            <a:gd name="connsiteY6775" fmla="*/ 238898 h 773723"/>
                            <a:gd name="connsiteX6776" fmla="*/ 88941 w 7563811"/>
                            <a:gd name="connsiteY6776" fmla="*/ 244234 h 773723"/>
                            <a:gd name="connsiteX6777" fmla="*/ 81317 w 7563811"/>
                            <a:gd name="connsiteY6777" fmla="*/ 247919 h 773723"/>
                            <a:gd name="connsiteX6778" fmla="*/ 74583 w 7563811"/>
                            <a:gd name="connsiteY6778" fmla="*/ 245632 h 773723"/>
                            <a:gd name="connsiteX6779" fmla="*/ 70009 w 7563811"/>
                            <a:gd name="connsiteY6779" fmla="*/ 244997 h 773723"/>
                            <a:gd name="connsiteX6780" fmla="*/ 65435 w 7563811"/>
                            <a:gd name="connsiteY6780" fmla="*/ 242456 h 773723"/>
                            <a:gd name="connsiteX6781" fmla="*/ 65308 w 7563811"/>
                            <a:gd name="connsiteY6781" fmla="*/ 242710 h 773723"/>
                            <a:gd name="connsiteX6782" fmla="*/ 63656 w 7563811"/>
                            <a:gd name="connsiteY6782" fmla="*/ 242329 h 773723"/>
                            <a:gd name="connsiteX6783" fmla="*/ 59971 w 7563811"/>
                            <a:gd name="connsiteY6783" fmla="*/ 245632 h 773723"/>
                            <a:gd name="connsiteX6784" fmla="*/ 55016 w 7563811"/>
                            <a:gd name="connsiteY6784" fmla="*/ 250206 h 773723"/>
                            <a:gd name="connsiteX6785" fmla="*/ 50061 w 7563811"/>
                            <a:gd name="connsiteY6785" fmla="*/ 249444 h 773723"/>
                            <a:gd name="connsiteX6786" fmla="*/ 44089 w 7563811"/>
                            <a:gd name="connsiteY6786" fmla="*/ 253764 h 773723"/>
                            <a:gd name="connsiteX6787" fmla="*/ 33289 w 7563811"/>
                            <a:gd name="connsiteY6787" fmla="*/ 252493 h 773723"/>
                            <a:gd name="connsiteX6788" fmla="*/ 27698 w 7563811"/>
                            <a:gd name="connsiteY6788" fmla="*/ 245378 h 773723"/>
                            <a:gd name="connsiteX6789" fmla="*/ 23124 w 7563811"/>
                            <a:gd name="connsiteY6789" fmla="*/ 241439 h 773723"/>
                            <a:gd name="connsiteX6790" fmla="*/ 19948 w 7563811"/>
                            <a:gd name="connsiteY6790" fmla="*/ 235467 h 773723"/>
                            <a:gd name="connsiteX6791" fmla="*/ 18423 w 7563811"/>
                            <a:gd name="connsiteY6791" fmla="*/ 226192 h 773723"/>
                            <a:gd name="connsiteX6792" fmla="*/ 17661 w 7563811"/>
                            <a:gd name="connsiteY6792" fmla="*/ 214630 h 773723"/>
                            <a:gd name="connsiteX6793" fmla="*/ 24903 w 7563811"/>
                            <a:gd name="connsiteY6793" fmla="*/ 209674 h 773723"/>
                            <a:gd name="connsiteX6794" fmla="*/ 27317 w 7563811"/>
                            <a:gd name="connsiteY6794" fmla="*/ 207133 h 773723"/>
                            <a:gd name="connsiteX6795" fmla="*/ 32908 w 7563811"/>
                            <a:gd name="connsiteY6795" fmla="*/ 203703 h 773723"/>
                            <a:gd name="connsiteX6796" fmla="*/ 43454 w 7563811"/>
                            <a:gd name="connsiteY6796" fmla="*/ 202051 h 773723"/>
                            <a:gd name="connsiteX6797" fmla="*/ 55143 w 7563811"/>
                            <a:gd name="connsiteY6797" fmla="*/ 201289 h 773723"/>
                            <a:gd name="connsiteX6798" fmla="*/ 6255995 w 7563811"/>
                            <a:gd name="connsiteY6798" fmla="*/ 195443 h 773723"/>
                            <a:gd name="connsiteX6799" fmla="*/ 6256108 w 7563811"/>
                            <a:gd name="connsiteY6799" fmla="*/ 195543 h 773723"/>
                            <a:gd name="connsiteX6800" fmla="*/ 6256122 w 7563811"/>
                            <a:gd name="connsiteY6800" fmla="*/ 195824 h 773723"/>
                            <a:gd name="connsiteX6801" fmla="*/ 912284 w 7563811"/>
                            <a:gd name="connsiteY6801" fmla="*/ 194046 h 773723"/>
                            <a:gd name="connsiteX6802" fmla="*/ 920289 w 7563811"/>
                            <a:gd name="connsiteY6802" fmla="*/ 196968 h 773723"/>
                            <a:gd name="connsiteX6803" fmla="*/ 923593 w 7563811"/>
                            <a:gd name="connsiteY6803" fmla="*/ 197476 h 773723"/>
                            <a:gd name="connsiteX6804" fmla="*/ 929437 w 7563811"/>
                            <a:gd name="connsiteY6804" fmla="*/ 200017 h 773723"/>
                            <a:gd name="connsiteX6805" fmla="*/ 936680 w 7563811"/>
                            <a:gd name="connsiteY6805" fmla="*/ 207514 h 773723"/>
                            <a:gd name="connsiteX6806" fmla="*/ 943922 w 7563811"/>
                            <a:gd name="connsiteY6806" fmla="*/ 216408 h 773723"/>
                            <a:gd name="connsiteX6807" fmla="*/ 940237 w 7563811"/>
                            <a:gd name="connsiteY6807" fmla="*/ 225175 h 773723"/>
                            <a:gd name="connsiteX6808" fmla="*/ 943033 w 7563811"/>
                            <a:gd name="connsiteY6808" fmla="*/ 229241 h 773723"/>
                            <a:gd name="connsiteX6809" fmla="*/ 940618 w 7563811"/>
                            <a:gd name="connsiteY6809" fmla="*/ 234323 h 773723"/>
                            <a:gd name="connsiteX6810" fmla="*/ 937188 w 7563811"/>
                            <a:gd name="connsiteY6810" fmla="*/ 235467 h 773723"/>
                            <a:gd name="connsiteX6811" fmla="*/ 933884 w 7563811"/>
                            <a:gd name="connsiteY6811" fmla="*/ 240295 h 773723"/>
                            <a:gd name="connsiteX6812" fmla="*/ 922322 w 7563811"/>
                            <a:gd name="connsiteY6812" fmla="*/ 246394 h 773723"/>
                            <a:gd name="connsiteX6813" fmla="*/ 911649 w 7563811"/>
                            <a:gd name="connsiteY6813" fmla="*/ 244996 h 773723"/>
                            <a:gd name="connsiteX6814" fmla="*/ 905169 w 7563811"/>
                            <a:gd name="connsiteY6814" fmla="*/ 243599 h 773723"/>
                            <a:gd name="connsiteX6815" fmla="*/ 903009 w 7563811"/>
                            <a:gd name="connsiteY6815" fmla="*/ 239279 h 773723"/>
                            <a:gd name="connsiteX6816" fmla="*/ 896148 w 7563811"/>
                            <a:gd name="connsiteY6816" fmla="*/ 236992 h 773723"/>
                            <a:gd name="connsiteX6817" fmla="*/ 891066 w 7563811"/>
                            <a:gd name="connsiteY6817" fmla="*/ 227716 h 773723"/>
                            <a:gd name="connsiteX6818" fmla="*/ 893607 w 7563811"/>
                            <a:gd name="connsiteY6818" fmla="*/ 219203 h 773723"/>
                            <a:gd name="connsiteX6819" fmla="*/ 894115 w 7563811"/>
                            <a:gd name="connsiteY6819" fmla="*/ 213359 h 773723"/>
                            <a:gd name="connsiteX6820" fmla="*/ 897037 w 7563811"/>
                            <a:gd name="connsiteY6820" fmla="*/ 207514 h 773723"/>
                            <a:gd name="connsiteX6821" fmla="*/ 903517 w 7563811"/>
                            <a:gd name="connsiteY6821" fmla="*/ 201034 h 773723"/>
                            <a:gd name="connsiteX6822" fmla="*/ 912284 w 7563811"/>
                            <a:gd name="connsiteY6822" fmla="*/ 194046 h 773723"/>
                            <a:gd name="connsiteX6823" fmla="*/ 6338964 w 7563811"/>
                            <a:gd name="connsiteY6823" fmla="*/ 193156 h 773723"/>
                            <a:gd name="connsiteX6824" fmla="*/ 6344174 w 7563811"/>
                            <a:gd name="connsiteY6824" fmla="*/ 200272 h 773723"/>
                            <a:gd name="connsiteX6825" fmla="*/ 6346842 w 7563811"/>
                            <a:gd name="connsiteY6825" fmla="*/ 202559 h 773723"/>
                            <a:gd name="connsiteX6826" fmla="*/ 6350400 w 7563811"/>
                            <a:gd name="connsiteY6826" fmla="*/ 208022 h 773723"/>
                            <a:gd name="connsiteX6827" fmla="*/ 6350400 w 7563811"/>
                            <a:gd name="connsiteY6827" fmla="*/ 207895 h 773723"/>
                            <a:gd name="connsiteX6828" fmla="*/ 6352433 w 7563811"/>
                            <a:gd name="connsiteY6828" fmla="*/ 218441 h 773723"/>
                            <a:gd name="connsiteX6829" fmla="*/ 6353703 w 7563811"/>
                            <a:gd name="connsiteY6829" fmla="*/ 230131 h 773723"/>
                            <a:gd name="connsiteX6830" fmla="*/ 6345572 w 7563811"/>
                            <a:gd name="connsiteY6830" fmla="*/ 235594 h 773723"/>
                            <a:gd name="connsiteX6831" fmla="*/ 6345572 w 7563811"/>
                            <a:gd name="connsiteY6831" fmla="*/ 240676 h 773723"/>
                            <a:gd name="connsiteX6832" fmla="*/ 6340616 w 7563811"/>
                            <a:gd name="connsiteY6832" fmla="*/ 243726 h 773723"/>
                            <a:gd name="connsiteX6833" fmla="*/ 6337059 w 7563811"/>
                            <a:gd name="connsiteY6833" fmla="*/ 242836 h 773723"/>
                            <a:gd name="connsiteX6834" fmla="*/ 6331468 w 7563811"/>
                            <a:gd name="connsiteY6834" fmla="*/ 245124 h 773723"/>
                            <a:gd name="connsiteX6835" fmla="*/ 6318127 w 7563811"/>
                            <a:gd name="connsiteY6835" fmla="*/ 243980 h 773723"/>
                            <a:gd name="connsiteX6836" fmla="*/ 6309741 w 7563811"/>
                            <a:gd name="connsiteY6836" fmla="*/ 236738 h 773723"/>
                            <a:gd name="connsiteX6837" fmla="*/ 6305040 w 7563811"/>
                            <a:gd name="connsiteY6837" fmla="*/ 231909 h 773723"/>
                            <a:gd name="connsiteX6838" fmla="*/ 6305675 w 7563811"/>
                            <a:gd name="connsiteY6838" fmla="*/ 226954 h 773723"/>
                            <a:gd name="connsiteX6839" fmla="*/ 6301101 w 7563811"/>
                            <a:gd name="connsiteY6839" fmla="*/ 221109 h 773723"/>
                            <a:gd name="connsiteX6840" fmla="*/ 6301990 w 7563811"/>
                            <a:gd name="connsiteY6840" fmla="*/ 210182 h 773723"/>
                            <a:gd name="connsiteX6841" fmla="*/ 6308852 w 7563811"/>
                            <a:gd name="connsiteY6841" fmla="*/ 204338 h 773723"/>
                            <a:gd name="connsiteX6842" fmla="*/ 6312536 w 7563811"/>
                            <a:gd name="connsiteY6842" fmla="*/ 199636 h 773723"/>
                            <a:gd name="connsiteX6843" fmla="*/ 6318381 w 7563811"/>
                            <a:gd name="connsiteY6843" fmla="*/ 196206 h 773723"/>
                            <a:gd name="connsiteX6844" fmla="*/ 6327529 w 7563811"/>
                            <a:gd name="connsiteY6844" fmla="*/ 194300 h 773723"/>
                            <a:gd name="connsiteX6845" fmla="*/ 6338964 w 7563811"/>
                            <a:gd name="connsiteY6845" fmla="*/ 193156 h 773723"/>
                            <a:gd name="connsiteX6846" fmla="*/ 6805652 w 7563811"/>
                            <a:gd name="connsiteY6846" fmla="*/ 192775 h 773723"/>
                            <a:gd name="connsiteX6847" fmla="*/ 6812005 w 7563811"/>
                            <a:gd name="connsiteY6847" fmla="*/ 192775 h 773723"/>
                            <a:gd name="connsiteX6848" fmla="*/ 6821407 w 7563811"/>
                            <a:gd name="connsiteY6848" fmla="*/ 196841 h 773723"/>
                            <a:gd name="connsiteX6849" fmla="*/ 6831318 w 7563811"/>
                            <a:gd name="connsiteY6849" fmla="*/ 202177 h 773723"/>
                            <a:gd name="connsiteX6850" fmla="*/ 6831318 w 7563811"/>
                            <a:gd name="connsiteY6850" fmla="*/ 211453 h 773723"/>
                            <a:gd name="connsiteX6851" fmla="*/ 6835383 w 7563811"/>
                            <a:gd name="connsiteY6851" fmla="*/ 214121 h 773723"/>
                            <a:gd name="connsiteX6852" fmla="*/ 6835129 w 7563811"/>
                            <a:gd name="connsiteY6852" fmla="*/ 219712 h 773723"/>
                            <a:gd name="connsiteX6853" fmla="*/ 6832461 w 7563811"/>
                            <a:gd name="connsiteY6853" fmla="*/ 222126 h 773723"/>
                            <a:gd name="connsiteX6854" fmla="*/ 6831318 w 7563811"/>
                            <a:gd name="connsiteY6854" fmla="*/ 227716 h 773723"/>
                            <a:gd name="connsiteX6855" fmla="*/ 6831444 w 7563811"/>
                            <a:gd name="connsiteY6855" fmla="*/ 227716 h 773723"/>
                            <a:gd name="connsiteX6856" fmla="*/ 6823313 w 7563811"/>
                            <a:gd name="connsiteY6856" fmla="*/ 237754 h 773723"/>
                            <a:gd name="connsiteX6857" fmla="*/ 6813021 w 7563811"/>
                            <a:gd name="connsiteY6857" fmla="*/ 240549 h 773723"/>
                            <a:gd name="connsiteX6858" fmla="*/ 6806668 w 7563811"/>
                            <a:gd name="connsiteY6858" fmla="*/ 241820 h 773723"/>
                            <a:gd name="connsiteX6859" fmla="*/ 6803110 w 7563811"/>
                            <a:gd name="connsiteY6859" fmla="*/ 238643 h 773723"/>
                            <a:gd name="connsiteX6860" fmla="*/ 6795995 w 7563811"/>
                            <a:gd name="connsiteY6860" fmla="*/ 239152 h 773723"/>
                            <a:gd name="connsiteX6861" fmla="*/ 6787736 w 7563811"/>
                            <a:gd name="connsiteY6861" fmla="*/ 232672 h 773723"/>
                            <a:gd name="connsiteX6862" fmla="*/ 6786720 w 7563811"/>
                            <a:gd name="connsiteY6862" fmla="*/ 224032 h 773723"/>
                            <a:gd name="connsiteX6863" fmla="*/ 6784941 w 7563811"/>
                            <a:gd name="connsiteY6863" fmla="*/ 218568 h 773723"/>
                            <a:gd name="connsiteX6864" fmla="*/ 6785323 w 7563811"/>
                            <a:gd name="connsiteY6864" fmla="*/ 212088 h 773723"/>
                            <a:gd name="connsiteX6865" fmla="*/ 6788753 w 7563811"/>
                            <a:gd name="connsiteY6865" fmla="*/ 203829 h 773723"/>
                            <a:gd name="connsiteX6866" fmla="*/ 6794089 w 7563811"/>
                            <a:gd name="connsiteY6866" fmla="*/ 194046 h 773723"/>
                            <a:gd name="connsiteX6867" fmla="*/ 6802475 w 7563811"/>
                            <a:gd name="connsiteY6867" fmla="*/ 193665 h 773723"/>
                            <a:gd name="connsiteX6868" fmla="*/ 6805652 w 7563811"/>
                            <a:gd name="connsiteY6868" fmla="*/ 192775 h 773723"/>
                            <a:gd name="connsiteX6869" fmla="*/ 3376351 w 7563811"/>
                            <a:gd name="connsiteY6869" fmla="*/ 191124 h 773723"/>
                            <a:gd name="connsiteX6870" fmla="*/ 3381942 w 7563811"/>
                            <a:gd name="connsiteY6870" fmla="*/ 196968 h 773723"/>
                            <a:gd name="connsiteX6871" fmla="*/ 3386007 w 7563811"/>
                            <a:gd name="connsiteY6871" fmla="*/ 196206 h 773723"/>
                            <a:gd name="connsiteX6872" fmla="*/ 3389181 w 7563811"/>
                            <a:gd name="connsiteY6872" fmla="*/ 199764 h 773723"/>
                            <a:gd name="connsiteX6873" fmla="*/ 3388927 w 7563811"/>
                            <a:gd name="connsiteY6873" fmla="*/ 202813 h 773723"/>
                            <a:gd name="connsiteX6874" fmla="*/ 3391595 w 7563811"/>
                            <a:gd name="connsiteY6874" fmla="*/ 207006 h 773723"/>
                            <a:gd name="connsiteX6875" fmla="*/ 3392612 w 7563811"/>
                            <a:gd name="connsiteY6875" fmla="*/ 218060 h 773723"/>
                            <a:gd name="connsiteX6876" fmla="*/ 3387912 w 7563811"/>
                            <a:gd name="connsiteY6876" fmla="*/ 225938 h 773723"/>
                            <a:gd name="connsiteX6877" fmla="*/ 3384735 w 7563811"/>
                            <a:gd name="connsiteY6877" fmla="*/ 230512 h 773723"/>
                            <a:gd name="connsiteX6878" fmla="*/ 3380669 w 7563811"/>
                            <a:gd name="connsiteY6878" fmla="*/ 230766 h 773723"/>
                            <a:gd name="connsiteX6879" fmla="*/ 3376607 w 7563811"/>
                            <a:gd name="connsiteY6879" fmla="*/ 235340 h 773723"/>
                            <a:gd name="connsiteX6880" fmla="*/ 3367577 w 7563811"/>
                            <a:gd name="connsiteY6880" fmla="*/ 236229 h 773723"/>
                            <a:gd name="connsiteX6881" fmla="*/ 3361735 w 7563811"/>
                            <a:gd name="connsiteY6881" fmla="*/ 231401 h 773723"/>
                            <a:gd name="connsiteX6882" fmla="*/ 3357415 w 7563811"/>
                            <a:gd name="connsiteY6882" fmla="*/ 228987 h 773723"/>
                            <a:gd name="connsiteX6883" fmla="*/ 3353857 w 7563811"/>
                            <a:gd name="connsiteY6883" fmla="*/ 224794 h 773723"/>
                            <a:gd name="connsiteX6884" fmla="*/ 3350934 w 7563811"/>
                            <a:gd name="connsiteY6884" fmla="*/ 217552 h 773723"/>
                            <a:gd name="connsiteX6885" fmla="*/ 3350934 w 7563811"/>
                            <a:gd name="connsiteY6885" fmla="*/ 217425 h 773723"/>
                            <a:gd name="connsiteX6886" fmla="*/ 3348394 w 7563811"/>
                            <a:gd name="connsiteY6886" fmla="*/ 208276 h 773723"/>
                            <a:gd name="connsiteX6887" fmla="*/ 3353349 w 7563811"/>
                            <a:gd name="connsiteY6887" fmla="*/ 203067 h 773723"/>
                            <a:gd name="connsiteX6888" fmla="*/ 3354747 w 7563811"/>
                            <a:gd name="connsiteY6888" fmla="*/ 200653 h 773723"/>
                            <a:gd name="connsiteX6889" fmla="*/ 3358685 w 7563811"/>
                            <a:gd name="connsiteY6889" fmla="*/ 196968 h 773723"/>
                            <a:gd name="connsiteX6890" fmla="*/ 3366943 w 7563811"/>
                            <a:gd name="connsiteY6890" fmla="*/ 193792 h 773723"/>
                            <a:gd name="connsiteX6891" fmla="*/ 3376351 w 7563811"/>
                            <a:gd name="connsiteY6891" fmla="*/ 191124 h 773723"/>
                            <a:gd name="connsiteX6892" fmla="*/ 3554114 w 7563811"/>
                            <a:gd name="connsiteY6892" fmla="*/ 190996 h 773723"/>
                            <a:gd name="connsiteX6893" fmla="*/ 3558686 w 7563811"/>
                            <a:gd name="connsiteY6893" fmla="*/ 196460 h 773723"/>
                            <a:gd name="connsiteX6894" fmla="*/ 3560974 w 7563811"/>
                            <a:gd name="connsiteY6894" fmla="*/ 198112 h 773723"/>
                            <a:gd name="connsiteX6895" fmla="*/ 3564150 w 7563811"/>
                            <a:gd name="connsiteY6895" fmla="*/ 202305 h 773723"/>
                            <a:gd name="connsiteX6896" fmla="*/ 3566308 w 7563811"/>
                            <a:gd name="connsiteY6896" fmla="*/ 210691 h 773723"/>
                            <a:gd name="connsiteX6897" fmla="*/ 3567961 w 7563811"/>
                            <a:gd name="connsiteY6897" fmla="*/ 219966 h 773723"/>
                            <a:gd name="connsiteX6898" fmla="*/ 3561735 w 7563811"/>
                            <a:gd name="connsiteY6898" fmla="*/ 224794 h 773723"/>
                            <a:gd name="connsiteX6899" fmla="*/ 3561989 w 7563811"/>
                            <a:gd name="connsiteY6899" fmla="*/ 228860 h 773723"/>
                            <a:gd name="connsiteX6900" fmla="*/ 3558178 w 7563811"/>
                            <a:gd name="connsiteY6900" fmla="*/ 231528 h 773723"/>
                            <a:gd name="connsiteX6901" fmla="*/ 3555256 w 7563811"/>
                            <a:gd name="connsiteY6901" fmla="*/ 231020 h 773723"/>
                            <a:gd name="connsiteX6902" fmla="*/ 3550936 w 7563811"/>
                            <a:gd name="connsiteY6902" fmla="*/ 233180 h 773723"/>
                            <a:gd name="connsiteX6903" fmla="*/ 3540133 w 7563811"/>
                            <a:gd name="connsiteY6903" fmla="*/ 232926 h 773723"/>
                            <a:gd name="connsiteX6904" fmla="*/ 3532889 w 7563811"/>
                            <a:gd name="connsiteY6904" fmla="*/ 227589 h 773723"/>
                            <a:gd name="connsiteX6905" fmla="*/ 3528824 w 7563811"/>
                            <a:gd name="connsiteY6905" fmla="*/ 224032 h 773723"/>
                            <a:gd name="connsiteX6906" fmla="*/ 3529079 w 7563811"/>
                            <a:gd name="connsiteY6906" fmla="*/ 219966 h 773723"/>
                            <a:gd name="connsiteX6907" fmla="*/ 3529333 w 7563811"/>
                            <a:gd name="connsiteY6907" fmla="*/ 219966 h 773723"/>
                            <a:gd name="connsiteX6908" fmla="*/ 3525266 w 7563811"/>
                            <a:gd name="connsiteY6908" fmla="*/ 215519 h 773723"/>
                            <a:gd name="connsiteX6909" fmla="*/ 3525266 w 7563811"/>
                            <a:gd name="connsiteY6909" fmla="*/ 206752 h 773723"/>
                            <a:gd name="connsiteX6910" fmla="*/ 3530475 w 7563811"/>
                            <a:gd name="connsiteY6910" fmla="*/ 201542 h 773723"/>
                            <a:gd name="connsiteX6911" fmla="*/ 3533270 w 7563811"/>
                            <a:gd name="connsiteY6911" fmla="*/ 197604 h 773723"/>
                            <a:gd name="connsiteX6912" fmla="*/ 3537719 w 7563811"/>
                            <a:gd name="connsiteY6912" fmla="*/ 194554 h 773723"/>
                            <a:gd name="connsiteX6913" fmla="*/ 3544963 w 7563811"/>
                            <a:gd name="connsiteY6913" fmla="*/ 192521 h 773723"/>
                            <a:gd name="connsiteX6914" fmla="*/ 3554114 w 7563811"/>
                            <a:gd name="connsiteY6914" fmla="*/ 190996 h 773723"/>
                            <a:gd name="connsiteX6915" fmla="*/ 3229596 w 7563811"/>
                            <a:gd name="connsiteY6915" fmla="*/ 188964 h 773723"/>
                            <a:gd name="connsiteX6916" fmla="*/ 3239506 w 7563811"/>
                            <a:gd name="connsiteY6916" fmla="*/ 191378 h 773723"/>
                            <a:gd name="connsiteX6917" fmla="*/ 3245098 w 7563811"/>
                            <a:gd name="connsiteY6917" fmla="*/ 197731 h 773723"/>
                            <a:gd name="connsiteX6918" fmla="*/ 3248148 w 7563811"/>
                            <a:gd name="connsiteY6918" fmla="*/ 201924 h 773723"/>
                            <a:gd name="connsiteX6919" fmla="*/ 3247131 w 7563811"/>
                            <a:gd name="connsiteY6919" fmla="*/ 205609 h 773723"/>
                            <a:gd name="connsiteX6920" fmla="*/ 3249925 w 7563811"/>
                            <a:gd name="connsiteY6920" fmla="*/ 210564 h 773723"/>
                            <a:gd name="connsiteX6921" fmla="*/ 3248021 w 7563811"/>
                            <a:gd name="connsiteY6921" fmla="*/ 218696 h 773723"/>
                            <a:gd name="connsiteX6922" fmla="*/ 3242174 w 7563811"/>
                            <a:gd name="connsiteY6922" fmla="*/ 222380 h 773723"/>
                            <a:gd name="connsiteX6923" fmla="*/ 3238870 w 7563811"/>
                            <a:gd name="connsiteY6923" fmla="*/ 225557 h 773723"/>
                            <a:gd name="connsiteX6924" fmla="*/ 3234170 w 7563811"/>
                            <a:gd name="connsiteY6924" fmla="*/ 227463 h 773723"/>
                            <a:gd name="connsiteX6925" fmla="*/ 3227055 w 7563811"/>
                            <a:gd name="connsiteY6925" fmla="*/ 227844 h 773723"/>
                            <a:gd name="connsiteX6926" fmla="*/ 3218288 w 7563811"/>
                            <a:gd name="connsiteY6926" fmla="*/ 227463 h 773723"/>
                            <a:gd name="connsiteX6927" fmla="*/ 3215113 w 7563811"/>
                            <a:gd name="connsiteY6927" fmla="*/ 221618 h 773723"/>
                            <a:gd name="connsiteX6928" fmla="*/ 3213334 w 7563811"/>
                            <a:gd name="connsiteY6928" fmla="*/ 219585 h 773723"/>
                            <a:gd name="connsiteX6929" fmla="*/ 3211174 w 7563811"/>
                            <a:gd name="connsiteY6929" fmla="*/ 215011 h 773723"/>
                            <a:gd name="connsiteX6930" fmla="*/ 3211301 w 7563811"/>
                            <a:gd name="connsiteY6930" fmla="*/ 214884 h 773723"/>
                            <a:gd name="connsiteX6931" fmla="*/ 3210921 w 7563811"/>
                            <a:gd name="connsiteY6931" fmla="*/ 206752 h 773723"/>
                            <a:gd name="connsiteX6932" fmla="*/ 3211301 w 7563811"/>
                            <a:gd name="connsiteY6932" fmla="*/ 197858 h 773723"/>
                            <a:gd name="connsiteX6933" fmla="*/ 3218035 w 7563811"/>
                            <a:gd name="connsiteY6933" fmla="*/ 194682 h 773723"/>
                            <a:gd name="connsiteX6934" fmla="*/ 3218543 w 7563811"/>
                            <a:gd name="connsiteY6934" fmla="*/ 190870 h 773723"/>
                            <a:gd name="connsiteX6935" fmla="*/ 3222609 w 7563811"/>
                            <a:gd name="connsiteY6935" fmla="*/ 189091 h 773723"/>
                            <a:gd name="connsiteX6936" fmla="*/ 3225153 w 7563811"/>
                            <a:gd name="connsiteY6936" fmla="*/ 190108 h 773723"/>
                            <a:gd name="connsiteX6937" fmla="*/ 3229596 w 7563811"/>
                            <a:gd name="connsiteY6937" fmla="*/ 188964 h 773723"/>
                            <a:gd name="connsiteX6938" fmla="*/ 4330673 w 7563811"/>
                            <a:gd name="connsiteY6938" fmla="*/ 188074 h 773723"/>
                            <a:gd name="connsiteX6939" fmla="*/ 4336263 w 7563811"/>
                            <a:gd name="connsiteY6939" fmla="*/ 189471 h 773723"/>
                            <a:gd name="connsiteX6940" fmla="*/ 4338169 w 7563811"/>
                            <a:gd name="connsiteY6940" fmla="*/ 192648 h 773723"/>
                            <a:gd name="connsiteX6941" fmla="*/ 4343760 w 7563811"/>
                            <a:gd name="connsiteY6941" fmla="*/ 195062 h 773723"/>
                            <a:gd name="connsiteX6942" fmla="*/ 4352273 w 7563811"/>
                            <a:gd name="connsiteY6942" fmla="*/ 205481 h 773723"/>
                            <a:gd name="connsiteX6943" fmla="*/ 4353035 w 7563811"/>
                            <a:gd name="connsiteY6943" fmla="*/ 216662 h 773723"/>
                            <a:gd name="connsiteX6944" fmla="*/ 4353035 w 7563811"/>
                            <a:gd name="connsiteY6944" fmla="*/ 223396 h 773723"/>
                            <a:gd name="connsiteX6945" fmla="*/ 4349096 w 7563811"/>
                            <a:gd name="connsiteY6945" fmla="*/ 226446 h 773723"/>
                            <a:gd name="connsiteX6946" fmla="*/ 4348080 w 7563811"/>
                            <a:gd name="connsiteY6946" fmla="*/ 233815 h 773723"/>
                            <a:gd name="connsiteX6947" fmla="*/ 4339694 w 7563811"/>
                            <a:gd name="connsiteY6947" fmla="*/ 240803 h 773723"/>
                            <a:gd name="connsiteX6948" fmla="*/ 4330673 w 7563811"/>
                            <a:gd name="connsiteY6948" fmla="*/ 240041 h 773723"/>
                            <a:gd name="connsiteX6949" fmla="*/ 4324701 w 7563811"/>
                            <a:gd name="connsiteY6949" fmla="*/ 240676 h 773723"/>
                            <a:gd name="connsiteX6950" fmla="*/ 4318221 w 7563811"/>
                            <a:gd name="connsiteY6950" fmla="*/ 238897 h 773723"/>
                            <a:gd name="connsiteX6951" fmla="*/ 4318094 w 7563811"/>
                            <a:gd name="connsiteY6951" fmla="*/ 238770 h 773723"/>
                            <a:gd name="connsiteX6952" fmla="*/ 4310343 w 7563811"/>
                            <a:gd name="connsiteY6952" fmla="*/ 233561 h 773723"/>
                            <a:gd name="connsiteX6953" fmla="*/ 4301449 w 7563811"/>
                            <a:gd name="connsiteY6953" fmla="*/ 226191 h 773723"/>
                            <a:gd name="connsiteX6954" fmla="*/ 4302847 w 7563811"/>
                            <a:gd name="connsiteY6954" fmla="*/ 217551 h 773723"/>
                            <a:gd name="connsiteX6955" fmla="*/ 4302593 w 7563811"/>
                            <a:gd name="connsiteY6955" fmla="*/ 214121 h 773723"/>
                            <a:gd name="connsiteX6956" fmla="*/ 4303990 w 7563811"/>
                            <a:gd name="connsiteY6956" fmla="*/ 207641 h 773723"/>
                            <a:gd name="connsiteX6957" fmla="*/ 4310089 w 7563811"/>
                            <a:gd name="connsiteY6957" fmla="*/ 198747 h 773723"/>
                            <a:gd name="connsiteX6958" fmla="*/ 4317586 w 7563811"/>
                            <a:gd name="connsiteY6958" fmla="*/ 189726 h 773723"/>
                            <a:gd name="connsiteX6959" fmla="*/ 4327115 w 7563811"/>
                            <a:gd name="connsiteY6959" fmla="*/ 191631 h 773723"/>
                            <a:gd name="connsiteX6960" fmla="*/ 4330673 w 7563811"/>
                            <a:gd name="connsiteY6960" fmla="*/ 188074 h 773723"/>
                            <a:gd name="connsiteX6961" fmla="*/ 651814 w 7563811"/>
                            <a:gd name="connsiteY6961" fmla="*/ 184644 h 773723"/>
                            <a:gd name="connsiteX6962" fmla="*/ 658293 w 7563811"/>
                            <a:gd name="connsiteY6962" fmla="*/ 190107 h 773723"/>
                            <a:gd name="connsiteX6963" fmla="*/ 661215 w 7563811"/>
                            <a:gd name="connsiteY6963" fmla="*/ 191632 h 773723"/>
                            <a:gd name="connsiteX6964" fmla="*/ 665789 w 7563811"/>
                            <a:gd name="connsiteY6964" fmla="*/ 195952 h 773723"/>
                            <a:gd name="connsiteX6965" fmla="*/ 669982 w 7563811"/>
                            <a:gd name="connsiteY6965" fmla="*/ 205354 h 773723"/>
                            <a:gd name="connsiteX6966" fmla="*/ 673667 w 7563811"/>
                            <a:gd name="connsiteY6966" fmla="*/ 216027 h 773723"/>
                            <a:gd name="connsiteX6967" fmla="*/ 667314 w 7563811"/>
                            <a:gd name="connsiteY6967" fmla="*/ 222888 h 773723"/>
                            <a:gd name="connsiteX6968" fmla="*/ 668457 w 7563811"/>
                            <a:gd name="connsiteY6968" fmla="*/ 227589 h 773723"/>
                            <a:gd name="connsiteX6969" fmla="*/ 664519 w 7563811"/>
                            <a:gd name="connsiteY6969" fmla="*/ 231528 h 773723"/>
                            <a:gd name="connsiteX6970" fmla="*/ 660961 w 7563811"/>
                            <a:gd name="connsiteY6970" fmla="*/ 231528 h 773723"/>
                            <a:gd name="connsiteX6971" fmla="*/ 656260 w 7563811"/>
                            <a:gd name="connsiteY6971" fmla="*/ 234832 h 773723"/>
                            <a:gd name="connsiteX6972" fmla="*/ 643427 w 7563811"/>
                            <a:gd name="connsiteY6972" fmla="*/ 236738 h 773723"/>
                            <a:gd name="connsiteX6973" fmla="*/ 633898 w 7563811"/>
                            <a:gd name="connsiteY6973" fmla="*/ 231782 h 773723"/>
                            <a:gd name="connsiteX6974" fmla="*/ 628556 w 7563811"/>
                            <a:gd name="connsiteY6974" fmla="*/ 228428 h 773723"/>
                            <a:gd name="connsiteX6975" fmla="*/ 628053 w 7563811"/>
                            <a:gd name="connsiteY6975" fmla="*/ 223651 h 773723"/>
                            <a:gd name="connsiteX6976" fmla="*/ 622462 w 7563811"/>
                            <a:gd name="connsiteY6976" fmla="*/ 219204 h 773723"/>
                            <a:gd name="connsiteX6977" fmla="*/ 620811 w 7563811"/>
                            <a:gd name="connsiteY6977" fmla="*/ 208785 h 773723"/>
                            <a:gd name="connsiteX6978" fmla="*/ 626020 w 7563811"/>
                            <a:gd name="connsiteY6978" fmla="*/ 201669 h 773723"/>
                            <a:gd name="connsiteX6979" fmla="*/ 628435 w 7563811"/>
                            <a:gd name="connsiteY6979" fmla="*/ 196460 h 773723"/>
                            <a:gd name="connsiteX6980" fmla="*/ 633135 w 7563811"/>
                            <a:gd name="connsiteY6980" fmla="*/ 192013 h 773723"/>
                            <a:gd name="connsiteX6981" fmla="*/ 641267 w 7563811"/>
                            <a:gd name="connsiteY6981" fmla="*/ 188201 h 773723"/>
                            <a:gd name="connsiteX6982" fmla="*/ 651814 w 7563811"/>
                            <a:gd name="connsiteY6982" fmla="*/ 184644 h 773723"/>
                            <a:gd name="connsiteX6983" fmla="*/ 5155158 w 7563811"/>
                            <a:gd name="connsiteY6983" fmla="*/ 182357 h 773723"/>
                            <a:gd name="connsiteX6984" fmla="*/ 5163543 w 7563811"/>
                            <a:gd name="connsiteY6984" fmla="*/ 187821 h 773723"/>
                            <a:gd name="connsiteX6985" fmla="*/ 5168371 w 7563811"/>
                            <a:gd name="connsiteY6985" fmla="*/ 185788 h 773723"/>
                            <a:gd name="connsiteX6986" fmla="*/ 5173200 w 7563811"/>
                            <a:gd name="connsiteY6986" fmla="*/ 189345 h 773723"/>
                            <a:gd name="connsiteX6987" fmla="*/ 5173835 w 7563811"/>
                            <a:gd name="connsiteY6987" fmla="*/ 193157 h 773723"/>
                            <a:gd name="connsiteX6988" fmla="*/ 5178155 w 7563811"/>
                            <a:gd name="connsiteY6988" fmla="*/ 197604 h 773723"/>
                            <a:gd name="connsiteX6989" fmla="*/ 5182348 w 7563811"/>
                            <a:gd name="connsiteY6989" fmla="*/ 210691 h 773723"/>
                            <a:gd name="connsiteX6990" fmla="*/ 5182094 w 7563811"/>
                            <a:gd name="connsiteY6990" fmla="*/ 210564 h 773723"/>
                            <a:gd name="connsiteX6991" fmla="*/ 5178536 w 7563811"/>
                            <a:gd name="connsiteY6991" fmla="*/ 221364 h 773723"/>
                            <a:gd name="connsiteX6992" fmla="*/ 5175868 w 7563811"/>
                            <a:gd name="connsiteY6992" fmla="*/ 227717 h 773723"/>
                            <a:gd name="connsiteX6993" fmla="*/ 5170913 w 7563811"/>
                            <a:gd name="connsiteY6993" fmla="*/ 229115 h 773723"/>
                            <a:gd name="connsiteX6994" fmla="*/ 5167228 w 7563811"/>
                            <a:gd name="connsiteY6994" fmla="*/ 235722 h 773723"/>
                            <a:gd name="connsiteX6995" fmla="*/ 5156555 w 7563811"/>
                            <a:gd name="connsiteY6995" fmla="*/ 239279 h 773723"/>
                            <a:gd name="connsiteX6996" fmla="*/ 5148169 w 7563811"/>
                            <a:gd name="connsiteY6996" fmla="*/ 235086 h 773723"/>
                            <a:gd name="connsiteX6997" fmla="*/ 5142324 w 7563811"/>
                            <a:gd name="connsiteY6997" fmla="*/ 233435 h 773723"/>
                            <a:gd name="connsiteX6998" fmla="*/ 5136861 w 7563811"/>
                            <a:gd name="connsiteY6998" fmla="*/ 229242 h 773723"/>
                            <a:gd name="connsiteX6999" fmla="*/ 5131397 w 7563811"/>
                            <a:gd name="connsiteY6999" fmla="*/ 221364 h 773723"/>
                            <a:gd name="connsiteX7000" fmla="*/ 5125807 w 7563811"/>
                            <a:gd name="connsiteY7000" fmla="*/ 210945 h 773723"/>
                            <a:gd name="connsiteX7001" fmla="*/ 5130508 w 7563811"/>
                            <a:gd name="connsiteY7001" fmla="*/ 203195 h 773723"/>
                            <a:gd name="connsiteX7002" fmla="*/ 5131652 w 7563811"/>
                            <a:gd name="connsiteY7002" fmla="*/ 199764 h 773723"/>
                            <a:gd name="connsiteX7003" fmla="*/ 5135463 w 7563811"/>
                            <a:gd name="connsiteY7003" fmla="*/ 194173 h 773723"/>
                            <a:gd name="connsiteX7004" fmla="*/ 5144611 w 7563811"/>
                            <a:gd name="connsiteY7004" fmla="*/ 188075 h 773723"/>
                            <a:gd name="connsiteX7005" fmla="*/ 5155158 w 7563811"/>
                            <a:gd name="connsiteY7005" fmla="*/ 182357 h 773723"/>
                            <a:gd name="connsiteX7006" fmla="*/ 3776318 w 7563811"/>
                            <a:gd name="connsiteY7006" fmla="*/ 182103 h 773723"/>
                            <a:gd name="connsiteX7007" fmla="*/ 3781781 w 7563811"/>
                            <a:gd name="connsiteY7007" fmla="*/ 188583 h 773723"/>
                            <a:gd name="connsiteX7008" fmla="*/ 3784447 w 7563811"/>
                            <a:gd name="connsiteY7008" fmla="*/ 190616 h 773723"/>
                            <a:gd name="connsiteX7009" fmla="*/ 3788258 w 7563811"/>
                            <a:gd name="connsiteY7009" fmla="*/ 195698 h 773723"/>
                            <a:gd name="connsiteX7010" fmla="*/ 3790927 w 7563811"/>
                            <a:gd name="connsiteY7010" fmla="*/ 205736 h 773723"/>
                            <a:gd name="connsiteX7011" fmla="*/ 3792833 w 7563811"/>
                            <a:gd name="connsiteY7011" fmla="*/ 216917 h 773723"/>
                            <a:gd name="connsiteX7012" fmla="*/ 3785463 w 7563811"/>
                            <a:gd name="connsiteY7012" fmla="*/ 222761 h 773723"/>
                            <a:gd name="connsiteX7013" fmla="*/ 3785844 w 7563811"/>
                            <a:gd name="connsiteY7013" fmla="*/ 227590 h 773723"/>
                            <a:gd name="connsiteX7014" fmla="*/ 3781271 w 7563811"/>
                            <a:gd name="connsiteY7014" fmla="*/ 230893 h 773723"/>
                            <a:gd name="connsiteX7015" fmla="*/ 3777716 w 7563811"/>
                            <a:gd name="connsiteY7015" fmla="*/ 230258 h 773723"/>
                            <a:gd name="connsiteX7016" fmla="*/ 3772506 w 7563811"/>
                            <a:gd name="connsiteY7016" fmla="*/ 232799 h 773723"/>
                            <a:gd name="connsiteX7017" fmla="*/ 3759550 w 7563811"/>
                            <a:gd name="connsiteY7017" fmla="*/ 232545 h 773723"/>
                            <a:gd name="connsiteX7018" fmla="*/ 3750912 w 7563811"/>
                            <a:gd name="connsiteY7018" fmla="*/ 226065 h 773723"/>
                            <a:gd name="connsiteX7019" fmla="*/ 3745959 w 7563811"/>
                            <a:gd name="connsiteY7019" fmla="*/ 221745 h 773723"/>
                            <a:gd name="connsiteX7020" fmla="*/ 3746213 w 7563811"/>
                            <a:gd name="connsiteY7020" fmla="*/ 216917 h 773723"/>
                            <a:gd name="connsiteX7021" fmla="*/ 3741385 w 7563811"/>
                            <a:gd name="connsiteY7021" fmla="*/ 211580 h 773723"/>
                            <a:gd name="connsiteX7022" fmla="*/ 3741640 w 7563811"/>
                            <a:gd name="connsiteY7022" fmla="*/ 211580 h 773723"/>
                            <a:gd name="connsiteX7023" fmla="*/ 3741640 w 7563811"/>
                            <a:gd name="connsiteY7023" fmla="*/ 201034 h 773723"/>
                            <a:gd name="connsiteX7024" fmla="*/ 3747865 w 7563811"/>
                            <a:gd name="connsiteY7024" fmla="*/ 194936 h 773723"/>
                            <a:gd name="connsiteX7025" fmla="*/ 3751165 w 7563811"/>
                            <a:gd name="connsiteY7025" fmla="*/ 190107 h 773723"/>
                            <a:gd name="connsiteX7026" fmla="*/ 3756502 w 7563811"/>
                            <a:gd name="connsiteY7026" fmla="*/ 186423 h 773723"/>
                            <a:gd name="connsiteX7027" fmla="*/ 3765267 w 7563811"/>
                            <a:gd name="connsiteY7027" fmla="*/ 184009 h 773723"/>
                            <a:gd name="connsiteX7028" fmla="*/ 3776318 w 7563811"/>
                            <a:gd name="connsiteY7028" fmla="*/ 182103 h 773723"/>
                            <a:gd name="connsiteX7029" fmla="*/ 5493133 w 7563811"/>
                            <a:gd name="connsiteY7029" fmla="*/ 181086 h 773723"/>
                            <a:gd name="connsiteX7030" fmla="*/ 5502790 w 7563811"/>
                            <a:gd name="connsiteY7030" fmla="*/ 181086 h 773723"/>
                            <a:gd name="connsiteX7031" fmla="*/ 5506475 w 7563811"/>
                            <a:gd name="connsiteY7031" fmla="*/ 188201 h 773723"/>
                            <a:gd name="connsiteX7032" fmla="*/ 5510541 w 7563811"/>
                            <a:gd name="connsiteY7032" fmla="*/ 188582 h 773723"/>
                            <a:gd name="connsiteX7033" fmla="*/ 5512573 w 7563811"/>
                            <a:gd name="connsiteY7033" fmla="*/ 192902 h 773723"/>
                            <a:gd name="connsiteX7034" fmla="*/ 5511557 w 7563811"/>
                            <a:gd name="connsiteY7034" fmla="*/ 195697 h 773723"/>
                            <a:gd name="connsiteX7035" fmla="*/ 5512828 w 7563811"/>
                            <a:gd name="connsiteY7035" fmla="*/ 200399 h 773723"/>
                            <a:gd name="connsiteX7036" fmla="*/ 5510668 w 7563811"/>
                            <a:gd name="connsiteY7036" fmla="*/ 211199 h 773723"/>
                            <a:gd name="connsiteX7037" fmla="*/ 5503934 w 7563811"/>
                            <a:gd name="connsiteY7037" fmla="*/ 217424 h 773723"/>
                            <a:gd name="connsiteX7038" fmla="*/ 5501647 w 7563811"/>
                            <a:gd name="connsiteY7038" fmla="*/ 219457 h 773723"/>
                            <a:gd name="connsiteX7039" fmla="*/ 5512065 w 7563811"/>
                            <a:gd name="connsiteY7039" fmla="*/ 219457 h 773723"/>
                            <a:gd name="connsiteX7040" fmla="*/ 5516258 w 7563811"/>
                            <a:gd name="connsiteY7040" fmla="*/ 227081 h 773723"/>
                            <a:gd name="connsiteX7041" fmla="*/ 5520705 w 7563811"/>
                            <a:gd name="connsiteY7041" fmla="*/ 227462 h 773723"/>
                            <a:gd name="connsiteX7042" fmla="*/ 5522992 w 7563811"/>
                            <a:gd name="connsiteY7042" fmla="*/ 232163 h 773723"/>
                            <a:gd name="connsiteX7043" fmla="*/ 5521849 w 7563811"/>
                            <a:gd name="connsiteY7043" fmla="*/ 235340 h 773723"/>
                            <a:gd name="connsiteX7044" fmla="*/ 5523374 w 7563811"/>
                            <a:gd name="connsiteY7044" fmla="*/ 240549 h 773723"/>
                            <a:gd name="connsiteX7045" fmla="*/ 5521214 w 7563811"/>
                            <a:gd name="connsiteY7045" fmla="*/ 252366 h 773723"/>
                            <a:gd name="connsiteX7046" fmla="*/ 5513971 w 7563811"/>
                            <a:gd name="connsiteY7046" fmla="*/ 259227 h 773723"/>
                            <a:gd name="connsiteX7047" fmla="*/ 5509270 w 7563811"/>
                            <a:gd name="connsiteY7047" fmla="*/ 263039 h 773723"/>
                            <a:gd name="connsiteX7048" fmla="*/ 5504950 w 7563811"/>
                            <a:gd name="connsiteY7048" fmla="*/ 262149 h 773723"/>
                            <a:gd name="connsiteX7049" fmla="*/ 5499360 w 7563811"/>
                            <a:gd name="connsiteY7049" fmla="*/ 265707 h 773723"/>
                            <a:gd name="connsiteX7050" fmla="*/ 5489703 w 7563811"/>
                            <a:gd name="connsiteY7050" fmla="*/ 263928 h 773723"/>
                            <a:gd name="connsiteX7051" fmla="*/ 5485002 w 7563811"/>
                            <a:gd name="connsiteY7051" fmla="*/ 257321 h 773723"/>
                            <a:gd name="connsiteX7052" fmla="*/ 5481190 w 7563811"/>
                            <a:gd name="connsiteY7052" fmla="*/ 253509 h 773723"/>
                            <a:gd name="connsiteX7053" fmla="*/ 5478649 w 7563811"/>
                            <a:gd name="connsiteY7053" fmla="*/ 248046 h 773723"/>
                            <a:gd name="connsiteX7054" fmla="*/ 5477759 w 7563811"/>
                            <a:gd name="connsiteY7054" fmla="*/ 239660 h 773723"/>
                            <a:gd name="connsiteX7055" fmla="*/ 5477759 w 7563811"/>
                            <a:gd name="connsiteY7055" fmla="*/ 229368 h 773723"/>
                            <a:gd name="connsiteX7056" fmla="*/ 5484494 w 7563811"/>
                            <a:gd name="connsiteY7056" fmla="*/ 225302 h 773723"/>
                            <a:gd name="connsiteX7057" fmla="*/ 5486781 w 7563811"/>
                            <a:gd name="connsiteY7057" fmla="*/ 223142 h 773723"/>
                            <a:gd name="connsiteX7058" fmla="*/ 5487670 w 7563811"/>
                            <a:gd name="connsiteY7058" fmla="*/ 221871 h 773723"/>
                            <a:gd name="connsiteX7059" fmla="*/ 5481444 w 7563811"/>
                            <a:gd name="connsiteY7059" fmla="*/ 221490 h 773723"/>
                            <a:gd name="connsiteX7060" fmla="*/ 5477251 w 7563811"/>
                            <a:gd name="connsiteY7060" fmla="*/ 215264 h 773723"/>
                            <a:gd name="connsiteX7061" fmla="*/ 5473821 w 7563811"/>
                            <a:gd name="connsiteY7061" fmla="*/ 211834 h 773723"/>
                            <a:gd name="connsiteX7062" fmla="*/ 5471534 w 7563811"/>
                            <a:gd name="connsiteY7062" fmla="*/ 206751 h 773723"/>
                            <a:gd name="connsiteX7063" fmla="*/ 5471788 w 7563811"/>
                            <a:gd name="connsiteY7063" fmla="*/ 206624 h 773723"/>
                            <a:gd name="connsiteX7064" fmla="*/ 5471153 w 7563811"/>
                            <a:gd name="connsiteY7064" fmla="*/ 199001 h 773723"/>
                            <a:gd name="connsiteX7065" fmla="*/ 5471279 w 7563811"/>
                            <a:gd name="connsiteY7065" fmla="*/ 189599 h 773723"/>
                            <a:gd name="connsiteX7066" fmla="*/ 5477505 w 7563811"/>
                            <a:gd name="connsiteY7066" fmla="*/ 186041 h 773723"/>
                            <a:gd name="connsiteX7067" fmla="*/ 5479538 w 7563811"/>
                            <a:gd name="connsiteY7067" fmla="*/ 184135 h 773723"/>
                            <a:gd name="connsiteX7068" fmla="*/ 5484367 w 7563811"/>
                            <a:gd name="connsiteY7068" fmla="*/ 181721 h 773723"/>
                            <a:gd name="connsiteX7069" fmla="*/ 5493133 w 7563811"/>
                            <a:gd name="connsiteY7069" fmla="*/ 181086 h 773723"/>
                            <a:gd name="connsiteX7070" fmla="*/ 4956945 w 7563811"/>
                            <a:gd name="connsiteY7070" fmla="*/ 180324 h 773723"/>
                            <a:gd name="connsiteX7071" fmla="*/ 4965331 w 7563811"/>
                            <a:gd name="connsiteY7071" fmla="*/ 182611 h 773723"/>
                            <a:gd name="connsiteX7072" fmla="*/ 4968762 w 7563811"/>
                            <a:gd name="connsiteY7072" fmla="*/ 182738 h 773723"/>
                            <a:gd name="connsiteX7073" fmla="*/ 4974987 w 7563811"/>
                            <a:gd name="connsiteY7073" fmla="*/ 184771 h 773723"/>
                            <a:gd name="connsiteX7074" fmla="*/ 4982992 w 7563811"/>
                            <a:gd name="connsiteY7074" fmla="*/ 191632 h 773723"/>
                            <a:gd name="connsiteX7075" fmla="*/ 4991124 w 7563811"/>
                            <a:gd name="connsiteY7075" fmla="*/ 199891 h 773723"/>
                            <a:gd name="connsiteX7076" fmla="*/ 4988202 w 7563811"/>
                            <a:gd name="connsiteY7076" fmla="*/ 209039 h 773723"/>
                            <a:gd name="connsiteX7077" fmla="*/ 4991378 w 7563811"/>
                            <a:gd name="connsiteY7077" fmla="*/ 212851 h 773723"/>
                            <a:gd name="connsiteX7078" fmla="*/ 4989345 w 7563811"/>
                            <a:gd name="connsiteY7078" fmla="*/ 218187 h 773723"/>
                            <a:gd name="connsiteX7079" fmla="*/ 4986042 w 7563811"/>
                            <a:gd name="connsiteY7079" fmla="*/ 219712 h 773723"/>
                            <a:gd name="connsiteX7080" fmla="*/ 4985787 w 7563811"/>
                            <a:gd name="connsiteY7080" fmla="*/ 219839 h 773723"/>
                            <a:gd name="connsiteX7081" fmla="*/ 4982865 w 7563811"/>
                            <a:gd name="connsiteY7081" fmla="*/ 225048 h 773723"/>
                            <a:gd name="connsiteX7082" fmla="*/ 4971811 w 7563811"/>
                            <a:gd name="connsiteY7082" fmla="*/ 232291 h 773723"/>
                            <a:gd name="connsiteX7083" fmla="*/ 4960884 w 7563811"/>
                            <a:gd name="connsiteY7083" fmla="*/ 231782 h 773723"/>
                            <a:gd name="connsiteX7084" fmla="*/ 4954277 w 7563811"/>
                            <a:gd name="connsiteY7084" fmla="*/ 231020 h 773723"/>
                            <a:gd name="connsiteX7085" fmla="*/ 4951736 w 7563811"/>
                            <a:gd name="connsiteY7085" fmla="*/ 226827 h 773723"/>
                            <a:gd name="connsiteX7086" fmla="*/ 4944620 w 7563811"/>
                            <a:gd name="connsiteY7086" fmla="*/ 225048 h 773723"/>
                            <a:gd name="connsiteX7087" fmla="*/ 4938649 w 7563811"/>
                            <a:gd name="connsiteY7087" fmla="*/ 216154 h 773723"/>
                            <a:gd name="connsiteX7088" fmla="*/ 4940301 w 7563811"/>
                            <a:gd name="connsiteY7088" fmla="*/ 207387 h 773723"/>
                            <a:gd name="connsiteX7089" fmla="*/ 4940301 w 7563811"/>
                            <a:gd name="connsiteY7089" fmla="*/ 201542 h 773723"/>
                            <a:gd name="connsiteX7090" fmla="*/ 4942715 w 7563811"/>
                            <a:gd name="connsiteY7090" fmla="*/ 195317 h 773723"/>
                            <a:gd name="connsiteX7091" fmla="*/ 4948686 w 7563811"/>
                            <a:gd name="connsiteY7091" fmla="*/ 188201 h 773723"/>
                            <a:gd name="connsiteX7092" fmla="*/ 4956945 w 7563811"/>
                            <a:gd name="connsiteY7092" fmla="*/ 180324 h 773723"/>
                            <a:gd name="connsiteX7093" fmla="*/ 6003910 w 7563811"/>
                            <a:gd name="connsiteY7093" fmla="*/ 177528 h 773723"/>
                            <a:gd name="connsiteX7094" fmla="*/ 6011915 w 7563811"/>
                            <a:gd name="connsiteY7094" fmla="*/ 179434 h 773723"/>
                            <a:gd name="connsiteX7095" fmla="*/ 6015218 w 7563811"/>
                            <a:gd name="connsiteY7095" fmla="*/ 179434 h 773723"/>
                            <a:gd name="connsiteX7096" fmla="*/ 6021063 w 7563811"/>
                            <a:gd name="connsiteY7096" fmla="*/ 181213 h 773723"/>
                            <a:gd name="connsiteX7097" fmla="*/ 6028813 w 7563811"/>
                            <a:gd name="connsiteY7097" fmla="*/ 187566 h 773723"/>
                            <a:gd name="connsiteX7098" fmla="*/ 6036691 w 7563811"/>
                            <a:gd name="connsiteY7098" fmla="*/ 195189 h 773723"/>
                            <a:gd name="connsiteX7099" fmla="*/ 6034150 w 7563811"/>
                            <a:gd name="connsiteY7099" fmla="*/ 203956 h 773723"/>
                            <a:gd name="connsiteX7100" fmla="*/ 6037199 w 7563811"/>
                            <a:gd name="connsiteY7100" fmla="*/ 207514 h 773723"/>
                            <a:gd name="connsiteX7101" fmla="*/ 6035421 w 7563811"/>
                            <a:gd name="connsiteY7101" fmla="*/ 212723 h 773723"/>
                            <a:gd name="connsiteX7102" fmla="*/ 6032371 w 7563811"/>
                            <a:gd name="connsiteY7102" fmla="*/ 214248 h 773723"/>
                            <a:gd name="connsiteX7103" fmla="*/ 6032371 w 7563811"/>
                            <a:gd name="connsiteY7103" fmla="*/ 214502 h 773723"/>
                            <a:gd name="connsiteX7104" fmla="*/ 6029703 w 7563811"/>
                            <a:gd name="connsiteY7104" fmla="*/ 219458 h 773723"/>
                            <a:gd name="connsiteX7105" fmla="*/ 6019411 w 7563811"/>
                            <a:gd name="connsiteY7105" fmla="*/ 226700 h 773723"/>
                            <a:gd name="connsiteX7106" fmla="*/ 6008992 w 7563811"/>
                            <a:gd name="connsiteY7106" fmla="*/ 226573 h 773723"/>
                            <a:gd name="connsiteX7107" fmla="*/ 6002639 w 7563811"/>
                            <a:gd name="connsiteY7107" fmla="*/ 225938 h 773723"/>
                            <a:gd name="connsiteX7108" fmla="*/ 6000098 w 7563811"/>
                            <a:gd name="connsiteY7108" fmla="*/ 221999 h 773723"/>
                            <a:gd name="connsiteX7109" fmla="*/ 5993237 w 7563811"/>
                            <a:gd name="connsiteY7109" fmla="*/ 220474 h 773723"/>
                            <a:gd name="connsiteX7110" fmla="*/ 5987265 w 7563811"/>
                            <a:gd name="connsiteY7110" fmla="*/ 212088 h 773723"/>
                            <a:gd name="connsiteX7111" fmla="*/ 5988663 w 7563811"/>
                            <a:gd name="connsiteY7111" fmla="*/ 203702 h 773723"/>
                            <a:gd name="connsiteX7112" fmla="*/ 5988663 w 7563811"/>
                            <a:gd name="connsiteY7112" fmla="*/ 198112 h 773723"/>
                            <a:gd name="connsiteX7113" fmla="*/ 5990823 w 7563811"/>
                            <a:gd name="connsiteY7113" fmla="*/ 192140 h 773723"/>
                            <a:gd name="connsiteX7114" fmla="*/ 5996286 w 7563811"/>
                            <a:gd name="connsiteY7114" fmla="*/ 185279 h 773723"/>
                            <a:gd name="connsiteX7115" fmla="*/ 6003910 w 7563811"/>
                            <a:gd name="connsiteY7115" fmla="*/ 177528 h 773723"/>
                            <a:gd name="connsiteX7116" fmla="*/ 5608757 w 7563811"/>
                            <a:gd name="connsiteY7116" fmla="*/ 174987 h 773723"/>
                            <a:gd name="connsiteX7117" fmla="*/ 5615618 w 7563811"/>
                            <a:gd name="connsiteY7117" fmla="*/ 179561 h 773723"/>
                            <a:gd name="connsiteX7118" fmla="*/ 5619557 w 7563811"/>
                            <a:gd name="connsiteY7118" fmla="*/ 177909 h 773723"/>
                            <a:gd name="connsiteX7119" fmla="*/ 5623496 w 7563811"/>
                            <a:gd name="connsiteY7119" fmla="*/ 180832 h 773723"/>
                            <a:gd name="connsiteX7120" fmla="*/ 5623623 w 7563811"/>
                            <a:gd name="connsiteY7120" fmla="*/ 181975 h 773723"/>
                            <a:gd name="connsiteX7121" fmla="*/ 5628197 w 7563811"/>
                            <a:gd name="connsiteY7121" fmla="*/ 187312 h 773723"/>
                            <a:gd name="connsiteX7122" fmla="*/ 5631247 w 7563811"/>
                            <a:gd name="connsiteY7122" fmla="*/ 188963 h 773723"/>
                            <a:gd name="connsiteX7123" fmla="*/ 5635948 w 7563811"/>
                            <a:gd name="connsiteY7123" fmla="*/ 193665 h 773723"/>
                            <a:gd name="connsiteX7124" fmla="*/ 5640141 w 7563811"/>
                            <a:gd name="connsiteY7124" fmla="*/ 203702 h 773723"/>
                            <a:gd name="connsiteX7125" fmla="*/ 5643825 w 7563811"/>
                            <a:gd name="connsiteY7125" fmla="*/ 215011 h 773723"/>
                            <a:gd name="connsiteX7126" fmla="*/ 5636964 w 7563811"/>
                            <a:gd name="connsiteY7126" fmla="*/ 222126 h 773723"/>
                            <a:gd name="connsiteX7127" fmla="*/ 5638108 w 7563811"/>
                            <a:gd name="connsiteY7127" fmla="*/ 227081 h 773723"/>
                            <a:gd name="connsiteX7128" fmla="*/ 5633788 w 7563811"/>
                            <a:gd name="connsiteY7128" fmla="*/ 231147 h 773723"/>
                            <a:gd name="connsiteX7129" fmla="*/ 5629976 w 7563811"/>
                            <a:gd name="connsiteY7129" fmla="*/ 231147 h 773723"/>
                            <a:gd name="connsiteX7130" fmla="*/ 5624894 w 7563811"/>
                            <a:gd name="connsiteY7130" fmla="*/ 234578 h 773723"/>
                            <a:gd name="connsiteX7131" fmla="*/ 5611426 w 7563811"/>
                            <a:gd name="connsiteY7131" fmla="*/ 236229 h 773723"/>
                            <a:gd name="connsiteX7132" fmla="*/ 5601515 w 7563811"/>
                            <a:gd name="connsiteY7132" fmla="*/ 230766 h 773723"/>
                            <a:gd name="connsiteX7133" fmla="*/ 5595797 w 7563811"/>
                            <a:gd name="connsiteY7133" fmla="*/ 227081 h 773723"/>
                            <a:gd name="connsiteX7134" fmla="*/ 5595289 w 7563811"/>
                            <a:gd name="connsiteY7134" fmla="*/ 221999 h 773723"/>
                            <a:gd name="connsiteX7135" fmla="*/ 5589571 w 7563811"/>
                            <a:gd name="connsiteY7135" fmla="*/ 217171 h 773723"/>
                            <a:gd name="connsiteX7136" fmla="*/ 5590207 w 7563811"/>
                            <a:gd name="connsiteY7136" fmla="*/ 212596 h 773723"/>
                            <a:gd name="connsiteX7137" fmla="*/ 5588809 w 7563811"/>
                            <a:gd name="connsiteY7137" fmla="*/ 207387 h 773723"/>
                            <a:gd name="connsiteX7138" fmla="*/ 5588809 w 7563811"/>
                            <a:gd name="connsiteY7138" fmla="*/ 207006 h 773723"/>
                            <a:gd name="connsiteX7139" fmla="*/ 5588301 w 7563811"/>
                            <a:gd name="connsiteY7139" fmla="*/ 206116 h 773723"/>
                            <a:gd name="connsiteX7140" fmla="*/ 5587792 w 7563811"/>
                            <a:gd name="connsiteY7140" fmla="*/ 204592 h 773723"/>
                            <a:gd name="connsiteX7141" fmla="*/ 5584362 w 7563811"/>
                            <a:gd name="connsiteY7141" fmla="*/ 198747 h 773723"/>
                            <a:gd name="connsiteX7142" fmla="*/ 5588174 w 7563811"/>
                            <a:gd name="connsiteY7142" fmla="*/ 192394 h 773723"/>
                            <a:gd name="connsiteX7143" fmla="*/ 5589063 w 7563811"/>
                            <a:gd name="connsiteY7143" fmla="*/ 189599 h 773723"/>
                            <a:gd name="connsiteX7144" fmla="*/ 5592240 w 7563811"/>
                            <a:gd name="connsiteY7144" fmla="*/ 185025 h 773723"/>
                            <a:gd name="connsiteX7145" fmla="*/ 5599863 w 7563811"/>
                            <a:gd name="connsiteY7145" fmla="*/ 179942 h 773723"/>
                            <a:gd name="connsiteX7146" fmla="*/ 5608630 w 7563811"/>
                            <a:gd name="connsiteY7146" fmla="*/ 175114 h 773723"/>
                            <a:gd name="connsiteX7147" fmla="*/ 6434385 w 7563811"/>
                            <a:gd name="connsiteY7147" fmla="*/ 174606 h 773723"/>
                            <a:gd name="connsiteX7148" fmla="*/ 6443534 w 7563811"/>
                            <a:gd name="connsiteY7148" fmla="*/ 174733 h 773723"/>
                            <a:gd name="connsiteX7149" fmla="*/ 6454715 w 7563811"/>
                            <a:gd name="connsiteY7149" fmla="*/ 176130 h 773723"/>
                            <a:gd name="connsiteX7150" fmla="*/ 6458145 w 7563811"/>
                            <a:gd name="connsiteY7150" fmla="*/ 184008 h 773723"/>
                            <a:gd name="connsiteX7151" fmla="*/ 6460178 w 7563811"/>
                            <a:gd name="connsiteY7151" fmla="*/ 186803 h 773723"/>
                            <a:gd name="connsiteX7152" fmla="*/ 6460305 w 7563811"/>
                            <a:gd name="connsiteY7152" fmla="*/ 186930 h 773723"/>
                            <a:gd name="connsiteX7153" fmla="*/ 6462592 w 7563811"/>
                            <a:gd name="connsiteY7153" fmla="*/ 192902 h 773723"/>
                            <a:gd name="connsiteX7154" fmla="*/ 6462211 w 7563811"/>
                            <a:gd name="connsiteY7154" fmla="*/ 203448 h 773723"/>
                            <a:gd name="connsiteX7155" fmla="*/ 6460813 w 7563811"/>
                            <a:gd name="connsiteY7155" fmla="*/ 214883 h 773723"/>
                            <a:gd name="connsiteX7156" fmla="*/ 6451919 w 7563811"/>
                            <a:gd name="connsiteY7156" fmla="*/ 218314 h 773723"/>
                            <a:gd name="connsiteX7157" fmla="*/ 6450903 w 7563811"/>
                            <a:gd name="connsiteY7157" fmla="*/ 223142 h 773723"/>
                            <a:gd name="connsiteX7158" fmla="*/ 6445439 w 7563811"/>
                            <a:gd name="connsiteY7158" fmla="*/ 224921 h 773723"/>
                            <a:gd name="connsiteX7159" fmla="*/ 6442263 w 7563811"/>
                            <a:gd name="connsiteY7159" fmla="*/ 223269 h 773723"/>
                            <a:gd name="connsiteX7160" fmla="*/ 6436418 w 7563811"/>
                            <a:gd name="connsiteY7160" fmla="*/ 224159 h 773723"/>
                            <a:gd name="connsiteX7161" fmla="*/ 6423966 w 7563811"/>
                            <a:gd name="connsiteY7161" fmla="*/ 220093 h 773723"/>
                            <a:gd name="connsiteX7162" fmla="*/ 6417486 w 7563811"/>
                            <a:gd name="connsiteY7162" fmla="*/ 211326 h 773723"/>
                            <a:gd name="connsiteX7163" fmla="*/ 6413929 w 7563811"/>
                            <a:gd name="connsiteY7163" fmla="*/ 205735 h 773723"/>
                            <a:gd name="connsiteX7164" fmla="*/ 6415580 w 7563811"/>
                            <a:gd name="connsiteY7164" fmla="*/ 201161 h 773723"/>
                            <a:gd name="connsiteX7165" fmla="*/ 6412531 w 7563811"/>
                            <a:gd name="connsiteY7165" fmla="*/ 194554 h 773723"/>
                            <a:gd name="connsiteX7166" fmla="*/ 6415708 w 7563811"/>
                            <a:gd name="connsiteY7166" fmla="*/ 184389 h 773723"/>
                            <a:gd name="connsiteX7167" fmla="*/ 6423585 w 7563811"/>
                            <a:gd name="connsiteY7167" fmla="*/ 180323 h 773723"/>
                            <a:gd name="connsiteX7168" fmla="*/ 6428160 w 7563811"/>
                            <a:gd name="connsiteY7168" fmla="*/ 176639 h 773723"/>
                            <a:gd name="connsiteX7169" fmla="*/ 6434385 w 7563811"/>
                            <a:gd name="connsiteY7169" fmla="*/ 174606 h 773723"/>
                            <a:gd name="connsiteX7170" fmla="*/ 7028640 w 7563811"/>
                            <a:gd name="connsiteY7170" fmla="*/ 172573 h 773723"/>
                            <a:gd name="connsiteX7171" fmla="*/ 7038677 w 7563811"/>
                            <a:gd name="connsiteY7171" fmla="*/ 176131 h 773723"/>
                            <a:gd name="connsiteX7172" fmla="*/ 7049351 w 7563811"/>
                            <a:gd name="connsiteY7172" fmla="*/ 180959 h 773723"/>
                            <a:gd name="connsiteX7173" fmla="*/ 7049986 w 7563811"/>
                            <a:gd name="connsiteY7173" fmla="*/ 190615 h 773723"/>
                            <a:gd name="connsiteX7174" fmla="*/ 7054306 w 7563811"/>
                            <a:gd name="connsiteY7174" fmla="*/ 193029 h 773723"/>
                            <a:gd name="connsiteX7175" fmla="*/ 7054306 w 7563811"/>
                            <a:gd name="connsiteY7175" fmla="*/ 198747 h 773723"/>
                            <a:gd name="connsiteX7176" fmla="*/ 7051765 w 7563811"/>
                            <a:gd name="connsiteY7176" fmla="*/ 201415 h 773723"/>
                            <a:gd name="connsiteX7177" fmla="*/ 7050875 w 7563811"/>
                            <a:gd name="connsiteY7177" fmla="*/ 207260 h 773723"/>
                            <a:gd name="connsiteX7178" fmla="*/ 7043125 w 7563811"/>
                            <a:gd name="connsiteY7178" fmla="*/ 218060 h 773723"/>
                            <a:gd name="connsiteX7179" fmla="*/ 7032706 w 7563811"/>
                            <a:gd name="connsiteY7179" fmla="*/ 221618 h 773723"/>
                            <a:gd name="connsiteX7180" fmla="*/ 7026226 w 7563811"/>
                            <a:gd name="connsiteY7180" fmla="*/ 223269 h 773723"/>
                            <a:gd name="connsiteX7181" fmla="*/ 7022287 w 7563811"/>
                            <a:gd name="connsiteY7181" fmla="*/ 220347 h 773723"/>
                            <a:gd name="connsiteX7182" fmla="*/ 7015045 w 7563811"/>
                            <a:gd name="connsiteY7182" fmla="*/ 221364 h 773723"/>
                            <a:gd name="connsiteX7183" fmla="*/ 7006150 w 7563811"/>
                            <a:gd name="connsiteY7183" fmla="*/ 215138 h 773723"/>
                            <a:gd name="connsiteX7184" fmla="*/ 7004499 w 7563811"/>
                            <a:gd name="connsiteY7184" fmla="*/ 206244 h 773723"/>
                            <a:gd name="connsiteX7185" fmla="*/ 7002339 w 7563811"/>
                            <a:gd name="connsiteY7185" fmla="*/ 200653 h 773723"/>
                            <a:gd name="connsiteX7186" fmla="*/ 7002466 w 7563811"/>
                            <a:gd name="connsiteY7186" fmla="*/ 200780 h 773723"/>
                            <a:gd name="connsiteX7187" fmla="*/ 7002466 w 7563811"/>
                            <a:gd name="connsiteY7187" fmla="*/ 194173 h 773723"/>
                            <a:gd name="connsiteX7188" fmla="*/ 7005388 w 7563811"/>
                            <a:gd name="connsiteY7188" fmla="*/ 185406 h 773723"/>
                            <a:gd name="connsiteX7189" fmla="*/ 7010216 w 7563811"/>
                            <a:gd name="connsiteY7189" fmla="*/ 174987 h 773723"/>
                            <a:gd name="connsiteX7190" fmla="*/ 7018856 w 7563811"/>
                            <a:gd name="connsiteY7190" fmla="*/ 174098 h 773723"/>
                            <a:gd name="connsiteX7191" fmla="*/ 7022160 w 7563811"/>
                            <a:gd name="connsiteY7191" fmla="*/ 172954 h 773723"/>
                            <a:gd name="connsiteX7192" fmla="*/ 7028640 w 7563811"/>
                            <a:gd name="connsiteY7192" fmla="*/ 172573 h 773723"/>
                            <a:gd name="connsiteX7193" fmla="*/ 5849026 w 7563811"/>
                            <a:gd name="connsiteY7193" fmla="*/ 172319 h 773723"/>
                            <a:gd name="connsiteX7194" fmla="*/ 5855633 w 7563811"/>
                            <a:gd name="connsiteY7194" fmla="*/ 178291 h 773723"/>
                            <a:gd name="connsiteX7195" fmla="*/ 5858682 w 7563811"/>
                            <a:gd name="connsiteY7195" fmla="*/ 179943 h 773723"/>
                            <a:gd name="connsiteX7196" fmla="*/ 5863383 w 7563811"/>
                            <a:gd name="connsiteY7196" fmla="*/ 184644 h 773723"/>
                            <a:gd name="connsiteX7197" fmla="*/ 5867576 w 7563811"/>
                            <a:gd name="connsiteY7197" fmla="*/ 194682 h 773723"/>
                            <a:gd name="connsiteX7198" fmla="*/ 5871261 w 7563811"/>
                            <a:gd name="connsiteY7198" fmla="*/ 205990 h 773723"/>
                            <a:gd name="connsiteX7199" fmla="*/ 5864400 w 7563811"/>
                            <a:gd name="connsiteY7199" fmla="*/ 213105 h 773723"/>
                            <a:gd name="connsiteX7200" fmla="*/ 5864781 w 7563811"/>
                            <a:gd name="connsiteY7200" fmla="*/ 216282 h 773723"/>
                            <a:gd name="connsiteX7201" fmla="*/ 5866560 w 7563811"/>
                            <a:gd name="connsiteY7201" fmla="*/ 214376 h 773723"/>
                            <a:gd name="connsiteX7202" fmla="*/ 5873548 w 7563811"/>
                            <a:gd name="connsiteY7202" fmla="*/ 214376 h 773723"/>
                            <a:gd name="connsiteX7203" fmla="*/ 5876216 w 7563811"/>
                            <a:gd name="connsiteY7203" fmla="*/ 213740 h 773723"/>
                            <a:gd name="connsiteX7204" fmla="*/ 5881426 w 7563811"/>
                            <a:gd name="connsiteY7204" fmla="*/ 214122 h 773723"/>
                            <a:gd name="connsiteX7205" fmla="*/ 5889049 w 7563811"/>
                            <a:gd name="connsiteY7205" fmla="*/ 217933 h 773723"/>
                            <a:gd name="connsiteX7206" fmla="*/ 5897054 w 7563811"/>
                            <a:gd name="connsiteY7206" fmla="*/ 222889 h 773723"/>
                            <a:gd name="connsiteX7207" fmla="*/ 5896546 w 7563811"/>
                            <a:gd name="connsiteY7207" fmla="*/ 230639 h 773723"/>
                            <a:gd name="connsiteX7208" fmla="*/ 5896673 w 7563811"/>
                            <a:gd name="connsiteY7208" fmla="*/ 230893 h 773723"/>
                            <a:gd name="connsiteX7209" fmla="*/ 5899976 w 7563811"/>
                            <a:gd name="connsiteY7209" fmla="*/ 233308 h 773723"/>
                            <a:gd name="connsiteX7210" fmla="*/ 5899468 w 7563811"/>
                            <a:gd name="connsiteY7210" fmla="*/ 237882 h 773723"/>
                            <a:gd name="connsiteX7211" fmla="*/ 5897181 w 7563811"/>
                            <a:gd name="connsiteY7211" fmla="*/ 239788 h 773723"/>
                            <a:gd name="connsiteX7212" fmla="*/ 5895910 w 7563811"/>
                            <a:gd name="connsiteY7212" fmla="*/ 244489 h 773723"/>
                            <a:gd name="connsiteX7213" fmla="*/ 5888668 w 7563811"/>
                            <a:gd name="connsiteY7213" fmla="*/ 252366 h 773723"/>
                            <a:gd name="connsiteX7214" fmla="*/ 5879901 w 7563811"/>
                            <a:gd name="connsiteY7214" fmla="*/ 254272 h 773723"/>
                            <a:gd name="connsiteX7215" fmla="*/ 5874565 w 7563811"/>
                            <a:gd name="connsiteY7215" fmla="*/ 255035 h 773723"/>
                            <a:gd name="connsiteX7216" fmla="*/ 5871642 w 7563811"/>
                            <a:gd name="connsiteY7216" fmla="*/ 252239 h 773723"/>
                            <a:gd name="connsiteX7217" fmla="*/ 5865670 w 7563811"/>
                            <a:gd name="connsiteY7217" fmla="*/ 252239 h 773723"/>
                            <a:gd name="connsiteX7218" fmla="*/ 5859191 w 7563811"/>
                            <a:gd name="connsiteY7218" fmla="*/ 246395 h 773723"/>
                            <a:gd name="connsiteX7219" fmla="*/ 5858809 w 7563811"/>
                            <a:gd name="connsiteY7219" fmla="*/ 239152 h 773723"/>
                            <a:gd name="connsiteX7220" fmla="*/ 5857666 w 7563811"/>
                            <a:gd name="connsiteY7220" fmla="*/ 234451 h 773723"/>
                            <a:gd name="connsiteX7221" fmla="*/ 5858301 w 7563811"/>
                            <a:gd name="connsiteY7221" fmla="*/ 229115 h 773723"/>
                            <a:gd name="connsiteX7222" fmla="*/ 5861604 w 7563811"/>
                            <a:gd name="connsiteY7222" fmla="*/ 222380 h 773723"/>
                            <a:gd name="connsiteX7223" fmla="*/ 5862621 w 7563811"/>
                            <a:gd name="connsiteY7223" fmla="*/ 221491 h 773723"/>
                            <a:gd name="connsiteX7224" fmla="*/ 5861223 w 7563811"/>
                            <a:gd name="connsiteY7224" fmla="*/ 222380 h 773723"/>
                            <a:gd name="connsiteX7225" fmla="*/ 5857412 w 7563811"/>
                            <a:gd name="connsiteY7225" fmla="*/ 222253 h 773723"/>
                            <a:gd name="connsiteX7226" fmla="*/ 5852329 w 7563811"/>
                            <a:gd name="connsiteY7226" fmla="*/ 225684 h 773723"/>
                            <a:gd name="connsiteX7227" fmla="*/ 5838861 w 7563811"/>
                            <a:gd name="connsiteY7227" fmla="*/ 227336 h 773723"/>
                            <a:gd name="connsiteX7228" fmla="*/ 5828951 w 7563811"/>
                            <a:gd name="connsiteY7228" fmla="*/ 221872 h 773723"/>
                            <a:gd name="connsiteX7229" fmla="*/ 5823233 w 7563811"/>
                            <a:gd name="connsiteY7229" fmla="*/ 218060 h 773723"/>
                            <a:gd name="connsiteX7230" fmla="*/ 5822724 w 7563811"/>
                            <a:gd name="connsiteY7230" fmla="*/ 212978 h 773723"/>
                            <a:gd name="connsiteX7231" fmla="*/ 5817007 w 7563811"/>
                            <a:gd name="connsiteY7231" fmla="*/ 208150 h 773723"/>
                            <a:gd name="connsiteX7232" fmla="*/ 5815609 w 7563811"/>
                            <a:gd name="connsiteY7232" fmla="*/ 197096 h 773723"/>
                            <a:gd name="connsiteX7233" fmla="*/ 5821200 w 7563811"/>
                            <a:gd name="connsiteY7233" fmla="*/ 189726 h 773723"/>
                            <a:gd name="connsiteX7234" fmla="*/ 5823995 w 7563811"/>
                            <a:gd name="connsiteY7234" fmla="*/ 184263 h 773723"/>
                            <a:gd name="connsiteX7235" fmla="*/ 5829077 w 7563811"/>
                            <a:gd name="connsiteY7235" fmla="*/ 179689 h 773723"/>
                            <a:gd name="connsiteX7236" fmla="*/ 5837844 w 7563811"/>
                            <a:gd name="connsiteY7236" fmla="*/ 175877 h 773723"/>
                            <a:gd name="connsiteX7237" fmla="*/ 5849026 w 7563811"/>
                            <a:gd name="connsiteY7237" fmla="*/ 172319 h 773723"/>
                            <a:gd name="connsiteX7238" fmla="*/ 5241430 w 7563811"/>
                            <a:gd name="connsiteY7238" fmla="*/ 170540 h 773723"/>
                            <a:gd name="connsiteX7239" fmla="*/ 5247148 w 7563811"/>
                            <a:gd name="connsiteY7239" fmla="*/ 171048 h 773723"/>
                            <a:gd name="connsiteX7240" fmla="*/ 5255534 w 7563811"/>
                            <a:gd name="connsiteY7240" fmla="*/ 175495 h 773723"/>
                            <a:gd name="connsiteX7241" fmla="*/ 5264301 w 7563811"/>
                            <a:gd name="connsiteY7241" fmla="*/ 181086 h 773723"/>
                            <a:gd name="connsiteX7242" fmla="*/ 5263539 w 7563811"/>
                            <a:gd name="connsiteY7242" fmla="*/ 189726 h 773723"/>
                            <a:gd name="connsiteX7243" fmla="*/ 5267096 w 7563811"/>
                            <a:gd name="connsiteY7243" fmla="*/ 192394 h 773723"/>
                            <a:gd name="connsiteX7244" fmla="*/ 5266461 w 7563811"/>
                            <a:gd name="connsiteY7244" fmla="*/ 197476 h 773723"/>
                            <a:gd name="connsiteX7245" fmla="*/ 5263920 w 7563811"/>
                            <a:gd name="connsiteY7245" fmla="*/ 199509 h 773723"/>
                            <a:gd name="connsiteX7246" fmla="*/ 5262395 w 7563811"/>
                            <a:gd name="connsiteY7246" fmla="*/ 204592 h 773723"/>
                            <a:gd name="connsiteX7247" fmla="*/ 5254136 w 7563811"/>
                            <a:gd name="connsiteY7247" fmla="*/ 213105 h 773723"/>
                            <a:gd name="connsiteX7248" fmla="*/ 5244480 w 7563811"/>
                            <a:gd name="connsiteY7248" fmla="*/ 214884 h 773723"/>
                            <a:gd name="connsiteX7249" fmla="*/ 5238508 w 7563811"/>
                            <a:gd name="connsiteY7249" fmla="*/ 215519 h 773723"/>
                            <a:gd name="connsiteX7250" fmla="*/ 5235458 w 7563811"/>
                            <a:gd name="connsiteY7250" fmla="*/ 212342 h 773723"/>
                            <a:gd name="connsiteX7251" fmla="*/ 5228852 w 7563811"/>
                            <a:gd name="connsiteY7251" fmla="*/ 212342 h 773723"/>
                            <a:gd name="connsiteX7252" fmla="*/ 5221863 w 7563811"/>
                            <a:gd name="connsiteY7252" fmla="*/ 205735 h 773723"/>
                            <a:gd name="connsiteX7253" fmla="*/ 5221736 w 7563811"/>
                            <a:gd name="connsiteY7253" fmla="*/ 205608 h 773723"/>
                            <a:gd name="connsiteX7254" fmla="*/ 5221482 w 7563811"/>
                            <a:gd name="connsiteY7254" fmla="*/ 197604 h 773723"/>
                            <a:gd name="connsiteX7255" fmla="*/ 5220338 w 7563811"/>
                            <a:gd name="connsiteY7255" fmla="*/ 192394 h 773723"/>
                            <a:gd name="connsiteX7256" fmla="*/ 5221228 w 7563811"/>
                            <a:gd name="connsiteY7256" fmla="*/ 186549 h 773723"/>
                            <a:gd name="connsiteX7257" fmla="*/ 5225040 w 7563811"/>
                            <a:gd name="connsiteY7257" fmla="*/ 179180 h 773723"/>
                            <a:gd name="connsiteX7258" fmla="*/ 5230631 w 7563811"/>
                            <a:gd name="connsiteY7258" fmla="*/ 170667 h 773723"/>
                            <a:gd name="connsiteX7259" fmla="*/ 5238381 w 7563811"/>
                            <a:gd name="connsiteY7259" fmla="*/ 171048 h 773723"/>
                            <a:gd name="connsiteX7260" fmla="*/ 5241430 w 7563811"/>
                            <a:gd name="connsiteY7260" fmla="*/ 170540 h 773723"/>
                            <a:gd name="connsiteX7261" fmla="*/ 5927547 w 7563811"/>
                            <a:gd name="connsiteY7261" fmla="*/ 168380 h 773723"/>
                            <a:gd name="connsiteX7262" fmla="*/ 5927547 w 7563811"/>
                            <a:gd name="connsiteY7262" fmla="*/ 168436 h 773723"/>
                            <a:gd name="connsiteX7263" fmla="*/ 5927421 w 7563811"/>
                            <a:gd name="connsiteY7263" fmla="*/ 168508 h 773723"/>
                            <a:gd name="connsiteX7264" fmla="*/ 6594606 w 7563811"/>
                            <a:gd name="connsiteY7264" fmla="*/ 166983 h 773723"/>
                            <a:gd name="connsiteX7265" fmla="*/ 6599053 w 7563811"/>
                            <a:gd name="connsiteY7265" fmla="*/ 166983 h 773723"/>
                            <a:gd name="connsiteX7266" fmla="*/ 6600959 w 7563811"/>
                            <a:gd name="connsiteY7266" fmla="*/ 169016 h 773723"/>
                            <a:gd name="connsiteX7267" fmla="*/ 6605533 w 7563811"/>
                            <a:gd name="connsiteY7267" fmla="*/ 169905 h 773723"/>
                            <a:gd name="connsiteX7268" fmla="*/ 6613792 w 7563811"/>
                            <a:gd name="connsiteY7268" fmla="*/ 176258 h 773723"/>
                            <a:gd name="connsiteX7269" fmla="*/ 6616206 w 7563811"/>
                            <a:gd name="connsiteY7269" fmla="*/ 184517 h 773723"/>
                            <a:gd name="connsiteX7270" fmla="*/ 6617350 w 7563811"/>
                            <a:gd name="connsiteY7270" fmla="*/ 189599 h 773723"/>
                            <a:gd name="connsiteX7271" fmla="*/ 6614935 w 7563811"/>
                            <a:gd name="connsiteY7271" fmla="*/ 192521 h 773723"/>
                            <a:gd name="connsiteX7272" fmla="*/ 6615443 w 7563811"/>
                            <a:gd name="connsiteY7272" fmla="*/ 198239 h 773723"/>
                            <a:gd name="connsiteX7273" fmla="*/ 6610362 w 7563811"/>
                            <a:gd name="connsiteY7273" fmla="*/ 204973 h 773723"/>
                            <a:gd name="connsiteX7274" fmla="*/ 6603373 w 7563811"/>
                            <a:gd name="connsiteY7274" fmla="*/ 205863 h 773723"/>
                            <a:gd name="connsiteX7275" fmla="*/ 6603500 w 7563811"/>
                            <a:gd name="connsiteY7275" fmla="*/ 206117 h 773723"/>
                            <a:gd name="connsiteX7276" fmla="*/ 6599053 w 7563811"/>
                            <a:gd name="connsiteY7276" fmla="*/ 207641 h 773723"/>
                            <a:gd name="connsiteX7277" fmla="*/ 6593844 w 7563811"/>
                            <a:gd name="connsiteY7277" fmla="*/ 207387 h 773723"/>
                            <a:gd name="connsiteX7278" fmla="*/ 6587110 w 7563811"/>
                            <a:gd name="connsiteY7278" fmla="*/ 204846 h 773723"/>
                            <a:gd name="connsiteX7279" fmla="*/ 6579105 w 7563811"/>
                            <a:gd name="connsiteY7279" fmla="*/ 200780 h 773723"/>
                            <a:gd name="connsiteX7280" fmla="*/ 6578724 w 7563811"/>
                            <a:gd name="connsiteY7280" fmla="*/ 193919 h 773723"/>
                            <a:gd name="connsiteX7281" fmla="*/ 6577962 w 7563811"/>
                            <a:gd name="connsiteY7281" fmla="*/ 191378 h 773723"/>
                            <a:gd name="connsiteX7282" fmla="*/ 6577962 w 7563811"/>
                            <a:gd name="connsiteY7282" fmla="*/ 186296 h 773723"/>
                            <a:gd name="connsiteX7283" fmla="*/ 6581011 w 7563811"/>
                            <a:gd name="connsiteY7283" fmla="*/ 178545 h 773723"/>
                            <a:gd name="connsiteX7284" fmla="*/ 6585077 w 7563811"/>
                            <a:gd name="connsiteY7284" fmla="*/ 170413 h 773723"/>
                            <a:gd name="connsiteX7285" fmla="*/ 6592573 w 7563811"/>
                            <a:gd name="connsiteY7285" fmla="*/ 170286 h 773723"/>
                            <a:gd name="connsiteX7286" fmla="*/ 6594606 w 7563811"/>
                            <a:gd name="connsiteY7286" fmla="*/ 166983 h 773723"/>
                            <a:gd name="connsiteX7287" fmla="*/ 4143514 w 7563811"/>
                            <a:gd name="connsiteY7287" fmla="*/ 165966 h 773723"/>
                            <a:gd name="connsiteX7288" fmla="*/ 4152154 w 7563811"/>
                            <a:gd name="connsiteY7288" fmla="*/ 168253 h 773723"/>
                            <a:gd name="connsiteX7289" fmla="*/ 4157364 w 7563811"/>
                            <a:gd name="connsiteY7289" fmla="*/ 170032 h 773723"/>
                            <a:gd name="connsiteX7290" fmla="*/ 4158634 w 7563811"/>
                            <a:gd name="connsiteY7290" fmla="*/ 173844 h 773723"/>
                            <a:gd name="connsiteX7291" fmla="*/ 4163971 w 7563811"/>
                            <a:gd name="connsiteY7291" fmla="*/ 176512 h 773723"/>
                            <a:gd name="connsiteX7292" fmla="*/ 4167274 w 7563811"/>
                            <a:gd name="connsiteY7292" fmla="*/ 184771 h 773723"/>
                            <a:gd name="connsiteX7293" fmla="*/ 4164352 w 7563811"/>
                            <a:gd name="connsiteY7293" fmla="*/ 191505 h 773723"/>
                            <a:gd name="connsiteX7294" fmla="*/ 4163336 w 7563811"/>
                            <a:gd name="connsiteY7294" fmla="*/ 196206 h 773723"/>
                            <a:gd name="connsiteX7295" fmla="*/ 4160286 w 7563811"/>
                            <a:gd name="connsiteY7295" fmla="*/ 200780 h 773723"/>
                            <a:gd name="connsiteX7296" fmla="*/ 4154314 w 7563811"/>
                            <a:gd name="connsiteY7296" fmla="*/ 205482 h 773723"/>
                            <a:gd name="connsiteX7297" fmla="*/ 4152408 w 7563811"/>
                            <a:gd name="connsiteY7297" fmla="*/ 206117 h 773723"/>
                            <a:gd name="connsiteX7298" fmla="*/ 4151392 w 7563811"/>
                            <a:gd name="connsiteY7298" fmla="*/ 209166 h 773723"/>
                            <a:gd name="connsiteX7299" fmla="*/ 4145928 w 7563811"/>
                            <a:gd name="connsiteY7299" fmla="*/ 210437 h 773723"/>
                            <a:gd name="connsiteX7300" fmla="*/ 4142371 w 7563811"/>
                            <a:gd name="connsiteY7300" fmla="*/ 209674 h 773723"/>
                            <a:gd name="connsiteX7301" fmla="*/ 4139830 w 7563811"/>
                            <a:gd name="connsiteY7301" fmla="*/ 210945 h 773723"/>
                            <a:gd name="connsiteX7302" fmla="*/ 4134620 w 7563811"/>
                            <a:gd name="connsiteY7302" fmla="*/ 210437 h 773723"/>
                            <a:gd name="connsiteX7303" fmla="*/ 4128013 w 7563811"/>
                            <a:gd name="connsiteY7303" fmla="*/ 207387 h 773723"/>
                            <a:gd name="connsiteX7304" fmla="*/ 4120263 w 7563811"/>
                            <a:gd name="connsiteY7304" fmla="*/ 202813 h 773723"/>
                            <a:gd name="connsiteX7305" fmla="*/ 4120009 w 7563811"/>
                            <a:gd name="connsiteY7305" fmla="*/ 202686 h 773723"/>
                            <a:gd name="connsiteX7306" fmla="*/ 4120009 w 7563811"/>
                            <a:gd name="connsiteY7306" fmla="*/ 195825 h 773723"/>
                            <a:gd name="connsiteX7307" fmla="*/ 4119373 w 7563811"/>
                            <a:gd name="connsiteY7307" fmla="*/ 193157 h 773723"/>
                            <a:gd name="connsiteX7308" fmla="*/ 4119627 w 7563811"/>
                            <a:gd name="connsiteY7308" fmla="*/ 188074 h 773723"/>
                            <a:gd name="connsiteX7309" fmla="*/ 4123185 w 7563811"/>
                            <a:gd name="connsiteY7309" fmla="*/ 180451 h 773723"/>
                            <a:gd name="connsiteX7310" fmla="*/ 4124583 w 7563811"/>
                            <a:gd name="connsiteY7310" fmla="*/ 178291 h 773723"/>
                            <a:gd name="connsiteX7311" fmla="*/ 4124583 w 7563811"/>
                            <a:gd name="connsiteY7311" fmla="*/ 178164 h 773723"/>
                            <a:gd name="connsiteX7312" fmla="*/ 4125980 w 7563811"/>
                            <a:gd name="connsiteY7312" fmla="*/ 175369 h 773723"/>
                            <a:gd name="connsiteX7313" fmla="*/ 4127886 w 7563811"/>
                            <a:gd name="connsiteY7313" fmla="*/ 172573 h 773723"/>
                            <a:gd name="connsiteX7314" fmla="*/ 4131698 w 7563811"/>
                            <a:gd name="connsiteY7314" fmla="*/ 172573 h 773723"/>
                            <a:gd name="connsiteX7315" fmla="*/ 4133350 w 7563811"/>
                            <a:gd name="connsiteY7315" fmla="*/ 169905 h 773723"/>
                            <a:gd name="connsiteX7316" fmla="*/ 4143514 w 7563811"/>
                            <a:gd name="connsiteY7316" fmla="*/ 165966 h 773723"/>
                            <a:gd name="connsiteX7317" fmla="*/ 6206823 w 7563811"/>
                            <a:gd name="connsiteY7317" fmla="*/ 165330 h 773723"/>
                            <a:gd name="connsiteX7318" fmla="*/ 6215463 w 7563811"/>
                            <a:gd name="connsiteY7318" fmla="*/ 166474 h 773723"/>
                            <a:gd name="connsiteX7319" fmla="*/ 6224739 w 7563811"/>
                            <a:gd name="connsiteY7319" fmla="*/ 168507 h 773723"/>
                            <a:gd name="connsiteX7320" fmla="*/ 6226898 w 7563811"/>
                            <a:gd name="connsiteY7320" fmla="*/ 176130 h 773723"/>
                            <a:gd name="connsiteX7321" fmla="*/ 6230710 w 7563811"/>
                            <a:gd name="connsiteY7321" fmla="*/ 177401 h 773723"/>
                            <a:gd name="connsiteX7322" fmla="*/ 6231727 w 7563811"/>
                            <a:gd name="connsiteY7322" fmla="*/ 181975 h 773723"/>
                            <a:gd name="connsiteX7323" fmla="*/ 6230075 w 7563811"/>
                            <a:gd name="connsiteY7323" fmla="*/ 184516 h 773723"/>
                            <a:gd name="connsiteX7324" fmla="*/ 6230329 w 7563811"/>
                            <a:gd name="connsiteY7324" fmla="*/ 189345 h 773723"/>
                            <a:gd name="connsiteX7325" fmla="*/ 6226009 w 7563811"/>
                            <a:gd name="connsiteY7325" fmla="*/ 199255 h 773723"/>
                            <a:gd name="connsiteX7326" fmla="*/ 6218258 w 7563811"/>
                            <a:gd name="connsiteY7326" fmla="*/ 203829 h 773723"/>
                            <a:gd name="connsiteX7327" fmla="*/ 6213430 w 7563811"/>
                            <a:gd name="connsiteY7327" fmla="*/ 206243 h 773723"/>
                            <a:gd name="connsiteX7328" fmla="*/ 6209746 w 7563811"/>
                            <a:gd name="connsiteY7328" fmla="*/ 204465 h 773723"/>
                            <a:gd name="connsiteX7329" fmla="*/ 6204155 w 7563811"/>
                            <a:gd name="connsiteY7329" fmla="*/ 206497 h 773723"/>
                            <a:gd name="connsiteX7330" fmla="*/ 6196023 w 7563811"/>
                            <a:gd name="connsiteY7330" fmla="*/ 203067 h 773723"/>
                            <a:gd name="connsiteX7331" fmla="*/ 6193228 w 7563811"/>
                            <a:gd name="connsiteY7331" fmla="*/ 196206 h 773723"/>
                            <a:gd name="connsiteX7332" fmla="*/ 6190560 w 7563811"/>
                            <a:gd name="connsiteY7332" fmla="*/ 192140 h 773723"/>
                            <a:gd name="connsiteX7333" fmla="*/ 6189416 w 7563811"/>
                            <a:gd name="connsiteY7333" fmla="*/ 186803 h 773723"/>
                            <a:gd name="connsiteX7334" fmla="*/ 6190306 w 7563811"/>
                            <a:gd name="connsiteY7334" fmla="*/ 179307 h 773723"/>
                            <a:gd name="connsiteX7335" fmla="*/ 6192338 w 7563811"/>
                            <a:gd name="connsiteY7335" fmla="*/ 170286 h 773723"/>
                            <a:gd name="connsiteX7336" fmla="*/ 6199073 w 7563811"/>
                            <a:gd name="connsiteY7336" fmla="*/ 168126 h 773723"/>
                            <a:gd name="connsiteX7337" fmla="*/ 6199327 w 7563811"/>
                            <a:gd name="connsiteY7337" fmla="*/ 168126 h 773723"/>
                            <a:gd name="connsiteX7338" fmla="*/ 6201741 w 7563811"/>
                            <a:gd name="connsiteY7338" fmla="*/ 166728 h 773723"/>
                            <a:gd name="connsiteX7339" fmla="*/ 6206823 w 7563811"/>
                            <a:gd name="connsiteY7339" fmla="*/ 165330 h 773723"/>
                            <a:gd name="connsiteX7340" fmla="*/ 7198899 w 7563811"/>
                            <a:gd name="connsiteY7340" fmla="*/ 161773 h 773723"/>
                            <a:gd name="connsiteX7341" fmla="*/ 7203345 w 7563811"/>
                            <a:gd name="connsiteY7341" fmla="*/ 163170 h 773723"/>
                            <a:gd name="connsiteX7342" fmla="*/ 7204743 w 7563811"/>
                            <a:gd name="connsiteY7342" fmla="*/ 165839 h 773723"/>
                            <a:gd name="connsiteX7343" fmla="*/ 7209063 w 7563811"/>
                            <a:gd name="connsiteY7343" fmla="*/ 167999 h 773723"/>
                            <a:gd name="connsiteX7344" fmla="*/ 7215416 w 7563811"/>
                            <a:gd name="connsiteY7344" fmla="*/ 176639 h 773723"/>
                            <a:gd name="connsiteX7345" fmla="*/ 7215416 w 7563811"/>
                            <a:gd name="connsiteY7345" fmla="*/ 185533 h 773723"/>
                            <a:gd name="connsiteX7346" fmla="*/ 7215035 w 7563811"/>
                            <a:gd name="connsiteY7346" fmla="*/ 190869 h 773723"/>
                            <a:gd name="connsiteX7347" fmla="*/ 7211732 w 7563811"/>
                            <a:gd name="connsiteY7347" fmla="*/ 193156 h 773723"/>
                            <a:gd name="connsiteX7348" fmla="*/ 7210588 w 7563811"/>
                            <a:gd name="connsiteY7348" fmla="*/ 199001 h 773723"/>
                            <a:gd name="connsiteX7349" fmla="*/ 7203600 w 7563811"/>
                            <a:gd name="connsiteY7349" fmla="*/ 204210 h 773723"/>
                            <a:gd name="connsiteX7350" fmla="*/ 7196357 w 7563811"/>
                            <a:gd name="connsiteY7350" fmla="*/ 203194 h 773723"/>
                            <a:gd name="connsiteX7351" fmla="*/ 7191529 w 7563811"/>
                            <a:gd name="connsiteY7351" fmla="*/ 203448 h 773723"/>
                            <a:gd name="connsiteX7352" fmla="*/ 7186446 w 7563811"/>
                            <a:gd name="connsiteY7352" fmla="*/ 201796 h 773723"/>
                            <a:gd name="connsiteX7353" fmla="*/ 7186446 w 7563811"/>
                            <a:gd name="connsiteY7353" fmla="*/ 201542 h 773723"/>
                            <a:gd name="connsiteX7354" fmla="*/ 7180475 w 7563811"/>
                            <a:gd name="connsiteY7354" fmla="*/ 197095 h 773723"/>
                            <a:gd name="connsiteX7355" fmla="*/ 7173740 w 7563811"/>
                            <a:gd name="connsiteY7355" fmla="*/ 190742 h 773723"/>
                            <a:gd name="connsiteX7356" fmla="*/ 7175265 w 7563811"/>
                            <a:gd name="connsiteY7356" fmla="*/ 183881 h 773723"/>
                            <a:gd name="connsiteX7357" fmla="*/ 7175265 w 7563811"/>
                            <a:gd name="connsiteY7357" fmla="*/ 181086 h 773723"/>
                            <a:gd name="connsiteX7358" fmla="*/ 7176663 w 7563811"/>
                            <a:gd name="connsiteY7358" fmla="*/ 176003 h 773723"/>
                            <a:gd name="connsiteX7359" fmla="*/ 7182000 w 7563811"/>
                            <a:gd name="connsiteY7359" fmla="*/ 169269 h 773723"/>
                            <a:gd name="connsiteX7360" fmla="*/ 7188353 w 7563811"/>
                            <a:gd name="connsiteY7360" fmla="*/ 162408 h 773723"/>
                            <a:gd name="connsiteX7361" fmla="*/ 7195849 w 7563811"/>
                            <a:gd name="connsiteY7361" fmla="*/ 164441 h 773723"/>
                            <a:gd name="connsiteX7362" fmla="*/ 7198899 w 7563811"/>
                            <a:gd name="connsiteY7362" fmla="*/ 161773 h 773723"/>
                            <a:gd name="connsiteX7363" fmla="*/ 6273783 w 7563811"/>
                            <a:gd name="connsiteY7363" fmla="*/ 161773 h 773723"/>
                            <a:gd name="connsiteX7364" fmla="*/ 6279247 w 7563811"/>
                            <a:gd name="connsiteY7364" fmla="*/ 162154 h 773723"/>
                            <a:gd name="connsiteX7365" fmla="*/ 6287379 w 7563811"/>
                            <a:gd name="connsiteY7365" fmla="*/ 166220 h 773723"/>
                            <a:gd name="connsiteX7366" fmla="*/ 6295765 w 7563811"/>
                            <a:gd name="connsiteY7366" fmla="*/ 171302 h 773723"/>
                            <a:gd name="connsiteX7367" fmla="*/ 6295256 w 7563811"/>
                            <a:gd name="connsiteY7367" fmla="*/ 179434 h 773723"/>
                            <a:gd name="connsiteX7368" fmla="*/ 6298687 w 7563811"/>
                            <a:gd name="connsiteY7368" fmla="*/ 181975 h 773723"/>
                            <a:gd name="connsiteX7369" fmla="*/ 6298179 w 7563811"/>
                            <a:gd name="connsiteY7369" fmla="*/ 186803 h 773723"/>
                            <a:gd name="connsiteX7370" fmla="*/ 6295765 w 7563811"/>
                            <a:gd name="connsiteY7370" fmla="*/ 188709 h 773723"/>
                            <a:gd name="connsiteX7371" fmla="*/ 6294494 w 7563811"/>
                            <a:gd name="connsiteY7371" fmla="*/ 193537 h 773723"/>
                            <a:gd name="connsiteX7372" fmla="*/ 6286870 w 7563811"/>
                            <a:gd name="connsiteY7372" fmla="*/ 201796 h 773723"/>
                            <a:gd name="connsiteX7373" fmla="*/ 6277722 w 7563811"/>
                            <a:gd name="connsiteY7373" fmla="*/ 203702 h 773723"/>
                            <a:gd name="connsiteX7374" fmla="*/ 6272132 w 7563811"/>
                            <a:gd name="connsiteY7374" fmla="*/ 204464 h 773723"/>
                            <a:gd name="connsiteX7375" fmla="*/ 6269082 w 7563811"/>
                            <a:gd name="connsiteY7375" fmla="*/ 201542 h 773723"/>
                            <a:gd name="connsiteX7376" fmla="*/ 6262856 w 7563811"/>
                            <a:gd name="connsiteY7376" fmla="*/ 201542 h 773723"/>
                            <a:gd name="connsiteX7377" fmla="*/ 6256108 w 7563811"/>
                            <a:gd name="connsiteY7377" fmla="*/ 195543 h 773723"/>
                            <a:gd name="connsiteX7378" fmla="*/ 6255741 w 7563811"/>
                            <a:gd name="connsiteY7378" fmla="*/ 188201 h 773723"/>
                            <a:gd name="connsiteX7379" fmla="*/ 6254470 w 7563811"/>
                            <a:gd name="connsiteY7379" fmla="*/ 183373 h 773723"/>
                            <a:gd name="connsiteX7380" fmla="*/ 6255106 w 7563811"/>
                            <a:gd name="connsiteY7380" fmla="*/ 177782 h 773723"/>
                            <a:gd name="connsiteX7381" fmla="*/ 6258536 w 7563811"/>
                            <a:gd name="connsiteY7381" fmla="*/ 170667 h 773723"/>
                            <a:gd name="connsiteX7382" fmla="*/ 6263619 w 7563811"/>
                            <a:gd name="connsiteY7382" fmla="*/ 162408 h 773723"/>
                            <a:gd name="connsiteX7383" fmla="*/ 6270988 w 7563811"/>
                            <a:gd name="connsiteY7383" fmla="*/ 162408 h 773723"/>
                            <a:gd name="connsiteX7384" fmla="*/ 6273783 w 7563811"/>
                            <a:gd name="connsiteY7384" fmla="*/ 161773 h 773723"/>
                            <a:gd name="connsiteX7385" fmla="*/ 5949275 w 7563811"/>
                            <a:gd name="connsiteY7385" fmla="*/ 159995 h 773723"/>
                            <a:gd name="connsiteX7386" fmla="*/ 5958931 w 7563811"/>
                            <a:gd name="connsiteY7386" fmla="*/ 159995 h 773723"/>
                            <a:gd name="connsiteX7387" fmla="*/ 5962616 w 7563811"/>
                            <a:gd name="connsiteY7387" fmla="*/ 167110 h 773723"/>
                            <a:gd name="connsiteX7388" fmla="*/ 5966682 w 7563811"/>
                            <a:gd name="connsiteY7388" fmla="*/ 167491 h 773723"/>
                            <a:gd name="connsiteX7389" fmla="*/ 5968715 w 7563811"/>
                            <a:gd name="connsiteY7389" fmla="*/ 171811 h 773723"/>
                            <a:gd name="connsiteX7390" fmla="*/ 5967698 w 7563811"/>
                            <a:gd name="connsiteY7390" fmla="*/ 174606 h 773723"/>
                            <a:gd name="connsiteX7391" fmla="*/ 5968969 w 7563811"/>
                            <a:gd name="connsiteY7391" fmla="*/ 179308 h 773723"/>
                            <a:gd name="connsiteX7392" fmla="*/ 5966809 w 7563811"/>
                            <a:gd name="connsiteY7392" fmla="*/ 190108 h 773723"/>
                            <a:gd name="connsiteX7393" fmla="*/ 5960074 w 7563811"/>
                            <a:gd name="connsiteY7393" fmla="*/ 196333 h 773723"/>
                            <a:gd name="connsiteX7394" fmla="*/ 5955755 w 7563811"/>
                            <a:gd name="connsiteY7394" fmla="*/ 199764 h 773723"/>
                            <a:gd name="connsiteX7395" fmla="*/ 5951816 w 7563811"/>
                            <a:gd name="connsiteY7395" fmla="*/ 198875 h 773723"/>
                            <a:gd name="connsiteX7396" fmla="*/ 5946606 w 7563811"/>
                            <a:gd name="connsiteY7396" fmla="*/ 202051 h 773723"/>
                            <a:gd name="connsiteX7397" fmla="*/ 5937839 w 7563811"/>
                            <a:gd name="connsiteY7397" fmla="*/ 200272 h 773723"/>
                            <a:gd name="connsiteX7398" fmla="*/ 5933646 w 7563811"/>
                            <a:gd name="connsiteY7398" fmla="*/ 194046 h 773723"/>
                            <a:gd name="connsiteX7399" fmla="*/ 5930216 w 7563811"/>
                            <a:gd name="connsiteY7399" fmla="*/ 190489 h 773723"/>
                            <a:gd name="connsiteX7400" fmla="*/ 5928056 w 7563811"/>
                            <a:gd name="connsiteY7400" fmla="*/ 185406 h 773723"/>
                            <a:gd name="connsiteX7401" fmla="*/ 5927421 w 7563811"/>
                            <a:gd name="connsiteY7401" fmla="*/ 177783 h 773723"/>
                            <a:gd name="connsiteX7402" fmla="*/ 5927547 w 7563811"/>
                            <a:gd name="connsiteY7402" fmla="*/ 168436 h 773723"/>
                            <a:gd name="connsiteX7403" fmla="*/ 5933646 w 7563811"/>
                            <a:gd name="connsiteY7403" fmla="*/ 164950 h 773723"/>
                            <a:gd name="connsiteX7404" fmla="*/ 5935679 w 7563811"/>
                            <a:gd name="connsiteY7404" fmla="*/ 163044 h 773723"/>
                            <a:gd name="connsiteX7405" fmla="*/ 5940508 w 7563811"/>
                            <a:gd name="connsiteY7405" fmla="*/ 160630 h 773723"/>
                            <a:gd name="connsiteX7406" fmla="*/ 5949275 w 7563811"/>
                            <a:gd name="connsiteY7406" fmla="*/ 159995 h 773723"/>
                            <a:gd name="connsiteX7407" fmla="*/ 536953 w 7563811"/>
                            <a:gd name="connsiteY7407" fmla="*/ 155929 h 773723"/>
                            <a:gd name="connsiteX7408" fmla="*/ 542671 w 7563811"/>
                            <a:gd name="connsiteY7408" fmla="*/ 161011 h 773723"/>
                            <a:gd name="connsiteX7409" fmla="*/ 546483 w 7563811"/>
                            <a:gd name="connsiteY7409" fmla="*/ 159994 h 773723"/>
                            <a:gd name="connsiteX7410" fmla="*/ 549786 w 7563811"/>
                            <a:gd name="connsiteY7410" fmla="*/ 163171 h 773723"/>
                            <a:gd name="connsiteX7411" fmla="*/ 549786 w 7563811"/>
                            <a:gd name="connsiteY7411" fmla="*/ 166093 h 773723"/>
                            <a:gd name="connsiteX7412" fmla="*/ 552581 w 7563811"/>
                            <a:gd name="connsiteY7412" fmla="*/ 169778 h 773723"/>
                            <a:gd name="connsiteX7413" fmla="*/ 554360 w 7563811"/>
                            <a:gd name="connsiteY7413" fmla="*/ 180070 h 773723"/>
                            <a:gd name="connsiteX7414" fmla="*/ 550548 w 7563811"/>
                            <a:gd name="connsiteY7414" fmla="*/ 187820 h 773723"/>
                            <a:gd name="connsiteX7415" fmla="*/ 547880 w 7563811"/>
                            <a:gd name="connsiteY7415" fmla="*/ 192394 h 773723"/>
                            <a:gd name="connsiteX7416" fmla="*/ 544068 w 7563811"/>
                            <a:gd name="connsiteY7416" fmla="*/ 192903 h 773723"/>
                            <a:gd name="connsiteX7417" fmla="*/ 540511 w 7563811"/>
                            <a:gd name="connsiteY7417" fmla="*/ 197477 h 773723"/>
                            <a:gd name="connsiteX7418" fmla="*/ 532125 w 7563811"/>
                            <a:gd name="connsiteY7418" fmla="*/ 199002 h 773723"/>
                            <a:gd name="connsiteX7419" fmla="*/ 526280 w 7563811"/>
                            <a:gd name="connsiteY7419" fmla="*/ 194936 h 773723"/>
                            <a:gd name="connsiteX7420" fmla="*/ 526407 w 7563811"/>
                            <a:gd name="connsiteY7420" fmla="*/ 194682 h 773723"/>
                            <a:gd name="connsiteX7421" fmla="*/ 522087 w 7563811"/>
                            <a:gd name="connsiteY7421" fmla="*/ 192776 h 773723"/>
                            <a:gd name="connsiteX7422" fmla="*/ 518403 w 7563811"/>
                            <a:gd name="connsiteY7422" fmla="*/ 189091 h 773723"/>
                            <a:gd name="connsiteX7423" fmla="*/ 515099 w 7563811"/>
                            <a:gd name="connsiteY7423" fmla="*/ 182611 h 773723"/>
                            <a:gd name="connsiteX7424" fmla="*/ 512050 w 7563811"/>
                            <a:gd name="connsiteY7424" fmla="*/ 174225 h 773723"/>
                            <a:gd name="connsiteX7425" fmla="*/ 516370 w 7563811"/>
                            <a:gd name="connsiteY7425" fmla="*/ 168889 h 773723"/>
                            <a:gd name="connsiteX7426" fmla="*/ 517513 w 7563811"/>
                            <a:gd name="connsiteY7426" fmla="*/ 166474 h 773723"/>
                            <a:gd name="connsiteX7427" fmla="*/ 520944 w 7563811"/>
                            <a:gd name="connsiteY7427" fmla="*/ 162663 h 773723"/>
                            <a:gd name="connsiteX7428" fmla="*/ 528440 w 7563811"/>
                            <a:gd name="connsiteY7428" fmla="*/ 159105 h 773723"/>
                            <a:gd name="connsiteX7429" fmla="*/ 536953 w 7563811"/>
                            <a:gd name="connsiteY7429" fmla="*/ 155929 h 773723"/>
                            <a:gd name="connsiteX7430" fmla="*/ 4872324 w 7563811"/>
                            <a:gd name="connsiteY7430" fmla="*/ 149067 h 773723"/>
                            <a:gd name="connsiteX7431" fmla="*/ 4881345 w 7563811"/>
                            <a:gd name="connsiteY7431" fmla="*/ 151608 h 773723"/>
                            <a:gd name="connsiteX7432" fmla="*/ 4891002 w 7563811"/>
                            <a:gd name="connsiteY7432" fmla="*/ 155293 h 773723"/>
                            <a:gd name="connsiteX7433" fmla="*/ 4892145 w 7563811"/>
                            <a:gd name="connsiteY7433" fmla="*/ 163806 h 773723"/>
                            <a:gd name="connsiteX7434" fmla="*/ 4896084 w 7563811"/>
                            <a:gd name="connsiteY7434" fmla="*/ 165712 h 773723"/>
                            <a:gd name="connsiteX7435" fmla="*/ 4896465 w 7563811"/>
                            <a:gd name="connsiteY7435" fmla="*/ 170794 h 773723"/>
                            <a:gd name="connsiteX7436" fmla="*/ 4894432 w 7563811"/>
                            <a:gd name="connsiteY7436" fmla="*/ 173208 h 773723"/>
                            <a:gd name="connsiteX7437" fmla="*/ 4894051 w 7563811"/>
                            <a:gd name="connsiteY7437" fmla="*/ 178417 h 773723"/>
                            <a:gd name="connsiteX7438" fmla="*/ 4887825 w 7563811"/>
                            <a:gd name="connsiteY7438" fmla="*/ 188455 h 773723"/>
                            <a:gd name="connsiteX7439" fmla="*/ 4878804 w 7563811"/>
                            <a:gd name="connsiteY7439" fmla="*/ 192267 h 773723"/>
                            <a:gd name="connsiteX7440" fmla="*/ 4873214 w 7563811"/>
                            <a:gd name="connsiteY7440" fmla="*/ 194173 h 773723"/>
                            <a:gd name="connsiteX7441" fmla="*/ 4869529 w 7563811"/>
                            <a:gd name="connsiteY7441" fmla="*/ 191759 h 773723"/>
                            <a:gd name="connsiteX7442" fmla="*/ 4869402 w 7563811"/>
                            <a:gd name="connsiteY7442" fmla="*/ 191632 h 773723"/>
                            <a:gd name="connsiteX7443" fmla="*/ 4863049 w 7563811"/>
                            <a:gd name="connsiteY7443" fmla="*/ 192902 h 773723"/>
                            <a:gd name="connsiteX7444" fmla="*/ 4854790 w 7563811"/>
                            <a:gd name="connsiteY7444" fmla="*/ 187947 h 773723"/>
                            <a:gd name="connsiteX7445" fmla="*/ 4852884 w 7563811"/>
                            <a:gd name="connsiteY7445" fmla="*/ 180196 h 773723"/>
                            <a:gd name="connsiteX7446" fmla="*/ 4850724 w 7563811"/>
                            <a:gd name="connsiteY7446" fmla="*/ 175368 h 773723"/>
                            <a:gd name="connsiteX7447" fmla="*/ 4850343 w 7563811"/>
                            <a:gd name="connsiteY7447" fmla="*/ 169523 h 773723"/>
                            <a:gd name="connsiteX7448" fmla="*/ 4852503 w 7563811"/>
                            <a:gd name="connsiteY7448" fmla="*/ 161519 h 773723"/>
                            <a:gd name="connsiteX7449" fmla="*/ 4856188 w 7563811"/>
                            <a:gd name="connsiteY7449" fmla="*/ 152116 h 773723"/>
                            <a:gd name="connsiteX7450" fmla="*/ 4863811 w 7563811"/>
                            <a:gd name="connsiteY7450" fmla="*/ 150846 h 773723"/>
                            <a:gd name="connsiteX7451" fmla="*/ 4866606 w 7563811"/>
                            <a:gd name="connsiteY7451" fmla="*/ 149702 h 773723"/>
                            <a:gd name="connsiteX7452" fmla="*/ 4872324 w 7563811"/>
                            <a:gd name="connsiteY7452" fmla="*/ 149067 h 773723"/>
                            <a:gd name="connsiteX7453" fmla="*/ 342298 w 7563811"/>
                            <a:gd name="connsiteY7453" fmla="*/ 148559 h 773723"/>
                            <a:gd name="connsiteX7454" fmla="*/ 346872 w 7563811"/>
                            <a:gd name="connsiteY7454" fmla="*/ 155801 h 773723"/>
                            <a:gd name="connsiteX7455" fmla="*/ 351319 w 7563811"/>
                            <a:gd name="connsiteY7455" fmla="*/ 155801 h 773723"/>
                            <a:gd name="connsiteX7456" fmla="*/ 353860 w 7563811"/>
                            <a:gd name="connsiteY7456" fmla="*/ 160248 h 773723"/>
                            <a:gd name="connsiteX7457" fmla="*/ 352971 w 7563811"/>
                            <a:gd name="connsiteY7457" fmla="*/ 163298 h 773723"/>
                            <a:gd name="connsiteX7458" fmla="*/ 354749 w 7563811"/>
                            <a:gd name="connsiteY7458" fmla="*/ 168253 h 773723"/>
                            <a:gd name="connsiteX7459" fmla="*/ 353352 w 7563811"/>
                            <a:gd name="connsiteY7459" fmla="*/ 179943 h 773723"/>
                            <a:gd name="connsiteX7460" fmla="*/ 346745 w 7563811"/>
                            <a:gd name="connsiteY7460" fmla="*/ 187058 h 773723"/>
                            <a:gd name="connsiteX7461" fmla="*/ 342425 w 7563811"/>
                            <a:gd name="connsiteY7461" fmla="*/ 191124 h 773723"/>
                            <a:gd name="connsiteX7462" fmla="*/ 338105 w 7563811"/>
                            <a:gd name="connsiteY7462" fmla="*/ 190488 h 773723"/>
                            <a:gd name="connsiteX7463" fmla="*/ 332895 w 7563811"/>
                            <a:gd name="connsiteY7463" fmla="*/ 194300 h 773723"/>
                            <a:gd name="connsiteX7464" fmla="*/ 323366 w 7563811"/>
                            <a:gd name="connsiteY7464" fmla="*/ 193157 h 773723"/>
                            <a:gd name="connsiteX7465" fmla="*/ 318411 w 7563811"/>
                            <a:gd name="connsiteY7465" fmla="*/ 186931 h 773723"/>
                            <a:gd name="connsiteX7466" fmla="*/ 314472 w 7563811"/>
                            <a:gd name="connsiteY7466" fmla="*/ 183500 h 773723"/>
                            <a:gd name="connsiteX7467" fmla="*/ 311676 w 7563811"/>
                            <a:gd name="connsiteY7467" fmla="*/ 178291 h 773723"/>
                            <a:gd name="connsiteX7468" fmla="*/ 311422 w 7563811"/>
                            <a:gd name="connsiteY7468" fmla="*/ 178291 h 773723"/>
                            <a:gd name="connsiteX7469" fmla="*/ 310025 w 7563811"/>
                            <a:gd name="connsiteY7469" fmla="*/ 170159 h 773723"/>
                            <a:gd name="connsiteX7470" fmla="*/ 309389 w 7563811"/>
                            <a:gd name="connsiteY7470" fmla="*/ 160121 h 773723"/>
                            <a:gd name="connsiteX7471" fmla="*/ 315742 w 7563811"/>
                            <a:gd name="connsiteY7471" fmla="*/ 155801 h 773723"/>
                            <a:gd name="connsiteX7472" fmla="*/ 317775 w 7563811"/>
                            <a:gd name="connsiteY7472" fmla="*/ 153641 h 773723"/>
                            <a:gd name="connsiteX7473" fmla="*/ 322731 w 7563811"/>
                            <a:gd name="connsiteY7473" fmla="*/ 150592 h 773723"/>
                            <a:gd name="connsiteX7474" fmla="*/ 332006 w 7563811"/>
                            <a:gd name="connsiteY7474" fmla="*/ 149194 h 773723"/>
                            <a:gd name="connsiteX7475" fmla="*/ 342298 w 7563811"/>
                            <a:gd name="connsiteY7475" fmla="*/ 148559 h 773723"/>
                            <a:gd name="connsiteX7476" fmla="*/ 4481999 w 7563811"/>
                            <a:gd name="connsiteY7476" fmla="*/ 147416 h 773723"/>
                            <a:gd name="connsiteX7477" fmla="*/ 4484286 w 7563811"/>
                            <a:gd name="connsiteY7477" fmla="*/ 149321 h 773723"/>
                            <a:gd name="connsiteX7478" fmla="*/ 4489114 w 7563811"/>
                            <a:gd name="connsiteY7478" fmla="*/ 149576 h 773723"/>
                            <a:gd name="connsiteX7479" fmla="*/ 4498517 w 7563811"/>
                            <a:gd name="connsiteY7479" fmla="*/ 155039 h 773723"/>
                            <a:gd name="connsiteX7480" fmla="*/ 4502201 w 7563811"/>
                            <a:gd name="connsiteY7480" fmla="*/ 163298 h 773723"/>
                            <a:gd name="connsiteX7481" fmla="*/ 4503345 w 7563811"/>
                            <a:gd name="connsiteY7481" fmla="*/ 165839 h 773723"/>
                            <a:gd name="connsiteX7482" fmla="*/ 4504488 w 7563811"/>
                            <a:gd name="connsiteY7482" fmla="*/ 164696 h 773723"/>
                            <a:gd name="connsiteX7483" fmla="*/ 4510715 w 7563811"/>
                            <a:gd name="connsiteY7483" fmla="*/ 157199 h 773723"/>
                            <a:gd name="connsiteX7484" fmla="*/ 4518592 w 7563811"/>
                            <a:gd name="connsiteY7484" fmla="*/ 158851 h 773723"/>
                            <a:gd name="connsiteX7485" fmla="*/ 4521514 w 7563811"/>
                            <a:gd name="connsiteY7485" fmla="*/ 155929 h 773723"/>
                            <a:gd name="connsiteX7486" fmla="*/ 4526216 w 7563811"/>
                            <a:gd name="connsiteY7486" fmla="*/ 157072 h 773723"/>
                            <a:gd name="connsiteX7487" fmla="*/ 4527740 w 7563811"/>
                            <a:gd name="connsiteY7487" fmla="*/ 159740 h 773723"/>
                            <a:gd name="connsiteX7488" fmla="*/ 4532314 w 7563811"/>
                            <a:gd name="connsiteY7488" fmla="*/ 161773 h 773723"/>
                            <a:gd name="connsiteX7489" fmla="*/ 4539430 w 7563811"/>
                            <a:gd name="connsiteY7489" fmla="*/ 170413 h 773723"/>
                            <a:gd name="connsiteX7490" fmla="*/ 4540065 w 7563811"/>
                            <a:gd name="connsiteY7490" fmla="*/ 179561 h 773723"/>
                            <a:gd name="connsiteX7491" fmla="*/ 4540065 w 7563811"/>
                            <a:gd name="connsiteY7491" fmla="*/ 185152 h 773723"/>
                            <a:gd name="connsiteX7492" fmla="*/ 4536761 w 7563811"/>
                            <a:gd name="connsiteY7492" fmla="*/ 187693 h 773723"/>
                            <a:gd name="connsiteX7493" fmla="*/ 4535999 w 7563811"/>
                            <a:gd name="connsiteY7493" fmla="*/ 193792 h 773723"/>
                            <a:gd name="connsiteX7494" fmla="*/ 4529011 w 7563811"/>
                            <a:gd name="connsiteY7494" fmla="*/ 199637 h 773723"/>
                            <a:gd name="connsiteX7495" fmla="*/ 4521514 w 7563811"/>
                            <a:gd name="connsiteY7495" fmla="*/ 199001 h 773723"/>
                            <a:gd name="connsiteX7496" fmla="*/ 4516559 w 7563811"/>
                            <a:gd name="connsiteY7496" fmla="*/ 199510 h 773723"/>
                            <a:gd name="connsiteX7497" fmla="*/ 4511223 w 7563811"/>
                            <a:gd name="connsiteY7497" fmla="*/ 198112 h 773723"/>
                            <a:gd name="connsiteX7498" fmla="*/ 4504743 w 7563811"/>
                            <a:gd name="connsiteY7498" fmla="*/ 193792 h 773723"/>
                            <a:gd name="connsiteX7499" fmla="*/ 4497373 w 7563811"/>
                            <a:gd name="connsiteY7499" fmla="*/ 187693 h 773723"/>
                            <a:gd name="connsiteX7500" fmla="*/ 4491910 w 7563811"/>
                            <a:gd name="connsiteY7500" fmla="*/ 187693 h 773723"/>
                            <a:gd name="connsiteX7501" fmla="*/ 4487590 w 7563811"/>
                            <a:gd name="connsiteY7501" fmla="*/ 189853 h 773723"/>
                            <a:gd name="connsiteX7502" fmla="*/ 4482126 w 7563811"/>
                            <a:gd name="connsiteY7502" fmla="*/ 190361 h 773723"/>
                            <a:gd name="connsiteX7503" fmla="*/ 4474757 w 7563811"/>
                            <a:gd name="connsiteY7503" fmla="*/ 188583 h 773723"/>
                            <a:gd name="connsiteX7504" fmla="*/ 4465990 w 7563811"/>
                            <a:gd name="connsiteY7504" fmla="*/ 185406 h 773723"/>
                            <a:gd name="connsiteX7505" fmla="*/ 4464592 w 7563811"/>
                            <a:gd name="connsiteY7505" fmla="*/ 178418 h 773723"/>
                            <a:gd name="connsiteX7506" fmla="*/ 4464465 w 7563811"/>
                            <a:gd name="connsiteY7506" fmla="*/ 177910 h 773723"/>
                            <a:gd name="connsiteX7507" fmla="*/ 4463321 w 7563811"/>
                            <a:gd name="connsiteY7507" fmla="*/ 175368 h 773723"/>
                            <a:gd name="connsiteX7508" fmla="*/ 4462559 w 7563811"/>
                            <a:gd name="connsiteY7508" fmla="*/ 170159 h 773723"/>
                            <a:gd name="connsiteX7509" fmla="*/ 4464719 w 7563811"/>
                            <a:gd name="connsiteY7509" fmla="*/ 161773 h 773723"/>
                            <a:gd name="connsiteX7510" fmla="*/ 4467896 w 7563811"/>
                            <a:gd name="connsiteY7510" fmla="*/ 152752 h 773723"/>
                            <a:gd name="connsiteX7511" fmla="*/ 4475646 w 7563811"/>
                            <a:gd name="connsiteY7511" fmla="*/ 151609 h 773723"/>
                            <a:gd name="connsiteX7512" fmla="*/ 4477298 w 7563811"/>
                            <a:gd name="connsiteY7512" fmla="*/ 147924 h 773723"/>
                            <a:gd name="connsiteX7513" fmla="*/ 4481999 w 7563811"/>
                            <a:gd name="connsiteY7513" fmla="*/ 147416 h 773723"/>
                            <a:gd name="connsiteX7514" fmla="*/ 4706258 w 7563811"/>
                            <a:gd name="connsiteY7514" fmla="*/ 145636 h 773723"/>
                            <a:gd name="connsiteX7515" fmla="*/ 4716550 w 7563811"/>
                            <a:gd name="connsiteY7515" fmla="*/ 148558 h 773723"/>
                            <a:gd name="connsiteX7516" fmla="*/ 4727604 w 7563811"/>
                            <a:gd name="connsiteY7516" fmla="*/ 152751 h 773723"/>
                            <a:gd name="connsiteX7517" fmla="*/ 4728875 w 7563811"/>
                            <a:gd name="connsiteY7517" fmla="*/ 162408 h 773723"/>
                            <a:gd name="connsiteX7518" fmla="*/ 4728875 w 7563811"/>
                            <a:gd name="connsiteY7518" fmla="*/ 162281 h 773723"/>
                            <a:gd name="connsiteX7519" fmla="*/ 4733449 w 7563811"/>
                            <a:gd name="connsiteY7519" fmla="*/ 164441 h 773723"/>
                            <a:gd name="connsiteX7520" fmla="*/ 4733957 w 7563811"/>
                            <a:gd name="connsiteY7520" fmla="*/ 170286 h 773723"/>
                            <a:gd name="connsiteX7521" fmla="*/ 4731543 w 7563811"/>
                            <a:gd name="connsiteY7521" fmla="*/ 173081 h 773723"/>
                            <a:gd name="connsiteX7522" fmla="*/ 4731035 w 7563811"/>
                            <a:gd name="connsiteY7522" fmla="*/ 179053 h 773723"/>
                            <a:gd name="connsiteX7523" fmla="*/ 4724047 w 7563811"/>
                            <a:gd name="connsiteY7523" fmla="*/ 190488 h 773723"/>
                            <a:gd name="connsiteX7524" fmla="*/ 4713755 w 7563811"/>
                            <a:gd name="connsiteY7524" fmla="*/ 194808 h 773723"/>
                            <a:gd name="connsiteX7525" fmla="*/ 4707275 w 7563811"/>
                            <a:gd name="connsiteY7525" fmla="*/ 196968 h 773723"/>
                            <a:gd name="connsiteX7526" fmla="*/ 4703082 w 7563811"/>
                            <a:gd name="connsiteY7526" fmla="*/ 194173 h 773723"/>
                            <a:gd name="connsiteX7527" fmla="*/ 4695840 w 7563811"/>
                            <a:gd name="connsiteY7527" fmla="*/ 195697 h 773723"/>
                            <a:gd name="connsiteX7528" fmla="*/ 4686437 w 7563811"/>
                            <a:gd name="connsiteY7528" fmla="*/ 190107 h 773723"/>
                            <a:gd name="connsiteX7529" fmla="*/ 4684277 w 7563811"/>
                            <a:gd name="connsiteY7529" fmla="*/ 181340 h 773723"/>
                            <a:gd name="connsiteX7530" fmla="*/ 4681736 w 7563811"/>
                            <a:gd name="connsiteY7530" fmla="*/ 175876 h 773723"/>
                            <a:gd name="connsiteX7531" fmla="*/ 4681355 w 7563811"/>
                            <a:gd name="connsiteY7531" fmla="*/ 169142 h 773723"/>
                            <a:gd name="connsiteX7532" fmla="*/ 4683769 w 7563811"/>
                            <a:gd name="connsiteY7532" fmla="*/ 160121 h 773723"/>
                            <a:gd name="connsiteX7533" fmla="*/ 4687962 w 7563811"/>
                            <a:gd name="connsiteY7533" fmla="*/ 149321 h 773723"/>
                            <a:gd name="connsiteX7534" fmla="*/ 4696602 w 7563811"/>
                            <a:gd name="connsiteY7534" fmla="*/ 147796 h 773723"/>
                            <a:gd name="connsiteX7535" fmla="*/ 4699779 w 7563811"/>
                            <a:gd name="connsiteY7535" fmla="*/ 146399 h 773723"/>
                            <a:gd name="connsiteX7536" fmla="*/ 4706258 w 7563811"/>
                            <a:gd name="connsiteY7536" fmla="*/ 145636 h 773723"/>
                            <a:gd name="connsiteX7537" fmla="*/ 0 w 7563811"/>
                            <a:gd name="connsiteY7537" fmla="*/ 140554 h 773723"/>
                            <a:gd name="connsiteX7538" fmla="*/ 1906 w 7563811"/>
                            <a:gd name="connsiteY7538" fmla="*/ 145382 h 773723"/>
                            <a:gd name="connsiteX7539" fmla="*/ 508 w 7563811"/>
                            <a:gd name="connsiteY7539" fmla="*/ 152879 h 773723"/>
                            <a:gd name="connsiteX7540" fmla="*/ 0 w 7563811"/>
                            <a:gd name="connsiteY7540" fmla="*/ 155293 h 773723"/>
                            <a:gd name="connsiteX7541" fmla="*/ 5733148 w 7563811"/>
                            <a:gd name="connsiteY7541" fmla="*/ 140046 h 773723"/>
                            <a:gd name="connsiteX7542" fmla="*/ 5738230 w 7563811"/>
                            <a:gd name="connsiteY7542" fmla="*/ 147161 h 773723"/>
                            <a:gd name="connsiteX7543" fmla="*/ 5740772 w 7563811"/>
                            <a:gd name="connsiteY7543" fmla="*/ 149449 h 773723"/>
                            <a:gd name="connsiteX7544" fmla="*/ 5744329 w 7563811"/>
                            <a:gd name="connsiteY7544" fmla="*/ 154912 h 773723"/>
                            <a:gd name="connsiteX7545" fmla="*/ 5746235 w 7563811"/>
                            <a:gd name="connsiteY7545" fmla="*/ 165458 h 773723"/>
                            <a:gd name="connsiteX7546" fmla="*/ 5747251 w 7563811"/>
                            <a:gd name="connsiteY7546" fmla="*/ 177020 h 773723"/>
                            <a:gd name="connsiteX7547" fmla="*/ 5739120 w 7563811"/>
                            <a:gd name="connsiteY7547" fmla="*/ 182357 h 773723"/>
                            <a:gd name="connsiteX7548" fmla="*/ 5739120 w 7563811"/>
                            <a:gd name="connsiteY7548" fmla="*/ 187439 h 773723"/>
                            <a:gd name="connsiteX7549" fmla="*/ 5734164 w 7563811"/>
                            <a:gd name="connsiteY7549" fmla="*/ 190361 h 773723"/>
                            <a:gd name="connsiteX7550" fmla="*/ 5730607 w 7563811"/>
                            <a:gd name="connsiteY7550" fmla="*/ 189472 h 773723"/>
                            <a:gd name="connsiteX7551" fmla="*/ 5725016 w 7563811"/>
                            <a:gd name="connsiteY7551" fmla="*/ 191632 h 773723"/>
                            <a:gd name="connsiteX7552" fmla="*/ 5711802 w 7563811"/>
                            <a:gd name="connsiteY7552" fmla="*/ 190234 h 773723"/>
                            <a:gd name="connsiteX7553" fmla="*/ 5703544 w 7563811"/>
                            <a:gd name="connsiteY7553" fmla="*/ 182865 h 773723"/>
                            <a:gd name="connsiteX7554" fmla="*/ 5698842 w 7563811"/>
                            <a:gd name="connsiteY7554" fmla="*/ 178037 h 773723"/>
                            <a:gd name="connsiteX7555" fmla="*/ 5699478 w 7563811"/>
                            <a:gd name="connsiteY7555" fmla="*/ 173081 h 773723"/>
                            <a:gd name="connsiteX7556" fmla="*/ 5695031 w 7563811"/>
                            <a:gd name="connsiteY7556" fmla="*/ 167237 h 773723"/>
                            <a:gd name="connsiteX7557" fmla="*/ 5696047 w 7563811"/>
                            <a:gd name="connsiteY7557" fmla="*/ 156437 h 773723"/>
                            <a:gd name="connsiteX7558" fmla="*/ 5703035 w 7563811"/>
                            <a:gd name="connsiteY7558" fmla="*/ 150719 h 773723"/>
                            <a:gd name="connsiteX7559" fmla="*/ 5706847 w 7563811"/>
                            <a:gd name="connsiteY7559" fmla="*/ 146145 h 773723"/>
                            <a:gd name="connsiteX7560" fmla="*/ 5712691 w 7563811"/>
                            <a:gd name="connsiteY7560" fmla="*/ 142841 h 773723"/>
                            <a:gd name="connsiteX7561" fmla="*/ 5721840 w 7563811"/>
                            <a:gd name="connsiteY7561" fmla="*/ 141063 h 773723"/>
                            <a:gd name="connsiteX7562" fmla="*/ 5721713 w 7563811"/>
                            <a:gd name="connsiteY7562" fmla="*/ 140936 h 773723"/>
                            <a:gd name="connsiteX7563" fmla="*/ 5733148 w 7563811"/>
                            <a:gd name="connsiteY7563" fmla="*/ 140046 h 773723"/>
                            <a:gd name="connsiteX7564" fmla="*/ 3897148 w 7563811"/>
                            <a:gd name="connsiteY7564" fmla="*/ 139029 h 773723"/>
                            <a:gd name="connsiteX7565" fmla="*/ 3901976 w 7563811"/>
                            <a:gd name="connsiteY7565" fmla="*/ 139411 h 773723"/>
                            <a:gd name="connsiteX7566" fmla="*/ 3904009 w 7563811"/>
                            <a:gd name="connsiteY7566" fmla="*/ 141698 h 773723"/>
                            <a:gd name="connsiteX7567" fmla="*/ 3908838 w 7563811"/>
                            <a:gd name="connsiteY7567" fmla="*/ 142968 h 773723"/>
                            <a:gd name="connsiteX7568" fmla="*/ 3917223 w 7563811"/>
                            <a:gd name="connsiteY7568" fmla="*/ 150211 h 773723"/>
                            <a:gd name="connsiteX7569" fmla="*/ 3919256 w 7563811"/>
                            <a:gd name="connsiteY7569" fmla="*/ 159105 h 773723"/>
                            <a:gd name="connsiteX7570" fmla="*/ 3920146 w 7563811"/>
                            <a:gd name="connsiteY7570" fmla="*/ 164568 h 773723"/>
                            <a:gd name="connsiteX7571" fmla="*/ 3917350 w 7563811"/>
                            <a:gd name="connsiteY7571" fmla="*/ 167618 h 773723"/>
                            <a:gd name="connsiteX7572" fmla="*/ 3917478 w 7563811"/>
                            <a:gd name="connsiteY7572" fmla="*/ 173717 h 773723"/>
                            <a:gd name="connsiteX7573" fmla="*/ 3911633 w 7563811"/>
                            <a:gd name="connsiteY7573" fmla="*/ 180578 h 773723"/>
                            <a:gd name="connsiteX7574" fmla="*/ 3904136 w 7563811"/>
                            <a:gd name="connsiteY7574" fmla="*/ 181086 h 773723"/>
                            <a:gd name="connsiteX7575" fmla="*/ 3899308 w 7563811"/>
                            <a:gd name="connsiteY7575" fmla="*/ 182357 h 773723"/>
                            <a:gd name="connsiteX7576" fmla="*/ 3893718 w 7563811"/>
                            <a:gd name="connsiteY7576" fmla="*/ 181721 h 773723"/>
                            <a:gd name="connsiteX7577" fmla="*/ 3886729 w 7563811"/>
                            <a:gd name="connsiteY7577" fmla="*/ 178545 h 773723"/>
                            <a:gd name="connsiteX7578" fmla="*/ 3878470 w 7563811"/>
                            <a:gd name="connsiteY7578" fmla="*/ 173717 h 773723"/>
                            <a:gd name="connsiteX7579" fmla="*/ 3878470 w 7563811"/>
                            <a:gd name="connsiteY7579" fmla="*/ 166855 h 773723"/>
                            <a:gd name="connsiteX7580" fmla="*/ 3877835 w 7563811"/>
                            <a:gd name="connsiteY7580" fmla="*/ 164060 h 773723"/>
                            <a:gd name="connsiteX7581" fmla="*/ 3878089 w 7563811"/>
                            <a:gd name="connsiteY7581" fmla="*/ 158597 h 773723"/>
                            <a:gd name="connsiteX7582" fmla="*/ 3881901 w 7563811"/>
                            <a:gd name="connsiteY7582" fmla="*/ 150592 h 773723"/>
                            <a:gd name="connsiteX7583" fmla="*/ 3886729 w 7563811"/>
                            <a:gd name="connsiteY7583" fmla="*/ 142206 h 773723"/>
                            <a:gd name="connsiteX7584" fmla="*/ 3894734 w 7563811"/>
                            <a:gd name="connsiteY7584" fmla="*/ 142460 h 773723"/>
                            <a:gd name="connsiteX7585" fmla="*/ 3897148 w 7563811"/>
                            <a:gd name="connsiteY7585" fmla="*/ 139029 h 773723"/>
                            <a:gd name="connsiteX7586" fmla="*/ 4020903 w 7563811"/>
                            <a:gd name="connsiteY7586" fmla="*/ 137250 h 773723"/>
                            <a:gd name="connsiteX7587" fmla="*/ 4024969 w 7563811"/>
                            <a:gd name="connsiteY7587" fmla="*/ 137632 h 773723"/>
                            <a:gd name="connsiteX7588" fmla="*/ 4026621 w 7563811"/>
                            <a:gd name="connsiteY7588" fmla="*/ 139537 h 773723"/>
                            <a:gd name="connsiteX7589" fmla="*/ 4030687 w 7563811"/>
                            <a:gd name="connsiteY7589" fmla="*/ 140554 h 773723"/>
                            <a:gd name="connsiteX7590" fmla="*/ 4037675 w 7563811"/>
                            <a:gd name="connsiteY7590" fmla="*/ 146653 h 773723"/>
                            <a:gd name="connsiteX7591" fmla="*/ 4039454 w 7563811"/>
                            <a:gd name="connsiteY7591" fmla="*/ 154149 h 773723"/>
                            <a:gd name="connsiteX7592" fmla="*/ 4040216 w 7563811"/>
                            <a:gd name="connsiteY7592" fmla="*/ 158723 h 773723"/>
                            <a:gd name="connsiteX7593" fmla="*/ 4037802 w 7563811"/>
                            <a:gd name="connsiteY7593" fmla="*/ 161265 h 773723"/>
                            <a:gd name="connsiteX7594" fmla="*/ 4037929 w 7563811"/>
                            <a:gd name="connsiteY7594" fmla="*/ 166347 h 773723"/>
                            <a:gd name="connsiteX7595" fmla="*/ 4032973 w 7563811"/>
                            <a:gd name="connsiteY7595" fmla="*/ 172065 h 773723"/>
                            <a:gd name="connsiteX7596" fmla="*/ 4026748 w 7563811"/>
                            <a:gd name="connsiteY7596" fmla="*/ 172573 h 773723"/>
                            <a:gd name="connsiteX7597" fmla="*/ 4022809 w 7563811"/>
                            <a:gd name="connsiteY7597" fmla="*/ 173716 h 773723"/>
                            <a:gd name="connsiteX7598" fmla="*/ 4018235 w 7563811"/>
                            <a:gd name="connsiteY7598" fmla="*/ 173208 h 773723"/>
                            <a:gd name="connsiteX7599" fmla="*/ 4012390 w 7563811"/>
                            <a:gd name="connsiteY7599" fmla="*/ 170540 h 773723"/>
                            <a:gd name="connsiteX7600" fmla="*/ 4005529 w 7563811"/>
                            <a:gd name="connsiteY7600" fmla="*/ 166474 h 773723"/>
                            <a:gd name="connsiteX7601" fmla="*/ 4005148 w 7563811"/>
                            <a:gd name="connsiteY7601" fmla="*/ 166474 h 773723"/>
                            <a:gd name="connsiteX7602" fmla="*/ 4005148 w 7563811"/>
                            <a:gd name="connsiteY7602" fmla="*/ 160375 h 773723"/>
                            <a:gd name="connsiteX7603" fmla="*/ 4004639 w 7563811"/>
                            <a:gd name="connsiteY7603" fmla="*/ 158088 h 773723"/>
                            <a:gd name="connsiteX7604" fmla="*/ 4004894 w 7563811"/>
                            <a:gd name="connsiteY7604" fmla="*/ 153514 h 773723"/>
                            <a:gd name="connsiteX7605" fmla="*/ 4008070 w 7563811"/>
                            <a:gd name="connsiteY7605" fmla="*/ 146780 h 773723"/>
                            <a:gd name="connsiteX7606" fmla="*/ 4012136 w 7563811"/>
                            <a:gd name="connsiteY7606" fmla="*/ 139792 h 773723"/>
                            <a:gd name="connsiteX7607" fmla="*/ 4018870 w 7563811"/>
                            <a:gd name="connsiteY7607" fmla="*/ 140046 h 773723"/>
                            <a:gd name="connsiteX7608" fmla="*/ 4020903 w 7563811"/>
                            <a:gd name="connsiteY7608" fmla="*/ 137250 h 773723"/>
                            <a:gd name="connsiteX7609" fmla="*/ 3667437 w 7563811"/>
                            <a:gd name="connsiteY7609" fmla="*/ 135344 h 773723"/>
                            <a:gd name="connsiteX7610" fmla="*/ 3672265 w 7563811"/>
                            <a:gd name="connsiteY7610" fmla="*/ 141189 h 773723"/>
                            <a:gd name="connsiteX7611" fmla="*/ 3676204 w 7563811"/>
                            <a:gd name="connsiteY7611" fmla="*/ 140808 h 773723"/>
                            <a:gd name="connsiteX7612" fmla="*/ 3678872 w 7563811"/>
                            <a:gd name="connsiteY7612" fmla="*/ 144493 h 773723"/>
                            <a:gd name="connsiteX7613" fmla="*/ 3678490 w 7563811"/>
                            <a:gd name="connsiteY7613" fmla="*/ 147288 h 773723"/>
                            <a:gd name="connsiteX7614" fmla="*/ 3680651 w 7563811"/>
                            <a:gd name="connsiteY7614" fmla="*/ 151481 h 773723"/>
                            <a:gd name="connsiteX7615" fmla="*/ 3680651 w 7563811"/>
                            <a:gd name="connsiteY7615" fmla="*/ 161900 h 773723"/>
                            <a:gd name="connsiteX7616" fmla="*/ 3675568 w 7563811"/>
                            <a:gd name="connsiteY7616" fmla="*/ 169015 h 773723"/>
                            <a:gd name="connsiteX7617" fmla="*/ 3672138 w 7563811"/>
                            <a:gd name="connsiteY7617" fmla="*/ 173081 h 773723"/>
                            <a:gd name="connsiteX7618" fmla="*/ 3668200 w 7563811"/>
                            <a:gd name="connsiteY7618" fmla="*/ 173081 h 773723"/>
                            <a:gd name="connsiteX7619" fmla="*/ 3664007 w 7563811"/>
                            <a:gd name="connsiteY7619" fmla="*/ 177020 h 773723"/>
                            <a:gd name="connsiteX7620" fmla="*/ 3655496 w 7563811"/>
                            <a:gd name="connsiteY7620" fmla="*/ 177020 h 773723"/>
                            <a:gd name="connsiteX7621" fmla="*/ 3650413 w 7563811"/>
                            <a:gd name="connsiteY7621" fmla="*/ 172064 h 773723"/>
                            <a:gd name="connsiteX7622" fmla="*/ 3646476 w 7563811"/>
                            <a:gd name="connsiteY7622" fmla="*/ 169523 h 773723"/>
                            <a:gd name="connsiteX7623" fmla="*/ 3643427 w 7563811"/>
                            <a:gd name="connsiteY7623" fmla="*/ 165203 h 773723"/>
                            <a:gd name="connsiteX7624" fmla="*/ 3641266 w 7563811"/>
                            <a:gd name="connsiteY7624" fmla="*/ 158215 h 773723"/>
                            <a:gd name="connsiteX7625" fmla="*/ 3641393 w 7563811"/>
                            <a:gd name="connsiteY7625" fmla="*/ 158215 h 773723"/>
                            <a:gd name="connsiteX7626" fmla="*/ 3639741 w 7563811"/>
                            <a:gd name="connsiteY7626" fmla="*/ 149321 h 773723"/>
                            <a:gd name="connsiteX7627" fmla="*/ 3644824 w 7563811"/>
                            <a:gd name="connsiteY7627" fmla="*/ 144747 h 773723"/>
                            <a:gd name="connsiteX7628" fmla="*/ 3646348 w 7563811"/>
                            <a:gd name="connsiteY7628" fmla="*/ 142587 h 773723"/>
                            <a:gd name="connsiteX7629" fmla="*/ 3650413 w 7563811"/>
                            <a:gd name="connsiteY7629" fmla="*/ 139410 h 773723"/>
                            <a:gd name="connsiteX7630" fmla="*/ 3658417 w 7563811"/>
                            <a:gd name="connsiteY7630" fmla="*/ 137123 h 773723"/>
                            <a:gd name="connsiteX7631" fmla="*/ 3667437 w 7563811"/>
                            <a:gd name="connsiteY7631" fmla="*/ 135344 h 773723"/>
                            <a:gd name="connsiteX7632" fmla="*/ 5289458 w 7563811"/>
                            <a:gd name="connsiteY7632" fmla="*/ 134837 h 773723"/>
                            <a:gd name="connsiteX7633" fmla="*/ 5297844 w 7563811"/>
                            <a:gd name="connsiteY7633" fmla="*/ 140301 h 773723"/>
                            <a:gd name="connsiteX7634" fmla="*/ 5302545 w 7563811"/>
                            <a:gd name="connsiteY7634" fmla="*/ 138268 h 773723"/>
                            <a:gd name="connsiteX7635" fmla="*/ 5307373 w 7563811"/>
                            <a:gd name="connsiteY7635" fmla="*/ 141825 h 773723"/>
                            <a:gd name="connsiteX7636" fmla="*/ 5308009 w 7563811"/>
                            <a:gd name="connsiteY7636" fmla="*/ 145637 h 773723"/>
                            <a:gd name="connsiteX7637" fmla="*/ 5312329 w 7563811"/>
                            <a:gd name="connsiteY7637" fmla="*/ 150084 h 773723"/>
                            <a:gd name="connsiteX7638" fmla="*/ 5316521 w 7563811"/>
                            <a:gd name="connsiteY7638" fmla="*/ 163171 h 773723"/>
                            <a:gd name="connsiteX7639" fmla="*/ 5316649 w 7563811"/>
                            <a:gd name="connsiteY7639" fmla="*/ 163171 h 773723"/>
                            <a:gd name="connsiteX7640" fmla="*/ 5313091 w 7563811"/>
                            <a:gd name="connsiteY7640" fmla="*/ 173971 h 773723"/>
                            <a:gd name="connsiteX7641" fmla="*/ 5310423 w 7563811"/>
                            <a:gd name="connsiteY7641" fmla="*/ 180324 h 773723"/>
                            <a:gd name="connsiteX7642" fmla="*/ 5305467 w 7563811"/>
                            <a:gd name="connsiteY7642" fmla="*/ 181722 h 773723"/>
                            <a:gd name="connsiteX7643" fmla="*/ 5301783 w 7563811"/>
                            <a:gd name="connsiteY7643" fmla="*/ 188329 h 773723"/>
                            <a:gd name="connsiteX7644" fmla="*/ 5291110 w 7563811"/>
                            <a:gd name="connsiteY7644" fmla="*/ 191759 h 773723"/>
                            <a:gd name="connsiteX7645" fmla="*/ 5282724 w 7563811"/>
                            <a:gd name="connsiteY7645" fmla="*/ 187566 h 773723"/>
                            <a:gd name="connsiteX7646" fmla="*/ 5276752 w 7563811"/>
                            <a:gd name="connsiteY7646" fmla="*/ 185915 h 773723"/>
                            <a:gd name="connsiteX7647" fmla="*/ 5271288 w 7563811"/>
                            <a:gd name="connsiteY7647" fmla="*/ 181722 h 773723"/>
                            <a:gd name="connsiteX7648" fmla="*/ 5265825 w 7563811"/>
                            <a:gd name="connsiteY7648" fmla="*/ 173844 h 773723"/>
                            <a:gd name="connsiteX7649" fmla="*/ 5260234 w 7563811"/>
                            <a:gd name="connsiteY7649" fmla="*/ 163425 h 773723"/>
                            <a:gd name="connsiteX7650" fmla="*/ 5264808 w 7563811"/>
                            <a:gd name="connsiteY7650" fmla="*/ 155675 h 773723"/>
                            <a:gd name="connsiteX7651" fmla="*/ 5265952 w 7563811"/>
                            <a:gd name="connsiteY7651" fmla="*/ 152244 h 773723"/>
                            <a:gd name="connsiteX7652" fmla="*/ 5269764 w 7563811"/>
                            <a:gd name="connsiteY7652" fmla="*/ 146653 h 773723"/>
                            <a:gd name="connsiteX7653" fmla="*/ 5278912 w 7563811"/>
                            <a:gd name="connsiteY7653" fmla="*/ 140555 h 773723"/>
                            <a:gd name="connsiteX7654" fmla="*/ 5289458 w 7563811"/>
                            <a:gd name="connsiteY7654" fmla="*/ 134837 h 773723"/>
                            <a:gd name="connsiteX7655" fmla="*/ 5412197 w 7563811"/>
                            <a:gd name="connsiteY7655" fmla="*/ 131660 h 773723"/>
                            <a:gd name="connsiteX7656" fmla="*/ 5420583 w 7563811"/>
                            <a:gd name="connsiteY7656" fmla="*/ 137124 h 773723"/>
                            <a:gd name="connsiteX7657" fmla="*/ 5425412 w 7563811"/>
                            <a:gd name="connsiteY7657" fmla="*/ 135091 h 773723"/>
                            <a:gd name="connsiteX7658" fmla="*/ 5430240 w 7563811"/>
                            <a:gd name="connsiteY7658" fmla="*/ 138649 h 773723"/>
                            <a:gd name="connsiteX7659" fmla="*/ 5430875 w 7563811"/>
                            <a:gd name="connsiteY7659" fmla="*/ 142460 h 773723"/>
                            <a:gd name="connsiteX7660" fmla="*/ 5435195 w 7563811"/>
                            <a:gd name="connsiteY7660" fmla="*/ 146908 h 773723"/>
                            <a:gd name="connsiteX7661" fmla="*/ 5434941 w 7563811"/>
                            <a:gd name="connsiteY7661" fmla="*/ 146908 h 773723"/>
                            <a:gd name="connsiteX7662" fmla="*/ 5439134 w 7563811"/>
                            <a:gd name="connsiteY7662" fmla="*/ 159995 h 773723"/>
                            <a:gd name="connsiteX7663" fmla="*/ 5435576 w 7563811"/>
                            <a:gd name="connsiteY7663" fmla="*/ 170795 h 773723"/>
                            <a:gd name="connsiteX7664" fmla="*/ 5432908 w 7563811"/>
                            <a:gd name="connsiteY7664" fmla="*/ 177147 h 773723"/>
                            <a:gd name="connsiteX7665" fmla="*/ 5427953 w 7563811"/>
                            <a:gd name="connsiteY7665" fmla="*/ 178545 h 773723"/>
                            <a:gd name="connsiteX7666" fmla="*/ 5424268 w 7563811"/>
                            <a:gd name="connsiteY7666" fmla="*/ 185152 h 773723"/>
                            <a:gd name="connsiteX7667" fmla="*/ 5413595 w 7563811"/>
                            <a:gd name="connsiteY7667" fmla="*/ 188583 h 773723"/>
                            <a:gd name="connsiteX7668" fmla="*/ 5405209 w 7563811"/>
                            <a:gd name="connsiteY7668" fmla="*/ 184390 h 773723"/>
                            <a:gd name="connsiteX7669" fmla="*/ 5399237 w 7563811"/>
                            <a:gd name="connsiteY7669" fmla="*/ 182738 h 773723"/>
                            <a:gd name="connsiteX7670" fmla="*/ 5393774 w 7563811"/>
                            <a:gd name="connsiteY7670" fmla="*/ 178545 h 773723"/>
                            <a:gd name="connsiteX7671" fmla="*/ 5388310 w 7563811"/>
                            <a:gd name="connsiteY7671" fmla="*/ 170668 h 773723"/>
                            <a:gd name="connsiteX7672" fmla="*/ 5382720 w 7563811"/>
                            <a:gd name="connsiteY7672" fmla="*/ 160249 h 773723"/>
                            <a:gd name="connsiteX7673" fmla="*/ 5387421 w 7563811"/>
                            <a:gd name="connsiteY7673" fmla="*/ 152498 h 773723"/>
                            <a:gd name="connsiteX7674" fmla="*/ 5388565 w 7563811"/>
                            <a:gd name="connsiteY7674" fmla="*/ 149068 h 773723"/>
                            <a:gd name="connsiteX7675" fmla="*/ 5392376 w 7563811"/>
                            <a:gd name="connsiteY7675" fmla="*/ 143477 h 773723"/>
                            <a:gd name="connsiteX7676" fmla="*/ 5401652 w 7563811"/>
                            <a:gd name="connsiteY7676" fmla="*/ 137378 h 773723"/>
                            <a:gd name="connsiteX7677" fmla="*/ 5412197 w 7563811"/>
                            <a:gd name="connsiteY7677" fmla="*/ 131660 h 773723"/>
                            <a:gd name="connsiteX7678" fmla="*/ 5078032 w 7563811"/>
                            <a:gd name="connsiteY7678" fmla="*/ 131660 h 773723"/>
                            <a:gd name="connsiteX7679" fmla="*/ 5084639 w 7563811"/>
                            <a:gd name="connsiteY7679" fmla="*/ 132296 h 773723"/>
                            <a:gd name="connsiteX7680" fmla="*/ 5094169 w 7563811"/>
                            <a:gd name="connsiteY7680" fmla="*/ 137378 h 773723"/>
                            <a:gd name="connsiteX7681" fmla="*/ 5104079 w 7563811"/>
                            <a:gd name="connsiteY7681" fmla="*/ 143731 h 773723"/>
                            <a:gd name="connsiteX7682" fmla="*/ 5103317 w 7563811"/>
                            <a:gd name="connsiteY7682" fmla="*/ 153515 h 773723"/>
                            <a:gd name="connsiteX7683" fmla="*/ 5107383 w 7563811"/>
                            <a:gd name="connsiteY7683" fmla="*/ 156691 h 773723"/>
                            <a:gd name="connsiteX7684" fmla="*/ 5106621 w 7563811"/>
                            <a:gd name="connsiteY7684" fmla="*/ 162536 h 773723"/>
                            <a:gd name="connsiteX7685" fmla="*/ 5103698 w 7563811"/>
                            <a:gd name="connsiteY7685" fmla="*/ 164823 h 773723"/>
                            <a:gd name="connsiteX7686" fmla="*/ 5101920 w 7563811"/>
                            <a:gd name="connsiteY7686" fmla="*/ 170667 h 773723"/>
                            <a:gd name="connsiteX7687" fmla="*/ 5092517 w 7563811"/>
                            <a:gd name="connsiteY7687" fmla="*/ 180451 h 773723"/>
                            <a:gd name="connsiteX7688" fmla="*/ 5081463 w 7563811"/>
                            <a:gd name="connsiteY7688" fmla="*/ 182484 h 773723"/>
                            <a:gd name="connsiteX7689" fmla="*/ 5074729 w 7563811"/>
                            <a:gd name="connsiteY7689" fmla="*/ 183246 h 773723"/>
                            <a:gd name="connsiteX7690" fmla="*/ 5071171 w 7563811"/>
                            <a:gd name="connsiteY7690" fmla="*/ 179689 h 773723"/>
                            <a:gd name="connsiteX7691" fmla="*/ 5071044 w 7563811"/>
                            <a:gd name="connsiteY7691" fmla="*/ 179435 h 773723"/>
                            <a:gd name="connsiteX7692" fmla="*/ 5063548 w 7563811"/>
                            <a:gd name="connsiteY7692" fmla="*/ 179435 h 773723"/>
                            <a:gd name="connsiteX7693" fmla="*/ 5055543 w 7563811"/>
                            <a:gd name="connsiteY7693" fmla="*/ 171811 h 773723"/>
                            <a:gd name="connsiteX7694" fmla="*/ 5055289 w 7563811"/>
                            <a:gd name="connsiteY7694" fmla="*/ 162663 h 773723"/>
                            <a:gd name="connsiteX7695" fmla="*/ 5054018 w 7563811"/>
                            <a:gd name="connsiteY7695" fmla="*/ 156818 h 773723"/>
                            <a:gd name="connsiteX7696" fmla="*/ 5055035 w 7563811"/>
                            <a:gd name="connsiteY7696" fmla="*/ 150084 h 773723"/>
                            <a:gd name="connsiteX7697" fmla="*/ 5059355 w 7563811"/>
                            <a:gd name="connsiteY7697" fmla="*/ 141698 h 773723"/>
                            <a:gd name="connsiteX7698" fmla="*/ 5065708 w 7563811"/>
                            <a:gd name="connsiteY7698" fmla="*/ 131915 h 773723"/>
                            <a:gd name="connsiteX7699" fmla="*/ 5074602 w 7563811"/>
                            <a:gd name="connsiteY7699" fmla="*/ 132296 h 773723"/>
                            <a:gd name="connsiteX7700" fmla="*/ 5078032 w 7563811"/>
                            <a:gd name="connsiteY7700" fmla="*/ 131660 h 773723"/>
                            <a:gd name="connsiteX7701" fmla="*/ 6117628 w 7563811"/>
                            <a:gd name="connsiteY7701" fmla="*/ 128610 h 773723"/>
                            <a:gd name="connsiteX7702" fmla="*/ 6123854 w 7563811"/>
                            <a:gd name="connsiteY7702" fmla="*/ 128991 h 773723"/>
                            <a:gd name="connsiteX7703" fmla="*/ 6133002 w 7563811"/>
                            <a:gd name="connsiteY7703" fmla="*/ 133565 h 773723"/>
                            <a:gd name="connsiteX7704" fmla="*/ 6142659 w 7563811"/>
                            <a:gd name="connsiteY7704" fmla="*/ 139410 h 773723"/>
                            <a:gd name="connsiteX7705" fmla="*/ 6142151 w 7563811"/>
                            <a:gd name="connsiteY7705" fmla="*/ 148685 h 773723"/>
                            <a:gd name="connsiteX7706" fmla="*/ 6146089 w 7563811"/>
                            <a:gd name="connsiteY7706" fmla="*/ 151608 h 773723"/>
                            <a:gd name="connsiteX7707" fmla="*/ 6145454 w 7563811"/>
                            <a:gd name="connsiteY7707" fmla="*/ 157198 h 773723"/>
                            <a:gd name="connsiteX7708" fmla="*/ 6142659 w 7563811"/>
                            <a:gd name="connsiteY7708" fmla="*/ 159358 h 773723"/>
                            <a:gd name="connsiteX7709" fmla="*/ 6141134 w 7563811"/>
                            <a:gd name="connsiteY7709" fmla="*/ 164949 h 773723"/>
                            <a:gd name="connsiteX7710" fmla="*/ 6132494 w 7563811"/>
                            <a:gd name="connsiteY7710" fmla="*/ 174478 h 773723"/>
                            <a:gd name="connsiteX7711" fmla="*/ 6132367 w 7563811"/>
                            <a:gd name="connsiteY7711" fmla="*/ 174478 h 773723"/>
                            <a:gd name="connsiteX7712" fmla="*/ 6121948 w 7563811"/>
                            <a:gd name="connsiteY7712" fmla="*/ 176638 h 773723"/>
                            <a:gd name="connsiteX7713" fmla="*/ 6115595 w 7563811"/>
                            <a:gd name="connsiteY7713" fmla="*/ 177528 h 773723"/>
                            <a:gd name="connsiteX7714" fmla="*/ 6112164 w 7563811"/>
                            <a:gd name="connsiteY7714" fmla="*/ 174224 h 773723"/>
                            <a:gd name="connsiteX7715" fmla="*/ 6105049 w 7563811"/>
                            <a:gd name="connsiteY7715" fmla="*/ 174224 h 773723"/>
                            <a:gd name="connsiteX7716" fmla="*/ 6097299 w 7563811"/>
                            <a:gd name="connsiteY7716" fmla="*/ 167236 h 773723"/>
                            <a:gd name="connsiteX7717" fmla="*/ 6096790 w 7563811"/>
                            <a:gd name="connsiteY7717" fmla="*/ 158596 h 773723"/>
                            <a:gd name="connsiteX7718" fmla="*/ 6095393 w 7563811"/>
                            <a:gd name="connsiteY7718" fmla="*/ 153005 h 773723"/>
                            <a:gd name="connsiteX7719" fmla="*/ 6096155 w 7563811"/>
                            <a:gd name="connsiteY7719" fmla="*/ 146653 h 773723"/>
                            <a:gd name="connsiteX7720" fmla="*/ 6100094 w 7563811"/>
                            <a:gd name="connsiteY7720" fmla="*/ 138521 h 773723"/>
                            <a:gd name="connsiteX7721" fmla="*/ 6105939 w 7563811"/>
                            <a:gd name="connsiteY7721" fmla="*/ 129118 h 773723"/>
                            <a:gd name="connsiteX7722" fmla="*/ 6114325 w 7563811"/>
                            <a:gd name="connsiteY7722" fmla="*/ 129245 h 773723"/>
                            <a:gd name="connsiteX7723" fmla="*/ 6117628 w 7563811"/>
                            <a:gd name="connsiteY7723" fmla="*/ 128610 h 773723"/>
                            <a:gd name="connsiteX7724" fmla="*/ 5927802 w 7563811"/>
                            <a:gd name="connsiteY7724" fmla="*/ 123147 h 773723"/>
                            <a:gd name="connsiteX7725" fmla="*/ 5927675 w 7563811"/>
                            <a:gd name="connsiteY7725" fmla="*/ 123274 h 773723"/>
                            <a:gd name="connsiteX7726" fmla="*/ 5927674 w 7563811"/>
                            <a:gd name="connsiteY7726" fmla="*/ 123235 h 773723"/>
                            <a:gd name="connsiteX7727" fmla="*/ 6860668 w 7563811"/>
                            <a:gd name="connsiteY7727" fmla="*/ 112729 h 773723"/>
                            <a:gd name="connsiteX7728" fmla="*/ 6867783 w 7563811"/>
                            <a:gd name="connsiteY7728" fmla="*/ 115143 h 773723"/>
                            <a:gd name="connsiteX7729" fmla="*/ 6870832 w 7563811"/>
                            <a:gd name="connsiteY7729" fmla="*/ 112729 h 773723"/>
                            <a:gd name="connsiteX7730" fmla="*/ 6875025 w 7563811"/>
                            <a:gd name="connsiteY7730" fmla="*/ 114380 h 773723"/>
                            <a:gd name="connsiteX7731" fmla="*/ 6876168 w 7563811"/>
                            <a:gd name="connsiteY7731" fmla="*/ 117049 h 773723"/>
                            <a:gd name="connsiteX7732" fmla="*/ 6880234 w 7563811"/>
                            <a:gd name="connsiteY7732" fmla="*/ 119336 h 773723"/>
                            <a:gd name="connsiteX7733" fmla="*/ 6885825 w 7563811"/>
                            <a:gd name="connsiteY7733" fmla="*/ 128103 h 773723"/>
                            <a:gd name="connsiteX7734" fmla="*/ 6885317 w 7563811"/>
                            <a:gd name="connsiteY7734" fmla="*/ 136743 h 773723"/>
                            <a:gd name="connsiteX7735" fmla="*/ 6884681 w 7563811"/>
                            <a:gd name="connsiteY7735" fmla="*/ 141952 h 773723"/>
                            <a:gd name="connsiteX7736" fmla="*/ 6881378 w 7563811"/>
                            <a:gd name="connsiteY7736" fmla="*/ 143985 h 773723"/>
                            <a:gd name="connsiteX7737" fmla="*/ 6879980 w 7563811"/>
                            <a:gd name="connsiteY7737" fmla="*/ 149576 h 773723"/>
                            <a:gd name="connsiteX7738" fmla="*/ 6872865 w 7563811"/>
                            <a:gd name="connsiteY7738" fmla="*/ 154150 h 773723"/>
                            <a:gd name="connsiteX7739" fmla="*/ 6866004 w 7563811"/>
                            <a:gd name="connsiteY7739" fmla="*/ 152752 h 773723"/>
                            <a:gd name="connsiteX7740" fmla="*/ 6861303 w 7563811"/>
                            <a:gd name="connsiteY7740" fmla="*/ 152752 h 773723"/>
                            <a:gd name="connsiteX7741" fmla="*/ 6856474 w 7563811"/>
                            <a:gd name="connsiteY7741" fmla="*/ 150846 h 773723"/>
                            <a:gd name="connsiteX7742" fmla="*/ 6851011 w 7563811"/>
                            <a:gd name="connsiteY7742" fmla="*/ 146145 h 773723"/>
                            <a:gd name="connsiteX7743" fmla="*/ 6850884 w 7563811"/>
                            <a:gd name="connsiteY7743" fmla="*/ 145637 h 773723"/>
                            <a:gd name="connsiteX7744" fmla="*/ 6844785 w 7563811"/>
                            <a:gd name="connsiteY7744" fmla="*/ 139157 h 773723"/>
                            <a:gd name="connsiteX7745" fmla="*/ 6846691 w 7563811"/>
                            <a:gd name="connsiteY7745" fmla="*/ 132677 h 773723"/>
                            <a:gd name="connsiteX7746" fmla="*/ 6846818 w 7563811"/>
                            <a:gd name="connsiteY7746" fmla="*/ 130009 h 773723"/>
                            <a:gd name="connsiteX7747" fmla="*/ 6848470 w 7563811"/>
                            <a:gd name="connsiteY7747" fmla="*/ 125180 h 773723"/>
                            <a:gd name="connsiteX7748" fmla="*/ 6854060 w 7563811"/>
                            <a:gd name="connsiteY7748" fmla="*/ 118954 h 773723"/>
                            <a:gd name="connsiteX7749" fmla="*/ 6860668 w 7563811"/>
                            <a:gd name="connsiteY7749" fmla="*/ 112729 h 773723"/>
                            <a:gd name="connsiteX7750" fmla="*/ 6699811 w 7563811"/>
                            <a:gd name="connsiteY7750" fmla="*/ 112474 h 773723"/>
                            <a:gd name="connsiteX7751" fmla="*/ 6706164 w 7563811"/>
                            <a:gd name="connsiteY7751" fmla="*/ 112474 h 773723"/>
                            <a:gd name="connsiteX7752" fmla="*/ 6715567 w 7563811"/>
                            <a:gd name="connsiteY7752" fmla="*/ 116540 h 773723"/>
                            <a:gd name="connsiteX7753" fmla="*/ 6725477 w 7563811"/>
                            <a:gd name="connsiteY7753" fmla="*/ 121877 h 773723"/>
                            <a:gd name="connsiteX7754" fmla="*/ 6725477 w 7563811"/>
                            <a:gd name="connsiteY7754" fmla="*/ 131152 h 773723"/>
                            <a:gd name="connsiteX7755" fmla="*/ 6729543 w 7563811"/>
                            <a:gd name="connsiteY7755" fmla="*/ 133820 h 773723"/>
                            <a:gd name="connsiteX7756" fmla="*/ 6729289 w 7563811"/>
                            <a:gd name="connsiteY7756" fmla="*/ 139411 h 773723"/>
                            <a:gd name="connsiteX7757" fmla="*/ 6726621 w 7563811"/>
                            <a:gd name="connsiteY7757" fmla="*/ 141825 h 773723"/>
                            <a:gd name="connsiteX7758" fmla="*/ 6725477 w 7563811"/>
                            <a:gd name="connsiteY7758" fmla="*/ 147415 h 773723"/>
                            <a:gd name="connsiteX7759" fmla="*/ 6717346 w 7563811"/>
                            <a:gd name="connsiteY7759" fmla="*/ 157453 h 773723"/>
                            <a:gd name="connsiteX7760" fmla="*/ 6707054 w 7563811"/>
                            <a:gd name="connsiteY7760" fmla="*/ 160248 h 773723"/>
                            <a:gd name="connsiteX7761" fmla="*/ 6700701 w 7563811"/>
                            <a:gd name="connsiteY7761" fmla="*/ 161519 h 773723"/>
                            <a:gd name="connsiteX7762" fmla="*/ 6697016 w 7563811"/>
                            <a:gd name="connsiteY7762" fmla="*/ 158342 h 773723"/>
                            <a:gd name="connsiteX7763" fmla="*/ 6689901 w 7563811"/>
                            <a:gd name="connsiteY7763" fmla="*/ 158851 h 773723"/>
                            <a:gd name="connsiteX7764" fmla="*/ 6681642 w 7563811"/>
                            <a:gd name="connsiteY7764" fmla="*/ 152371 h 773723"/>
                            <a:gd name="connsiteX7765" fmla="*/ 6680625 w 7563811"/>
                            <a:gd name="connsiteY7765" fmla="*/ 143731 h 773723"/>
                            <a:gd name="connsiteX7766" fmla="*/ 6678974 w 7563811"/>
                            <a:gd name="connsiteY7766" fmla="*/ 138267 h 773723"/>
                            <a:gd name="connsiteX7767" fmla="*/ 6679101 w 7563811"/>
                            <a:gd name="connsiteY7767" fmla="*/ 138267 h 773723"/>
                            <a:gd name="connsiteX7768" fmla="*/ 6679482 w 7563811"/>
                            <a:gd name="connsiteY7768" fmla="*/ 131787 h 773723"/>
                            <a:gd name="connsiteX7769" fmla="*/ 6682912 w 7563811"/>
                            <a:gd name="connsiteY7769" fmla="*/ 123528 h 773723"/>
                            <a:gd name="connsiteX7770" fmla="*/ 6688249 w 7563811"/>
                            <a:gd name="connsiteY7770" fmla="*/ 113745 h 773723"/>
                            <a:gd name="connsiteX7771" fmla="*/ 6696635 w 7563811"/>
                            <a:gd name="connsiteY7771" fmla="*/ 113364 h 773723"/>
                            <a:gd name="connsiteX7772" fmla="*/ 6699811 w 7563811"/>
                            <a:gd name="connsiteY7772" fmla="*/ 112474 h 773723"/>
                            <a:gd name="connsiteX7773" fmla="*/ 183729 w 7563811"/>
                            <a:gd name="connsiteY7773" fmla="*/ 112348 h 773723"/>
                            <a:gd name="connsiteX7774" fmla="*/ 186143 w 7563811"/>
                            <a:gd name="connsiteY7774" fmla="*/ 113999 h 773723"/>
                            <a:gd name="connsiteX7775" fmla="*/ 190971 w 7563811"/>
                            <a:gd name="connsiteY7775" fmla="*/ 113872 h 773723"/>
                            <a:gd name="connsiteX7776" fmla="*/ 200754 w 7563811"/>
                            <a:gd name="connsiteY7776" fmla="*/ 118574 h 773723"/>
                            <a:gd name="connsiteX7777" fmla="*/ 205074 w 7563811"/>
                            <a:gd name="connsiteY7777" fmla="*/ 126451 h 773723"/>
                            <a:gd name="connsiteX7778" fmla="*/ 207362 w 7563811"/>
                            <a:gd name="connsiteY7778" fmla="*/ 131406 h 773723"/>
                            <a:gd name="connsiteX7779" fmla="*/ 205456 w 7563811"/>
                            <a:gd name="connsiteY7779" fmla="*/ 134964 h 773723"/>
                            <a:gd name="connsiteX7780" fmla="*/ 207234 w 7563811"/>
                            <a:gd name="connsiteY7780" fmla="*/ 140682 h 773723"/>
                            <a:gd name="connsiteX7781" fmla="*/ 203550 w 7563811"/>
                            <a:gd name="connsiteY7781" fmla="*/ 148686 h 773723"/>
                            <a:gd name="connsiteX7782" fmla="*/ 196689 w 7563811"/>
                            <a:gd name="connsiteY7782" fmla="*/ 151228 h 773723"/>
                            <a:gd name="connsiteX7783" fmla="*/ 192496 w 7563811"/>
                            <a:gd name="connsiteY7783" fmla="*/ 153642 h 773723"/>
                            <a:gd name="connsiteX7784" fmla="*/ 187159 w 7563811"/>
                            <a:gd name="connsiteY7784" fmla="*/ 154531 h 773723"/>
                            <a:gd name="connsiteX7785" fmla="*/ 179663 w 7563811"/>
                            <a:gd name="connsiteY7785" fmla="*/ 153388 h 773723"/>
                            <a:gd name="connsiteX7786" fmla="*/ 170642 w 7563811"/>
                            <a:gd name="connsiteY7786" fmla="*/ 150973 h 773723"/>
                            <a:gd name="connsiteX7787" fmla="*/ 168736 w 7563811"/>
                            <a:gd name="connsiteY7787" fmla="*/ 144112 h 773723"/>
                            <a:gd name="connsiteX7788" fmla="*/ 167338 w 7563811"/>
                            <a:gd name="connsiteY7788" fmla="*/ 141698 h 773723"/>
                            <a:gd name="connsiteX7789" fmla="*/ 167465 w 7563811"/>
                            <a:gd name="connsiteY7789" fmla="*/ 141825 h 773723"/>
                            <a:gd name="connsiteX7790" fmla="*/ 166322 w 7563811"/>
                            <a:gd name="connsiteY7790" fmla="*/ 136616 h 773723"/>
                            <a:gd name="connsiteX7791" fmla="*/ 167719 w 7563811"/>
                            <a:gd name="connsiteY7791" fmla="*/ 128103 h 773723"/>
                            <a:gd name="connsiteX7792" fmla="*/ 170133 w 7563811"/>
                            <a:gd name="connsiteY7792" fmla="*/ 118955 h 773723"/>
                            <a:gd name="connsiteX7793" fmla="*/ 177757 w 7563811"/>
                            <a:gd name="connsiteY7793" fmla="*/ 117049 h 773723"/>
                            <a:gd name="connsiteX7794" fmla="*/ 179154 w 7563811"/>
                            <a:gd name="connsiteY7794" fmla="*/ 113237 h 773723"/>
                            <a:gd name="connsiteX7795" fmla="*/ 183729 w 7563811"/>
                            <a:gd name="connsiteY7795" fmla="*/ 112348 h 773723"/>
                            <a:gd name="connsiteX7796" fmla="*/ 4404748 w 7563811"/>
                            <a:gd name="connsiteY7796" fmla="*/ 102055 h 773723"/>
                            <a:gd name="connsiteX7797" fmla="*/ 4408813 w 7563811"/>
                            <a:gd name="connsiteY7797" fmla="*/ 103072 h 773723"/>
                            <a:gd name="connsiteX7798" fmla="*/ 4410211 w 7563811"/>
                            <a:gd name="connsiteY7798" fmla="*/ 105359 h 773723"/>
                            <a:gd name="connsiteX7799" fmla="*/ 4414277 w 7563811"/>
                            <a:gd name="connsiteY7799" fmla="*/ 107137 h 773723"/>
                            <a:gd name="connsiteX7800" fmla="*/ 4420503 w 7563811"/>
                            <a:gd name="connsiteY7800" fmla="*/ 114761 h 773723"/>
                            <a:gd name="connsiteX7801" fmla="*/ 4421011 w 7563811"/>
                            <a:gd name="connsiteY7801" fmla="*/ 122893 h 773723"/>
                            <a:gd name="connsiteX7802" fmla="*/ 4421011 w 7563811"/>
                            <a:gd name="connsiteY7802" fmla="*/ 127848 h 773723"/>
                            <a:gd name="connsiteX7803" fmla="*/ 4418089 w 7563811"/>
                            <a:gd name="connsiteY7803" fmla="*/ 130135 h 773723"/>
                            <a:gd name="connsiteX7804" fmla="*/ 4417327 w 7563811"/>
                            <a:gd name="connsiteY7804" fmla="*/ 135472 h 773723"/>
                            <a:gd name="connsiteX7805" fmla="*/ 4411228 w 7563811"/>
                            <a:gd name="connsiteY7805" fmla="*/ 140681 h 773723"/>
                            <a:gd name="connsiteX7806" fmla="*/ 4404621 w 7563811"/>
                            <a:gd name="connsiteY7806" fmla="*/ 140046 h 773723"/>
                            <a:gd name="connsiteX7807" fmla="*/ 4400301 w 7563811"/>
                            <a:gd name="connsiteY7807" fmla="*/ 140554 h 773723"/>
                            <a:gd name="connsiteX7808" fmla="*/ 4395600 w 7563811"/>
                            <a:gd name="connsiteY7808" fmla="*/ 139283 h 773723"/>
                            <a:gd name="connsiteX7809" fmla="*/ 4389882 w 7563811"/>
                            <a:gd name="connsiteY7809" fmla="*/ 135472 h 773723"/>
                            <a:gd name="connsiteX7810" fmla="*/ 4383402 w 7563811"/>
                            <a:gd name="connsiteY7810" fmla="*/ 130008 h 773723"/>
                            <a:gd name="connsiteX7811" fmla="*/ 4383275 w 7563811"/>
                            <a:gd name="connsiteY7811" fmla="*/ 130008 h 773723"/>
                            <a:gd name="connsiteX7812" fmla="*/ 4384291 w 7563811"/>
                            <a:gd name="connsiteY7812" fmla="*/ 123655 h 773723"/>
                            <a:gd name="connsiteX7813" fmla="*/ 4384164 w 7563811"/>
                            <a:gd name="connsiteY7813" fmla="*/ 121114 h 773723"/>
                            <a:gd name="connsiteX7814" fmla="*/ 4385181 w 7563811"/>
                            <a:gd name="connsiteY7814" fmla="*/ 116413 h 773723"/>
                            <a:gd name="connsiteX7815" fmla="*/ 4389628 w 7563811"/>
                            <a:gd name="connsiteY7815" fmla="*/ 109933 h 773723"/>
                            <a:gd name="connsiteX7816" fmla="*/ 4395091 w 7563811"/>
                            <a:gd name="connsiteY7816" fmla="*/ 103326 h 773723"/>
                            <a:gd name="connsiteX7817" fmla="*/ 4402079 w 7563811"/>
                            <a:gd name="connsiteY7817" fmla="*/ 104723 h 773723"/>
                            <a:gd name="connsiteX7818" fmla="*/ 4404748 w 7563811"/>
                            <a:gd name="connsiteY7818" fmla="*/ 102055 h 773723"/>
                            <a:gd name="connsiteX7819" fmla="*/ 6567034 w 7563811"/>
                            <a:gd name="connsiteY7819" fmla="*/ 92144 h 773723"/>
                            <a:gd name="connsiteX7820" fmla="*/ 6572244 w 7563811"/>
                            <a:gd name="connsiteY7820" fmla="*/ 99260 h 773723"/>
                            <a:gd name="connsiteX7821" fmla="*/ 6574912 w 7563811"/>
                            <a:gd name="connsiteY7821" fmla="*/ 101547 h 773723"/>
                            <a:gd name="connsiteX7822" fmla="*/ 6578470 w 7563811"/>
                            <a:gd name="connsiteY7822" fmla="*/ 107010 h 773723"/>
                            <a:gd name="connsiteX7823" fmla="*/ 6580503 w 7563811"/>
                            <a:gd name="connsiteY7823" fmla="*/ 117556 h 773723"/>
                            <a:gd name="connsiteX7824" fmla="*/ 6581647 w 7563811"/>
                            <a:gd name="connsiteY7824" fmla="*/ 129246 h 773723"/>
                            <a:gd name="connsiteX7825" fmla="*/ 6573515 w 7563811"/>
                            <a:gd name="connsiteY7825" fmla="*/ 134709 h 773723"/>
                            <a:gd name="connsiteX7826" fmla="*/ 6573515 w 7563811"/>
                            <a:gd name="connsiteY7826" fmla="*/ 139792 h 773723"/>
                            <a:gd name="connsiteX7827" fmla="*/ 6568559 w 7563811"/>
                            <a:gd name="connsiteY7827" fmla="*/ 142841 h 773723"/>
                            <a:gd name="connsiteX7828" fmla="*/ 6565002 w 7563811"/>
                            <a:gd name="connsiteY7828" fmla="*/ 141952 h 773723"/>
                            <a:gd name="connsiteX7829" fmla="*/ 6559411 w 7563811"/>
                            <a:gd name="connsiteY7829" fmla="*/ 144239 h 773723"/>
                            <a:gd name="connsiteX7830" fmla="*/ 6546070 w 7563811"/>
                            <a:gd name="connsiteY7830" fmla="*/ 143095 h 773723"/>
                            <a:gd name="connsiteX7831" fmla="*/ 6537684 w 7563811"/>
                            <a:gd name="connsiteY7831" fmla="*/ 135853 h 773723"/>
                            <a:gd name="connsiteX7832" fmla="*/ 6532983 w 7563811"/>
                            <a:gd name="connsiteY7832" fmla="*/ 131025 h 773723"/>
                            <a:gd name="connsiteX7833" fmla="*/ 6533618 w 7563811"/>
                            <a:gd name="connsiteY7833" fmla="*/ 126069 h 773723"/>
                            <a:gd name="connsiteX7834" fmla="*/ 6533745 w 7563811"/>
                            <a:gd name="connsiteY7834" fmla="*/ 125942 h 773723"/>
                            <a:gd name="connsiteX7835" fmla="*/ 6529171 w 7563811"/>
                            <a:gd name="connsiteY7835" fmla="*/ 120097 h 773723"/>
                            <a:gd name="connsiteX7836" fmla="*/ 6530061 w 7563811"/>
                            <a:gd name="connsiteY7836" fmla="*/ 109170 h 773723"/>
                            <a:gd name="connsiteX7837" fmla="*/ 6536922 w 7563811"/>
                            <a:gd name="connsiteY7837" fmla="*/ 103326 h 773723"/>
                            <a:gd name="connsiteX7838" fmla="*/ 6540607 w 7563811"/>
                            <a:gd name="connsiteY7838" fmla="*/ 98624 h 773723"/>
                            <a:gd name="connsiteX7839" fmla="*/ 6546451 w 7563811"/>
                            <a:gd name="connsiteY7839" fmla="*/ 95194 h 773723"/>
                            <a:gd name="connsiteX7840" fmla="*/ 6555600 w 7563811"/>
                            <a:gd name="connsiteY7840" fmla="*/ 93288 h 773723"/>
                            <a:gd name="connsiteX7841" fmla="*/ 6567034 w 7563811"/>
                            <a:gd name="connsiteY7841" fmla="*/ 92144 h 773723"/>
                            <a:gd name="connsiteX7842" fmla="*/ 5908870 w 7563811"/>
                            <a:gd name="connsiteY7842" fmla="*/ 90620 h 773723"/>
                            <a:gd name="connsiteX7843" fmla="*/ 5913318 w 7563811"/>
                            <a:gd name="connsiteY7843" fmla="*/ 91001 h 773723"/>
                            <a:gd name="connsiteX7844" fmla="*/ 5915223 w 7563811"/>
                            <a:gd name="connsiteY7844" fmla="*/ 93161 h 773723"/>
                            <a:gd name="connsiteX7845" fmla="*/ 5919670 w 7563811"/>
                            <a:gd name="connsiteY7845" fmla="*/ 94305 h 773723"/>
                            <a:gd name="connsiteX7846" fmla="*/ 5927421 w 7563811"/>
                            <a:gd name="connsiteY7846" fmla="*/ 101166 h 773723"/>
                            <a:gd name="connsiteX7847" fmla="*/ 5929454 w 7563811"/>
                            <a:gd name="connsiteY7847" fmla="*/ 109552 h 773723"/>
                            <a:gd name="connsiteX7848" fmla="*/ 5930217 w 7563811"/>
                            <a:gd name="connsiteY7848" fmla="*/ 114761 h 773723"/>
                            <a:gd name="connsiteX7849" fmla="*/ 5927548 w 7563811"/>
                            <a:gd name="connsiteY7849" fmla="*/ 117557 h 773723"/>
                            <a:gd name="connsiteX7850" fmla="*/ 5927674 w 7563811"/>
                            <a:gd name="connsiteY7850" fmla="*/ 123235 h 773723"/>
                            <a:gd name="connsiteX7851" fmla="*/ 5923975 w 7563811"/>
                            <a:gd name="connsiteY7851" fmla="*/ 125768 h 773723"/>
                            <a:gd name="connsiteX7852" fmla="*/ 5922339 w 7563811"/>
                            <a:gd name="connsiteY7852" fmla="*/ 129627 h 773723"/>
                            <a:gd name="connsiteX7853" fmla="*/ 5915350 w 7563811"/>
                            <a:gd name="connsiteY7853" fmla="*/ 130136 h 773723"/>
                            <a:gd name="connsiteX7854" fmla="*/ 5910903 w 7563811"/>
                            <a:gd name="connsiteY7854" fmla="*/ 131406 h 773723"/>
                            <a:gd name="connsiteX7855" fmla="*/ 5905694 w 7563811"/>
                            <a:gd name="connsiteY7855" fmla="*/ 130898 h 773723"/>
                            <a:gd name="connsiteX7856" fmla="*/ 5899087 w 7563811"/>
                            <a:gd name="connsiteY7856" fmla="*/ 127976 h 773723"/>
                            <a:gd name="connsiteX7857" fmla="*/ 5891337 w 7563811"/>
                            <a:gd name="connsiteY7857" fmla="*/ 123401 h 773723"/>
                            <a:gd name="connsiteX7858" fmla="*/ 5891337 w 7563811"/>
                            <a:gd name="connsiteY7858" fmla="*/ 116540 h 773723"/>
                            <a:gd name="connsiteX7859" fmla="*/ 5890701 w 7563811"/>
                            <a:gd name="connsiteY7859" fmla="*/ 113999 h 773723"/>
                            <a:gd name="connsiteX7860" fmla="*/ 5890955 w 7563811"/>
                            <a:gd name="connsiteY7860" fmla="*/ 108917 h 773723"/>
                            <a:gd name="connsiteX7861" fmla="*/ 5894513 w 7563811"/>
                            <a:gd name="connsiteY7861" fmla="*/ 101420 h 773723"/>
                            <a:gd name="connsiteX7862" fmla="*/ 5899087 w 7563811"/>
                            <a:gd name="connsiteY7862" fmla="*/ 93543 h 773723"/>
                            <a:gd name="connsiteX7863" fmla="*/ 5906583 w 7563811"/>
                            <a:gd name="connsiteY7863" fmla="*/ 93797 h 773723"/>
                            <a:gd name="connsiteX7864" fmla="*/ 5908870 w 7563811"/>
                            <a:gd name="connsiteY7864" fmla="*/ 90620 h 773723"/>
                            <a:gd name="connsiteX7865" fmla="*/ 4859110 w 7563811"/>
                            <a:gd name="connsiteY7865" fmla="*/ 86300 h 773723"/>
                            <a:gd name="connsiteX7866" fmla="*/ 4863811 w 7563811"/>
                            <a:gd name="connsiteY7866" fmla="*/ 86808 h 773723"/>
                            <a:gd name="connsiteX7867" fmla="*/ 4865717 w 7563811"/>
                            <a:gd name="connsiteY7867" fmla="*/ 89222 h 773723"/>
                            <a:gd name="connsiteX7868" fmla="*/ 4870418 w 7563811"/>
                            <a:gd name="connsiteY7868" fmla="*/ 90493 h 773723"/>
                            <a:gd name="connsiteX7869" fmla="*/ 4878423 w 7563811"/>
                            <a:gd name="connsiteY7869" fmla="*/ 97862 h 773723"/>
                            <a:gd name="connsiteX7870" fmla="*/ 4880329 w 7563811"/>
                            <a:gd name="connsiteY7870" fmla="*/ 106756 h 773723"/>
                            <a:gd name="connsiteX7871" fmla="*/ 4881091 w 7563811"/>
                            <a:gd name="connsiteY7871" fmla="*/ 112220 h 773723"/>
                            <a:gd name="connsiteX7872" fmla="*/ 4878296 w 7563811"/>
                            <a:gd name="connsiteY7872" fmla="*/ 115142 h 773723"/>
                            <a:gd name="connsiteX7873" fmla="*/ 4878296 w 7563811"/>
                            <a:gd name="connsiteY7873" fmla="*/ 121114 h 773723"/>
                            <a:gd name="connsiteX7874" fmla="*/ 4872324 w 7563811"/>
                            <a:gd name="connsiteY7874" fmla="*/ 127721 h 773723"/>
                            <a:gd name="connsiteX7875" fmla="*/ 4864955 w 7563811"/>
                            <a:gd name="connsiteY7875" fmla="*/ 128102 h 773723"/>
                            <a:gd name="connsiteX7876" fmla="*/ 4860253 w 7563811"/>
                            <a:gd name="connsiteY7876" fmla="*/ 129246 h 773723"/>
                            <a:gd name="connsiteX7877" fmla="*/ 4854790 w 7563811"/>
                            <a:gd name="connsiteY7877" fmla="*/ 128610 h 773723"/>
                            <a:gd name="connsiteX7878" fmla="*/ 4854790 w 7563811"/>
                            <a:gd name="connsiteY7878" fmla="*/ 128483 h 773723"/>
                            <a:gd name="connsiteX7879" fmla="*/ 4847928 w 7563811"/>
                            <a:gd name="connsiteY7879" fmla="*/ 125180 h 773723"/>
                            <a:gd name="connsiteX7880" fmla="*/ 4839924 w 7563811"/>
                            <a:gd name="connsiteY7880" fmla="*/ 120225 h 773723"/>
                            <a:gd name="connsiteX7881" fmla="*/ 4840051 w 7563811"/>
                            <a:gd name="connsiteY7881" fmla="*/ 113109 h 773723"/>
                            <a:gd name="connsiteX7882" fmla="*/ 4839543 w 7563811"/>
                            <a:gd name="connsiteY7882" fmla="*/ 110314 h 773723"/>
                            <a:gd name="connsiteX7883" fmla="*/ 4839924 w 7563811"/>
                            <a:gd name="connsiteY7883" fmla="*/ 104977 h 773723"/>
                            <a:gd name="connsiteX7884" fmla="*/ 4843863 w 7563811"/>
                            <a:gd name="connsiteY7884" fmla="*/ 97227 h 773723"/>
                            <a:gd name="connsiteX7885" fmla="*/ 4848818 w 7563811"/>
                            <a:gd name="connsiteY7885" fmla="*/ 89095 h 773723"/>
                            <a:gd name="connsiteX7886" fmla="*/ 4856696 w 7563811"/>
                            <a:gd name="connsiteY7886" fmla="*/ 89603 h 773723"/>
                            <a:gd name="connsiteX7887" fmla="*/ 4859110 w 7563811"/>
                            <a:gd name="connsiteY7887" fmla="*/ 86300 h 773723"/>
                            <a:gd name="connsiteX7888" fmla="*/ 6337567 w 7563811"/>
                            <a:gd name="connsiteY7888" fmla="*/ 85411 h 773723"/>
                            <a:gd name="connsiteX7889" fmla="*/ 6341887 w 7563811"/>
                            <a:gd name="connsiteY7889" fmla="*/ 91255 h 773723"/>
                            <a:gd name="connsiteX7890" fmla="*/ 6344047 w 7563811"/>
                            <a:gd name="connsiteY7890" fmla="*/ 93161 h 773723"/>
                            <a:gd name="connsiteX7891" fmla="*/ 6347096 w 7563811"/>
                            <a:gd name="connsiteY7891" fmla="*/ 97735 h 773723"/>
                            <a:gd name="connsiteX7892" fmla="*/ 6348748 w 7563811"/>
                            <a:gd name="connsiteY7892" fmla="*/ 106502 h 773723"/>
                            <a:gd name="connsiteX7893" fmla="*/ 6349764 w 7563811"/>
                            <a:gd name="connsiteY7893" fmla="*/ 116286 h 773723"/>
                            <a:gd name="connsiteX7894" fmla="*/ 6343030 w 7563811"/>
                            <a:gd name="connsiteY7894" fmla="*/ 120860 h 773723"/>
                            <a:gd name="connsiteX7895" fmla="*/ 6343030 w 7563811"/>
                            <a:gd name="connsiteY7895" fmla="*/ 125053 h 773723"/>
                            <a:gd name="connsiteX7896" fmla="*/ 6338838 w 7563811"/>
                            <a:gd name="connsiteY7896" fmla="*/ 127594 h 773723"/>
                            <a:gd name="connsiteX7897" fmla="*/ 6335788 w 7563811"/>
                            <a:gd name="connsiteY7897" fmla="*/ 126832 h 773723"/>
                            <a:gd name="connsiteX7898" fmla="*/ 6331087 w 7563811"/>
                            <a:gd name="connsiteY7898" fmla="*/ 128738 h 773723"/>
                            <a:gd name="connsiteX7899" fmla="*/ 6319905 w 7563811"/>
                            <a:gd name="connsiteY7899" fmla="*/ 127721 h 773723"/>
                            <a:gd name="connsiteX7900" fmla="*/ 6312917 w 7563811"/>
                            <a:gd name="connsiteY7900" fmla="*/ 121622 h 773723"/>
                            <a:gd name="connsiteX7901" fmla="*/ 6308979 w 7563811"/>
                            <a:gd name="connsiteY7901" fmla="*/ 117683 h 773723"/>
                            <a:gd name="connsiteX7902" fmla="*/ 6309487 w 7563811"/>
                            <a:gd name="connsiteY7902" fmla="*/ 113491 h 773723"/>
                            <a:gd name="connsiteX7903" fmla="*/ 6309741 w 7563811"/>
                            <a:gd name="connsiteY7903" fmla="*/ 113491 h 773723"/>
                            <a:gd name="connsiteX7904" fmla="*/ 6305929 w 7563811"/>
                            <a:gd name="connsiteY7904" fmla="*/ 108662 h 773723"/>
                            <a:gd name="connsiteX7905" fmla="*/ 6306691 w 7563811"/>
                            <a:gd name="connsiteY7905" fmla="*/ 99514 h 773723"/>
                            <a:gd name="connsiteX7906" fmla="*/ 6312409 w 7563811"/>
                            <a:gd name="connsiteY7906" fmla="*/ 94559 h 773723"/>
                            <a:gd name="connsiteX7907" fmla="*/ 6315586 w 7563811"/>
                            <a:gd name="connsiteY7907" fmla="*/ 90620 h 773723"/>
                            <a:gd name="connsiteX7908" fmla="*/ 6320414 w 7563811"/>
                            <a:gd name="connsiteY7908" fmla="*/ 87825 h 773723"/>
                            <a:gd name="connsiteX7909" fmla="*/ 6328037 w 7563811"/>
                            <a:gd name="connsiteY7909" fmla="*/ 86300 h 773723"/>
                            <a:gd name="connsiteX7910" fmla="*/ 6337567 w 7563811"/>
                            <a:gd name="connsiteY7910" fmla="*/ 85411 h 773723"/>
                            <a:gd name="connsiteX7911" fmla="*/ 4274640 w 7563811"/>
                            <a:gd name="connsiteY7911" fmla="*/ 82107 h 773723"/>
                            <a:gd name="connsiteX7912" fmla="*/ 4279595 w 7563811"/>
                            <a:gd name="connsiteY7912" fmla="*/ 83377 h 773723"/>
                            <a:gd name="connsiteX7913" fmla="*/ 4281247 w 7563811"/>
                            <a:gd name="connsiteY7913" fmla="*/ 86173 h 773723"/>
                            <a:gd name="connsiteX7914" fmla="*/ 4286075 w 7563811"/>
                            <a:gd name="connsiteY7914" fmla="*/ 88333 h 773723"/>
                            <a:gd name="connsiteX7915" fmla="*/ 4293572 w 7563811"/>
                            <a:gd name="connsiteY7915" fmla="*/ 97481 h 773723"/>
                            <a:gd name="connsiteX7916" fmla="*/ 4293572 w 7563811"/>
                            <a:gd name="connsiteY7916" fmla="*/ 97227 h 773723"/>
                            <a:gd name="connsiteX7917" fmla="*/ 4294207 w 7563811"/>
                            <a:gd name="connsiteY7917" fmla="*/ 107010 h 773723"/>
                            <a:gd name="connsiteX7918" fmla="*/ 4294207 w 7563811"/>
                            <a:gd name="connsiteY7918" fmla="*/ 112982 h 773723"/>
                            <a:gd name="connsiteX7919" fmla="*/ 4290776 w 7563811"/>
                            <a:gd name="connsiteY7919" fmla="*/ 115650 h 773723"/>
                            <a:gd name="connsiteX7920" fmla="*/ 4289887 w 7563811"/>
                            <a:gd name="connsiteY7920" fmla="*/ 122130 h 773723"/>
                            <a:gd name="connsiteX7921" fmla="*/ 4282517 w 7563811"/>
                            <a:gd name="connsiteY7921" fmla="*/ 128229 h 773723"/>
                            <a:gd name="connsiteX7922" fmla="*/ 4274640 w 7563811"/>
                            <a:gd name="connsiteY7922" fmla="*/ 127594 h 773723"/>
                            <a:gd name="connsiteX7923" fmla="*/ 4269430 w 7563811"/>
                            <a:gd name="connsiteY7923" fmla="*/ 128102 h 773723"/>
                            <a:gd name="connsiteX7924" fmla="*/ 4263713 w 7563811"/>
                            <a:gd name="connsiteY7924" fmla="*/ 126577 h 773723"/>
                            <a:gd name="connsiteX7925" fmla="*/ 4256852 w 7563811"/>
                            <a:gd name="connsiteY7925" fmla="*/ 122003 h 773723"/>
                            <a:gd name="connsiteX7926" fmla="*/ 4249101 w 7563811"/>
                            <a:gd name="connsiteY7926" fmla="*/ 115523 h 773723"/>
                            <a:gd name="connsiteX7927" fmla="*/ 4250245 w 7563811"/>
                            <a:gd name="connsiteY7927" fmla="*/ 107900 h 773723"/>
                            <a:gd name="connsiteX7928" fmla="*/ 4250117 w 7563811"/>
                            <a:gd name="connsiteY7928" fmla="*/ 104850 h 773723"/>
                            <a:gd name="connsiteX7929" fmla="*/ 4251261 w 7563811"/>
                            <a:gd name="connsiteY7929" fmla="*/ 99260 h 773723"/>
                            <a:gd name="connsiteX7930" fmla="*/ 4256598 w 7563811"/>
                            <a:gd name="connsiteY7930" fmla="*/ 91509 h 773723"/>
                            <a:gd name="connsiteX7931" fmla="*/ 4263204 w 7563811"/>
                            <a:gd name="connsiteY7931" fmla="*/ 83631 h 773723"/>
                            <a:gd name="connsiteX7932" fmla="*/ 4271590 w 7563811"/>
                            <a:gd name="connsiteY7932" fmla="*/ 85283 h 773723"/>
                            <a:gd name="connsiteX7933" fmla="*/ 4274640 w 7563811"/>
                            <a:gd name="connsiteY7933" fmla="*/ 82107 h 773723"/>
                            <a:gd name="connsiteX7934" fmla="*/ 5519308 w 7563811"/>
                            <a:gd name="connsiteY7934" fmla="*/ 79058 h 773723"/>
                            <a:gd name="connsiteX7935" fmla="*/ 5525407 w 7563811"/>
                            <a:gd name="connsiteY7935" fmla="*/ 83124 h 773723"/>
                            <a:gd name="connsiteX7936" fmla="*/ 5528837 w 7563811"/>
                            <a:gd name="connsiteY7936" fmla="*/ 81599 h 773723"/>
                            <a:gd name="connsiteX7937" fmla="*/ 5532395 w 7563811"/>
                            <a:gd name="connsiteY7937" fmla="*/ 84140 h 773723"/>
                            <a:gd name="connsiteX7938" fmla="*/ 5532776 w 7563811"/>
                            <a:gd name="connsiteY7938" fmla="*/ 86936 h 773723"/>
                            <a:gd name="connsiteX7939" fmla="*/ 5535953 w 7563811"/>
                            <a:gd name="connsiteY7939" fmla="*/ 90112 h 773723"/>
                            <a:gd name="connsiteX7940" fmla="*/ 5539002 w 7563811"/>
                            <a:gd name="connsiteY7940" fmla="*/ 99769 h 773723"/>
                            <a:gd name="connsiteX7941" fmla="*/ 5536461 w 7563811"/>
                            <a:gd name="connsiteY7941" fmla="*/ 107773 h 773723"/>
                            <a:gd name="connsiteX7942" fmla="*/ 5534555 w 7563811"/>
                            <a:gd name="connsiteY7942" fmla="*/ 112474 h 773723"/>
                            <a:gd name="connsiteX7943" fmla="*/ 5530997 w 7563811"/>
                            <a:gd name="connsiteY7943" fmla="*/ 113491 h 773723"/>
                            <a:gd name="connsiteX7944" fmla="*/ 5528202 w 7563811"/>
                            <a:gd name="connsiteY7944" fmla="*/ 118319 h 773723"/>
                            <a:gd name="connsiteX7945" fmla="*/ 5520451 w 7563811"/>
                            <a:gd name="connsiteY7945" fmla="*/ 120860 h 773723"/>
                            <a:gd name="connsiteX7946" fmla="*/ 5514352 w 7563811"/>
                            <a:gd name="connsiteY7946" fmla="*/ 117811 h 773723"/>
                            <a:gd name="connsiteX7947" fmla="*/ 5510033 w 7563811"/>
                            <a:gd name="connsiteY7947" fmla="*/ 116540 h 773723"/>
                            <a:gd name="connsiteX7948" fmla="*/ 5505967 w 7563811"/>
                            <a:gd name="connsiteY7948" fmla="*/ 113491 h 773723"/>
                            <a:gd name="connsiteX7949" fmla="*/ 5505839 w 7563811"/>
                            <a:gd name="connsiteY7949" fmla="*/ 113491 h 773723"/>
                            <a:gd name="connsiteX7950" fmla="*/ 5501901 w 7563811"/>
                            <a:gd name="connsiteY7950" fmla="*/ 107646 h 773723"/>
                            <a:gd name="connsiteX7951" fmla="*/ 5497835 w 7563811"/>
                            <a:gd name="connsiteY7951" fmla="*/ 100023 h 773723"/>
                            <a:gd name="connsiteX7952" fmla="*/ 5501265 w 7563811"/>
                            <a:gd name="connsiteY7952" fmla="*/ 94305 h 773723"/>
                            <a:gd name="connsiteX7953" fmla="*/ 5502028 w 7563811"/>
                            <a:gd name="connsiteY7953" fmla="*/ 91764 h 773723"/>
                            <a:gd name="connsiteX7954" fmla="*/ 5504823 w 7563811"/>
                            <a:gd name="connsiteY7954" fmla="*/ 87698 h 773723"/>
                            <a:gd name="connsiteX7955" fmla="*/ 5511557 w 7563811"/>
                            <a:gd name="connsiteY7955" fmla="*/ 83251 h 773723"/>
                            <a:gd name="connsiteX7956" fmla="*/ 5519308 w 7563811"/>
                            <a:gd name="connsiteY7956" fmla="*/ 79058 h 773723"/>
                            <a:gd name="connsiteX7957" fmla="*/ 4585426 w 7563811"/>
                            <a:gd name="connsiteY7957" fmla="*/ 77025 h 773723"/>
                            <a:gd name="connsiteX7958" fmla="*/ 4595844 w 7563811"/>
                            <a:gd name="connsiteY7958" fmla="*/ 79948 h 773723"/>
                            <a:gd name="connsiteX7959" fmla="*/ 4606898 w 7563811"/>
                            <a:gd name="connsiteY7959" fmla="*/ 84140 h 773723"/>
                            <a:gd name="connsiteX7960" fmla="*/ 4608169 w 7563811"/>
                            <a:gd name="connsiteY7960" fmla="*/ 93797 h 773723"/>
                            <a:gd name="connsiteX7961" fmla="*/ 4612743 w 7563811"/>
                            <a:gd name="connsiteY7961" fmla="*/ 95957 h 773723"/>
                            <a:gd name="connsiteX7962" fmla="*/ 4613251 w 7563811"/>
                            <a:gd name="connsiteY7962" fmla="*/ 101802 h 773723"/>
                            <a:gd name="connsiteX7963" fmla="*/ 4610837 w 7563811"/>
                            <a:gd name="connsiteY7963" fmla="*/ 104597 h 773723"/>
                            <a:gd name="connsiteX7964" fmla="*/ 4610329 w 7563811"/>
                            <a:gd name="connsiteY7964" fmla="*/ 110569 h 773723"/>
                            <a:gd name="connsiteX7965" fmla="*/ 4603341 w 7563811"/>
                            <a:gd name="connsiteY7965" fmla="*/ 122004 h 773723"/>
                            <a:gd name="connsiteX7966" fmla="*/ 4593049 w 7563811"/>
                            <a:gd name="connsiteY7966" fmla="*/ 126324 h 773723"/>
                            <a:gd name="connsiteX7967" fmla="*/ 4586569 w 7563811"/>
                            <a:gd name="connsiteY7967" fmla="*/ 128484 h 773723"/>
                            <a:gd name="connsiteX7968" fmla="*/ 4582376 w 7563811"/>
                            <a:gd name="connsiteY7968" fmla="*/ 125689 h 773723"/>
                            <a:gd name="connsiteX7969" fmla="*/ 4575134 w 7563811"/>
                            <a:gd name="connsiteY7969" fmla="*/ 127213 h 773723"/>
                            <a:gd name="connsiteX7970" fmla="*/ 4565731 w 7563811"/>
                            <a:gd name="connsiteY7970" fmla="*/ 121623 h 773723"/>
                            <a:gd name="connsiteX7971" fmla="*/ 4563572 w 7563811"/>
                            <a:gd name="connsiteY7971" fmla="*/ 112729 h 773723"/>
                            <a:gd name="connsiteX7972" fmla="*/ 4561030 w 7563811"/>
                            <a:gd name="connsiteY7972" fmla="*/ 107265 h 773723"/>
                            <a:gd name="connsiteX7973" fmla="*/ 4560903 w 7563811"/>
                            <a:gd name="connsiteY7973" fmla="*/ 107265 h 773723"/>
                            <a:gd name="connsiteX7974" fmla="*/ 4560522 w 7563811"/>
                            <a:gd name="connsiteY7974" fmla="*/ 100531 h 773723"/>
                            <a:gd name="connsiteX7975" fmla="*/ 4562936 w 7563811"/>
                            <a:gd name="connsiteY7975" fmla="*/ 91510 h 773723"/>
                            <a:gd name="connsiteX7976" fmla="*/ 4567129 w 7563811"/>
                            <a:gd name="connsiteY7976" fmla="*/ 80710 h 773723"/>
                            <a:gd name="connsiteX7977" fmla="*/ 4575769 w 7563811"/>
                            <a:gd name="connsiteY7977" fmla="*/ 79185 h 773723"/>
                            <a:gd name="connsiteX7978" fmla="*/ 4578946 w 7563811"/>
                            <a:gd name="connsiteY7978" fmla="*/ 77787 h 773723"/>
                            <a:gd name="connsiteX7979" fmla="*/ 4585426 w 7563811"/>
                            <a:gd name="connsiteY7979" fmla="*/ 77025 h 773723"/>
                            <a:gd name="connsiteX7980" fmla="*/ 5597449 w 7563811"/>
                            <a:gd name="connsiteY7980" fmla="*/ 74357 h 773723"/>
                            <a:gd name="connsiteX7981" fmla="*/ 5603040 w 7563811"/>
                            <a:gd name="connsiteY7981" fmla="*/ 79312 h 773723"/>
                            <a:gd name="connsiteX7982" fmla="*/ 5605581 w 7563811"/>
                            <a:gd name="connsiteY7982" fmla="*/ 80710 h 773723"/>
                            <a:gd name="connsiteX7983" fmla="*/ 5609520 w 7563811"/>
                            <a:gd name="connsiteY7983" fmla="*/ 84649 h 773723"/>
                            <a:gd name="connsiteX7984" fmla="*/ 5613077 w 7563811"/>
                            <a:gd name="connsiteY7984" fmla="*/ 93035 h 773723"/>
                            <a:gd name="connsiteX7985" fmla="*/ 5616127 w 7563811"/>
                            <a:gd name="connsiteY7985" fmla="*/ 102564 h 773723"/>
                            <a:gd name="connsiteX7986" fmla="*/ 5610409 w 7563811"/>
                            <a:gd name="connsiteY7986" fmla="*/ 108536 h 773723"/>
                            <a:gd name="connsiteX7987" fmla="*/ 5611299 w 7563811"/>
                            <a:gd name="connsiteY7987" fmla="*/ 112729 h 773723"/>
                            <a:gd name="connsiteX7988" fmla="*/ 5607741 w 7563811"/>
                            <a:gd name="connsiteY7988" fmla="*/ 116159 h 773723"/>
                            <a:gd name="connsiteX7989" fmla="*/ 5604564 w 7563811"/>
                            <a:gd name="connsiteY7989" fmla="*/ 116159 h 773723"/>
                            <a:gd name="connsiteX7990" fmla="*/ 5600371 w 7563811"/>
                            <a:gd name="connsiteY7990" fmla="*/ 118955 h 773723"/>
                            <a:gd name="connsiteX7991" fmla="*/ 5589063 w 7563811"/>
                            <a:gd name="connsiteY7991" fmla="*/ 120352 h 773723"/>
                            <a:gd name="connsiteX7992" fmla="*/ 5580805 w 7563811"/>
                            <a:gd name="connsiteY7992" fmla="*/ 115778 h 773723"/>
                            <a:gd name="connsiteX7993" fmla="*/ 5575976 w 7563811"/>
                            <a:gd name="connsiteY7993" fmla="*/ 112602 h 773723"/>
                            <a:gd name="connsiteX7994" fmla="*/ 5576103 w 7563811"/>
                            <a:gd name="connsiteY7994" fmla="*/ 112348 h 773723"/>
                            <a:gd name="connsiteX7995" fmla="*/ 5575722 w 7563811"/>
                            <a:gd name="connsiteY7995" fmla="*/ 108155 h 773723"/>
                            <a:gd name="connsiteX7996" fmla="*/ 5570894 w 7563811"/>
                            <a:gd name="connsiteY7996" fmla="*/ 104089 h 773723"/>
                            <a:gd name="connsiteX7997" fmla="*/ 5569750 w 7563811"/>
                            <a:gd name="connsiteY7997" fmla="*/ 94940 h 773723"/>
                            <a:gd name="connsiteX7998" fmla="*/ 5574452 w 7563811"/>
                            <a:gd name="connsiteY7998" fmla="*/ 88842 h 773723"/>
                            <a:gd name="connsiteX7999" fmla="*/ 5576739 w 7563811"/>
                            <a:gd name="connsiteY7999" fmla="*/ 84268 h 773723"/>
                            <a:gd name="connsiteX8000" fmla="*/ 5580931 w 7563811"/>
                            <a:gd name="connsiteY8000" fmla="*/ 80456 h 773723"/>
                            <a:gd name="connsiteX8001" fmla="*/ 5588174 w 7563811"/>
                            <a:gd name="connsiteY8001" fmla="*/ 77279 h 773723"/>
                            <a:gd name="connsiteX8002" fmla="*/ 5597449 w 7563811"/>
                            <a:gd name="connsiteY8002" fmla="*/ 74357 h 773723"/>
                            <a:gd name="connsiteX8003" fmla="*/ 4756574 w 7563811"/>
                            <a:gd name="connsiteY8003" fmla="*/ 55044 h 773723"/>
                            <a:gd name="connsiteX8004" fmla="*/ 4761148 w 7563811"/>
                            <a:gd name="connsiteY8004" fmla="*/ 56187 h 773723"/>
                            <a:gd name="connsiteX8005" fmla="*/ 4762673 w 7563811"/>
                            <a:gd name="connsiteY8005" fmla="*/ 58728 h 773723"/>
                            <a:gd name="connsiteX8006" fmla="*/ 4767120 w 7563811"/>
                            <a:gd name="connsiteY8006" fmla="*/ 60634 h 773723"/>
                            <a:gd name="connsiteX8007" fmla="*/ 4774108 w 7563811"/>
                            <a:gd name="connsiteY8007" fmla="*/ 68893 h 773723"/>
                            <a:gd name="connsiteX8008" fmla="*/ 4774743 w 7563811"/>
                            <a:gd name="connsiteY8008" fmla="*/ 77914 h 773723"/>
                            <a:gd name="connsiteX8009" fmla="*/ 4774743 w 7563811"/>
                            <a:gd name="connsiteY8009" fmla="*/ 83378 h 773723"/>
                            <a:gd name="connsiteX8010" fmla="*/ 4771567 w 7563811"/>
                            <a:gd name="connsiteY8010" fmla="*/ 85919 h 773723"/>
                            <a:gd name="connsiteX8011" fmla="*/ 4770805 w 7563811"/>
                            <a:gd name="connsiteY8011" fmla="*/ 91891 h 773723"/>
                            <a:gd name="connsiteX8012" fmla="*/ 4764071 w 7563811"/>
                            <a:gd name="connsiteY8012" fmla="*/ 97608 h 773723"/>
                            <a:gd name="connsiteX8013" fmla="*/ 4764452 w 7563811"/>
                            <a:gd name="connsiteY8013" fmla="*/ 97736 h 773723"/>
                            <a:gd name="connsiteX8014" fmla="*/ 4757082 w 7563811"/>
                            <a:gd name="connsiteY8014" fmla="*/ 97100 h 773723"/>
                            <a:gd name="connsiteX8015" fmla="*/ 4752254 w 7563811"/>
                            <a:gd name="connsiteY8015" fmla="*/ 97608 h 773723"/>
                            <a:gd name="connsiteX8016" fmla="*/ 4747044 w 7563811"/>
                            <a:gd name="connsiteY8016" fmla="*/ 96211 h 773723"/>
                            <a:gd name="connsiteX8017" fmla="*/ 4740691 w 7563811"/>
                            <a:gd name="connsiteY8017" fmla="*/ 92018 h 773723"/>
                            <a:gd name="connsiteX8018" fmla="*/ 4733449 w 7563811"/>
                            <a:gd name="connsiteY8018" fmla="*/ 86046 h 773723"/>
                            <a:gd name="connsiteX8019" fmla="*/ 4734466 w 7563811"/>
                            <a:gd name="connsiteY8019" fmla="*/ 79058 h 773723"/>
                            <a:gd name="connsiteX8020" fmla="*/ 4734212 w 7563811"/>
                            <a:gd name="connsiteY8020" fmla="*/ 76263 h 773723"/>
                            <a:gd name="connsiteX8021" fmla="*/ 4735228 w 7563811"/>
                            <a:gd name="connsiteY8021" fmla="*/ 71053 h 773723"/>
                            <a:gd name="connsiteX8022" fmla="*/ 4740056 w 7563811"/>
                            <a:gd name="connsiteY8022" fmla="*/ 63811 h 773723"/>
                            <a:gd name="connsiteX8023" fmla="*/ 4746028 w 7563811"/>
                            <a:gd name="connsiteY8023" fmla="*/ 56441 h 773723"/>
                            <a:gd name="connsiteX8024" fmla="*/ 4753779 w 7563811"/>
                            <a:gd name="connsiteY8024" fmla="*/ 57966 h 773723"/>
                            <a:gd name="connsiteX8025" fmla="*/ 4756574 w 7563811"/>
                            <a:gd name="connsiteY8025" fmla="*/ 55044 h 773723"/>
                            <a:gd name="connsiteX8026" fmla="*/ 5142578 w 7563811"/>
                            <a:gd name="connsiteY8026" fmla="*/ 53264 h 773723"/>
                            <a:gd name="connsiteX8027" fmla="*/ 5149821 w 7563811"/>
                            <a:gd name="connsiteY8027" fmla="*/ 56441 h 773723"/>
                            <a:gd name="connsiteX8028" fmla="*/ 5153251 w 7563811"/>
                            <a:gd name="connsiteY8028" fmla="*/ 54154 h 773723"/>
                            <a:gd name="connsiteX8029" fmla="*/ 5157571 w 7563811"/>
                            <a:gd name="connsiteY8029" fmla="*/ 56187 h 773723"/>
                            <a:gd name="connsiteX8030" fmla="*/ 5158588 w 7563811"/>
                            <a:gd name="connsiteY8030" fmla="*/ 58982 h 773723"/>
                            <a:gd name="connsiteX8031" fmla="*/ 5162654 w 7563811"/>
                            <a:gd name="connsiteY8031" fmla="*/ 61777 h 773723"/>
                            <a:gd name="connsiteX8032" fmla="*/ 5167736 w 7563811"/>
                            <a:gd name="connsiteY8032" fmla="*/ 71434 h 773723"/>
                            <a:gd name="connsiteX8033" fmla="*/ 5166465 w 7563811"/>
                            <a:gd name="connsiteY8033" fmla="*/ 80455 h 773723"/>
                            <a:gd name="connsiteX8034" fmla="*/ 5165322 w 7563811"/>
                            <a:gd name="connsiteY8034" fmla="*/ 85792 h 773723"/>
                            <a:gd name="connsiteX8035" fmla="*/ 5161637 w 7563811"/>
                            <a:gd name="connsiteY8035" fmla="*/ 87570 h 773723"/>
                            <a:gd name="connsiteX8036" fmla="*/ 5159604 w 7563811"/>
                            <a:gd name="connsiteY8036" fmla="*/ 93288 h 773723"/>
                            <a:gd name="connsiteX8037" fmla="*/ 5151726 w 7563811"/>
                            <a:gd name="connsiteY8037" fmla="*/ 97481 h 773723"/>
                            <a:gd name="connsiteX8038" fmla="*/ 5144611 w 7563811"/>
                            <a:gd name="connsiteY8038" fmla="*/ 95321 h 773723"/>
                            <a:gd name="connsiteX8039" fmla="*/ 5139783 w 7563811"/>
                            <a:gd name="connsiteY8039" fmla="*/ 94813 h 773723"/>
                            <a:gd name="connsiteX8040" fmla="*/ 5134955 w 7563811"/>
                            <a:gd name="connsiteY8040" fmla="*/ 92399 h 773723"/>
                            <a:gd name="connsiteX8041" fmla="*/ 5129618 w 7563811"/>
                            <a:gd name="connsiteY8041" fmla="*/ 86935 h 773723"/>
                            <a:gd name="connsiteX8042" fmla="*/ 5129491 w 7563811"/>
                            <a:gd name="connsiteY8042" fmla="*/ 87062 h 773723"/>
                            <a:gd name="connsiteX8043" fmla="*/ 5123647 w 7563811"/>
                            <a:gd name="connsiteY8043" fmla="*/ 79693 h 773723"/>
                            <a:gd name="connsiteX8044" fmla="*/ 5126188 w 7563811"/>
                            <a:gd name="connsiteY8044" fmla="*/ 72959 h 773723"/>
                            <a:gd name="connsiteX8045" fmla="*/ 5126569 w 7563811"/>
                            <a:gd name="connsiteY8045" fmla="*/ 70163 h 773723"/>
                            <a:gd name="connsiteX8046" fmla="*/ 5128729 w 7563811"/>
                            <a:gd name="connsiteY8046" fmla="*/ 65208 h 773723"/>
                            <a:gd name="connsiteX8047" fmla="*/ 5135082 w 7563811"/>
                            <a:gd name="connsiteY8047" fmla="*/ 59236 h 773723"/>
                            <a:gd name="connsiteX8048" fmla="*/ 5142578 w 7563811"/>
                            <a:gd name="connsiteY8048" fmla="*/ 53264 h 773723"/>
                            <a:gd name="connsiteX8049" fmla="*/ 6177091 w 7563811"/>
                            <a:gd name="connsiteY8049" fmla="*/ 52756 h 773723"/>
                            <a:gd name="connsiteX8050" fmla="*/ 6184079 w 7563811"/>
                            <a:gd name="connsiteY8050" fmla="*/ 55552 h 773723"/>
                            <a:gd name="connsiteX8051" fmla="*/ 6187256 w 7563811"/>
                            <a:gd name="connsiteY8051" fmla="*/ 53265 h 773723"/>
                            <a:gd name="connsiteX8052" fmla="*/ 6191322 w 7563811"/>
                            <a:gd name="connsiteY8052" fmla="*/ 55170 h 773723"/>
                            <a:gd name="connsiteX8053" fmla="*/ 6192338 w 7563811"/>
                            <a:gd name="connsiteY8053" fmla="*/ 57839 h 773723"/>
                            <a:gd name="connsiteX8054" fmla="*/ 6196277 w 7563811"/>
                            <a:gd name="connsiteY8054" fmla="*/ 60380 h 773723"/>
                            <a:gd name="connsiteX8055" fmla="*/ 6201359 w 7563811"/>
                            <a:gd name="connsiteY8055" fmla="*/ 69401 h 773723"/>
                            <a:gd name="connsiteX8056" fmla="*/ 6200343 w 7563811"/>
                            <a:gd name="connsiteY8056" fmla="*/ 77914 h 773723"/>
                            <a:gd name="connsiteX8057" fmla="*/ 6199326 w 7563811"/>
                            <a:gd name="connsiteY8057" fmla="*/ 82996 h 773723"/>
                            <a:gd name="connsiteX8058" fmla="*/ 6195896 w 7563811"/>
                            <a:gd name="connsiteY8058" fmla="*/ 84775 h 773723"/>
                            <a:gd name="connsiteX8059" fmla="*/ 6194117 w 7563811"/>
                            <a:gd name="connsiteY8059" fmla="*/ 90239 h 773723"/>
                            <a:gd name="connsiteX8060" fmla="*/ 6186748 w 7563811"/>
                            <a:gd name="connsiteY8060" fmla="*/ 94432 h 773723"/>
                            <a:gd name="connsiteX8061" fmla="*/ 6180014 w 7563811"/>
                            <a:gd name="connsiteY8061" fmla="*/ 92526 h 773723"/>
                            <a:gd name="connsiteX8062" fmla="*/ 6175439 w 7563811"/>
                            <a:gd name="connsiteY8062" fmla="*/ 92145 h 773723"/>
                            <a:gd name="connsiteX8063" fmla="*/ 6170738 w 7563811"/>
                            <a:gd name="connsiteY8063" fmla="*/ 89857 h 773723"/>
                            <a:gd name="connsiteX8064" fmla="*/ 6165529 w 7563811"/>
                            <a:gd name="connsiteY8064" fmla="*/ 84775 h 773723"/>
                            <a:gd name="connsiteX8065" fmla="*/ 6165529 w 7563811"/>
                            <a:gd name="connsiteY8065" fmla="*/ 85029 h 773723"/>
                            <a:gd name="connsiteX8066" fmla="*/ 6159811 w 7563811"/>
                            <a:gd name="connsiteY8066" fmla="*/ 78168 h 773723"/>
                            <a:gd name="connsiteX8067" fmla="*/ 6162098 w 7563811"/>
                            <a:gd name="connsiteY8067" fmla="*/ 71815 h 773723"/>
                            <a:gd name="connsiteX8068" fmla="*/ 6162352 w 7563811"/>
                            <a:gd name="connsiteY8068" fmla="*/ 69147 h 773723"/>
                            <a:gd name="connsiteX8069" fmla="*/ 6164258 w 7563811"/>
                            <a:gd name="connsiteY8069" fmla="*/ 64446 h 773723"/>
                            <a:gd name="connsiteX8070" fmla="*/ 6170103 w 7563811"/>
                            <a:gd name="connsiteY8070" fmla="*/ 58601 h 773723"/>
                            <a:gd name="connsiteX8071" fmla="*/ 6177091 w 7563811"/>
                            <a:gd name="connsiteY8071" fmla="*/ 52756 h 773723"/>
                            <a:gd name="connsiteX8072" fmla="*/ 6016616 w 7563811"/>
                            <a:gd name="connsiteY8072" fmla="*/ 42719 h 773723"/>
                            <a:gd name="connsiteX8073" fmla="*/ 6022842 w 7563811"/>
                            <a:gd name="connsiteY8073" fmla="*/ 43100 h 773723"/>
                            <a:gd name="connsiteX8074" fmla="*/ 6031990 w 7563811"/>
                            <a:gd name="connsiteY8074" fmla="*/ 47674 h 773723"/>
                            <a:gd name="connsiteX8075" fmla="*/ 6041647 w 7563811"/>
                            <a:gd name="connsiteY8075" fmla="*/ 53519 h 773723"/>
                            <a:gd name="connsiteX8076" fmla="*/ 6041138 w 7563811"/>
                            <a:gd name="connsiteY8076" fmla="*/ 62794 h 773723"/>
                            <a:gd name="connsiteX8077" fmla="*/ 6045077 w 7563811"/>
                            <a:gd name="connsiteY8077" fmla="*/ 65717 h 773723"/>
                            <a:gd name="connsiteX8078" fmla="*/ 6044442 w 7563811"/>
                            <a:gd name="connsiteY8078" fmla="*/ 71307 h 773723"/>
                            <a:gd name="connsiteX8079" fmla="*/ 6041647 w 7563811"/>
                            <a:gd name="connsiteY8079" fmla="*/ 73467 h 773723"/>
                            <a:gd name="connsiteX8080" fmla="*/ 6040122 w 7563811"/>
                            <a:gd name="connsiteY8080" fmla="*/ 79058 h 773723"/>
                            <a:gd name="connsiteX8081" fmla="*/ 6031482 w 7563811"/>
                            <a:gd name="connsiteY8081" fmla="*/ 88587 h 773723"/>
                            <a:gd name="connsiteX8082" fmla="*/ 6021063 w 7563811"/>
                            <a:gd name="connsiteY8082" fmla="*/ 90747 h 773723"/>
                            <a:gd name="connsiteX8083" fmla="*/ 6014710 w 7563811"/>
                            <a:gd name="connsiteY8083" fmla="*/ 91637 h 773723"/>
                            <a:gd name="connsiteX8084" fmla="*/ 6011279 w 7563811"/>
                            <a:gd name="connsiteY8084" fmla="*/ 88333 h 773723"/>
                            <a:gd name="connsiteX8085" fmla="*/ 6004164 w 7563811"/>
                            <a:gd name="connsiteY8085" fmla="*/ 88333 h 773723"/>
                            <a:gd name="connsiteX8086" fmla="*/ 5996414 w 7563811"/>
                            <a:gd name="connsiteY8086" fmla="*/ 81345 h 773723"/>
                            <a:gd name="connsiteX8087" fmla="*/ 5995905 w 7563811"/>
                            <a:gd name="connsiteY8087" fmla="*/ 72705 h 773723"/>
                            <a:gd name="connsiteX8088" fmla="*/ 5994508 w 7563811"/>
                            <a:gd name="connsiteY8088" fmla="*/ 67114 h 773723"/>
                            <a:gd name="connsiteX8089" fmla="*/ 5995270 w 7563811"/>
                            <a:gd name="connsiteY8089" fmla="*/ 60761 h 773723"/>
                            <a:gd name="connsiteX8090" fmla="*/ 5999082 w 7563811"/>
                            <a:gd name="connsiteY8090" fmla="*/ 52630 h 773723"/>
                            <a:gd name="connsiteX8091" fmla="*/ 6004927 w 7563811"/>
                            <a:gd name="connsiteY8091" fmla="*/ 43227 h 773723"/>
                            <a:gd name="connsiteX8092" fmla="*/ 6013312 w 7563811"/>
                            <a:gd name="connsiteY8092" fmla="*/ 43354 h 773723"/>
                            <a:gd name="connsiteX8093" fmla="*/ 6016616 w 7563811"/>
                            <a:gd name="connsiteY8093" fmla="*/ 42719 h 773723"/>
                            <a:gd name="connsiteX8094" fmla="*/ 5244606 w 7563811"/>
                            <a:gd name="connsiteY8094" fmla="*/ 42465 h 773723"/>
                            <a:gd name="connsiteX8095" fmla="*/ 5255788 w 7563811"/>
                            <a:gd name="connsiteY8095" fmla="*/ 42592 h 773723"/>
                            <a:gd name="connsiteX8096" fmla="*/ 5263157 w 7563811"/>
                            <a:gd name="connsiteY8096" fmla="*/ 48056 h 773723"/>
                            <a:gd name="connsiteX8097" fmla="*/ 5267350 w 7563811"/>
                            <a:gd name="connsiteY8097" fmla="*/ 51740 h 773723"/>
                            <a:gd name="connsiteX8098" fmla="*/ 5267096 w 7563811"/>
                            <a:gd name="connsiteY8098" fmla="*/ 55933 h 773723"/>
                            <a:gd name="connsiteX8099" fmla="*/ 5271162 w 7563811"/>
                            <a:gd name="connsiteY8099" fmla="*/ 60507 h 773723"/>
                            <a:gd name="connsiteX8100" fmla="*/ 5271162 w 7563811"/>
                            <a:gd name="connsiteY8100" fmla="*/ 69528 h 773723"/>
                            <a:gd name="connsiteX8101" fmla="*/ 5265825 w 7563811"/>
                            <a:gd name="connsiteY8101" fmla="*/ 74865 h 773723"/>
                            <a:gd name="connsiteX8102" fmla="*/ 5263030 w 7563811"/>
                            <a:gd name="connsiteY8102" fmla="*/ 78931 h 773723"/>
                            <a:gd name="connsiteX8103" fmla="*/ 5258456 w 7563811"/>
                            <a:gd name="connsiteY8103" fmla="*/ 82107 h 773723"/>
                            <a:gd name="connsiteX8104" fmla="*/ 5250959 w 7563811"/>
                            <a:gd name="connsiteY8104" fmla="*/ 84267 h 773723"/>
                            <a:gd name="connsiteX8105" fmla="*/ 5241557 w 7563811"/>
                            <a:gd name="connsiteY8105" fmla="*/ 85919 h 773723"/>
                            <a:gd name="connsiteX8106" fmla="*/ 5236856 w 7563811"/>
                            <a:gd name="connsiteY8106" fmla="*/ 80456 h 773723"/>
                            <a:gd name="connsiteX8107" fmla="*/ 5234569 w 7563811"/>
                            <a:gd name="connsiteY8107" fmla="*/ 78677 h 773723"/>
                            <a:gd name="connsiteX8108" fmla="*/ 5231265 w 7563811"/>
                            <a:gd name="connsiteY8108" fmla="*/ 74357 h 773723"/>
                            <a:gd name="connsiteX8109" fmla="*/ 5231265 w 7563811"/>
                            <a:gd name="connsiteY8109" fmla="*/ 74484 h 773723"/>
                            <a:gd name="connsiteX8110" fmla="*/ 5228978 w 7563811"/>
                            <a:gd name="connsiteY8110" fmla="*/ 65844 h 773723"/>
                            <a:gd name="connsiteX8111" fmla="*/ 5227199 w 7563811"/>
                            <a:gd name="connsiteY8111" fmla="*/ 56187 h 773723"/>
                            <a:gd name="connsiteX8112" fmla="*/ 5233552 w 7563811"/>
                            <a:gd name="connsiteY8112" fmla="*/ 51232 h 773723"/>
                            <a:gd name="connsiteX8113" fmla="*/ 5233171 w 7563811"/>
                            <a:gd name="connsiteY8113" fmla="*/ 47039 h 773723"/>
                            <a:gd name="connsiteX8114" fmla="*/ 5237110 w 7563811"/>
                            <a:gd name="connsiteY8114" fmla="*/ 44244 h 773723"/>
                            <a:gd name="connsiteX8115" fmla="*/ 5240160 w 7563811"/>
                            <a:gd name="connsiteY8115" fmla="*/ 44752 h 773723"/>
                            <a:gd name="connsiteX8116" fmla="*/ 5244606 w 7563811"/>
                            <a:gd name="connsiteY8116" fmla="*/ 42465 h 773723"/>
                            <a:gd name="connsiteX8117" fmla="*/ 4973971 w 7563811"/>
                            <a:gd name="connsiteY8117" fmla="*/ 38145 h 773723"/>
                            <a:gd name="connsiteX8118" fmla="*/ 4980578 w 7563811"/>
                            <a:gd name="connsiteY8118" fmla="*/ 38780 h 773723"/>
                            <a:gd name="connsiteX8119" fmla="*/ 4990108 w 7563811"/>
                            <a:gd name="connsiteY8119" fmla="*/ 43863 h 773723"/>
                            <a:gd name="connsiteX8120" fmla="*/ 5000018 w 7563811"/>
                            <a:gd name="connsiteY8120" fmla="*/ 50343 h 773723"/>
                            <a:gd name="connsiteX8121" fmla="*/ 4999256 w 7563811"/>
                            <a:gd name="connsiteY8121" fmla="*/ 60126 h 773723"/>
                            <a:gd name="connsiteX8122" fmla="*/ 5003322 w 7563811"/>
                            <a:gd name="connsiteY8122" fmla="*/ 63303 h 773723"/>
                            <a:gd name="connsiteX8123" fmla="*/ 5002560 w 7563811"/>
                            <a:gd name="connsiteY8123" fmla="*/ 69148 h 773723"/>
                            <a:gd name="connsiteX8124" fmla="*/ 4999637 w 7563811"/>
                            <a:gd name="connsiteY8124" fmla="*/ 71435 h 773723"/>
                            <a:gd name="connsiteX8125" fmla="*/ 4997859 w 7563811"/>
                            <a:gd name="connsiteY8125" fmla="*/ 77279 h 773723"/>
                            <a:gd name="connsiteX8126" fmla="*/ 4988456 w 7563811"/>
                            <a:gd name="connsiteY8126" fmla="*/ 87063 h 773723"/>
                            <a:gd name="connsiteX8127" fmla="*/ 4977402 w 7563811"/>
                            <a:gd name="connsiteY8127" fmla="*/ 89096 h 773723"/>
                            <a:gd name="connsiteX8128" fmla="*/ 4970668 w 7563811"/>
                            <a:gd name="connsiteY8128" fmla="*/ 89858 h 773723"/>
                            <a:gd name="connsiteX8129" fmla="*/ 4967110 w 7563811"/>
                            <a:gd name="connsiteY8129" fmla="*/ 86300 h 773723"/>
                            <a:gd name="connsiteX8130" fmla="*/ 4959614 w 7563811"/>
                            <a:gd name="connsiteY8130" fmla="*/ 86300 h 773723"/>
                            <a:gd name="connsiteX8131" fmla="*/ 4951609 w 7563811"/>
                            <a:gd name="connsiteY8131" fmla="*/ 78804 h 773723"/>
                            <a:gd name="connsiteX8132" fmla="*/ 4951482 w 7563811"/>
                            <a:gd name="connsiteY8132" fmla="*/ 78296 h 773723"/>
                            <a:gd name="connsiteX8133" fmla="*/ 4951228 w 7563811"/>
                            <a:gd name="connsiteY8133" fmla="*/ 69148 h 773723"/>
                            <a:gd name="connsiteX8134" fmla="*/ 4949957 w 7563811"/>
                            <a:gd name="connsiteY8134" fmla="*/ 63303 h 773723"/>
                            <a:gd name="connsiteX8135" fmla="*/ 4950974 w 7563811"/>
                            <a:gd name="connsiteY8135" fmla="*/ 56569 h 773723"/>
                            <a:gd name="connsiteX8136" fmla="*/ 4955294 w 7563811"/>
                            <a:gd name="connsiteY8136" fmla="*/ 48183 h 773723"/>
                            <a:gd name="connsiteX8137" fmla="*/ 4961647 w 7563811"/>
                            <a:gd name="connsiteY8137" fmla="*/ 38399 h 773723"/>
                            <a:gd name="connsiteX8138" fmla="*/ 4970541 w 7563811"/>
                            <a:gd name="connsiteY8138" fmla="*/ 38780 h 773723"/>
                            <a:gd name="connsiteX8139" fmla="*/ 4973971 w 7563811"/>
                            <a:gd name="connsiteY8139" fmla="*/ 38145 h 773723"/>
                            <a:gd name="connsiteX8140" fmla="*/ 6458145 w 7563811"/>
                            <a:gd name="connsiteY8140" fmla="*/ 36111 h 773723"/>
                            <a:gd name="connsiteX8141" fmla="*/ 6462720 w 7563811"/>
                            <a:gd name="connsiteY8141" fmla="*/ 42591 h 773723"/>
                            <a:gd name="connsiteX8142" fmla="*/ 6466785 w 7563811"/>
                            <a:gd name="connsiteY8142" fmla="*/ 42464 h 773723"/>
                            <a:gd name="connsiteX8143" fmla="*/ 6469327 w 7563811"/>
                            <a:gd name="connsiteY8143" fmla="*/ 46403 h 773723"/>
                            <a:gd name="connsiteX8144" fmla="*/ 6468691 w 7563811"/>
                            <a:gd name="connsiteY8144" fmla="*/ 49326 h 773723"/>
                            <a:gd name="connsiteX8145" fmla="*/ 6468564 w 7563811"/>
                            <a:gd name="connsiteY8145" fmla="*/ 49071 h 773723"/>
                            <a:gd name="connsiteX8146" fmla="*/ 6470470 w 7563811"/>
                            <a:gd name="connsiteY8146" fmla="*/ 53518 h 773723"/>
                            <a:gd name="connsiteX8147" fmla="*/ 6469708 w 7563811"/>
                            <a:gd name="connsiteY8147" fmla="*/ 64318 h 773723"/>
                            <a:gd name="connsiteX8148" fmla="*/ 6463990 w 7563811"/>
                            <a:gd name="connsiteY8148" fmla="*/ 71307 h 773723"/>
                            <a:gd name="connsiteX8149" fmla="*/ 6460178 w 7563811"/>
                            <a:gd name="connsiteY8149" fmla="*/ 75246 h 773723"/>
                            <a:gd name="connsiteX8150" fmla="*/ 6456239 w 7563811"/>
                            <a:gd name="connsiteY8150" fmla="*/ 74864 h 773723"/>
                            <a:gd name="connsiteX8151" fmla="*/ 6451538 w 7563811"/>
                            <a:gd name="connsiteY8151" fmla="*/ 78676 h 773723"/>
                            <a:gd name="connsiteX8152" fmla="*/ 6442771 w 7563811"/>
                            <a:gd name="connsiteY8152" fmla="*/ 78168 h 773723"/>
                            <a:gd name="connsiteX8153" fmla="*/ 6437943 w 7563811"/>
                            <a:gd name="connsiteY8153" fmla="*/ 72704 h 773723"/>
                            <a:gd name="connsiteX8154" fmla="*/ 6434131 w 7563811"/>
                            <a:gd name="connsiteY8154" fmla="*/ 69782 h 773723"/>
                            <a:gd name="connsiteX8155" fmla="*/ 6431336 w 7563811"/>
                            <a:gd name="connsiteY8155" fmla="*/ 65208 h 773723"/>
                            <a:gd name="connsiteX8156" fmla="*/ 6429684 w 7563811"/>
                            <a:gd name="connsiteY8156" fmla="*/ 57838 h 773723"/>
                            <a:gd name="connsiteX8157" fmla="*/ 6428541 w 7563811"/>
                            <a:gd name="connsiteY8157" fmla="*/ 48563 h 773723"/>
                            <a:gd name="connsiteX8158" fmla="*/ 6434131 w 7563811"/>
                            <a:gd name="connsiteY8158" fmla="*/ 44243 h 773723"/>
                            <a:gd name="connsiteX8159" fmla="*/ 6435910 w 7563811"/>
                            <a:gd name="connsiteY8159" fmla="*/ 42083 h 773723"/>
                            <a:gd name="connsiteX8160" fmla="*/ 6440230 w 7563811"/>
                            <a:gd name="connsiteY8160" fmla="*/ 39034 h 773723"/>
                            <a:gd name="connsiteX8161" fmla="*/ 6448743 w 7563811"/>
                            <a:gd name="connsiteY8161" fmla="*/ 37255 h 773723"/>
                            <a:gd name="connsiteX8162" fmla="*/ 6458145 w 7563811"/>
                            <a:gd name="connsiteY8162" fmla="*/ 36111 h 773723"/>
                            <a:gd name="connsiteX8163" fmla="*/ 5827299 w 7563811"/>
                            <a:gd name="connsiteY8163" fmla="*/ 33189 h 773723"/>
                            <a:gd name="connsiteX8164" fmla="*/ 5833906 w 7563811"/>
                            <a:gd name="connsiteY8164" fmla="*/ 39161 h 773723"/>
                            <a:gd name="connsiteX8165" fmla="*/ 5836955 w 7563811"/>
                            <a:gd name="connsiteY8165" fmla="*/ 40813 h 773723"/>
                            <a:gd name="connsiteX8166" fmla="*/ 5841656 w 7563811"/>
                            <a:gd name="connsiteY8166" fmla="*/ 45514 h 773723"/>
                            <a:gd name="connsiteX8167" fmla="*/ 5845849 w 7563811"/>
                            <a:gd name="connsiteY8167" fmla="*/ 55552 h 773723"/>
                            <a:gd name="connsiteX8168" fmla="*/ 5849534 w 7563811"/>
                            <a:gd name="connsiteY8168" fmla="*/ 66860 h 773723"/>
                            <a:gd name="connsiteX8169" fmla="*/ 5842673 w 7563811"/>
                            <a:gd name="connsiteY8169" fmla="*/ 73975 h 773723"/>
                            <a:gd name="connsiteX8170" fmla="*/ 5843816 w 7563811"/>
                            <a:gd name="connsiteY8170" fmla="*/ 78930 h 773723"/>
                            <a:gd name="connsiteX8171" fmla="*/ 5839496 w 7563811"/>
                            <a:gd name="connsiteY8171" fmla="*/ 82996 h 773723"/>
                            <a:gd name="connsiteX8172" fmla="*/ 5835811 w 7563811"/>
                            <a:gd name="connsiteY8172" fmla="*/ 82996 h 773723"/>
                            <a:gd name="connsiteX8173" fmla="*/ 5830729 w 7563811"/>
                            <a:gd name="connsiteY8173" fmla="*/ 86427 h 773723"/>
                            <a:gd name="connsiteX8174" fmla="*/ 5817261 w 7563811"/>
                            <a:gd name="connsiteY8174" fmla="*/ 88079 h 773723"/>
                            <a:gd name="connsiteX8175" fmla="*/ 5807350 w 7563811"/>
                            <a:gd name="connsiteY8175" fmla="*/ 82615 h 773723"/>
                            <a:gd name="connsiteX8176" fmla="*/ 5801633 w 7563811"/>
                            <a:gd name="connsiteY8176" fmla="*/ 78803 h 773723"/>
                            <a:gd name="connsiteX8177" fmla="*/ 5801125 w 7563811"/>
                            <a:gd name="connsiteY8177" fmla="*/ 73721 h 773723"/>
                            <a:gd name="connsiteX8178" fmla="*/ 5800997 w 7563811"/>
                            <a:gd name="connsiteY8178" fmla="*/ 73848 h 773723"/>
                            <a:gd name="connsiteX8179" fmla="*/ 5795280 w 7563811"/>
                            <a:gd name="connsiteY8179" fmla="*/ 69020 h 773723"/>
                            <a:gd name="connsiteX8180" fmla="*/ 5793882 w 7563811"/>
                            <a:gd name="connsiteY8180" fmla="*/ 57966 h 773723"/>
                            <a:gd name="connsiteX8181" fmla="*/ 5799473 w 7563811"/>
                            <a:gd name="connsiteY8181" fmla="*/ 50596 h 773723"/>
                            <a:gd name="connsiteX8182" fmla="*/ 5802268 w 7563811"/>
                            <a:gd name="connsiteY8182" fmla="*/ 45133 h 773723"/>
                            <a:gd name="connsiteX8183" fmla="*/ 5807350 w 7563811"/>
                            <a:gd name="connsiteY8183" fmla="*/ 40559 h 773723"/>
                            <a:gd name="connsiteX8184" fmla="*/ 5816117 w 7563811"/>
                            <a:gd name="connsiteY8184" fmla="*/ 36747 h 773723"/>
                            <a:gd name="connsiteX8185" fmla="*/ 5827299 w 7563811"/>
                            <a:gd name="connsiteY8185" fmla="*/ 33189 h 773723"/>
                            <a:gd name="connsiteX8186" fmla="*/ 5401143 w 7563811"/>
                            <a:gd name="connsiteY8186" fmla="*/ 9938 h 773723"/>
                            <a:gd name="connsiteX8187" fmla="*/ 5408513 w 7563811"/>
                            <a:gd name="connsiteY8187" fmla="*/ 14766 h 773723"/>
                            <a:gd name="connsiteX8188" fmla="*/ 5412705 w 7563811"/>
                            <a:gd name="connsiteY8188" fmla="*/ 12987 h 773723"/>
                            <a:gd name="connsiteX8189" fmla="*/ 5416898 w 7563811"/>
                            <a:gd name="connsiteY8189" fmla="*/ 16037 h 773723"/>
                            <a:gd name="connsiteX8190" fmla="*/ 5417406 w 7563811"/>
                            <a:gd name="connsiteY8190" fmla="*/ 19340 h 773723"/>
                            <a:gd name="connsiteX8191" fmla="*/ 5421218 w 7563811"/>
                            <a:gd name="connsiteY8191" fmla="*/ 23152 h 773723"/>
                            <a:gd name="connsiteX8192" fmla="*/ 5424776 w 7563811"/>
                            <a:gd name="connsiteY8192" fmla="*/ 34714 h 773723"/>
                            <a:gd name="connsiteX8193" fmla="*/ 5421726 w 7563811"/>
                            <a:gd name="connsiteY8193" fmla="*/ 44244 h 773723"/>
                            <a:gd name="connsiteX8194" fmla="*/ 5419439 w 7563811"/>
                            <a:gd name="connsiteY8194" fmla="*/ 49835 h 773723"/>
                            <a:gd name="connsiteX8195" fmla="*/ 5415119 w 7563811"/>
                            <a:gd name="connsiteY8195" fmla="*/ 51105 h 773723"/>
                            <a:gd name="connsiteX8196" fmla="*/ 5411816 w 7563811"/>
                            <a:gd name="connsiteY8196" fmla="*/ 56950 h 773723"/>
                            <a:gd name="connsiteX8197" fmla="*/ 5402414 w 7563811"/>
                            <a:gd name="connsiteY8197" fmla="*/ 59999 h 773723"/>
                            <a:gd name="connsiteX8198" fmla="*/ 5395171 w 7563811"/>
                            <a:gd name="connsiteY8198" fmla="*/ 56314 h 773723"/>
                            <a:gd name="connsiteX8199" fmla="*/ 5389962 w 7563811"/>
                            <a:gd name="connsiteY8199" fmla="*/ 54790 h 773723"/>
                            <a:gd name="connsiteX8200" fmla="*/ 5385133 w 7563811"/>
                            <a:gd name="connsiteY8200" fmla="*/ 51105 h 773723"/>
                            <a:gd name="connsiteX8201" fmla="*/ 5385007 w 7563811"/>
                            <a:gd name="connsiteY8201" fmla="*/ 51105 h 773723"/>
                            <a:gd name="connsiteX8202" fmla="*/ 5380305 w 7563811"/>
                            <a:gd name="connsiteY8202" fmla="*/ 44117 h 773723"/>
                            <a:gd name="connsiteX8203" fmla="*/ 5375350 w 7563811"/>
                            <a:gd name="connsiteY8203" fmla="*/ 34969 h 773723"/>
                            <a:gd name="connsiteX8204" fmla="*/ 5379416 w 7563811"/>
                            <a:gd name="connsiteY8204" fmla="*/ 28234 h 773723"/>
                            <a:gd name="connsiteX8205" fmla="*/ 5380432 w 7563811"/>
                            <a:gd name="connsiteY8205" fmla="*/ 25312 h 773723"/>
                            <a:gd name="connsiteX8206" fmla="*/ 5383736 w 7563811"/>
                            <a:gd name="connsiteY8206" fmla="*/ 20357 h 773723"/>
                            <a:gd name="connsiteX8207" fmla="*/ 5391867 w 7563811"/>
                            <a:gd name="connsiteY8207" fmla="*/ 15020 h 773723"/>
                            <a:gd name="connsiteX8208" fmla="*/ 5401143 w 7563811"/>
                            <a:gd name="connsiteY8208" fmla="*/ 9938 h 773723"/>
                            <a:gd name="connsiteX8209" fmla="*/ 5707100 w 7563811"/>
                            <a:gd name="connsiteY8209" fmla="*/ 28 h 773723"/>
                            <a:gd name="connsiteX8210" fmla="*/ 5712945 w 7563811"/>
                            <a:gd name="connsiteY8210" fmla="*/ 5491 h 773723"/>
                            <a:gd name="connsiteX8211" fmla="*/ 5717011 w 7563811"/>
                            <a:gd name="connsiteY8211" fmla="*/ 4475 h 773723"/>
                            <a:gd name="connsiteX8212" fmla="*/ 5720314 w 7563811"/>
                            <a:gd name="connsiteY8212" fmla="*/ 7905 h 773723"/>
                            <a:gd name="connsiteX8213" fmla="*/ 5720314 w 7563811"/>
                            <a:gd name="connsiteY8213" fmla="*/ 10955 h 773723"/>
                            <a:gd name="connsiteX8214" fmla="*/ 5723237 w 7563811"/>
                            <a:gd name="connsiteY8214" fmla="*/ 15021 h 773723"/>
                            <a:gd name="connsiteX8215" fmla="*/ 5724761 w 7563811"/>
                            <a:gd name="connsiteY8215" fmla="*/ 25948 h 773723"/>
                            <a:gd name="connsiteX8216" fmla="*/ 5720569 w 7563811"/>
                            <a:gd name="connsiteY8216" fmla="*/ 34079 h 773723"/>
                            <a:gd name="connsiteX8217" fmla="*/ 5717646 w 7563811"/>
                            <a:gd name="connsiteY8217" fmla="*/ 38781 h 773723"/>
                            <a:gd name="connsiteX8218" fmla="*/ 5713580 w 7563811"/>
                            <a:gd name="connsiteY8218" fmla="*/ 39289 h 773723"/>
                            <a:gd name="connsiteX8219" fmla="*/ 5709769 w 7563811"/>
                            <a:gd name="connsiteY8219" fmla="*/ 43990 h 773723"/>
                            <a:gd name="connsiteX8220" fmla="*/ 5700874 w 7563811"/>
                            <a:gd name="connsiteY8220" fmla="*/ 45388 h 773723"/>
                            <a:gd name="connsiteX8221" fmla="*/ 5694903 w 7563811"/>
                            <a:gd name="connsiteY8221" fmla="*/ 40941 h 773723"/>
                            <a:gd name="connsiteX8222" fmla="*/ 5694903 w 7563811"/>
                            <a:gd name="connsiteY8222" fmla="*/ 40686 h 773723"/>
                            <a:gd name="connsiteX8223" fmla="*/ 5690455 w 7563811"/>
                            <a:gd name="connsiteY8223" fmla="*/ 38526 h 773723"/>
                            <a:gd name="connsiteX8224" fmla="*/ 5686644 w 7563811"/>
                            <a:gd name="connsiteY8224" fmla="*/ 34588 h 773723"/>
                            <a:gd name="connsiteX8225" fmla="*/ 5683340 w 7563811"/>
                            <a:gd name="connsiteY8225" fmla="*/ 27599 h 773723"/>
                            <a:gd name="connsiteX8226" fmla="*/ 5680291 w 7563811"/>
                            <a:gd name="connsiteY8226" fmla="*/ 18705 h 773723"/>
                            <a:gd name="connsiteX8227" fmla="*/ 5684992 w 7563811"/>
                            <a:gd name="connsiteY8227" fmla="*/ 13242 h 773723"/>
                            <a:gd name="connsiteX8228" fmla="*/ 5686263 w 7563811"/>
                            <a:gd name="connsiteY8228" fmla="*/ 10701 h 773723"/>
                            <a:gd name="connsiteX8229" fmla="*/ 5689947 w 7563811"/>
                            <a:gd name="connsiteY8229" fmla="*/ 6762 h 773723"/>
                            <a:gd name="connsiteX8230" fmla="*/ 5697952 w 7563811"/>
                            <a:gd name="connsiteY8230" fmla="*/ 3204 h 773723"/>
                            <a:gd name="connsiteX8231" fmla="*/ 5707100 w 7563811"/>
                            <a:gd name="connsiteY8231" fmla="*/ 28 h 7737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 ang="0">
                              <a:pos x="connsiteX2869" y="connsiteY2869"/>
                            </a:cxn>
                            <a:cxn ang="0">
                              <a:pos x="connsiteX2870" y="connsiteY2870"/>
                            </a:cxn>
                            <a:cxn ang="0">
                              <a:pos x="connsiteX2871" y="connsiteY2871"/>
                            </a:cxn>
                            <a:cxn ang="0">
                              <a:pos x="connsiteX2872" y="connsiteY2872"/>
                            </a:cxn>
                            <a:cxn ang="0">
                              <a:pos x="connsiteX2873" y="connsiteY2873"/>
                            </a:cxn>
                            <a:cxn ang="0">
                              <a:pos x="connsiteX2874" y="connsiteY2874"/>
                            </a:cxn>
                            <a:cxn ang="0">
                              <a:pos x="connsiteX2875" y="connsiteY2875"/>
                            </a:cxn>
                            <a:cxn ang="0">
                              <a:pos x="connsiteX2876" y="connsiteY2876"/>
                            </a:cxn>
                            <a:cxn ang="0">
                              <a:pos x="connsiteX2877" y="connsiteY2877"/>
                            </a:cxn>
                            <a:cxn ang="0">
                              <a:pos x="connsiteX2878" y="connsiteY2878"/>
                            </a:cxn>
                            <a:cxn ang="0">
                              <a:pos x="connsiteX2879" y="connsiteY2879"/>
                            </a:cxn>
                            <a:cxn ang="0">
                              <a:pos x="connsiteX2880" y="connsiteY2880"/>
                            </a:cxn>
                            <a:cxn ang="0">
                              <a:pos x="connsiteX2881" y="connsiteY2881"/>
                            </a:cxn>
                            <a:cxn ang="0">
                              <a:pos x="connsiteX2882" y="connsiteY2882"/>
                            </a:cxn>
                            <a:cxn ang="0">
                              <a:pos x="connsiteX2883" y="connsiteY2883"/>
                            </a:cxn>
                            <a:cxn ang="0">
                              <a:pos x="connsiteX2884" y="connsiteY2884"/>
                            </a:cxn>
                            <a:cxn ang="0">
                              <a:pos x="connsiteX2885" y="connsiteY2885"/>
                            </a:cxn>
                            <a:cxn ang="0">
                              <a:pos x="connsiteX2886" y="connsiteY2886"/>
                            </a:cxn>
                            <a:cxn ang="0">
                              <a:pos x="connsiteX2887" y="connsiteY2887"/>
                            </a:cxn>
                            <a:cxn ang="0">
                              <a:pos x="connsiteX2888" y="connsiteY2888"/>
                            </a:cxn>
                            <a:cxn ang="0">
                              <a:pos x="connsiteX2889" y="connsiteY2889"/>
                            </a:cxn>
                            <a:cxn ang="0">
                              <a:pos x="connsiteX2890" y="connsiteY2890"/>
                            </a:cxn>
                            <a:cxn ang="0">
                              <a:pos x="connsiteX2891" y="connsiteY2891"/>
                            </a:cxn>
                            <a:cxn ang="0">
                              <a:pos x="connsiteX2892" y="connsiteY2892"/>
                            </a:cxn>
                            <a:cxn ang="0">
                              <a:pos x="connsiteX2893" y="connsiteY2893"/>
                            </a:cxn>
                            <a:cxn ang="0">
                              <a:pos x="connsiteX2894" y="connsiteY2894"/>
                            </a:cxn>
                            <a:cxn ang="0">
                              <a:pos x="connsiteX2895" y="connsiteY2895"/>
                            </a:cxn>
                            <a:cxn ang="0">
                              <a:pos x="connsiteX2896" y="connsiteY2896"/>
                            </a:cxn>
                            <a:cxn ang="0">
                              <a:pos x="connsiteX2897" y="connsiteY2897"/>
                            </a:cxn>
                            <a:cxn ang="0">
                              <a:pos x="connsiteX2898" y="connsiteY2898"/>
                            </a:cxn>
                            <a:cxn ang="0">
                              <a:pos x="connsiteX2899" y="connsiteY2899"/>
                            </a:cxn>
                            <a:cxn ang="0">
                              <a:pos x="connsiteX2900" y="connsiteY2900"/>
                            </a:cxn>
                            <a:cxn ang="0">
                              <a:pos x="connsiteX2901" y="connsiteY2901"/>
                            </a:cxn>
                            <a:cxn ang="0">
                              <a:pos x="connsiteX2902" y="connsiteY2902"/>
                            </a:cxn>
                            <a:cxn ang="0">
                              <a:pos x="connsiteX2903" y="connsiteY2903"/>
                            </a:cxn>
                            <a:cxn ang="0">
                              <a:pos x="connsiteX2904" y="connsiteY2904"/>
                            </a:cxn>
                            <a:cxn ang="0">
                              <a:pos x="connsiteX2905" y="connsiteY2905"/>
                            </a:cxn>
                            <a:cxn ang="0">
                              <a:pos x="connsiteX2906" y="connsiteY2906"/>
                            </a:cxn>
                            <a:cxn ang="0">
                              <a:pos x="connsiteX2907" y="connsiteY2907"/>
                            </a:cxn>
                            <a:cxn ang="0">
                              <a:pos x="connsiteX2908" y="connsiteY2908"/>
                            </a:cxn>
                            <a:cxn ang="0">
                              <a:pos x="connsiteX2909" y="connsiteY2909"/>
                            </a:cxn>
                            <a:cxn ang="0">
                              <a:pos x="connsiteX2910" y="connsiteY2910"/>
                            </a:cxn>
                            <a:cxn ang="0">
                              <a:pos x="connsiteX2911" y="connsiteY2911"/>
                            </a:cxn>
                            <a:cxn ang="0">
                              <a:pos x="connsiteX2912" y="connsiteY2912"/>
                            </a:cxn>
                            <a:cxn ang="0">
                              <a:pos x="connsiteX2913" y="connsiteY2913"/>
                            </a:cxn>
                            <a:cxn ang="0">
                              <a:pos x="connsiteX2914" y="connsiteY2914"/>
                            </a:cxn>
                            <a:cxn ang="0">
                              <a:pos x="connsiteX2915" y="connsiteY2915"/>
                            </a:cxn>
                            <a:cxn ang="0">
                              <a:pos x="connsiteX2916" y="connsiteY2916"/>
                            </a:cxn>
                            <a:cxn ang="0">
                              <a:pos x="connsiteX2917" y="connsiteY2917"/>
                            </a:cxn>
                            <a:cxn ang="0">
                              <a:pos x="connsiteX2918" y="connsiteY2918"/>
                            </a:cxn>
                            <a:cxn ang="0">
                              <a:pos x="connsiteX2919" y="connsiteY2919"/>
                            </a:cxn>
                            <a:cxn ang="0">
                              <a:pos x="connsiteX2920" y="connsiteY2920"/>
                            </a:cxn>
                            <a:cxn ang="0">
                              <a:pos x="connsiteX2921" y="connsiteY2921"/>
                            </a:cxn>
                            <a:cxn ang="0">
                              <a:pos x="connsiteX2922" y="connsiteY2922"/>
                            </a:cxn>
                            <a:cxn ang="0">
                              <a:pos x="connsiteX2923" y="connsiteY2923"/>
                            </a:cxn>
                            <a:cxn ang="0">
                              <a:pos x="connsiteX2924" y="connsiteY2924"/>
                            </a:cxn>
                            <a:cxn ang="0">
                              <a:pos x="connsiteX2925" y="connsiteY2925"/>
                            </a:cxn>
                            <a:cxn ang="0">
                              <a:pos x="connsiteX2926" y="connsiteY2926"/>
                            </a:cxn>
                            <a:cxn ang="0">
                              <a:pos x="connsiteX2927" y="connsiteY2927"/>
                            </a:cxn>
                            <a:cxn ang="0">
                              <a:pos x="connsiteX2928" y="connsiteY2928"/>
                            </a:cxn>
                            <a:cxn ang="0">
                              <a:pos x="connsiteX2929" y="connsiteY2929"/>
                            </a:cxn>
                            <a:cxn ang="0">
                              <a:pos x="connsiteX2930" y="connsiteY2930"/>
                            </a:cxn>
                            <a:cxn ang="0">
                              <a:pos x="connsiteX2931" y="connsiteY2931"/>
                            </a:cxn>
                            <a:cxn ang="0">
                              <a:pos x="connsiteX2932" y="connsiteY2932"/>
                            </a:cxn>
                            <a:cxn ang="0">
                              <a:pos x="connsiteX2933" y="connsiteY2933"/>
                            </a:cxn>
                            <a:cxn ang="0">
                              <a:pos x="connsiteX2934" y="connsiteY2934"/>
                            </a:cxn>
                            <a:cxn ang="0">
                              <a:pos x="connsiteX2935" y="connsiteY2935"/>
                            </a:cxn>
                            <a:cxn ang="0">
                              <a:pos x="connsiteX2936" y="connsiteY2936"/>
                            </a:cxn>
                            <a:cxn ang="0">
                              <a:pos x="connsiteX2937" y="connsiteY2937"/>
                            </a:cxn>
                            <a:cxn ang="0">
                              <a:pos x="connsiteX2938" y="connsiteY2938"/>
                            </a:cxn>
                            <a:cxn ang="0">
                              <a:pos x="connsiteX2939" y="connsiteY2939"/>
                            </a:cxn>
                            <a:cxn ang="0">
                              <a:pos x="connsiteX2940" y="connsiteY2940"/>
                            </a:cxn>
                            <a:cxn ang="0">
                              <a:pos x="connsiteX2941" y="connsiteY2941"/>
                            </a:cxn>
                            <a:cxn ang="0">
                              <a:pos x="connsiteX2942" y="connsiteY2942"/>
                            </a:cxn>
                            <a:cxn ang="0">
                              <a:pos x="connsiteX2943" y="connsiteY2943"/>
                            </a:cxn>
                            <a:cxn ang="0">
                              <a:pos x="connsiteX2944" y="connsiteY2944"/>
                            </a:cxn>
                            <a:cxn ang="0">
                              <a:pos x="connsiteX2945" y="connsiteY2945"/>
                            </a:cxn>
                            <a:cxn ang="0">
                              <a:pos x="connsiteX2946" y="connsiteY2946"/>
                            </a:cxn>
                            <a:cxn ang="0">
                              <a:pos x="connsiteX2947" y="connsiteY2947"/>
                            </a:cxn>
                            <a:cxn ang="0">
                              <a:pos x="connsiteX2948" y="connsiteY2948"/>
                            </a:cxn>
                            <a:cxn ang="0">
                              <a:pos x="connsiteX2949" y="connsiteY2949"/>
                            </a:cxn>
                            <a:cxn ang="0">
                              <a:pos x="connsiteX2950" y="connsiteY2950"/>
                            </a:cxn>
                            <a:cxn ang="0">
                              <a:pos x="connsiteX2951" y="connsiteY2951"/>
                            </a:cxn>
                            <a:cxn ang="0">
                              <a:pos x="connsiteX2952" y="connsiteY2952"/>
                            </a:cxn>
                            <a:cxn ang="0">
                              <a:pos x="connsiteX2953" y="connsiteY2953"/>
                            </a:cxn>
                            <a:cxn ang="0">
                              <a:pos x="connsiteX2954" y="connsiteY2954"/>
                            </a:cxn>
                            <a:cxn ang="0">
                              <a:pos x="connsiteX2955" y="connsiteY2955"/>
                            </a:cxn>
                            <a:cxn ang="0">
                              <a:pos x="connsiteX2956" y="connsiteY2956"/>
                            </a:cxn>
                            <a:cxn ang="0">
                              <a:pos x="connsiteX2957" y="connsiteY2957"/>
                            </a:cxn>
                            <a:cxn ang="0">
                              <a:pos x="connsiteX2958" y="connsiteY2958"/>
                            </a:cxn>
                            <a:cxn ang="0">
                              <a:pos x="connsiteX2959" y="connsiteY2959"/>
                            </a:cxn>
                            <a:cxn ang="0">
                              <a:pos x="connsiteX2960" y="connsiteY2960"/>
                            </a:cxn>
                            <a:cxn ang="0">
                              <a:pos x="connsiteX2961" y="connsiteY2961"/>
                            </a:cxn>
                            <a:cxn ang="0">
                              <a:pos x="connsiteX2962" y="connsiteY2962"/>
                            </a:cxn>
                            <a:cxn ang="0">
                              <a:pos x="connsiteX2963" y="connsiteY2963"/>
                            </a:cxn>
                            <a:cxn ang="0">
                              <a:pos x="connsiteX2964" y="connsiteY2964"/>
                            </a:cxn>
                            <a:cxn ang="0">
                              <a:pos x="connsiteX2965" y="connsiteY2965"/>
                            </a:cxn>
                            <a:cxn ang="0">
                              <a:pos x="connsiteX2966" y="connsiteY2966"/>
                            </a:cxn>
                            <a:cxn ang="0">
                              <a:pos x="connsiteX2967" y="connsiteY2967"/>
                            </a:cxn>
                            <a:cxn ang="0">
                              <a:pos x="connsiteX2968" y="connsiteY2968"/>
                            </a:cxn>
                            <a:cxn ang="0">
                              <a:pos x="connsiteX2969" y="connsiteY2969"/>
                            </a:cxn>
                            <a:cxn ang="0">
                              <a:pos x="connsiteX2970" y="connsiteY2970"/>
                            </a:cxn>
                            <a:cxn ang="0">
                              <a:pos x="connsiteX2971" y="connsiteY2971"/>
                            </a:cxn>
                            <a:cxn ang="0">
                              <a:pos x="connsiteX2972" y="connsiteY2972"/>
                            </a:cxn>
                            <a:cxn ang="0">
                              <a:pos x="connsiteX2973" y="connsiteY2973"/>
                            </a:cxn>
                            <a:cxn ang="0">
                              <a:pos x="connsiteX2974" y="connsiteY2974"/>
                            </a:cxn>
                            <a:cxn ang="0">
                              <a:pos x="connsiteX2975" y="connsiteY2975"/>
                            </a:cxn>
                            <a:cxn ang="0">
                              <a:pos x="connsiteX2976" y="connsiteY2976"/>
                            </a:cxn>
                            <a:cxn ang="0">
                              <a:pos x="connsiteX2977" y="connsiteY2977"/>
                            </a:cxn>
                            <a:cxn ang="0">
                              <a:pos x="connsiteX2978" y="connsiteY2978"/>
                            </a:cxn>
                            <a:cxn ang="0">
                              <a:pos x="connsiteX2979" y="connsiteY2979"/>
                            </a:cxn>
                            <a:cxn ang="0">
                              <a:pos x="connsiteX2980" y="connsiteY2980"/>
                            </a:cxn>
                            <a:cxn ang="0">
                              <a:pos x="connsiteX2981" y="connsiteY2981"/>
                            </a:cxn>
                            <a:cxn ang="0">
                              <a:pos x="connsiteX2982" y="connsiteY2982"/>
                            </a:cxn>
                            <a:cxn ang="0">
                              <a:pos x="connsiteX2983" y="connsiteY2983"/>
                            </a:cxn>
                            <a:cxn ang="0">
                              <a:pos x="connsiteX2984" y="connsiteY2984"/>
                            </a:cxn>
                            <a:cxn ang="0">
                              <a:pos x="connsiteX2985" y="connsiteY2985"/>
                            </a:cxn>
                            <a:cxn ang="0">
                              <a:pos x="connsiteX2986" y="connsiteY2986"/>
                            </a:cxn>
                            <a:cxn ang="0">
                              <a:pos x="connsiteX2987" y="connsiteY2987"/>
                            </a:cxn>
                            <a:cxn ang="0">
                              <a:pos x="connsiteX2988" y="connsiteY2988"/>
                            </a:cxn>
                            <a:cxn ang="0">
                              <a:pos x="connsiteX2989" y="connsiteY2989"/>
                            </a:cxn>
                            <a:cxn ang="0">
                              <a:pos x="connsiteX2990" y="connsiteY2990"/>
                            </a:cxn>
                            <a:cxn ang="0">
                              <a:pos x="connsiteX2991" y="connsiteY2991"/>
                            </a:cxn>
                            <a:cxn ang="0">
                              <a:pos x="connsiteX2992" y="connsiteY2992"/>
                            </a:cxn>
                            <a:cxn ang="0">
                              <a:pos x="connsiteX2993" y="connsiteY2993"/>
                            </a:cxn>
                            <a:cxn ang="0">
                              <a:pos x="connsiteX2994" y="connsiteY2994"/>
                            </a:cxn>
                            <a:cxn ang="0">
                              <a:pos x="connsiteX2995" y="connsiteY2995"/>
                            </a:cxn>
                            <a:cxn ang="0">
                              <a:pos x="connsiteX2996" y="connsiteY2996"/>
                            </a:cxn>
                            <a:cxn ang="0">
                              <a:pos x="connsiteX2997" y="connsiteY2997"/>
                            </a:cxn>
                            <a:cxn ang="0">
                              <a:pos x="connsiteX2998" y="connsiteY2998"/>
                            </a:cxn>
                            <a:cxn ang="0">
                              <a:pos x="connsiteX2999" y="connsiteY2999"/>
                            </a:cxn>
                            <a:cxn ang="0">
                              <a:pos x="connsiteX3000" y="connsiteY3000"/>
                            </a:cxn>
                            <a:cxn ang="0">
                              <a:pos x="connsiteX3001" y="connsiteY3001"/>
                            </a:cxn>
                            <a:cxn ang="0">
                              <a:pos x="connsiteX3002" y="connsiteY3002"/>
                            </a:cxn>
                            <a:cxn ang="0">
                              <a:pos x="connsiteX3003" y="connsiteY3003"/>
                            </a:cxn>
                            <a:cxn ang="0">
                              <a:pos x="connsiteX3004" y="connsiteY3004"/>
                            </a:cxn>
                            <a:cxn ang="0">
                              <a:pos x="connsiteX3005" y="connsiteY3005"/>
                            </a:cxn>
                            <a:cxn ang="0">
                              <a:pos x="connsiteX3006" y="connsiteY3006"/>
                            </a:cxn>
                            <a:cxn ang="0">
                              <a:pos x="connsiteX3007" y="connsiteY3007"/>
                            </a:cxn>
                            <a:cxn ang="0">
                              <a:pos x="connsiteX3008" y="connsiteY3008"/>
                            </a:cxn>
                            <a:cxn ang="0">
                              <a:pos x="connsiteX3009" y="connsiteY3009"/>
                            </a:cxn>
                            <a:cxn ang="0">
                              <a:pos x="connsiteX3010" y="connsiteY3010"/>
                            </a:cxn>
                            <a:cxn ang="0">
                              <a:pos x="connsiteX3011" y="connsiteY3011"/>
                            </a:cxn>
                            <a:cxn ang="0">
                              <a:pos x="connsiteX3012" y="connsiteY3012"/>
                            </a:cxn>
                            <a:cxn ang="0">
                              <a:pos x="connsiteX3013" y="connsiteY3013"/>
                            </a:cxn>
                            <a:cxn ang="0">
                              <a:pos x="connsiteX3014" y="connsiteY3014"/>
                            </a:cxn>
                            <a:cxn ang="0">
                              <a:pos x="connsiteX3015" y="connsiteY3015"/>
                            </a:cxn>
                            <a:cxn ang="0">
                              <a:pos x="connsiteX3016" y="connsiteY3016"/>
                            </a:cxn>
                            <a:cxn ang="0">
                              <a:pos x="connsiteX3017" y="connsiteY3017"/>
                            </a:cxn>
                            <a:cxn ang="0">
                              <a:pos x="connsiteX3018" y="connsiteY3018"/>
                            </a:cxn>
                            <a:cxn ang="0">
                              <a:pos x="connsiteX3019" y="connsiteY3019"/>
                            </a:cxn>
                            <a:cxn ang="0">
                              <a:pos x="connsiteX3020" y="connsiteY3020"/>
                            </a:cxn>
                            <a:cxn ang="0">
                              <a:pos x="connsiteX3021" y="connsiteY3021"/>
                            </a:cxn>
                            <a:cxn ang="0">
                              <a:pos x="connsiteX3022" y="connsiteY3022"/>
                            </a:cxn>
                            <a:cxn ang="0">
                              <a:pos x="connsiteX3023" y="connsiteY3023"/>
                            </a:cxn>
                            <a:cxn ang="0">
                              <a:pos x="connsiteX3024" y="connsiteY3024"/>
                            </a:cxn>
                            <a:cxn ang="0">
                              <a:pos x="connsiteX3025" y="connsiteY3025"/>
                            </a:cxn>
                            <a:cxn ang="0">
                              <a:pos x="connsiteX3026" y="connsiteY3026"/>
                            </a:cxn>
                            <a:cxn ang="0">
                              <a:pos x="connsiteX3027" y="connsiteY3027"/>
                            </a:cxn>
                            <a:cxn ang="0">
                              <a:pos x="connsiteX3028" y="connsiteY3028"/>
                            </a:cxn>
                            <a:cxn ang="0">
                              <a:pos x="connsiteX3029" y="connsiteY3029"/>
                            </a:cxn>
                            <a:cxn ang="0">
                              <a:pos x="connsiteX3030" y="connsiteY3030"/>
                            </a:cxn>
                            <a:cxn ang="0">
                              <a:pos x="connsiteX3031" y="connsiteY3031"/>
                            </a:cxn>
                            <a:cxn ang="0">
                              <a:pos x="connsiteX3032" y="connsiteY3032"/>
                            </a:cxn>
                            <a:cxn ang="0">
                              <a:pos x="connsiteX3033" y="connsiteY3033"/>
                            </a:cxn>
                            <a:cxn ang="0">
                              <a:pos x="connsiteX3034" y="connsiteY3034"/>
                            </a:cxn>
                            <a:cxn ang="0">
                              <a:pos x="connsiteX3035" y="connsiteY3035"/>
                            </a:cxn>
                            <a:cxn ang="0">
                              <a:pos x="connsiteX3036" y="connsiteY3036"/>
                            </a:cxn>
                            <a:cxn ang="0">
                              <a:pos x="connsiteX3037" y="connsiteY3037"/>
                            </a:cxn>
                            <a:cxn ang="0">
                              <a:pos x="connsiteX3038" y="connsiteY3038"/>
                            </a:cxn>
                            <a:cxn ang="0">
                              <a:pos x="connsiteX3039" y="connsiteY3039"/>
                            </a:cxn>
                            <a:cxn ang="0">
                              <a:pos x="connsiteX3040" y="connsiteY3040"/>
                            </a:cxn>
                            <a:cxn ang="0">
                              <a:pos x="connsiteX3041" y="connsiteY3041"/>
                            </a:cxn>
                            <a:cxn ang="0">
                              <a:pos x="connsiteX3042" y="connsiteY3042"/>
                            </a:cxn>
                            <a:cxn ang="0">
                              <a:pos x="connsiteX3043" y="connsiteY3043"/>
                            </a:cxn>
                            <a:cxn ang="0">
                              <a:pos x="connsiteX3044" y="connsiteY3044"/>
                            </a:cxn>
                            <a:cxn ang="0">
                              <a:pos x="connsiteX3045" y="connsiteY3045"/>
                            </a:cxn>
                            <a:cxn ang="0">
                              <a:pos x="connsiteX3046" y="connsiteY3046"/>
                            </a:cxn>
                            <a:cxn ang="0">
                              <a:pos x="connsiteX3047" y="connsiteY3047"/>
                            </a:cxn>
                            <a:cxn ang="0">
                              <a:pos x="connsiteX3048" y="connsiteY3048"/>
                            </a:cxn>
                            <a:cxn ang="0">
                              <a:pos x="connsiteX3049" y="connsiteY3049"/>
                            </a:cxn>
                            <a:cxn ang="0">
                              <a:pos x="connsiteX3050" y="connsiteY3050"/>
                            </a:cxn>
                            <a:cxn ang="0">
                              <a:pos x="connsiteX3051" y="connsiteY3051"/>
                            </a:cxn>
                            <a:cxn ang="0">
                              <a:pos x="connsiteX3052" y="connsiteY3052"/>
                            </a:cxn>
                            <a:cxn ang="0">
                              <a:pos x="connsiteX3053" y="connsiteY3053"/>
                            </a:cxn>
                            <a:cxn ang="0">
                              <a:pos x="connsiteX3054" y="connsiteY3054"/>
                            </a:cxn>
                            <a:cxn ang="0">
                              <a:pos x="connsiteX3055" y="connsiteY3055"/>
                            </a:cxn>
                            <a:cxn ang="0">
                              <a:pos x="connsiteX3056" y="connsiteY3056"/>
                            </a:cxn>
                            <a:cxn ang="0">
                              <a:pos x="connsiteX3057" y="connsiteY3057"/>
                            </a:cxn>
                            <a:cxn ang="0">
                              <a:pos x="connsiteX3058" y="connsiteY3058"/>
                            </a:cxn>
                            <a:cxn ang="0">
                              <a:pos x="connsiteX3059" y="connsiteY3059"/>
                            </a:cxn>
                            <a:cxn ang="0">
                              <a:pos x="connsiteX3060" y="connsiteY3060"/>
                            </a:cxn>
                            <a:cxn ang="0">
                              <a:pos x="connsiteX3061" y="connsiteY3061"/>
                            </a:cxn>
                            <a:cxn ang="0">
                              <a:pos x="connsiteX3062" y="connsiteY3062"/>
                            </a:cxn>
                            <a:cxn ang="0">
                              <a:pos x="connsiteX3063" y="connsiteY3063"/>
                            </a:cxn>
                            <a:cxn ang="0">
                              <a:pos x="connsiteX3064" y="connsiteY3064"/>
                            </a:cxn>
                            <a:cxn ang="0">
                              <a:pos x="connsiteX3065" y="connsiteY3065"/>
                            </a:cxn>
                            <a:cxn ang="0">
                              <a:pos x="connsiteX3066" y="connsiteY3066"/>
                            </a:cxn>
                            <a:cxn ang="0">
                              <a:pos x="connsiteX3067" y="connsiteY3067"/>
                            </a:cxn>
                            <a:cxn ang="0">
                              <a:pos x="connsiteX3068" y="connsiteY3068"/>
                            </a:cxn>
                            <a:cxn ang="0">
                              <a:pos x="connsiteX3069" y="connsiteY3069"/>
                            </a:cxn>
                            <a:cxn ang="0">
                              <a:pos x="connsiteX3070" y="connsiteY3070"/>
                            </a:cxn>
                            <a:cxn ang="0">
                              <a:pos x="connsiteX3071" y="connsiteY3071"/>
                            </a:cxn>
                            <a:cxn ang="0">
                              <a:pos x="connsiteX3072" y="connsiteY3072"/>
                            </a:cxn>
                            <a:cxn ang="0">
                              <a:pos x="connsiteX3073" y="connsiteY3073"/>
                            </a:cxn>
                            <a:cxn ang="0">
                              <a:pos x="connsiteX3074" y="connsiteY3074"/>
                            </a:cxn>
                            <a:cxn ang="0">
                              <a:pos x="connsiteX3075" y="connsiteY3075"/>
                            </a:cxn>
                            <a:cxn ang="0">
                              <a:pos x="connsiteX3076" y="connsiteY3076"/>
                            </a:cxn>
                            <a:cxn ang="0">
                              <a:pos x="connsiteX3077" y="connsiteY3077"/>
                            </a:cxn>
                            <a:cxn ang="0">
                              <a:pos x="connsiteX3078" y="connsiteY3078"/>
                            </a:cxn>
                            <a:cxn ang="0">
                              <a:pos x="connsiteX3079" y="connsiteY3079"/>
                            </a:cxn>
                            <a:cxn ang="0">
                              <a:pos x="connsiteX3080" y="connsiteY3080"/>
                            </a:cxn>
                            <a:cxn ang="0">
                              <a:pos x="connsiteX3081" y="connsiteY3081"/>
                            </a:cxn>
                            <a:cxn ang="0">
                              <a:pos x="connsiteX3082" y="connsiteY3082"/>
                            </a:cxn>
                            <a:cxn ang="0">
                              <a:pos x="connsiteX3083" y="connsiteY3083"/>
                            </a:cxn>
                            <a:cxn ang="0">
                              <a:pos x="connsiteX3084" y="connsiteY3084"/>
                            </a:cxn>
                            <a:cxn ang="0">
                              <a:pos x="connsiteX3085" y="connsiteY3085"/>
                            </a:cxn>
                            <a:cxn ang="0">
                              <a:pos x="connsiteX3086" y="connsiteY3086"/>
                            </a:cxn>
                            <a:cxn ang="0">
                              <a:pos x="connsiteX3087" y="connsiteY3087"/>
                            </a:cxn>
                            <a:cxn ang="0">
                              <a:pos x="connsiteX3088" y="connsiteY3088"/>
                            </a:cxn>
                            <a:cxn ang="0">
                              <a:pos x="connsiteX3089" y="connsiteY3089"/>
                            </a:cxn>
                            <a:cxn ang="0">
                              <a:pos x="connsiteX3090" y="connsiteY3090"/>
                            </a:cxn>
                            <a:cxn ang="0">
                              <a:pos x="connsiteX3091" y="connsiteY3091"/>
                            </a:cxn>
                            <a:cxn ang="0">
                              <a:pos x="connsiteX3092" y="connsiteY3092"/>
                            </a:cxn>
                            <a:cxn ang="0">
                              <a:pos x="connsiteX3093" y="connsiteY3093"/>
                            </a:cxn>
                            <a:cxn ang="0">
                              <a:pos x="connsiteX3094" y="connsiteY3094"/>
                            </a:cxn>
                            <a:cxn ang="0">
                              <a:pos x="connsiteX3095" y="connsiteY3095"/>
                            </a:cxn>
                            <a:cxn ang="0">
                              <a:pos x="connsiteX3096" y="connsiteY3096"/>
                            </a:cxn>
                            <a:cxn ang="0">
                              <a:pos x="connsiteX3097" y="connsiteY3097"/>
                            </a:cxn>
                            <a:cxn ang="0">
                              <a:pos x="connsiteX3098" y="connsiteY3098"/>
                            </a:cxn>
                            <a:cxn ang="0">
                              <a:pos x="connsiteX3099" y="connsiteY3099"/>
                            </a:cxn>
                            <a:cxn ang="0">
                              <a:pos x="connsiteX3100" y="connsiteY3100"/>
                            </a:cxn>
                            <a:cxn ang="0">
                              <a:pos x="connsiteX3101" y="connsiteY3101"/>
                            </a:cxn>
                            <a:cxn ang="0">
                              <a:pos x="connsiteX3102" y="connsiteY3102"/>
                            </a:cxn>
                            <a:cxn ang="0">
                              <a:pos x="connsiteX3103" y="connsiteY3103"/>
                            </a:cxn>
                            <a:cxn ang="0">
                              <a:pos x="connsiteX3104" y="connsiteY3104"/>
                            </a:cxn>
                            <a:cxn ang="0">
                              <a:pos x="connsiteX3105" y="connsiteY3105"/>
                            </a:cxn>
                            <a:cxn ang="0">
                              <a:pos x="connsiteX3106" y="connsiteY3106"/>
                            </a:cxn>
                            <a:cxn ang="0">
                              <a:pos x="connsiteX3107" y="connsiteY3107"/>
                            </a:cxn>
                            <a:cxn ang="0">
                              <a:pos x="connsiteX3108" y="connsiteY3108"/>
                            </a:cxn>
                            <a:cxn ang="0">
                              <a:pos x="connsiteX3109" y="connsiteY3109"/>
                            </a:cxn>
                            <a:cxn ang="0">
                              <a:pos x="connsiteX3110" y="connsiteY3110"/>
                            </a:cxn>
                            <a:cxn ang="0">
                              <a:pos x="connsiteX3111" y="connsiteY3111"/>
                            </a:cxn>
                            <a:cxn ang="0">
                              <a:pos x="connsiteX3112" y="connsiteY3112"/>
                            </a:cxn>
                            <a:cxn ang="0">
                              <a:pos x="connsiteX3113" y="connsiteY3113"/>
                            </a:cxn>
                            <a:cxn ang="0">
                              <a:pos x="connsiteX3114" y="connsiteY3114"/>
                            </a:cxn>
                            <a:cxn ang="0">
                              <a:pos x="connsiteX3115" y="connsiteY3115"/>
                            </a:cxn>
                            <a:cxn ang="0">
                              <a:pos x="connsiteX3116" y="connsiteY3116"/>
                            </a:cxn>
                            <a:cxn ang="0">
                              <a:pos x="connsiteX3117" y="connsiteY3117"/>
                            </a:cxn>
                            <a:cxn ang="0">
                              <a:pos x="connsiteX3118" y="connsiteY3118"/>
                            </a:cxn>
                            <a:cxn ang="0">
                              <a:pos x="connsiteX3119" y="connsiteY3119"/>
                            </a:cxn>
                            <a:cxn ang="0">
                              <a:pos x="connsiteX3120" y="connsiteY3120"/>
                            </a:cxn>
                            <a:cxn ang="0">
                              <a:pos x="connsiteX3121" y="connsiteY3121"/>
                            </a:cxn>
                            <a:cxn ang="0">
                              <a:pos x="connsiteX3122" y="connsiteY3122"/>
                            </a:cxn>
                            <a:cxn ang="0">
                              <a:pos x="connsiteX3123" y="connsiteY3123"/>
                            </a:cxn>
                            <a:cxn ang="0">
                              <a:pos x="connsiteX3124" y="connsiteY3124"/>
                            </a:cxn>
                            <a:cxn ang="0">
                              <a:pos x="connsiteX3125" y="connsiteY3125"/>
                            </a:cxn>
                            <a:cxn ang="0">
                              <a:pos x="connsiteX3126" y="connsiteY3126"/>
                            </a:cxn>
                            <a:cxn ang="0">
                              <a:pos x="connsiteX3127" y="connsiteY3127"/>
                            </a:cxn>
                            <a:cxn ang="0">
                              <a:pos x="connsiteX3128" y="connsiteY3128"/>
                            </a:cxn>
                            <a:cxn ang="0">
                              <a:pos x="connsiteX3129" y="connsiteY3129"/>
                            </a:cxn>
                            <a:cxn ang="0">
                              <a:pos x="connsiteX3130" y="connsiteY3130"/>
                            </a:cxn>
                            <a:cxn ang="0">
                              <a:pos x="connsiteX3131" y="connsiteY3131"/>
                            </a:cxn>
                            <a:cxn ang="0">
                              <a:pos x="connsiteX3132" y="connsiteY3132"/>
                            </a:cxn>
                            <a:cxn ang="0">
                              <a:pos x="connsiteX3133" y="connsiteY3133"/>
                            </a:cxn>
                            <a:cxn ang="0">
                              <a:pos x="connsiteX3134" y="connsiteY3134"/>
                            </a:cxn>
                            <a:cxn ang="0">
                              <a:pos x="connsiteX3135" y="connsiteY3135"/>
                            </a:cxn>
                            <a:cxn ang="0">
                              <a:pos x="connsiteX3136" y="connsiteY3136"/>
                            </a:cxn>
                            <a:cxn ang="0">
                              <a:pos x="connsiteX3137" y="connsiteY3137"/>
                            </a:cxn>
                            <a:cxn ang="0">
                              <a:pos x="connsiteX3138" y="connsiteY3138"/>
                            </a:cxn>
                            <a:cxn ang="0">
                              <a:pos x="connsiteX3139" y="connsiteY3139"/>
                            </a:cxn>
                            <a:cxn ang="0">
                              <a:pos x="connsiteX3140" y="connsiteY3140"/>
                            </a:cxn>
                            <a:cxn ang="0">
                              <a:pos x="connsiteX3141" y="connsiteY3141"/>
                            </a:cxn>
                            <a:cxn ang="0">
                              <a:pos x="connsiteX3142" y="connsiteY3142"/>
                            </a:cxn>
                            <a:cxn ang="0">
                              <a:pos x="connsiteX3143" y="connsiteY3143"/>
                            </a:cxn>
                            <a:cxn ang="0">
                              <a:pos x="connsiteX3144" y="connsiteY3144"/>
                            </a:cxn>
                            <a:cxn ang="0">
                              <a:pos x="connsiteX3145" y="connsiteY3145"/>
                            </a:cxn>
                            <a:cxn ang="0">
                              <a:pos x="connsiteX3146" y="connsiteY3146"/>
                            </a:cxn>
                            <a:cxn ang="0">
                              <a:pos x="connsiteX3147" y="connsiteY3147"/>
                            </a:cxn>
                            <a:cxn ang="0">
                              <a:pos x="connsiteX3148" y="connsiteY3148"/>
                            </a:cxn>
                            <a:cxn ang="0">
                              <a:pos x="connsiteX3149" y="connsiteY3149"/>
                            </a:cxn>
                            <a:cxn ang="0">
                              <a:pos x="connsiteX3150" y="connsiteY3150"/>
                            </a:cxn>
                            <a:cxn ang="0">
                              <a:pos x="connsiteX3151" y="connsiteY3151"/>
                            </a:cxn>
                            <a:cxn ang="0">
                              <a:pos x="connsiteX3152" y="connsiteY3152"/>
                            </a:cxn>
                            <a:cxn ang="0">
                              <a:pos x="connsiteX3153" y="connsiteY3153"/>
                            </a:cxn>
                            <a:cxn ang="0">
                              <a:pos x="connsiteX3154" y="connsiteY3154"/>
                            </a:cxn>
                            <a:cxn ang="0">
                              <a:pos x="connsiteX3155" y="connsiteY3155"/>
                            </a:cxn>
                            <a:cxn ang="0">
                              <a:pos x="connsiteX3156" y="connsiteY3156"/>
                            </a:cxn>
                            <a:cxn ang="0">
                              <a:pos x="connsiteX3157" y="connsiteY3157"/>
                            </a:cxn>
                            <a:cxn ang="0">
                              <a:pos x="connsiteX3158" y="connsiteY3158"/>
                            </a:cxn>
                            <a:cxn ang="0">
                              <a:pos x="connsiteX3159" y="connsiteY3159"/>
                            </a:cxn>
                            <a:cxn ang="0">
                              <a:pos x="connsiteX3160" y="connsiteY3160"/>
                            </a:cxn>
                            <a:cxn ang="0">
                              <a:pos x="connsiteX3161" y="connsiteY3161"/>
                            </a:cxn>
                            <a:cxn ang="0">
                              <a:pos x="connsiteX3162" y="connsiteY3162"/>
                            </a:cxn>
                            <a:cxn ang="0">
                              <a:pos x="connsiteX3163" y="connsiteY3163"/>
                            </a:cxn>
                            <a:cxn ang="0">
                              <a:pos x="connsiteX3164" y="connsiteY3164"/>
                            </a:cxn>
                            <a:cxn ang="0">
                              <a:pos x="connsiteX3165" y="connsiteY3165"/>
                            </a:cxn>
                            <a:cxn ang="0">
                              <a:pos x="connsiteX3166" y="connsiteY3166"/>
                            </a:cxn>
                            <a:cxn ang="0">
                              <a:pos x="connsiteX3167" y="connsiteY3167"/>
                            </a:cxn>
                            <a:cxn ang="0">
                              <a:pos x="connsiteX3168" y="connsiteY3168"/>
                            </a:cxn>
                            <a:cxn ang="0">
                              <a:pos x="connsiteX3169" y="connsiteY3169"/>
                            </a:cxn>
                            <a:cxn ang="0">
                              <a:pos x="connsiteX3170" y="connsiteY3170"/>
                            </a:cxn>
                            <a:cxn ang="0">
                              <a:pos x="connsiteX3171" y="connsiteY3171"/>
                            </a:cxn>
                            <a:cxn ang="0">
                              <a:pos x="connsiteX3172" y="connsiteY3172"/>
                            </a:cxn>
                            <a:cxn ang="0">
                              <a:pos x="connsiteX3173" y="connsiteY3173"/>
                            </a:cxn>
                            <a:cxn ang="0">
                              <a:pos x="connsiteX3174" y="connsiteY3174"/>
                            </a:cxn>
                            <a:cxn ang="0">
                              <a:pos x="connsiteX3175" y="connsiteY3175"/>
                            </a:cxn>
                            <a:cxn ang="0">
                              <a:pos x="connsiteX3176" y="connsiteY3176"/>
                            </a:cxn>
                            <a:cxn ang="0">
                              <a:pos x="connsiteX3177" y="connsiteY3177"/>
                            </a:cxn>
                            <a:cxn ang="0">
                              <a:pos x="connsiteX3178" y="connsiteY3178"/>
                            </a:cxn>
                            <a:cxn ang="0">
                              <a:pos x="connsiteX3179" y="connsiteY3179"/>
                            </a:cxn>
                            <a:cxn ang="0">
                              <a:pos x="connsiteX3180" y="connsiteY3180"/>
                            </a:cxn>
                            <a:cxn ang="0">
                              <a:pos x="connsiteX3181" y="connsiteY3181"/>
                            </a:cxn>
                            <a:cxn ang="0">
                              <a:pos x="connsiteX3182" y="connsiteY3182"/>
                            </a:cxn>
                            <a:cxn ang="0">
                              <a:pos x="connsiteX3183" y="connsiteY3183"/>
                            </a:cxn>
                            <a:cxn ang="0">
                              <a:pos x="connsiteX3184" y="connsiteY3184"/>
                            </a:cxn>
                            <a:cxn ang="0">
                              <a:pos x="connsiteX3185" y="connsiteY3185"/>
                            </a:cxn>
                            <a:cxn ang="0">
                              <a:pos x="connsiteX3186" y="connsiteY3186"/>
                            </a:cxn>
                            <a:cxn ang="0">
                              <a:pos x="connsiteX3187" y="connsiteY3187"/>
                            </a:cxn>
                            <a:cxn ang="0">
                              <a:pos x="connsiteX3188" y="connsiteY3188"/>
                            </a:cxn>
                            <a:cxn ang="0">
                              <a:pos x="connsiteX3189" y="connsiteY3189"/>
                            </a:cxn>
                            <a:cxn ang="0">
                              <a:pos x="connsiteX3190" y="connsiteY3190"/>
                            </a:cxn>
                            <a:cxn ang="0">
                              <a:pos x="connsiteX3191" y="connsiteY3191"/>
                            </a:cxn>
                            <a:cxn ang="0">
                              <a:pos x="connsiteX3192" y="connsiteY3192"/>
                            </a:cxn>
                            <a:cxn ang="0">
                              <a:pos x="connsiteX3193" y="connsiteY3193"/>
                            </a:cxn>
                            <a:cxn ang="0">
                              <a:pos x="connsiteX3194" y="connsiteY3194"/>
                            </a:cxn>
                            <a:cxn ang="0">
                              <a:pos x="connsiteX3195" y="connsiteY3195"/>
                            </a:cxn>
                            <a:cxn ang="0">
                              <a:pos x="connsiteX3196" y="connsiteY3196"/>
                            </a:cxn>
                            <a:cxn ang="0">
                              <a:pos x="connsiteX3197" y="connsiteY3197"/>
                            </a:cxn>
                            <a:cxn ang="0">
                              <a:pos x="connsiteX3198" y="connsiteY3198"/>
                            </a:cxn>
                            <a:cxn ang="0">
                              <a:pos x="connsiteX3199" y="connsiteY3199"/>
                            </a:cxn>
                            <a:cxn ang="0">
                              <a:pos x="connsiteX3200" y="connsiteY3200"/>
                            </a:cxn>
                            <a:cxn ang="0">
                              <a:pos x="connsiteX3201" y="connsiteY3201"/>
                            </a:cxn>
                            <a:cxn ang="0">
                              <a:pos x="connsiteX3202" y="connsiteY3202"/>
                            </a:cxn>
                            <a:cxn ang="0">
                              <a:pos x="connsiteX3203" y="connsiteY3203"/>
                            </a:cxn>
                            <a:cxn ang="0">
                              <a:pos x="connsiteX3204" y="connsiteY3204"/>
                            </a:cxn>
                            <a:cxn ang="0">
                              <a:pos x="connsiteX3205" y="connsiteY3205"/>
                            </a:cxn>
                            <a:cxn ang="0">
                              <a:pos x="connsiteX3206" y="connsiteY3206"/>
                            </a:cxn>
                            <a:cxn ang="0">
                              <a:pos x="connsiteX3207" y="connsiteY3207"/>
                            </a:cxn>
                            <a:cxn ang="0">
                              <a:pos x="connsiteX3208" y="connsiteY3208"/>
                            </a:cxn>
                            <a:cxn ang="0">
                              <a:pos x="connsiteX3209" y="connsiteY3209"/>
                            </a:cxn>
                            <a:cxn ang="0">
                              <a:pos x="connsiteX3210" y="connsiteY3210"/>
                            </a:cxn>
                            <a:cxn ang="0">
                              <a:pos x="connsiteX3211" y="connsiteY3211"/>
                            </a:cxn>
                            <a:cxn ang="0">
                              <a:pos x="connsiteX3212" y="connsiteY3212"/>
                            </a:cxn>
                            <a:cxn ang="0">
                              <a:pos x="connsiteX3213" y="connsiteY3213"/>
                            </a:cxn>
                            <a:cxn ang="0">
                              <a:pos x="connsiteX3214" y="connsiteY3214"/>
                            </a:cxn>
                            <a:cxn ang="0">
                              <a:pos x="connsiteX3215" y="connsiteY3215"/>
                            </a:cxn>
                            <a:cxn ang="0">
                              <a:pos x="connsiteX3216" y="connsiteY3216"/>
                            </a:cxn>
                            <a:cxn ang="0">
                              <a:pos x="connsiteX3217" y="connsiteY3217"/>
                            </a:cxn>
                            <a:cxn ang="0">
                              <a:pos x="connsiteX3218" y="connsiteY3218"/>
                            </a:cxn>
                            <a:cxn ang="0">
                              <a:pos x="connsiteX3219" y="connsiteY3219"/>
                            </a:cxn>
                            <a:cxn ang="0">
                              <a:pos x="connsiteX3220" y="connsiteY3220"/>
                            </a:cxn>
                            <a:cxn ang="0">
                              <a:pos x="connsiteX3221" y="connsiteY3221"/>
                            </a:cxn>
                            <a:cxn ang="0">
                              <a:pos x="connsiteX3222" y="connsiteY3222"/>
                            </a:cxn>
                            <a:cxn ang="0">
                              <a:pos x="connsiteX3223" y="connsiteY3223"/>
                            </a:cxn>
                            <a:cxn ang="0">
                              <a:pos x="connsiteX3224" y="connsiteY3224"/>
                            </a:cxn>
                            <a:cxn ang="0">
                              <a:pos x="connsiteX3225" y="connsiteY3225"/>
                            </a:cxn>
                            <a:cxn ang="0">
                              <a:pos x="connsiteX3226" y="connsiteY3226"/>
                            </a:cxn>
                            <a:cxn ang="0">
                              <a:pos x="connsiteX3227" y="connsiteY3227"/>
                            </a:cxn>
                            <a:cxn ang="0">
                              <a:pos x="connsiteX3228" y="connsiteY3228"/>
                            </a:cxn>
                            <a:cxn ang="0">
                              <a:pos x="connsiteX3229" y="connsiteY3229"/>
                            </a:cxn>
                            <a:cxn ang="0">
                              <a:pos x="connsiteX3230" y="connsiteY3230"/>
                            </a:cxn>
                            <a:cxn ang="0">
                              <a:pos x="connsiteX3231" y="connsiteY3231"/>
                            </a:cxn>
                            <a:cxn ang="0">
                              <a:pos x="connsiteX3232" y="connsiteY3232"/>
                            </a:cxn>
                            <a:cxn ang="0">
                              <a:pos x="connsiteX3233" y="connsiteY3233"/>
                            </a:cxn>
                            <a:cxn ang="0">
                              <a:pos x="connsiteX3234" y="connsiteY3234"/>
                            </a:cxn>
                            <a:cxn ang="0">
                              <a:pos x="connsiteX3235" y="connsiteY3235"/>
                            </a:cxn>
                            <a:cxn ang="0">
                              <a:pos x="connsiteX3236" y="connsiteY3236"/>
                            </a:cxn>
                            <a:cxn ang="0">
                              <a:pos x="connsiteX3237" y="connsiteY3237"/>
                            </a:cxn>
                            <a:cxn ang="0">
                              <a:pos x="connsiteX3238" y="connsiteY3238"/>
                            </a:cxn>
                            <a:cxn ang="0">
                              <a:pos x="connsiteX3239" y="connsiteY3239"/>
                            </a:cxn>
                            <a:cxn ang="0">
                              <a:pos x="connsiteX3240" y="connsiteY3240"/>
                            </a:cxn>
                            <a:cxn ang="0">
                              <a:pos x="connsiteX3241" y="connsiteY3241"/>
                            </a:cxn>
                            <a:cxn ang="0">
                              <a:pos x="connsiteX3242" y="connsiteY3242"/>
                            </a:cxn>
                            <a:cxn ang="0">
                              <a:pos x="connsiteX3243" y="connsiteY3243"/>
                            </a:cxn>
                            <a:cxn ang="0">
                              <a:pos x="connsiteX3244" y="connsiteY3244"/>
                            </a:cxn>
                            <a:cxn ang="0">
                              <a:pos x="connsiteX3245" y="connsiteY3245"/>
                            </a:cxn>
                            <a:cxn ang="0">
                              <a:pos x="connsiteX3246" y="connsiteY3246"/>
                            </a:cxn>
                            <a:cxn ang="0">
                              <a:pos x="connsiteX3247" y="connsiteY3247"/>
                            </a:cxn>
                            <a:cxn ang="0">
                              <a:pos x="connsiteX3248" y="connsiteY3248"/>
                            </a:cxn>
                            <a:cxn ang="0">
                              <a:pos x="connsiteX3249" y="connsiteY3249"/>
                            </a:cxn>
                            <a:cxn ang="0">
                              <a:pos x="connsiteX3250" y="connsiteY3250"/>
                            </a:cxn>
                            <a:cxn ang="0">
                              <a:pos x="connsiteX3251" y="connsiteY3251"/>
                            </a:cxn>
                            <a:cxn ang="0">
                              <a:pos x="connsiteX3252" y="connsiteY3252"/>
                            </a:cxn>
                            <a:cxn ang="0">
                              <a:pos x="connsiteX3253" y="connsiteY3253"/>
                            </a:cxn>
                            <a:cxn ang="0">
                              <a:pos x="connsiteX3254" y="connsiteY3254"/>
                            </a:cxn>
                            <a:cxn ang="0">
                              <a:pos x="connsiteX3255" y="connsiteY3255"/>
                            </a:cxn>
                            <a:cxn ang="0">
                              <a:pos x="connsiteX3256" y="connsiteY3256"/>
                            </a:cxn>
                            <a:cxn ang="0">
                              <a:pos x="connsiteX3257" y="connsiteY3257"/>
                            </a:cxn>
                            <a:cxn ang="0">
                              <a:pos x="connsiteX3258" y="connsiteY3258"/>
                            </a:cxn>
                            <a:cxn ang="0">
                              <a:pos x="connsiteX3259" y="connsiteY3259"/>
                            </a:cxn>
                            <a:cxn ang="0">
                              <a:pos x="connsiteX3260" y="connsiteY3260"/>
                            </a:cxn>
                            <a:cxn ang="0">
                              <a:pos x="connsiteX3261" y="connsiteY3261"/>
                            </a:cxn>
                            <a:cxn ang="0">
                              <a:pos x="connsiteX3262" y="connsiteY3262"/>
                            </a:cxn>
                            <a:cxn ang="0">
                              <a:pos x="connsiteX3263" y="connsiteY3263"/>
                            </a:cxn>
                            <a:cxn ang="0">
                              <a:pos x="connsiteX3264" y="connsiteY3264"/>
                            </a:cxn>
                            <a:cxn ang="0">
                              <a:pos x="connsiteX3265" y="connsiteY3265"/>
                            </a:cxn>
                            <a:cxn ang="0">
                              <a:pos x="connsiteX3266" y="connsiteY3266"/>
                            </a:cxn>
                            <a:cxn ang="0">
                              <a:pos x="connsiteX3267" y="connsiteY3267"/>
                            </a:cxn>
                            <a:cxn ang="0">
                              <a:pos x="connsiteX3268" y="connsiteY3268"/>
                            </a:cxn>
                            <a:cxn ang="0">
                              <a:pos x="connsiteX3269" y="connsiteY3269"/>
                            </a:cxn>
                            <a:cxn ang="0">
                              <a:pos x="connsiteX3270" y="connsiteY3270"/>
                            </a:cxn>
                            <a:cxn ang="0">
                              <a:pos x="connsiteX3271" y="connsiteY3271"/>
                            </a:cxn>
                            <a:cxn ang="0">
                              <a:pos x="connsiteX3272" y="connsiteY3272"/>
                            </a:cxn>
                            <a:cxn ang="0">
                              <a:pos x="connsiteX3273" y="connsiteY3273"/>
                            </a:cxn>
                            <a:cxn ang="0">
                              <a:pos x="connsiteX3274" y="connsiteY3274"/>
                            </a:cxn>
                            <a:cxn ang="0">
                              <a:pos x="connsiteX3275" y="connsiteY3275"/>
                            </a:cxn>
                            <a:cxn ang="0">
                              <a:pos x="connsiteX3276" y="connsiteY3276"/>
                            </a:cxn>
                            <a:cxn ang="0">
                              <a:pos x="connsiteX3277" y="connsiteY3277"/>
                            </a:cxn>
                            <a:cxn ang="0">
                              <a:pos x="connsiteX3278" y="connsiteY3278"/>
                            </a:cxn>
                            <a:cxn ang="0">
                              <a:pos x="connsiteX3279" y="connsiteY3279"/>
                            </a:cxn>
                            <a:cxn ang="0">
                              <a:pos x="connsiteX3280" y="connsiteY3280"/>
                            </a:cxn>
                            <a:cxn ang="0">
                              <a:pos x="connsiteX3281" y="connsiteY3281"/>
                            </a:cxn>
                            <a:cxn ang="0">
                              <a:pos x="connsiteX3282" y="connsiteY3282"/>
                            </a:cxn>
                            <a:cxn ang="0">
                              <a:pos x="connsiteX3283" y="connsiteY3283"/>
                            </a:cxn>
                            <a:cxn ang="0">
                              <a:pos x="connsiteX3284" y="connsiteY3284"/>
                            </a:cxn>
                            <a:cxn ang="0">
                              <a:pos x="connsiteX3285" y="connsiteY3285"/>
                            </a:cxn>
                            <a:cxn ang="0">
                              <a:pos x="connsiteX3286" y="connsiteY3286"/>
                            </a:cxn>
                            <a:cxn ang="0">
                              <a:pos x="connsiteX3287" y="connsiteY3287"/>
                            </a:cxn>
                            <a:cxn ang="0">
                              <a:pos x="connsiteX3288" y="connsiteY3288"/>
                            </a:cxn>
                            <a:cxn ang="0">
                              <a:pos x="connsiteX3289" y="connsiteY3289"/>
                            </a:cxn>
                            <a:cxn ang="0">
                              <a:pos x="connsiteX3290" y="connsiteY3290"/>
                            </a:cxn>
                            <a:cxn ang="0">
                              <a:pos x="connsiteX3291" y="connsiteY3291"/>
                            </a:cxn>
                            <a:cxn ang="0">
                              <a:pos x="connsiteX3292" y="connsiteY3292"/>
                            </a:cxn>
                            <a:cxn ang="0">
                              <a:pos x="connsiteX3293" y="connsiteY3293"/>
                            </a:cxn>
                            <a:cxn ang="0">
                              <a:pos x="connsiteX3294" y="connsiteY3294"/>
                            </a:cxn>
                            <a:cxn ang="0">
                              <a:pos x="connsiteX3295" y="connsiteY3295"/>
                            </a:cxn>
                            <a:cxn ang="0">
                              <a:pos x="connsiteX3296" y="connsiteY3296"/>
                            </a:cxn>
                            <a:cxn ang="0">
                              <a:pos x="connsiteX3297" y="connsiteY3297"/>
                            </a:cxn>
                            <a:cxn ang="0">
                              <a:pos x="connsiteX3298" y="connsiteY3298"/>
                            </a:cxn>
                            <a:cxn ang="0">
                              <a:pos x="connsiteX3299" y="connsiteY3299"/>
                            </a:cxn>
                            <a:cxn ang="0">
                              <a:pos x="connsiteX3300" y="connsiteY3300"/>
                            </a:cxn>
                            <a:cxn ang="0">
                              <a:pos x="connsiteX3301" y="connsiteY3301"/>
                            </a:cxn>
                            <a:cxn ang="0">
                              <a:pos x="connsiteX3302" y="connsiteY3302"/>
                            </a:cxn>
                            <a:cxn ang="0">
                              <a:pos x="connsiteX3303" y="connsiteY3303"/>
                            </a:cxn>
                            <a:cxn ang="0">
                              <a:pos x="connsiteX3304" y="connsiteY3304"/>
                            </a:cxn>
                            <a:cxn ang="0">
                              <a:pos x="connsiteX3305" y="connsiteY3305"/>
                            </a:cxn>
                            <a:cxn ang="0">
                              <a:pos x="connsiteX3306" y="connsiteY3306"/>
                            </a:cxn>
                            <a:cxn ang="0">
                              <a:pos x="connsiteX3307" y="connsiteY3307"/>
                            </a:cxn>
                            <a:cxn ang="0">
                              <a:pos x="connsiteX3308" y="connsiteY3308"/>
                            </a:cxn>
                            <a:cxn ang="0">
                              <a:pos x="connsiteX3309" y="connsiteY3309"/>
                            </a:cxn>
                            <a:cxn ang="0">
                              <a:pos x="connsiteX3310" y="connsiteY3310"/>
                            </a:cxn>
                            <a:cxn ang="0">
                              <a:pos x="connsiteX3311" y="connsiteY3311"/>
                            </a:cxn>
                            <a:cxn ang="0">
                              <a:pos x="connsiteX3312" y="connsiteY3312"/>
                            </a:cxn>
                            <a:cxn ang="0">
                              <a:pos x="connsiteX3313" y="connsiteY3313"/>
                            </a:cxn>
                            <a:cxn ang="0">
                              <a:pos x="connsiteX3314" y="connsiteY3314"/>
                            </a:cxn>
                            <a:cxn ang="0">
                              <a:pos x="connsiteX3315" y="connsiteY3315"/>
                            </a:cxn>
                            <a:cxn ang="0">
                              <a:pos x="connsiteX3316" y="connsiteY3316"/>
                            </a:cxn>
                            <a:cxn ang="0">
                              <a:pos x="connsiteX3317" y="connsiteY3317"/>
                            </a:cxn>
                            <a:cxn ang="0">
                              <a:pos x="connsiteX3318" y="connsiteY3318"/>
                            </a:cxn>
                            <a:cxn ang="0">
                              <a:pos x="connsiteX3319" y="connsiteY3319"/>
                            </a:cxn>
                            <a:cxn ang="0">
                              <a:pos x="connsiteX3320" y="connsiteY3320"/>
                            </a:cxn>
                            <a:cxn ang="0">
                              <a:pos x="connsiteX3321" y="connsiteY3321"/>
                            </a:cxn>
                            <a:cxn ang="0">
                              <a:pos x="connsiteX3322" y="connsiteY3322"/>
                            </a:cxn>
                            <a:cxn ang="0">
                              <a:pos x="connsiteX3323" y="connsiteY3323"/>
                            </a:cxn>
                            <a:cxn ang="0">
                              <a:pos x="connsiteX3324" y="connsiteY3324"/>
                            </a:cxn>
                            <a:cxn ang="0">
                              <a:pos x="connsiteX3325" y="connsiteY3325"/>
                            </a:cxn>
                            <a:cxn ang="0">
                              <a:pos x="connsiteX3326" y="connsiteY3326"/>
                            </a:cxn>
                            <a:cxn ang="0">
                              <a:pos x="connsiteX3327" y="connsiteY3327"/>
                            </a:cxn>
                            <a:cxn ang="0">
                              <a:pos x="connsiteX3328" y="connsiteY3328"/>
                            </a:cxn>
                            <a:cxn ang="0">
                              <a:pos x="connsiteX3329" y="connsiteY3329"/>
                            </a:cxn>
                            <a:cxn ang="0">
                              <a:pos x="connsiteX3330" y="connsiteY3330"/>
                            </a:cxn>
                            <a:cxn ang="0">
                              <a:pos x="connsiteX3331" y="connsiteY3331"/>
                            </a:cxn>
                            <a:cxn ang="0">
                              <a:pos x="connsiteX3332" y="connsiteY3332"/>
                            </a:cxn>
                            <a:cxn ang="0">
                              <a:pos x="connsiteX3333" y="connsiteY3333"/>
                            </a:cxn>
                            <a:cxn ang="0">
                              <a:pos x="connsiteX3334" y="connsiteY3334"/>
                            </a:cxn>
                            <a:cxn ang="0">
                              <a:pos x="connsiteX3335" y="connsiteY3335"/>
                            </a:cxn>
                            <a:cxn ang="0">
                              <a:pos x="connsiteX3336" y="connsiteY3336"/>
                            </a:cxn>
                            <a:cxn ang="0">
                              <a:pos x="connsiteX3337" y="connsiteY3337"/>
                            </a:cxn>
                            <a:cxn ang="0">
                              <a:pos x="connsiteX3338" y="connsiteY3338"/>
                            </a:cxn>
                            <a:cxn ang="0">
                              <a:pos x="connsiteX3339" y="connsiteY3339"/>
                            </a:cxn>
                            <a:cxn ang="0">
                              <a:pos x="connsiteX3340" y="connsiteY3340"/>
                            </a:cxn>
                            <a:cxn ang="0">
                              <a:pos x="connsiteX3341" y="connsiteY3341"/>
                            </a:cxn>
                            <a:cxn ang="0">
                              <a:pos x="connsiteX3342" y="connsiteY3342"/>
                            </a:cxn>
                            <a:cxn ang="0">
                              <a:pos x="connsiteX3343" y="connsiteY3343"/>
                            </a:cxn>
                            <a:cxn ang="0">
                              <a:pos x="connsiteX3344" y="connsiteY3344"/>
                            </a:cxn>
                            <a:cxn ang="0">
                              <a:pos x="connsiteX3345" y="connsiteY3345"/>
                            </a:cxn>
                            <a:cxn ang="0">
                              <a:pos x="connsiteX3346" y="connsiteY3346"/>
                            </a:cxn>
                            <a:cxn ang="0">
                              <a:pos x="connsiteX3347" y="connsiteY3347"/>
                            </a:cxn>
                            <a:cxn ang="0">
                              <a:pos x="connsiteX3348" y="connsiteY3348"/>
                            </a:cxn>
                            <a:cxn ang="0">
                              <a:pos x="connsiteX3349" y="connsiteY3349"/>
                            </a:cxn>
                            <a:cxn ang="0">
                              <a:pos x="connsiteX3350" y="connsiteY3350"/>
                            </a:cxn>
                            <a:cxn ang="0">
                              <a:pos x="connsiteX3351" y="connsiteY3351"/>
                            </a:cxn>
                            <a:cxn ang="0">
                              <a:pos x="connsiteX3352" y="connsiteY3352"/>
                            </a:cxn>
                            <a:cxn ang="0">
                              <a:pos x="connsiteX3353" y="connsiteY3353"/>
                            </a:cxn>
                            <a:cxn ang="0">
                              <a:pos x="connsiteX3354" y="connsiteY3354"/>
                            </a:cxn>
                            <a:cxn ang="0">
                              <a:pos x="connsiteX3355" y="connsiteY3355"/>
                            </a:cxn>
                            <a:cxn ang="0">
                              <a:pos x="connsiteX3356" y="connsiteY3356"/>
                            </a:cxn>
                            <a:cxn ang="0">
                              <a:pos x="connsiteX3357" y="connsiteY3357"/>
                            </a:cxn>
                            <a:cxn ang="0">
                              <a:pos x="connsiteX3358" y="connsiteY3358"/>
                            </a:cxn>
                            <a:cxn ang="0">
                              <a:pos x="connsiteX3359" y="connsiteY3359"/>
                            </a:cxn>
                            <a:cxn ang="0">
                              <a:pos x="connsiteX3360" y="connsiteY3360"/>
                            </a:cxn>
                            <a:cxn ang="0">
                              <a:pos x="connsiteX3361" y="connsiteY3361"/>
                            </a:cxn>
                            <a:cxn ang="0">
                              <a:pos x="connsiteX3362" y="connsiteY3362"/>
                            </a:cxn>
                            <a:cxn ang="0">
                              <a:pos x="connsiteX3363" y="connsiteY3363"/>
                            </a:cxn>
                            <a:cxn ang="0">
                              <a:pos x="connsiteX3364" y="connsiteY3364"/>
                            </a:cxn>
                            <a:cxn ang="0">
                              <a:pos x="connsiteX3365" y="connsiteY3365"/>
                            </a:cxn>
                            <a:cxn ang="0">
                              <a:pos x="connsiteX3366" y="connsiteY3366"/>
                            </a:cxn>
                            <a:cxn ang="0">
                              <a:pos x="connsiteX3367" y="connsiteY3367"/>
                            </a:cxn>
                            <a:cxn ang="0">
                              <a:pos x="connsiteX3368" y="connsiteY3368"/>
                            </a:cxn>
                            <a:cxn ang="0">
                              <a:pos x="connsiteX3369" y="connsiteY3369"/>
                            </a:cxn>
                            <a:cxn ang="0">
                              <a:pos x="connsiteX3370" y="connsiteY3370"/>
                            </a:cxn>
                            <a:cxn ang="0">
                              <a:pos x="connsiteX3371" y="connsiteY3371"/>
                            </a:cxn>
                            <a:cxn ang="0">
                              <a:pos x="connsiteX3372" y="connsiteY3372"/>
                            </a:cxn>
                            <a:cxn ang="0">
                              <a:pos x="connsiteX3373" y="connsiteY3373"/>
                            </a:cxn>
                            <a:cxn ang="0">
                              <a:pos x="connsiteX3374" y="connsiteY3374"/>
                            </a:cxn>
                            <a:cxn ang="0">
                              <a:pos x="connsiteX3375" y="connsiteY3375"/>
                            </a:cxn>
                            <a:cxn ang="0">
                              <a:pos x="connsiteX3376" y="connsiteY3376"/>
                            </a:cxn>
                            <a:cxn ang="0">
                              <a:pos x="connsiteX3377" y="connsiteY3377"/>
                            </a:cxn>
                            <a:cxn ang="0">
                              <a:pos x="connsiteX3378" y="connsiteY3378"/>
                            </a:cxn>
                            <a:cxn ang="0">
                              <a:pos x="connsiteX3379" y="connsiteY3379"/>
                            </a:cxn>
                            <a:cxn ang="0">
                              <a:pos x="connsiteX3380" y="connsiteY3380"/>
                            </a:cxn>
                            <a:cxn ang="0">
                              <a:pos x="connsiteX3381" y="connsiteY3381"/>
                            </a:cxn>
                            <a:cxn ang="0">
                              <a:pos x="connsiteX3382" y="connsiteY3382"/>
                            </a:cxn>
                            <a:cxn ang="0">
                              <a:pos x="connsiteX3383" y="connsiteY3383"/>
                            </a:cxn>
                            <a:cxn ang="0">
                              <a:pos x="connsiteX3384" y="connsiteY3384"/>
                            </a:cxn>
                            <a:cxn ang="0">
                              <a:pos x="connsiteX3385" y="connsiteY3385"/>
                            </a:cxn>
                            <a:cxn ang="0">
                              <a:pos x="connsiteX3386" y="connsiteY3386"/>
                            </a:cxn>
                            <a:cxn ang="0">
                              <a:pos x="connsiteX3387" y="connsiteY3387"/>
                            </a:cxn>
                            <a:cxn ang="0">
                              <a:pos x="connsiteX3388" y="connsiteY3388"/>
                            </a:cxn>
                            <a:cxn ang="0">
                              <a:pos x="connsiteX3389" y="connsiteY3389"/>
                            </a:cxn>
                            <a:cxn ang="0">
                              <a:pos x="connsiteX3390" y="connsiteY3390"/>
                            </a:cxn>
                            <a:cxn ang="0">
                              <a:pos x="connsiteX3391" y="connsiteY3391"/>
                            </a:cxn>
                            <a:cxn ang="0">
                              <a:pos x="connsiteX3392" y="connsiteY3392"/>
                            </a:cxn>
                            <a:cxn ang="0">
                              <a:pos x="connsiteX3393" y="connsiteY3393"/>
                            </a:cxn>
                            <a:cxn ang="0">
                              <a:pos x="connsiteX3394" y="connsiteY3394"/>
                            </a:cxn>
                            <a:cxn ang="0">
                              <a:pos x="connsiteX3395" y="connsiteY3395"/>
                            </a:cxn>
                            <a:cxn ang="0">
                              <a:pos x="connsiteX3396" y="connsiteY3396"/>
                            </a:cxn>
                            <a:cxn ang="0">
                              <a:pos x="connsiteX3397" y="connsiteY3397"/>
                            </a:cxn>
                            <a:cxn ang="0">
                              <a:pos x="connsiteX3398" y="connsiteY3398"/>
                            </a:cxn>
                            <a:cxn ang="0">
                              <a:pos x="connsiteX3399" y="connsiteY3399"/>
                            </a:cxn>
                            <a:cxn ang="0">
                              <a:pos x="connsiteX3400" y="connsiteY3400"/>
                            </a:cxn>
                            <a:cxn ang="0">
                              <a:pos x="connsiteX3401" y="connsiteY3401"/>
                            </a:cxn>
                            <a:cxn ang="0">
                              <a:pos x="connsiteX3402" y="connsiteY3402"/>
                            </a:cxn>
                            <a:cxn ang="0">
                              <a:pos x="connsiteX3403" y="connsiteY3403"/>
                            </a:cxn>
                            <a:cxn ang="0">
                              <a:pos x="connsiteX3404" y="connsiteY3404"/>
                            </a:cxn>
                            <a:cxn ang="0">
                              <a:pos x="connsiteX3405" y="connsiteY3405"/>
                            </a:cxn>
                            <a:cxn ang="0">
                              <a:pos x="connsiteX3406" y="connsiteY3406"/>
                            </a:cxn>
                            <a:cxn ang="0">
                              <a:pos x="connsiteX3407" y="connsiteY3407"/>
                            </a:cxn>
                            <a:cxn ang="0">
                              <a:pos x="connsiteX3408" y="connsiteY3408"/>
                            </a:cxn>
                            <a:cxn ang="0">
                              <a:pos x="connsiteX3409" y="connsiteY3409"/>
                            </a:cxn>
                            <a:cxn ang="0">
                              <a:pos x="connsiteX3410" y="connsiteY3410"/>
                            </a:cxn>
                            <a:cxn ang="0">
                              <a:pos x="connsiteX3411" y="connsiteY3411"/>
                            </a:cxn>
                            <a:cxn ang="0">
                              <a:pos x="connsiteX3412" y="connsiteY3412"/>
                            </a:cxn>
                            <a:cxn ang="0">
                              <a:pos x="connsiteX3413" y="connsiteY3413"/>
                            </a:cxn>
                            <a:cxn ang="0">
                              <a:pos x="connsiteX3414" y="connsiteY3414"/>
                            </a:cxn>
                            <a:cxn ang="0">
                              <a:pos x="connsiteX3415" y="connsiteY3415"/>
                            </a:cxn>
                            <a:cxn ang="0">
                              <a:pos x="connsiteX3416" y="connsiteY3416"/>
                            </a:cxn>
                            <a:cxn ang="0">
                              <a:pos x="connsiteX3417" y="connsiteY3417"/>
                            </a:cxn>
                            <a:cxn ang="0">
                              <a:pos x="connsiteX3418" y="connsiteY3418"/>
                            </a:cxn>
                            <a:cxn ang="0">
                              <a:pos x="connsiteX3419" y="connsiteY3419"/>
                            </a:cxn>
                            <a:cxn ang="0">
                              <a:pos x="connsiteX3420" y="connsiteY3420"/>
                            </a:cxn>
                            <a:cxn ang="0">
                              <a:pos x="connsiteX3421" y="connsiteY3421"/>
                            </a:cxn>
                            <a:cxn ang="0">
                              <a:pos x="connsiteX3422" y="connsiteY3422"/>
                            </a:cxn>
                            <a:cxn ang="0">
                              <a:pos x="connsiteX3423" y="connsiteY3423"/>
                            </a:cxn>
                            <a:cxn ang="0">
                              <a:pos x="connsiteX3424" y="connsiteY3424"/>
                            </a:cxn>
                            <a:cxn ang="0">
                              <a:pos x="connsiteX3425" y="connsiteY3425"/>
                            </a:cxn>
                            <a:cxn ang="0">
                              <a:pos x="connsiteX3426" y="connsiteY3426"/>
                            </a:cxn>
                            <a:cxn ang="0">
                              <a:pos x="connsiteX3427" y="connsiteY3427"/>
                            </a:cxn>
                            <a:cxn ang="0">
                              <a:pos x="connsiteX3428" y="connsiteY3428"/>
                            </a:cxn>
                            <a:cxn ang="0">
                              <a:pos x="connsiteX3429" y="connsiteY3429"/>
                            </a:cxn>
                            <a:cxn ang="0">
                              <a:pos x="connsiteX3430" y="connsiteY3430"/>
                            </a:cxn>
                            <a:cxn ang="0">
                              <a:pos x="connsiteX3431" y="connsiteY3431"/>
                            </a:cxn>
                            <a:cxn ang="0">
                              <a:pos x="connsiteX3432" y="connsiteY3432"/>
                            </a:cxn>
                            <a:cxn ang="0">
                              <a:pos x="connsiteX3433" y="connsiteY3433"/>
                            </a:cxn>
                            <a:cxn ang="0">
                              <a:pos x="connsiteX3434" y="connsiteY3434"/>
                            </a:cxn>
                            <a:cxn ang="0">
                              <a:pos x="connsiteX3435" y="connsiteY3435"/>
                            </a:cxn>
                            <a:cxn ang="0">
                              <a:pos x="connsiteX3436" y="connsiteY3436"/>
                            </a:cxn>
                            <a:cxn ang="0">
                              <a:pos x="connsiteX3437" y="connsiteY3437"/>
                            </a:cxn>
                            <a:cxn ang="0">
                              <a:pos x="connsiteX3438" y="connsiteY3438"/>
                            </a:cxn>
                            <a:cxn ang="0">
                              <a:pos x="connsiteX3439" y="connsiteY3439"/>
                            </a:cxn>
                            <a:cxn ang="0">
                              <a:pos x="connsiteX3440" y="connsiteY3440"/>
                            </a:cxn>
                            <a:cxn ang="0">
                              <a:pos x="connsiteX3441" y="connsiteY3441"/>
                            </a:cxn>
                            <a:cxn ang="0">
                              <a:pos x="connsiteX3442" y="connsiteY3442"/>
                            </a:cxn>
                            <a:cxn ang="0">
                              <a:pos x="connsiteX3443" y="connsiteY3443"/>
                            </a:cxn>
                            <a:cxn ang="0">
                              <a:pos x="connsiteX3444" y="connsiteY3444"/>
                            </a:cxn>
                            <a:cxn ang="0">
                              <a:pos x="connsiteX3445" y="connsiteY3445"/>
                            </a:cxn>
                            <a:cxn ang="0">
                              <a:pos x="connsiteX3446" y="connsiteY3446"/>
                            </a:cxn>
                            <a:cxn ang="0">
                              <a:pos x="connsiteX3447" y="connsiteY3447"/>
                            </a:cxn>
                            <a:cxn ang="0">
                              <a:pos x="connsiteX3448" y="connsiteY3448"/>
                            </a:cxn>
                            <a:cxn ang="0">
                              <a:pos x="connsiteX3449" y="connsiteY3449"/>
                            </a:cxn>
                            <a:cxn ang="0">
                              <a:pos x="connsiteX3450" y="connsiteY3450"/>
                            </a:cxn>
                            <a:cxn ang="0">
                              <a:pos x="connsiteX3451" y="connsiteY3451"/>
                            </a:cxn>
                            <a:cxn ang="0">
                              <a:pos x="connsiteX3452" y="connsiteY3452"/>
                            </a:cxn>
                            <a:cxn ang="0">
                              <a:pos x="connsiteX3453" y="connsiteY3453"/>
                            </a:cxn>
                            <a:cxn ang="0">
                              <a:pos x="connsiteX3454" y="connsiteY3454"/>
                            </a:cxn>
                            <a:cxn ang="0">
                              <a:pos x="connsiteX3455" y="connsiteY3455"/>
                            </a:cxn>
                            <a:cxn ang="0">
                              <a:pos x="connsiteX3456" y="connsiteY3456"/>
                            </a:cxn>
                            <a:cxn ang="0">
                              <a:pos x="connsiteX3457" y="connsiteY3457"/>
                            </a:cxn>
                            <a:cxn ang="0">
                              <a:pos x="connsiteX3458" y="connsiteY3458"/>
                            </a:cxn>
                            <a:cxn ang="0">
                              <a:pos x="connsiteX3459" y="connsiteY3459"/>
                            </a:cxn>
                            <a:cxn ang="0">
                              <a:pos x="connsiteX3460" y="connsiteY3460"/>
                            </a:cxn>
                            <a:cxn ang="0">
                              <a:pos x="connsiteX3461" y="connsiteY3461"/>
                            </a:cxn>
                            <a:cxn ang="0">
                              <a:pos x="connsiteX3462" y="connsiteY3462"/>
                            </a:cxn>
                            <a:cxn ang="0">
                              <a:pos x="connsiteX3463" y="connsiteY3463"/>
                            </a:cxn>
                            <a:cxn ang="0">
                              <a:pos x="connsiteX3464" y="connsiteY3464"/>
                            </a:cxn>
                            <a:cxn ang="0">
                              <a:pos x="connsiteX3465" y="connsiteY3465"/>
                            </a:cxn>
                            <a:cxn ang="0">
                              <a:pos x="connsiteX3466" y="connsiteY3466"/>
                            </a:cxn>
                            <a:cxn ang="0">
                              <a:pos x="connsiteX3467" y="connsiteY3467"/>
                            </a:cxn>
                            <a:cxn ang="0">
                              <a:pos x="connsiteX3468" y="connsiteY3468"/>
                            </a:cxn>
                            <a:cxn ang="0">
                              <a:pos x="connsiteX3469" y="connsiteY3469"/>
                            </a:cxn>
                            <a:cxn ang="0">
                              <a:pos x="connsiteX3470" y="connsiteY3470"/>
                            </a:cxn>
                            <a:cxn ang="0">
                              <a:pos x="connsiteX3471" y="connsiteY3471"/>
                            </a:cxn>
                            <a:cxn ang="0">
                              <a:pos x="connsiteX3472" y="connsiteY3472"/>
                            </a:cxn>
                            <a:cxn ang="0">
                              <a:pos x="connsiteX3473" y="connsiteY3473"/>
                            </a:cxn>
                            <a:cxn ang="0">
                              <a:pos x="connsiteX3474" y="connsiteY3474"/>
                            </a:cxn>
                            <a:cxn ang="0">
                              <a:pos x="connsiteX3475" y="connsiteY3475"/>
                            </a:cxn>
                            <a:cxn ang="0">
                              <a:pos x="connsiteX3476" y="connsiteY3476"/>
                            </a:cxn>
                            <a:cxn ang="0">
                              <a:pos x="connsiteX3477" y="connsiteY3477"/>
                            </a:cxn>
                            <a:cxn ang="0">
                              <a:pos x="connsiteX3478" y="connsiteY3478"/>
                            </a:cxn>
                            <a:cxn ang="0">
                              <a:pos x="connsiteX3479" y="connsiteY3479"/>
                            </a:cxn>
                            <a:cxn ang="0">
                              <a:pos x="connsiteX3480" y="connsiteY3480"/>
                            </a:cxn>
                            <a:cxn ang="0">
                              <a:pos x="connsiteX3481" y="connsiteY3481"/>
                            </a:cxn>
                            <a:cxn ang="0">
                              <a:pos x="connsiteX3482" y="connsiteY3482"/>
                            </a:cxn>
                            <a:cxn ang="0">
                              <a:pos x="connsiteX3483" y="connsiteY3483"/>
                            </a:cxn>
                            <a:cxn ang="0">
                              <a:pos x="connsiteX3484" y="connsiteY3484"/>
                            </a:cxn>
                            <a:cxn ang="0">
                              <a:pos x="connsiteX3485" y="connsiteY3485"/>
                            </a:cxn>
                            <a:cxn ang="0">
                              <a:pos x="connsiteX3486" y="connsiteY3486"/>
                            </a:cxn>
                            <a:cxn ang="0">
                              <a:pos x="connsiteX3487" y="connsiteY3487"/>
                            </a:cxn>
                            <a:cxn ang="0">
                              <a:pos x="connsiteX3488" y="connsiteY3488"/>
                            </a:cxn>
                            <a:cxn ang="0">
                              <a:pos x="connsiteX3489" y="connsiteY3489"/>
                            </a:cxn>
                            <a:cxn ang="0">
                              <a:pos x="connsiteX3490" y="connsiteY3490"/>
                            </a:cxn>
                            <a:cxn ang="0">
                              <a:pos x="connsiteX3491" y="connsiteY3491"/>
                            </a:cxn>
                            <a:cxn ang="0">
                              <a:pos x="connsiteX3492" y="connsiteY3492"/>
                            </a:cxn>
                            <a:cxn ang="0">
                              <a:pos x="connsiteX3493" y="connsiteY3493"/>
                            </a:cxn>
                            <a:cxn ang="0">
                              <a:pos x="connsiteX3494" y="connsiteY3494"/>
                            </a:cxn>
                            <a:cxn ang="0">
                              <a:pos x="connsiteX3495" y="connsiteY3495"/>
                            </a:cxn>
                            <a:cxn ang="0">
                              <a:pos x="connsiteX3496" y="connsiteY3496"/>
                            </a:cxn>
                            <a:cxn ang="0">
                              <a:pos x="connsiteX3497" y="connsiteY3497"/>
                            </a:cxn>
                            <a:cxn ang="0">
                              <a:pos x="connsiteX3498" y="connsiteY3498"/>
                            </a:cxn>
                            <a:cxn ang="0">
                              <a:pos x="connsiteX3499" y="connsiteY3499"/>
                            </a:cxn>
                            <a:cxn ang="0">
                              <a:pos x="connsiteX3500" y="connsiteY3500"/>
                            </a:cxn>
                            <a:cxn ang="0">
                              <a:pos x="connsiteX3501" y="connsiteY3501"/>
                            </a:cxn>
                            <a:cxn ang="0">
                              <a:pos x="connsiteX3502" y="connsiteY3502"/>
                            </a:cxn>
                            <a:cxn ang="0">
                              <a:pos x="connsiteX3503" y="connsiteY3503"/>
                            </a:cxn>
                            <a:cxn ang="0">
                              <a:pos x="connsiteX3504" y="connsiteY3504"/>
                            </a:cxn>
                            <a:cxn ang="0">
                              <a:pos x="connsiteX3505" y="connsiteY3505"/>
                            </a:cxn>
                            <a:cxn ang="0">
                              <a:pos x="connsiteX3506" y="connsiteY3506"/>
                            </a:cxn>
                            <a:cxn ang="0">
                              <a:pos x="connsiteX3507" y="connsiteY3507"/>
                            </a:cxn>
                            <a:cxn ang="0">
                              <a:pos x="connsiteX3508" y="connsiteY3508"/>
                            </a:cxn>
                            <a:cxn ang="0">
                              <a:pos x="connsiteX3509" y="connsiteY3509"/>
                            </a:cxn>
                            <a:cxn ang="0">
                              <a:pos x="connsiteX3510" y="connsiteY3510"/>
                            </a:cxn>
                            <a:cxn ang="0">
                              <a:pos x="connsiteX3511" y="connsiteY3511"/>
                            </a:cxn>
                            <a:cxn ang="0">
                              <a:pos x="connsiteX3512" y="connsiteY3512"/>
                            </a:cxn>
                            <a:cxn ang="0">
                              <a:pos x="connsiteX3513" y="connsiteY3513"/>
                            </a:cxn>
                            <a:cxn ang="0">
                              <a:pos x="connsiteX3514" y="connsiteY3514"/>
                            </a:cxn>
                            <a:cxn ang="0">
                              <a:pos x="connsiteX3515" y="connsiteY3515"/>
                            </a:cxn>
                            <a:cxn ang="0">
                              <a:pos x="connsiteX3516" y="connsiteY3516"/>
                            </a:cxn>
                            <a:cxn ang="0">
                              <a:pos x="connsiteX3517" y="connsiteY3517"/>
                            </a:cxn>
                            <a:cxn ang="0">
                              <a:pos x="connsiteX3518" y="connsiteY3518"/>
                            </a:cxn>
                            <a:cxn ang="0">
                              <a:pos x="connsiteX3519" y="connsiteY3519"/>
                            </a:cxn>
                            <a:cxn ang="0">
                              <a:pos x="connsiteX3520" y="connsiteY3520"/>
                            </a:cxn>
                            <a:cxn ang="0">
                              <a:pos x="connsiteX3521" y="connsiteY3521"/>
                            </a:cxn>
                            <a:cxn ang="0">
                              <a:pos x="connsiteX3522" y="connsiteY3522"/>
                            </a:cxn>
                            <a:cxn ang="0">
                              <a:pos x="connsiteX3523" y="connsiteY3523"/>
                            </a:cxn>
                            <a:cxn ang="0">
                              <a:pos x="connsiteX3524" y="connsiteY3524"/>
                            </a:cxn>
                            <a:cxn ang="0">
                              <a:pos x="connsiteX3525" y="connsiteY3525"/>
                            </a:cxn>
                            <a:cxn ang="0">
                              <a:pos x="connsiteX3526" y="connsiteY3526"/>
                            </a:cxn>
                            <a:cxn ang="0">
                              <a:pos x="connsiteX3527" y="connsiteY3527"/>
                            </a:cxn>
                            <a:cxn ang="0">
                              <a:pos x="connsiteX3528" y="connsiteY3528"/>
                            </a:cxn>
                            <a:cxn ang="0">
                              <a:pos x="connsiteX3529" y="connsiteY3529"/>
                            </a:cxn>
                            <a:cxn ang="0">
                              <a:pos x="connsiteX3530" y="connsiteY3530"/>
                            </a:cxn>
                            <a:cxn ang="0">
                              <a:pos x="connsiteX3531" y="connsiteY3531"/>
                            </a:cxn>
                            <a:cxn ang="0">
                              <a:pos x="connsiteX3532" y="connsiteY3532"/>
                            </a:cxn>
                            <a:cxn ang="0">
                              <a:pos x="connsiteX3533" y="connsiteY3533"/>
                            </a:cxn>
                            <a:cxn ang="0">
                              <a:pos x="connsiteX3534" y="connsiteY3534"/>
                            </a:cxn>
                            <a:cxn ang="0">
                              <a:pos x="connsiteX3535" y="connsiteY3535"/>
                            </a:cxn>
                            <a:cxn ang="0">
                              <a:pos x="connsiteX3536" y="connsiteY3536"/>
                            </a:cxn>
                            <a:cxn ang="0">
                              <a:pos x="connsiteX3537" y="connsiteY3537"/>
                            </a:cxn>
                            <a:cxn ang="0">
                              <a:pos x="connsiteX3538" y="connsiteY3538"/>
                            </a:cxn>
                            <a:cxn ang="0">
                              <a:pos x="connsiteX3539" y="connsiteY3539"/>
                            </a:cxn>
                            <a:cxn ang="0">
                              <a:pos x="connsiteX3540" y="connsiteY3540"/>
                            </a:cxn>
                            <a:cxn ang="0">
                              <a:pos x="connsiteX3541" y="connsiteY3541"/>
                            </a:cxn>
                            <a:cxn ang="0">
                              <a:pos x="connsiteX3542" y="connsiteY3542"/>
                            </a:cxn>
                            <a:cxn ang="0">
                              <a:pos x="connsiteX3543" y="connsiteY3543"/>
                            </a:cxn>
                            <a:cxn ang="0">
                              <a:pos x="connsiteX3544" y="connsiteY3544"/>
                            </a:cxn>
                            <a:cxn ang="0">
                              <a:pos x="connsiteX3545" y="connsiteY3545"/>
                            </a:cxn>
                            <a:cxn ang="0">
                              <a:pos x="connsiteX3546" y="connsiteY3546"/>
                            </a:cxn>
                            <a:cxn ang="0">
                              <a:pos x="connsiteX3547" y="connsiteY3547"/>
                            </a:cxn>
                            <a:cxn ang="0">
                              <a:pos x="connsiteX3548" y="connsiteY3548"/>
                            </a:cxn>
                            <a:cxn ang="0">
                              <a:pos x="connsiteX3549" y="connsiteY3549"/>
                            </a:cxn>
                            <a:cxn ang="0">
                              <a:pos x="connsiteX3550" y="connsiteY3550"/>
                            </a:cxn>
                            <a:cxn ang="0">
                              <a:pos x="connsiteX3551" y="connsiteY3551"/>
                            </a:cxn>
                            <a:cxn ang="0">
                              <a:pos x="connsiteX3552" y="connsiteY3552"/>
                            </a:cxn>
                            <a:cxn ang="0">
                              <a:pos x="connsiteX3553" y="connsiteY3553"/>
                            </a:cxn>
                            <a:cxn ang="0">
                              <a:pos x="connsiteX3554" y="connsiteY3554"/>
                            </a:cxn>
                            <a:cxn ang="0">
                              <a:pos x="connsiteX3555" y="connsiteY3555"/>
                            </a:cxn>
                            <a:cxn ang="0">
                              <a:pos x="connsiteX3556" y="connsiteY3556"/>
                            </a:cxn>
                            <a:cxn ang="0">
                              <a:pos x="connsiteX3557" y="connsiteY3557"/>
                            </a:cxn>
                            <a:cxn ang="0">
                              <a:pos x="connsiteX3558" y="connsiteY3558"/>
                            </a:cxn>
                            <a:cxn ang="0">
                              <a:pos x="connsiteX3559" y="connsiteY3559"/>
                            </a:cxn>
                            <a:cxn ang="0">
                              <a:pos x="connsiteX3560" y="connsiteY3560"/>
                            </a:cxn>
                            <a:cxn ang="0">
                              <a:pos x="connsiteX3561" y="connsiteY3561"/>
                            </a:cxn>
                            <a:cxn ang="0">
                              <a:pos x="connsiteX3562" y="connsiteY3562"/>
                            </a:cxn>
                            <a:cxn ang="0">
                              <a:pos x="connsiteX3563" y="connsiteY3563"/>
                            </a:cxn>
                            <a:cxn ang="0">
                              <a:pos x="connsiteX3564" y="connsiteY3564"/>
                            </a:cxn>
                            <a:cxn ang="0">
                              <a:pos x="connsiteX3565" y="connsiteY3565"/>
                            </a:cxn>
                            <a:cxn ang="0">
                              <a:pos x="connsiteX3566" y="connsiteY3566"/>
                            </a:cxn>
                            <a:cxn ang="0">
                              <a:pos x="connsiteX3567" y="connsiteY3567"/>
                            </a:cxn>
                            <a:cxn ang="0">
                              <a:pos x="connsiteX3568" y="connsiteY3568"/>
                            </a:cxn>
                            <a:cxn ang="0">
                              <a:pos x="connsiteX3569" y="connsiteY3569"/>
                            </a:cxn>
                            <a:cxn ang="0">
                              <a:pos x="connsiteX3570" y="connsiteY3570"/>
                            </a:cxn>
                            <a:cxn ang="0">
                              <a:pos x="connsiteX3571" y="connsiteY3571"/>
                            </a:cxn>
                            <a:cxn ang="0">
                              <a:pos x="connsiteX3572" y="connsiteY3572"/>
                            </a:cxn>
                            <a:cxn ang="0">
                              <a:pos x="connsiteX3573" y="connsiteY3573"/>
                            </a:cxn>
                            <a:cxn ang="0">
                              <a:pos x="connsiteX3574" y="connsiteY3574"/>
                            </a:cxn>
                            <a:cxn ang="0">
                              <a:pos x="connsiteX3575" y="connsiteY3575"/>
                            </a:cxn>
                            <a:cxn ang="0">
                              <a:pos x="connsiteX3576" y="connsiteY3576"/>
                            </a:cxn>
                            <a:cxn ang="0">
                              <a:pos x="connsiteX3577" y="connsiteY3577"/>
                            </a:cxn>
                            <a:cxn ang="0">
                              <a:pos x="connsiteX3578" y="connsiteY3578"/>
                            </a:cxn>
                            <a:cxn ang="0">
                              <a:pos x="connsiteX3579" y="connsiteY3579"/>
                            </a:cxn>
                            <a:cxn ang="0">
                              <a:pos x="connsiteX3580" y="connsiteY3580"/>
                            </a:cxn>
                            <a:cxn ang="0">
                              <a:pos x="connsiteX3581" y="connsiteY3581"/>
                            </a:cxn>
                            <a:cxn ang="0">
                              <a:pos x="connsiteX3582" y="connsiteY3582"/>
                            </a:cxn>
                            <a:cxn ang="0">
                              <a:pos x="connsiteX3583" y="connsiteY3583"/>
                            </a:cxn>
                            <a:cxn ang="0">
                              <a:pos x="connsiteX3584" y="connsiteY3584"/>
                            </a:cxn>
                            <a:cxn ang="0">
                              <a:pos x="connsiteX3585" y="connsiteY3585"/>
                            </a:cxn>
                            <a:cxn ang="0">
                              <a:pos x="connsiteX3586" y="connsiteY3586"/>
                            </a:cxn>
                            <a:cxn ang="0">
                              <a:pos x="connsiteX3587" y="connsiteY3587"/>
                            </a:cxn>
                            <a:cxn ang="0">
                              <a:pos x="connsiteX3588" y="connsiteY3588"/>
                            </a:cxn>
                            <a:cxn ang="0">
                              <a:pos x="connsiteX3589" y="connsiteY3589"/>
                            </a:cxn>
                            <a:cxn ang="0">
                              <a:pos x="connsiteX3590" y="connsiteY3590"/>
                            </a:cxn>
                            <a:cxn ang="0">
                              <a:pos x="connsiteX3591" y="connsiteY3591"/>
                            </a:cxn>
                            <a:cxn ang="0">
                              <a:pos x="connsiteX3592" y="connsiteY3592"/>
                            </a:cxn>
                            <a:cxn ang="0">
                              <a:pos x="connsiteX3593" y="connsiteY3593"/>
                            </a:cxn>
                            <a:cxn ang="0">
                              <a:pos x="connsiteX3594" y="connsiteY3594"/>
                            </a:cxn>
                            <a:cxn ang="0">
                              <a:pos x="connsiteX3595" y="connsiteY3595"/>
                            </a:cxn>
                            <a:cxn ang="0">
                              <a:pos x="connsiteX3596" y="connsiteY3596"/>
                            </a:cxn>
                            <a:cxn ang="0">
                              <a:pos x="connsiteX3597" y="connsiteY3597"/>
                            </a:cxn>
                            <a:cxn ang="0">
                              <a:pos x="connsiteX3598" y="connsiteY3598"/>
                            </a:cxn>
                            <a:cxn ang="0">
                              <a:pos x="connsiteX3599" y="connsiteY3599"/>
                            </a:cxn>
                            <a:cxn ang="0">
                              <a:pos x="connsiteX3600" y="connsiteY3600"/>
                            </a:cxn>
                            <a:cxn ang="0">
                              <a:pos x="connsiteX3601" y="connsiteY3601"/>
                            </a:cxn>
                            <a:cxn ang="0">
                              <a:pos x="connsiteX3602" y="connsiteY3602"/>
                            </a:cxn>
                            <a:cxn ang="0">
                              <a:pos x="connsiteX3603" y="connsiteY3603"/>
                            </a:cxn>
                            <a:cxn ang="0">
                              <a:pos x="connsiteX3604" y="connsiteY3604"/>
                            </a:cxn>
                            <a:cxn ang="0">
                              <a:pos x="connsiteX3605" y="connsiteY3605"/>
                            </a:cxn>
                            <a:cxn ang="0">
                              <a:pos x="connsiteX3606" y="connsiteY3606"/>
                            </a:cxn>
                            <a:cxn ang="0">
                              <a:pos x="connsiteX3607" y="connsiteY3607"/>
                            </a:cxn>
                            <a:cxn ang="0">
                              <a:pos x="connsiteX3608" y="connsiteY3608"/>
                            </a:cxn>
                            <a:cxn ang="0">
                              <a:pos x="connsiteX3609" y="connsiteY3609"/>
                            </a:cxn>
                            <a:cxn ang="0">
                              <a:pos x="connsiteX3610" y="connsiteY3610"/>
                            </a:cxn>
                            <a:cxn ang="0">
                              <a:pos x="connsiteX3611" y="connsiteY3611"/>
                            </a:cxn>
                            <a:cxn ang="0">
                              <a:pos x="connsiteX3612" y="connsiteY3612"/>
                            </a:cxn>
                            <a:cxn ang="0">
                              <a:pos x="connsiteX3613" y="connsiteY3613"/>
                            </a:cxn>
                            <a:cxn ang="0">
                              <a:pos x="connsiteX3614" y="connsiteY3614"/>
                            </a:cxn>
                            <a:cxn ang="0">
                              <a:pos x="connsiteX3615" y="connsiteY3615"/>
                            </a:cxn>
                            <a:cxn ang="0">
                              <a:pos x="connsiteX3616" y="connsiteY3616"/>
                            </a:cxn>
                            <a:cxn ang="0">
                              <a:pos x="connsiteX3617" y="connsiteY3617"/>
                            </a:cxn>
                            <a:cxn ang="0">
                              <a:pos x="connsiteX3618" y="connsiteY3618"/>
                            </a:cxn>
                            <a:cxn ang="0">
                              <a:pos x="connsiteX3619" y="connsiteY3619"/>
                            </a:cxn>
                            <a:cxn ang="0">
                              <a:pos x="connsiteX3620" y="connsiteY3620"/>
                            </a:cxn>
                            <a:cxn ang="0">
                              <a:pos x="connsiteX3621" y="connsiteY3621"/>
                            </a:cxn>
                            <a:cxn ang="0">
                              <a:pos x="connsiteX3622" y="connsiteY3622"/>
                            </a:cxn>
                            <a:cxn ang="0">
                              <a:pos x="connsiteX3623" y="connsiteY3623"/>
                            </a:cxn>
                            <a:cxn ang="0">
                              <a:pos x="connsiteX3624" y="connsiteY3624"/>
                            </a:cxn>
                            <a:cxn ang="0">
                              <a:pos x="connsiteX3625" y="connsiteY3625"/>
                            </a:cxn>
                            <a:cxn ang="0">
                              <a:pos x="connsiteX3626" y="connsiteY3626"/>
                            </a:cxn>
                            <a:cxn ang="0">
                              <a:pos x="connsiteX3627" y="connsiteY3627"/>
                            </a:cxn>
                            <a:cxn ang="0">
                              <a:pos x="connsiteX3628" y="connsiteY3628"/>
                            </a:cxn>
                            <a:cxn ang="0">
                              <a:pos x="connsiteX3629" y="connsiteY3629"/>
                            </a:cxn>
                            <a:cxn ang="0">
                              <a:pos x="connsiteX3630" y="connsiteY3630"/>
                            </a:cxn>
                            <a:cxn ang="0">
                              <a:pos x="connsiteX3631" y="connsiteY3631"/>
                            </a:cxn>
                            <a:cxn ang="0">
                              <a:pos x="connsiteX3632" y="connsiteY3632"/>
                            </a:cxn>
                            <a:cxn ang="0">
                              <a:pos x="connsiteX3633" y="connsiteY3633"/>
                            </a:cxn>
                            <a:cxn ang="0">
                              <a:pos x="connsiteX3634" y="connsiteY3634"/>
                            </a:cxn>
                            <a:cxn ang="0">
                              <a:pos x="connsiteX3635" y="connsiteY3635"/>
                            </a:cxn>
                            <a:cxn ang="0">
                              <a:pos x="connsiteX3636" y="connsiteY3636"/>
                            </a:cxn>
                            <a:cxn ang="0">
                              <a:pos x="connsiteX3637" y="connsiteY3637"/>
                            </a:cxn>
                            <a:cxn ang="0">
                              <a:pos x="connsiteX3638" y="connsiteY3638"/>
                            </a:cxn>
                            <a:cxn ang="0">
                              <a:pos x="connsiteX3639" y="connsiteY3639"/>
                            </a:cxn>
                            <a:cxn ang="0">
                              <a:pos x="connsiteX3640" y="connsiteY3640"/>
                            </a:cxn>
                            <a:cxn ang="0">
                              <a:pos x="connsiteX3641" y="connsiteY3641"/>
                            </a:cxn>
                            <a:cxn ang="0">
                              <a:pos x="connsiteX3642" y="connsiteY3642"/>
                            </a:cxn>
                            <a:cxn ang="0">
                              <a:pos x="connsiteX3643" y="connsiteY3643"/>
                            </a:cxn>
                            <a:cxn ang="0">
                              <a:pos x="connsiteX3644" y="connsiteY3644"/>
                            </a:cxn>
                            <a:cxn ang="0">
                              <a:pos x="connsiteX3645" y="connsiteY3645"/>
                            </a:cxn>
                            <a:cxn ang="0">
                              <a:pos x="connsiteX3646" y="connsiteY3646"/>
                            </a:cxn>
                            <a:cxn ang="0">
                              <a:pos x="connsiteX3647" y="connsiteY3647"/>
                            </a:cxn>
                            <a:cxn ang="0">
                              <a:pos x="connsiteX3648" y="connsiteY3648"/>
                            </a:cxn>
                            <a:cxn ang="0">
                              <a:pos x="connsiteX3649" y="connsiteY3649"/>
                            </a:cxn>
                            <a:cxn ang="0">
                              <a:pos x="connsiteX3650" y="connsiteY3650"/>
                            </a:cxn>
                            <a:cxn ang="0">
                              <a:pos x="connsiteX3651" y="connsiteY3651"/>
                            </a:cxn>
                            <a:cxn ang="0">
                              <a:pos x="connsiteX3652" y="connsiteY3652"/>
                            </a:cxn>
                            <a:cxn ang="0">
                              <a:pos x="connsiteX3653" y="connsiteY3653"/>
                            </a:cxn>
                            <a:cxn ang="0">
                              <a:pos x="connsiteX3654" y="connsiteY3654"/>
                            </a:cxn>
                            <a:cxn ang="0">
                              <a:pos x="connsiteX3655" y="connsiteY3655"/>
                            </a:cxn>
                            <a:cxn ang="0">
                              <a:pos x="connsiteX3656" y="connsiteY3656"/>
                            </a:cxn>
                            <a:cxn ang="0">
                              <a:pos x="connsiteX3657" y="connsiteY3657"/>
                            </a:cxn>
                            <a:cxn ang="0">
                              <a:pos x="connsiteX3658" y="connsiteY3658"/>
                            </a:cxn>
                            <a:cxn ang="0">
                              <a:pos x="connsiteX3659" y="connsiteY3659"/>
                            </a:cxn>
                            <a:cxn ang="0">
                              <a:pos x="connsiteX3660" y="connsiteY3660"/>
                            </a:cxn>
                            <a:cxn ang="0">
                              <a:pos x="connsiteX3661" y="connsiteY3661"/>
                            </a:cxn>
                            <a:cxn ang="0">
                              <a:pos x="connsiteX3662" y="connsiteY3662"/>
                            </a:cxn>
                            <a:cxn ang="0">
                              <a:pos x="connsiteX3663" y="connsiteY3663"/>
                            </a:cxn>
                            <a:cxn ang="0">
                              <a:pos x="connsiteX3664" y="connsiteY3664"/>
                            </a:cxn>
                            <a:cxn ang="0">
                              <a:pos x="connsiteX3665" y="connsiteY3665"/>
                            </a:cxn>
                            <a:cxn ang="0">
                              <a:pos x="connsiteX3666" y="connsiteY3666"/>
                            </a:cxn>
                            <a:cxn ang="0">
                              <a:pos x="connsiteX3667" y="connsiteY3667"/>
                            </a:cxn>
                            <a:cxn ang="0">
                              <a:pos x="connsiteX3668" y="connsiteY3668"/>
                            </a:cxn>
                            <a:cxn ang="0">
                              <a:pos x="connsiteX3669" y="connsiteY3669"/>
                            </a:cxn>
                            <a:cxn ang="0">
                              <a:pos x="connsiteX3670" y="connsiteY3670"/>
                            </a:cxn>
                            <a:cxn ang="0">
                              <a:pos x="connsiteX3671" y="connsiteY3671"/>
                            </a:cxn>
                            <a:cxn ang="0">
                              <a:pos x="connsiteX3672" y="connsiteY3672"/>
                            </a:cxn>
                            <a:cxn ang="0">
                              <a:pos x="connsiteX3673" y="connsiteY3673"/>
                            </a:cxn>
                            <a:cxn ang="0">
                              <a:pos x="connsiteX3674" y="connsiteY3674"/>
                            </a:cxn>
                            <a:cxn ang="0">
                              <a:pos x="connsiteX3675" y="connsiteY3675"/>
                            </a:cxn>
                            <a:cxn ang="0">
                              <a:pos x="connsiteX3676" y="connsiteY3676"/>
                            </a:cxn>
                            <a:cxn ang="0">
                              <a:pos x="connsiteX3677" y="connsiteY3677"/>
                            </a:cxn>
                            <a:cxn ang="0">
                              <a:pos x="connsiteX3678" y="connsiteY3678"/>
                            </a:cxn>
                            <a:cxn ang="0">
                              <a:pos x="connsiteX3679" y="connsiteY3679"/>
                            </a:cxn>
                            <a:cxn ang="0">
                              <a:pos x="connsiteX3680" y="connsiteY3680"/>
                            </a:cxn>
                            <a:cxn ang="0">
                              <a:pos x="connsiteX3681" y="connsiteY3681"/>
                            </a:cxn>
                            <a:cxn ang="0">
                              <a:pos x="connsiteX3682" y="connsiteY3682"/>
                            </a:cxn>
                            <a:cxn ang="0">
                              <a:pos x="connsiteX3683" y="connsiteY3683"/>
                            </a:cxn>
                            <a:cxn ang="0">
                              <a:pos x="connsiteX3684" y="connsiteY3684"/>
                            </a:cxn>
                            <a:cxn ang="0">
                              <a:pos x="connsiteX3685" y="connsiteY3685"/>
                            </a:cxn>
                            <a:cxn ang="0">
                              <a:pos x="connsiteX3686" y="connsiteY3686"/>
                            </a:cxn>
                            <a:cxn ang="0">
                              <a:pos x="connsiteX3687" y="connsiteY3687"/>
                            </a:cxn>
                            <a:cxn ang="0">
                              <a:pos x="connsiteX3688" y="connsiteY3688"/>
                            </a:cxn>
                            <a:cxn ang="0">
                              <a:pos x="connsiteX3689" y="connsiteY3689"/>
                            </a:cxn>
                            <a:cxn ang="0">
                              <a:pos x="connsiteX3690" y="connsiteY3690"/>
                            </a:cxn>
                            <a:cxn ang="0">
                              <a:pos x="connsiteX3691" y="connsiteY3691"/>
                            </a:cxn>
                            <a:cxn ang="0">
                              <a:pos x="connsiteX3692" y="connsiteY3692"/>
                            </a:cxn>
                            <a:cxn ang="0">
                              <a:pos x="connsiteX3693" y="connsiteY3693"/>
                            </a:cxn>
                            <a:cxn ang="0">
                              <a:pos x="connsiteX3694" y="connsiteY3694"/>
                            </a:cxn>
                            <a:cxn ang="0">
                              <a:pos x="connsiteX3695" y="connsiteY3695"/>
                            </a:cxn>
                            <a:cxn ang="0">
                              <a:pos x="connsiteX3696" y="connsiteY3696"/>
                            </a:cxn>
                            <a:cxn ang="0">
                              <a:pos x="connsiteX3697" y="connsiteY3697"/>
                            </a:cxn>
                            <a:cxn ang="0">
                              <a:pos x="connsiteX3698" y="connsiteY3698"/>
                            </a:cxn>
                            <a:cxn ang="0">
                              <a:pos x="connsiteX3699" y="connsiteY3699"/>
                            </a:cxn>
                            <a:cxn ang="0">
                              <a:pos x="connsiteX3700" y="connsiteY3700"/>
                            </a:cxn>
                            <a:cxn ang="0">
                              <a:pos x="connsiteX3701" y="connsiteY3701"/>
                            </a:cxn>
                            <a:cxn ang="0">
                              <a:pos x="connsiteX3702" y="connsiteY3702"/>
                            </a:cxn>
                            <a:cxn ang="0">
                              <a:pos x="connsiteX3703" y="connsiteY3703"/>
                            </a:cxn>
                            <a:cxn ang="0">
                              <a:pos x="connsiteX3704" y="connsiteY3704"/>
                            </a:cxn>
                            <a:cxn ang="0">
                              <a:pos x="connsiteX3705" y="connsiteY3705"/>
                            </a:cxn>
                            <a:cxn ang="0">
                              <a:pos x="connsiteX3706" y="connsiteY3706"/>
                            </a:cxn>
                            <a:cxn ang="0">
                              <a:pos x="connsiteX3707" y="connsiteY3707"/>
                            </a:cxn>
                            <a:cxn ang="0">
                              <a:pos x="connsiteX3708" y="connsiteY3708"/>
                            </a:cxn>
                            <a:cxn ang="0">
                              <a:pos x="connsiteX3709" y="connsiteY3709"/>
                            </a:cxn>
                            <a:cxn ang="0">
                              <a:pos x="connsiteX3710" y="connsiteY3710"/>
                            </a:cxn>
                            <a:cxn ang="0">
                              <a:pos x="connsiteX3711" y="connsiteY3711"/>
                            </a:cxn>
                            <a:cxn ang="0">
                              <a:pos x="connsiteX3712" y="connsiteY3712"/>
                            </a:cxn>
                            <a:cxn ang="0">
                              <a:pos x="connsiteX3713" y="connsiteY3713"/>
                            </a:cxn>
                            <a:cxn ang="0">
                              <a:pos x="connsiteX3714" y="connsiteY3714"/>
                            </a:cxn>
                            <a:cxn ang="0">
                              <a:pos x="connsiteX3715" y="connsiteY3715"/>
                            </a:cxn>
                            <a:cxn ang="0">
                              <a:pos x="connsiteX3716" y="connsiteY3716"/>
                            </a:cxn>
                            <a:cxn ang="0">
                              <a:pos x="connsiteX3717" y="connsiteY3717"/>
                            </a:cxn>
                            <a:cxn ang="0">
                              <a:pos x="connsiteX3718" y="connsiteY3718"/>
                            </a:cxn>
                            <a:cxn ang="0">
                              <a:pos x="connsiteX3719" y="connsiteY3719"/>
                            </a:cxn>
                            <a:cxn ang="0">
                              <a:pos x="connsiteX3720" y="connsiteY3720"/>
                            </a:cxn>
                            <a:cxn ang="0">
                              <a:pos x="connsiteX3721" y="connsiteY3721"/>
                            </a:cxn>
                            <a:cxn ang="0">
                              <a:pos x="connsiteX3722" y="connsiteY3722"/>
                            </a:cxn>
                            <a:cxn ang="0">
                              <a:pos x="connsiteX3723" y="connsiteY3723"/>
                            </a:cxn>
                            <a:cxn ang="0">
                              <a:pos x="connsiteX3724" y="connsiteY3724"/>
                            </a:cxn>
                            <a:cxn ang="0">
                              <a:pos x="connsiteX3725" y="connsiteY3725"/>
                            </a:cxn>
                            <a:cxn ang="0">
                              <a:pos x="connsiteX3726" y="connsiteY3726"/>
                            </a:cxn>
                            <a:cxn ang="0">
                              <a:pos x="connsiteX3727" y="connsiteY3727"/>
                            </a:cxn>
                            <a:cxn ang="0">
                              <a:pos x="connsiteX3728" y="connsiteY3728"/>
                            </a:cxn>
                            <a:cxn ang="0">
                              <a:pos x="connsiteX3729" y="connsiteY3729"/>
                            </a:cxn>
                            <a:cxn ang="0">
                              <a:pos x="connsiteX3730" y="connsiteY3730"/>
                            </a:cxn>
                            <a:cxn ang="0">
                              <a:pos x="connsiteX3731" y="connsiteY3731"/>
                            </a:cxn>
                            <a:cxn ang="0">
                              <a:pos x="connsiteX3732" y="connsiteY3732"/>
                            </a:cxn>
                            <a:cxn ang="0">
                              <a:pos x="connsiteX3733" y="connsiteY3733"/>
                            </a:cxn>
                            <a:cxn ang="0">
                              <a:pos x="connsiteX3734" y="connsiteY3734"/>
                            </a:cxn>
                            <a:cxn ang="0">
                              <a:pos x="connsiteX3735" y="connsiteY3735"/>
                            </a:cxn>
                            <a:cxn ang="0">
                              <a:pos x="connsiteX3736" y="connsiteY3736"/>
                            </a:cxn>
                            <a:cxn ang="0">
                              <a:pos x="connsiteX3737" y="connsiteY3737"/>
                            </a:cxn>
                            <a:cxn ang="0">
                              <a:pos x="connsiteX3738" y="connsiteY3738"/>
                            </a:cxn>
                            <a:cxn ang="0">
                              <a:pos x="connsiteX3739" y="connsiteY3739"/>
                            </a:cxn>
                            <a:cxn ang="0">
                              <a:pos x="connsiteX3740" y="connsiteY3740"/>
                            </a:cxn>
                            <a:cxn ang="0">
                              <a:pos x="connsiteX3741" y="connsiteY3741"/>
                            </a:cxn>
                            <a:cxn ang="0">
                              <a:pos x="connsiteX3742" y="connsiteY3742"/>
                            </a:cxn>
                            <a:cxn ang="0">
                              <a:pos x="connsiteX3743" y="connsiteY3743"/>
                            </a:cxn>
                            <a:cxn ang="0">
                              <a:pos x="connsiteX3744" y="connsiteY3744"/>
                            </a:cxn>
                            <a:cxn ang="0">
                              <a:pos x="connsiteX3745" y="connsiteY3745"/>
                            </a:cxn>
                            <a:cxn ang="0">
                              <a:pos x="connsiteX3746" y="connsiteY3746"/>
                            </a:cxn>
                            <a:cxn ang="0">
                              <a:pos x="connsiteX3747" y="connsiteY3747"/>
                            </a:cxn>
                            <a:cxn ang="0">
                              <a:pos x="connsiteX3748" y="connsiteY3748"/>
                            </a:cxn>
                            <a:cxn ang="0">
                              <a:pos x="connsiteX3749" y="connsiteY3749"/>
                            </a:cxn>
                            <a:cxn ang="0">
                              <a:pos x="connsiteX3750" y="connsiteY3750"/>
                            </a:cxn>
                            <a:cxn ang="0">
                              <a:pos x="connsiteX3751" y="connsiteY3751"/>
                            </a:cxn>
                            <a:cxn ang="0">
                              <a:pos x="connsiteX3752" y="connsiteY3752"/>
                            </a:cxn>
                            <a:cxn ang="0">
                              <a:pos x="connsiteX3753" y="connsiteY3753"/>
                            </a:cxn>
                            <a:cxn ang="0">
                              <a:pos x="connsiteX3754" y="connsiteY3754"/>
                            </a:cxn>
                            <a:cxn ang="0">
                              <a:pos x="connsiteX3755" y="connsiteY3755"/>
                            </a:cxn>
                            <a:cxn ang="0">
                              <a:pos x="connsiteX3756" y="connsiteY3756"/>
                            </a:cxn>
                            <a:cxn ang="0">
                              <a:pos x="connsiteX3757" y="connsiteY3757"/>
                            </a:cxn>
                            <a:cxn ang="0">
                              <a:pos x="connsiteX3758" y="connsiteY3758"/>
                            </a:cxn>
                            <a:cxn ang="0">
                              <a:pos x="connsiteX3759" y="connsiteY3759"/>
                            </a:cxn>
                            <a:cxn ang="0">
                              <a:pos x="connsiteX3760" y="connsiteY3760"/>
                            </a:cxn>
                            <a:cxn ang="0">
                              <a:pos x="connsiteX3761" y="connsiteY3761"/>
                            </a:cxn>
                            <a:cxn ang="0">
                              <a:pos x="connsiteX3762" y="connsiteY3762"/>
                            </a:cxn>
                            <a:cxn ang="0">
                              <a:pos x="connsiteX3763" y="connsiteY3763"/>
                            </a:cxn>
                            <a:cxn ang="0">
                              <a:pos x="connsiteX3764" y="connsiteY3764"/>
                            </a:cxn>
                            <a:cxn ang="0">
                              <a:pos x="connsiteX3765" y="connsiteY3765"/>
                            </a:cxn>
                            <a:cxn ang="0">
                              <a:pos x="connsiteX3766" y="connsiteY3766"/>
                            </a:cxn>
                            <a:cxn ang="0">
                              <a:pos x="connsiteX3767" y="connsiteY3767"/>
                            </a:cxn>
                            <a:cxn ang="0">
                              <a:pos x="connsiteX3768" y="connsiteY3768"/>
                            </a:cxn>
                            <a:cxn ang="0">
                              <a:pos x="connsiteX3769" y="connsiteY3769"/>
                            </a:cxn>
                            <a:cxn ang="0">
                              <a:pos x="connsiteX3770" y="connsiteY3770"/>
                            </a:cxn>
                            <a:cxn ang="0">
                              <a:pos x="connsiteX3771" y="connsiteY3771"/>
                            </a:cxn>
                            <a:cxn ang="0">
                              <a:pos x="connsiteX3772" y="connsiteY3772"/>
                            </a:cxn>
                            <a:cxn ang="0">
                              <a:pos x="connsiteX3773" y="connsiteY3773"/>
                            </a:cxn>
                            <a:cxn ang="0">
                              <a:pos x="connsiteX3774" y="connsiteY3774"/>
                            </a:cxn>
                            <a:cxn ang="0">
                              <a:pos x="connsiteX3775" y="connsiteY3775"/>
                            </a:cxn>
                            <a:cxn ang="0">
                              <a:pos x="connsiteX3776" y="connsiteY3776"/>
                            </a:cxn>
                            <a:cxn ang="0">
                              <a:pos x="connsiteX3777" y="connsiteY3777"/>
                            </a:cxn>
                            <a:cxn ang="0">
                              <a:pos x="connsiteX3778" y="connsiteY3778"/>
                            </a:cxn>
                            <a:cxn ang="0">
                              <a:pos x="connsiteX3779" y="connsiteY3779"/>
                            </a:cxn>
                            <a:cxn ang="0">
                              <a:pos x="connsiteX3780" y="connsiteY3780"/>
                            </a:cxn>
                            <a:cxn ang="0">
                              <a:pos x="connsiteX3781" y="connsiteY3781"/>
                            </a:cxn>
                            <a:cxn ang="0">
                              <a:pos x="connsiteX3782" y="connsiteY3782"/>
                            </a:cxn>
                            <a:cxn ang="0">
                              <a:pos x="connsiteX3783" y="connsiteY3783"/>
                            </a:cxn>
                            <a:cxn ang="0">
                              <a:pos x="connsiteX3784" y="connsiteY3784"/>
                            </a:cxn>
                            <a:cxn ang="0">
                              <a:pos x="connsiteX3785" y="connsiteY3785"/>
                            </a:cxn>
                            <a:cxn ang="0">
                              <a:pos x="connsiteX3786" y="connsiteY3786"/>
                            </a:cxn>
                            <a:cxn ang="0">
                              <a:pos x="connsiteX3787" y="connsiteY3787"/>
                            </a:cxn>
                            <a:cxn ang="0">
                              <a:pos x="connsiteX3788" y="connsiteY3788"/>
                            </a:cxn>
                            <a:cxn ang="0">
                              <a:pos x="connsiteX3789" y="connsiteY3789"/>
                            </a:cxn>
                            <a:cxn ang="0">
                              <a:pos x="connsiteX3790" y="connsiteY3790"/>
                            </a:cxn>
                            <a:cxn ang="0">
                              <a:pos x="connsiteX3791" y="connsiteY3791"/>
                            </a:cxn>
                            <a:cxn ang="0">
                              <a:pos x="connsiteX3792" y="connsiteY3792"/>
                            </a:cxn>
                            <a:cxn ang="0">
                              <a:pos x="connsiteX3793" y="connsiteY3793"/>
                            </a:cxn>
                            <a:cxn ang="0">
                              <a:pos x="connsiteX3794" y="connsiteY3794"/>
                            </a:cxn>
                            <a:cxn ang="0">
                              <a:pos x="connsiteX3795" y="connsiteY3795"/>
                            </a:cxn>
                            <a:cxn ang="0">
                              <a:pos x="connsiteX3796" y="connsiteY3796"/>
                            </a:cxn>
                            <a:cxn ang="0">
                              <a:pos x="connsiteX3797" y="connsiteY3797"/>
                            </a:cxn>
                            <a:cxn ang="0">
                              <a:pos x="connsiteX3798" y="connsiteY3798"/>
                            </a:cxn>
                            <a:cxn ang="0">
                              <a:pos x="connsiteX3799" y="connsiteY3799"/>
                            </a:cxn>
                            <a:cxn ang="0">
                              <a:pos x="connsiteX3800" y="connsiteY3800"/>
                            </a:cxn>
                            <a:cxn ang="0">
                              <a:pos x="connsiteX3801" y="connsiteY3801"/>
                            </a:cxn>
                            <a:cxn ang="0">
                              <a:pos x="connsiteX3802" y="connsiteY3802"/>
                            </a:cxn>
                            <a:cxn ang="0">
                              <a:pos x="connsiteX3803" y="connsiteY3803"/>
                            </a:cxn>
                            <a:cxn ang="0">
                              <a:pos x="connsiteX3804" y="connsiteY3804"/>
                            </a:cxn>
                            <a:cxn ang="0">
                              <a:pos x="connsiteX3805" y="connsiteY3805"/>
                            </a:cxn>
                            <a:cxn ang="0">
                              <a:pos x="connsiteX3806" y="connsiteY3806"/>
                            </a:cxn>
                            <a:cxn ang="0">
                              <a:pos x="connsiteX3807" y="connsiteY3807"/>
                            </a:cxn>
                            <a:cxn ang="0">
                              <a:pos x="connsiteX3808" y="connsiteY3808"/>
                            </a:cxn>
                            <a:cxn ang="0">
                              <a:pos x="connsiteX3809" y="connsiteY3809"/>
                            </a:cxn>
                            <a:cxn ang="0">
                              <a:pos x="connsiteX3810" y="connsiteY3810"/>
                            </a:cxn>
                            <a:cxn ang="0">
                              <a:pos x="connsiteX3811" y="connsiteY3811"/>
                            </a:cxn>
                            <a:cxn ang="0">
                              <a:pos x="connsiteX3812" y="connsiteY3812"/>
                            </a:cxn>
                            <a:cxn ang="0">
                              <a:pos x="connsiteX3813" y="connsiteY3813"/>
                            </a:cxn>
                            <a:cxn ang="0">
                              <a:pos x="connsiteX3814" y="connsiteY3814"/>
                            </a:cxn>
                            <a:cxn ang="0">
                              <a:pos x="connsiteX3815" y="connsiteY3815"/>
                            </a:cxn>
                            <a:cxn ang="0">
                              <a:pos x="connsiteX3816" y="connsiteY3816"/>
                            </a:cxn>
                            <a:cxn ang="0">
                              <a:pos x="connsiteX3817" y="connsiteY3817"/>
                            </a:cxn>
                            <a:cxn ang="0">
                              <a:pos x="connsiteX3818" y="connsiteY3818"/>
                            </a:cxn>
                            <a:cxn ang="0">
                              <a:pos x="connsiteX3819" y="connsiteY3819"/>
                            </a:cxn>
                            <a:cxn ang="0">
                              <a:pos x="connsiteX3820" y="connsiteY3820"/>
                            </a:cxn>
                            <a:cxn ang="0">
                              <a:pos x="connsiteX3821" y="connsiteY3821"/>
                            </a:cxn>
                            <a:cxn ang="0">
                              <a:pos x="connsiteX3822" y="connsiteY3822"/>
                            </a:cxn>
                            <a:cxn ang="0">
                              <a:pos x="connsiteX3823" y="connsiteY3823"/>
                            </a:cxn>
                            <a:cxn ang="0">
                              <a:pos x="connsiteX3824" y="connsiteY3824"/>
                            </a:cxn>
                            <a:cxn ang="0">
                              <a:pos x="connsiteX3825" y="connsiteY3825"/>
                            </a:cxn>
                            <a:cxn ang="0">
                              <a:pos x="connsiteX3826" y="connsiteY3826"/>
                            </a:cxn>
                            <a:cxn ang="0">
                              <a:pos x="connsiteX3827" y="connsiteY3827"/>
                            </a:cxn>
                            <a:cxn ang="0">
                              <a:pos x="connsiteX3828" y="connsiteY3828"/>
                            </a:cxn>
                            <a:cxn ang="0">
                              <a:pos x="connsiteX3829" y="connsiteY3829"/>
                            </a:cxn>
                            <a:cxn ang="0">
                              <a:pos x="connsiteX3830" y="connsiteY3830"/>
                            </a:cxn>
                            <a:cxn ang="0">
                              <a:pos x="connsiteX3831" y="connsiteY3831"/>
                            </a:cxn>
                            <a:cxn ang="0">
                              <a:pos x="connsiteX3832" y="connsiteY3832"/>
                            </a:cxn>
                            <a:cxn ang="0">
                              <a:pos x="connsiteX3833" y="connsiteY3833"/>
                            </a:cxn>
                            <a:cxn ang="0">
                              <a:pos x="connsiteX3834" y="connsiteY3834"/>
                            </a:cxn>
                            <a:cxn ang="0">
                              <a:pos x="connsiteX3835" y="connsiteY3835"/>
                            </a:cxn>
                            <a:cxn ang="0">
                              <a:pos x="connsiteX3836" y="connsiteY3836"/>
                            </a:cxn>
                            <a:cxn ang="0">
                              <a:pos x="connsiteX3837" y="connsiteY3837"/>
                            </a:cxn>
                            <a:cxn ang="0">
                              <a:pos x="connsiteX3838" y="connsiteY3838"/>
                            </a:cxn>
                            <a:cxn ang="0">
                              <a:pos x="connsiteX3839" y="connsiteY3839"/>
                            </a:cxn>
                            <a:cxn ang="0">
                              <a:pos x="connsiteX3840" y="connsiteY3840"/>
                            </a:cxn>
                            <a:cxn ang="0">
                              <a:pos x="connsiteX3841" y="connsiteY3841"/>
                            </a:cxn>
                            <a:cxn ang="0">
                              <a:pos x="connsiteX3842" y="connsiteY3842"/>
                            </a:cxn>
                            <a:cxn ang="0">
                              <a:pos x="connsiteX3843" y="connsiteY3843"/>
                            </a:cxn>
                            <a:cxn ang="0">
                              <a:pos x="connsiteX3844" y="connsiteY3844"/>
                            </a:cxn>
                            <a:cxn ang="0">
                              <a:pos x="connsiteX3845" y="connsiteY3845"/>
                            </a:cxn>
                            <a:cxn ang="0">
                              <a:pos x="connsiteX3846" y="connsiteY3846"/>
                            </a:cxn>
                            <a:cxn ang="0">
                              <a:pos x="connsiteX3847" y="connsiteY3847"/>
                            </a:cxn>
                            <a:cxn ang="0">
                              <a:pos x="connsiteX3848" y="connsiteY3848"/>
                            </a:cxn>
                            <a:cxn ang="0">
                              <a:pos x="connsiteX3849" y="connsiteY3849"/>
                            </a:cxn>
                            <a:cxn ang="0">
                              <a:pos x="connsiteX3850" y="connsiteY3850"/>
                            </a:cxn>
                            <a:cxn ang="0">
                              <a:pos x="connsiteX3851" y="connsiteY3851"/>
                            </a:cxn>
                            <a:cxn ang="0">
                              <a:pos x="connsiteX3852" y="connsiteY3852"/>
                            </a:cxn>
                            <a:cxn ang="0">
                              <a:pos x="connsiteX3853" y="connsiteY3853"/>
                            </a:cxn>
                            <a:cxn ang="0">
                              <a:pos x="connsiteX3854" y="connsiteY3854"/>
                            </a:cxn>
                            <a:cxn ang="0">
                              <a:pos x="connsiteX3855" y="connsiteY3855"/>
                            </a:cxn>
                            <a:cxn ang="0">
                              <a:pos x="connsiteX3856" y="connsiteY3856"/>
                            </a:cxn>
                            <a:cxn ang="0">
                              <a:pos x="connsiteX3857" y="connsiteY3857"/>
                            </a:cxn>
                            <a:cxn ang="0">
                              <a:pos x="connsiteX3858" y="connsiteY3858"/>
                            </a:cxn>
                            <a:cxn ang="0">
                              <a:pos x="connsiteX3859" y="connsiteY3859"/>
                            </a:cxn>
                            <a:cxn ang="0">
                              <a:pos x="connsiteX3860" y="connsiteY3860"/>
                            </a:cxn>
                            <a:cxn ang="0">
                              <a:pos x="connsiteX3861" y="connsiteY3861"/>
                            </a:cxn>
                            <a:cxn ang="0">
                              <a:pos x="connsiteX3862" y="connsiteY3862"/>
                            </a:cxn>
                            <a:cxn ang="0">
                              <a:pos x="connsiteX3863" y="connsiteY3863"/>
                            </a:cxn>
                            <a:cxn ang="0">
                              <a:pos x="connsiteX3864" y="connsiteY3864"/>
                            </a:cxn>
                            <a:cxn ang="0">
                              <a:pos x="connsiteX3865" y="connsiteY3865"/>
                            </a:cxn>
                            <a:cxn ang="0">
                              <a:pos x="connsiteX3866" y="connsiteY3866"/>
                            </a:cxn>
                            <a:cxn ang="0">
                              <a:pos x="connsiteX3867" y="connsiteY3867"/>
                            </a:cxn>
                            <a:cxn ang="0">
                              <a:pos x="connsiteX3868" y="connsiteY3868"/>
                            </a:cxn>
                            <a:cxn ang="0">
                              <a:pos x="connsiteX3869" y="connsiteY3869"/>
                            </a:cxn>
                            <a:cxn ang="0">
                              <a:pos x="connsiteX3870" y="connsiteY3870"/>
                            </a:cxn>
                            <a:cxn ang="0">
                              <a:pos x="connsiteX3871" y="connsiteY3871"/>
                            </a:cxn>
                            <a:cxn ang="0">
                              <a:pos x="connsiteX3872" y="connsiteY3872"/>
                            </a:cxn>
                            <a:cxn ang="0">
                              <a:pos x="connsiteX3873" y="connsiteY3873"/>
                            </a:cxn>
                            <a:cxn ang="0">
                              <a:pos x="connsiteX3874" y="connsiteY3874"/>
                            </a:cxn>
                            <a:cxn ang="0">
                              <a:pos x="connsiteX3875" y="connsiteY3875"/>
                            </a:cxn>
                            <a:cxn ang="0">
                              <a:pos x="connsiteX3876" y="connsiteY3876"/>
                            </a:cxn>
                            <a:cxn ang="0">
                              <a:pos x="connsiteX3877" y="connsiteY3877"/>
                            </a:cxn>
                            <a:cxn ang="0">
                              <a:pos x="connsiteX3878" y="connsiteY3878"/>
                            </a:cxn>
                            <a:cxn ang="0">
                              <a:pos x="connsiteX3879" y="connsiteY3879"/>
                            </a:cxn>
                            <a:cxn ang="0">
                              <a:pos x="connsiteX3880" y="connsiteY3880"/>
                            </a:cxn>
                            <a:cxn ang="0">
                              <a:pos x="connsiteX3881" y="connsiteY3881"/>
                            </a:cxn>
                            <a:cxn ang="0">
                              <a:pos x="connsiteX3882" y="connsiteY3882"/>
                            </a:cxn>
                            <a:cxn ang="0">
                              <a:pos x="connsiteX3883" y="connsiteY3883"/>
                            </a:cxn>
                            <a:cxn ang="0">
                              <a:pos x="connsiteX3884" y="connsiteY3884"/>
                            </a:cxn>
                            <a:cxn ang="0">
                              <a:pos x="connsiteX3885" y="connsiteY3885"/>
                            </a:cxn>
                            <a:cxn ang="0">
                              <a:pos x="connsiteX3886" y="connsiteY3886"/>
                            </a:cxn>
                            <a:cxn ang="0">
                              <a:pos x="connsiteX3887" y="connsiteY3887"/>
                            </a:cxn>
                            <a:cxn ang="0">
                              <a:pos x="connsiteX3888" y="connsiteY3888"/>
                            </a:cxn>
                            <a:cxn ang="0">
                              <a:pos x="connsiteX3889" y="connsiteY3889"/>
                            </a:cxn>
                            <a:cxn ang="0">
                              <a:pos x="connsiteX3890" y="connsiteY3890"/>
                            </a:cxn>
                            <a:cxn ang="0">
                              <a:pos x="connsiteX3891" y="connsiteY3891"/>
                            </a:cxn>
                            <a:cxn ang="0">
                              <a:pos x="connsiteX3892" y="connsiteY3892"/>
                            </a:cxn>
                            <a:cxn ang="0">
                              <a:pos x="connsiteX3893" y="connsiteY3893"/>
                            </a:cxn>
                            <a:cxn ang="0">
                              <a:pos x="connsiteX3894" y="connsiteY3894"/>
                            </a:cxn>
                            <a:cxn ang="0">
                              <a:pos x="connsiteX3895" y="connsiteY3895"/>
                            </a:cxn>
                            <a:cxn ang="0">
                              <a:pos x="connsiteX3896" y="connsiteY3896"/>
                            </a:cxn>
                            <a:cxn ang="0">
                              <a:pos x="connsiteX3897" y="connsiteY3897"/>
                            </a:cxn>
                            <a:cxn ang="0">
                              <a:pos x="connsiteX3898" y="connsiteY3898"/>
                            </a:cxn>
                            <a:cxn ang="0">
                              <a:pos x="connsiteX3899" y="connsiteY3899"/>
                            </a:cxn>
                            <a:cxn ang="0">
                              <a:pos x="connsiteX3900" y="connsiteY3900"/>
                            </a:cxn>
                            <a:cxn ang="0">
                              <a:pos x="connsiteX3901" y="connsiteY3901"/>
                            </a:cxn>
                            <a:cxn ang="0">
                              <a:pos x="connsiteX3902" y="connsiteY3902"/>
                            </a:cxn>
                            <a:cxn ang="0">
                              <a:pos x="connsiteX3903" y="connsiteY3903"/>
                            </a:cxn>
                            <a:cxn ang="0">
                              <a:pos x="connsiteX3904" y="connsiteY3904"/>
                            </a:cxn>
                            <a:cxn ang="0">
                              <a:pos x="connsiteX3905" y="connsiteY3905"/>
                            </a:cxn>
                            <a:cxn ang="0">
                              <a:pos x="connsiteX3906" y="connsiteY3906"/>
                            </a:cxn>
                            <a:cxn ang="0">
                              <a:pos x="connsiteX3907" y="connsiteY3907"/>
                            </a:cxn>
                            <a:cxn ang="0">
                              <a:pos x="connsiteX3908" y="connsiteY3908"/>
                            </a:cxn>
                            <a:cxn ang="0">
                              <a:pos x="connsiteX3909" y="connsiteY3909"/>
                            </a:cxn>
                            <a:cxn ang="0">
                              <a:pos x="connsiteX3910" y="connsiteY3910"/>
                            </a:cxn>
                            <a:cxn ang="0">
                              <a:pos x="connsiteX3911" y="connsiteY3911"/>
                            </a:cxn>
                            <a:cxn ang="0">
                              <a:pos x="connsiteX3912" y="connsiteY3912"/>
                            </a:cxn>
                            <a:cxn ang="0">
                              <a:pos x="connsiteX3913" y="connsiteY3913"/>
                            </a:cxn>
                            <a:cxn ang="0">
                              <a:pos x="connsiteX3914" y="connsiteY3914"/>
                            </a:cxn>
                            <a:cxn ang="0">
                              <a:pos x="connsiteX3915" y="connsiteY3915"/>
                            </a:cxn>
                            <a:cxn ang="0">
                              <a:pos x="connsiteX3916" y="connsiteY3916"/>
                            </a:cxn>
                            <a:cxn ang="0">
                              <a:pos x="connsiteX3917" y="connsiteY3917"/>
                            </a:cxn>
                            <a:cxn ang="0">
                              <a:pos x="connsiteX3918" y="connsiteY3918"/>
                            </a:cxn>
                            <a:cxn ang="0">
                              <a:pos x="connsiteX3919" y="connsiteY3919"/>
                            </a:cxn>
                            <a:cxn ang="0">
                              <a:pos x="connsiteX3920" y="connsiteY3920"/>
                            </a:cxn>
                            <a:cxn ang="0">
                              <a:pos x="connsiteX3921" y="connsiteY3921"/>
                            </a:cxn>
                            <a:cxn ang="0">
                              <a:pos x="connsiteX3922" y="connsiteY3922"/>
                            </a:cxn>
                            <a:cxn ang="0">
                              <a:pos x="connsiteX3923" y="connsiteY3923"/>
                            </a:cxn>
                            <a:cxn ang="0">
                              <a:pos x="connsiteX3924" y="connsiteY3924"/>
                            </a:cxn>
                            <a:cxn ang="0">
                              <a:pos x="connsiteX3925" y="connsiteY3925"/>
                            </a:cxn>
                            <a:cxn ang="0">
                              <a:pos x="connsiteX3926" y="connsiteY3926"/>
                            </a:cxn>
                            <a:cxn ang="0">
                              <a:pos x="connsiteX3927" y="connsiteY3927"/>
                            </a:cxn>
                            <a:cxn ang="0">
                              <a:pos x="connsiteX3928" y="connsiteY3928"/>
                            </a:cxn>
                            <a:cxn ang="0">
                              <a:pos x="connsiteX3929" y="connsiteY3929"/>
                            </a:cxn>
                            <a:cxn ang="0">
                              <a:pos x="connsiteX3930" y="connsiteY3930"/>
                            </a:cxn>
                            <a:cxn ang="0">
                              <a:pos x="connsiteX3931" y="connsiteY3931"/>
                            </a:cxn>
                            <a:cxn ang="0">
                              <a:pos x="connsiteX3932" y="connsiteY3932"/>
                            </a:cxn>
                            <a:cxn ang="0">
                              <a:pos x="connsiteX3933" y="connsiteY3933"/>
                            </a:cxn>
                            <a:cxn ang="0">
                              <a:pos x="connsiteX3934" y="connsiteY3934"/>
                            </a:cxn>
                            <a:cxn ang="0">
                              <a:pos x="connsiteX3935" y="connsiteY3935"/>
                            </a:cxn>
                            <a:cxn ang="0">
                              <a:pos x="connsiteX3936" y="connsiteY3936"/>
                            </a:cxn>
                            <a:cxn ang="0">
                              <a:pos x="connsiteX3937" y="connsiteY3937"/>
                            </a:cxn>
                            <a:cxn ang="0">
                              <a:pos x="connsiteX3938" y="connsiteY3938"/>
                            </a:cxn>
                            <a:cxn ang="0">
                              <a:pos x="connsiteX3939" y="connsiteY3939"/>
                            </a:cxn>
                            <a:cxn ang="0">
                              <a:pos x="connsiteX3940" y="connsiteY3940"/>
                            </a:cxn>
                            <a:cxn ang="0">
                              <a:pos x="connsiteX3941" y="connsiteY3941"/>
                            </a:cxn>
                            <a:cxn ang="0">
                              <a:pos x="connsiteX3942" y="connsiteY3942"/>
                            </a:cxn>
                            <a:cxn ang="0">
                              <a:pos x="connsiteX3943" y="connsiteY3943"/>
                            </a:cxn>
                            <a:cxn ang="0">
                              <a:pos x="connsiteX3944" y="connsiteY3944"/>
                            </a:cxn>
                            <a:cxn ang="0">
                              <a:pos x="connsiteX3945" y="connsiteY3945"/>
                            </a:cxn>
                            <a:cxn ang="0">
                              <a:pos x="connsiteX3946" y="connsiteY3946"/>
                            </a:cxn>
                            <a:cxn ang="0">
                              <a:pos x="connsiteX3947" y="connsiteY3947"/>
                            </a:cxn>
                            <a:cxn ang="0">
                              <a:pos x="connsiteX3948" y="connsiteY3948"/>
                            </a:cxn>
                            <a:cxn ang="0">
                              <a:pos x="connsiteX3949" y="connsiteY3949"/>
                            </a:cxn>
                            <a:cxn ang="0">
                              <a:pos x="connsiteX3950" y="connsiteY3950"/>
                            </a:cxn>
                            <a:cxn ang="0">
                              <a:pos x="connsiteX3951" y="connsiteY3951"/>
                            </a:cxn>
                            <a:cxn ang="0">
                              <a:pos x="connsiteX3952" y="connsiteY3952"/>
                            </a:cxn>
                            <a:cxn ang="0">
                              <a:pos x="connsiteX3953" y="connsiteY3953"/>
                            </a:cxn>
                            <a:cxn ang="0">
                              <a:pos x="connsiteX3954" y="connsiteY3954"/>
                            </a:cxn>
                            <a:cxn ang="0">
                              <a:pos x="connsiteX3955" y="connsiteY3955"/>
                            </a:cxn>
                            <a:cxn ang="0">
                              <a:pos x="connsiteX3956" y="connsiteY3956"/>
                            </a:cxn>
                            <a:cxn ang="0">
                              <a:pos x="connsiteX3957" y="connsiteY3957"/>
                            </a:cxn>
                            <a:cxn ang="0">
                              <a:pos x="connsiteX3958" y="connsiteY3958"/>
                            </a:cxn>
                            <a:cxn ang="0">
                              <a:pos x="connsiteX3959" y="connsiteY3959"/>
                            </a:cxn>
                            <a:cxn ang="0">
                              <a:pos x="connsiteX3960" y="connsiteY3960"/>
                            </a:cxn>
                            <a:cxn ang="0">
                              <a:pos x="connsiteX3961" y="connsiteY3961"/>
                            </a:cxn>
                            <a:cxn ang="0">
                              <a:pos x="connsiteX3962" y="connsiteY3962"/>
                            </a:cxn>
                            <a:cxn ang="0">
                              <a:pos x="connsiteX3963" y="connsiteY3963"/>
                            </a:cxn>
                            <a:cxn ang="0">
                              <a:pos x="connsiteX3964" y="connsiteY3964"/>
                            </a:cxn>
                            <a:cxn ang="0">
                              <a:pos x="connsiteX3965" y="connsiteY3965"/>
                            </a:cxn>
                            <a:cxn ang="0">
                              <a:pos x="connsiteX3966" y="connsiteY3966"/>
                            </a:cxn>
                            <a:cxn ang="0">
                              <a:pos x="connsiteX3967" y="connsiteY3967"/>
                            </a:cxn>
                            <a:cxn ang="0">
                              <a:pos x="connsiteX3968" y="connsiteY3968"/>
                            </a:cxn>
                            <a:cxn ang="0">
                              <a:pos x="connsiteX3969" y="connsiteY3969"/>
                            </a:cxn>
                            <a:cxn ang="0">
                              <a:pos x="connsiteX3970" y="connsiteY3970"/>
                            </a:cxn>
                            <a:cxn ang="0">
                              <a:pos x="connsiteX3971" y="connsiteY3971"/>
                            </a:cxn>
                            <a:cxn ang="0">
                              <a:pos x="connsiteX3972" y="connsiteY3972"/>
                            </a:cxn>
                            <a:cxn ang="0">
                              <a:pos x="connsiteX3973" y="connsiteY3973"/>
                            </a:cxn>
                            <a:cxn ang="0">
                              <a:pos x="connsiteX3974" y="connsiteY3974"/>
                            </a:cxn>
                            <a:cxn ang="0">
                              <a:pos x="connsiteX3975" y="connsiteY3975"/>
                            </a:cxn>
                            <a:cxn ang="0">
                              <a:pos x="connsiteX3976" y="connsiteY3976"/>
                            </a:cxn>
                            <a:cxn ang="0">
                              <a:pos x="connsiteX3977" y="connsiteY3977"/>
                            </a:cxn>
                            <a:cxn ang="0">
                              <a:pos x="connsiteX3978" y="connsiteY3978"/>
                            </a:cxn>
                            <a:cxn ang="0">
                              <a:pos x="connsiteX3979" y="connsiteY3979"/>
                            </a:cxn>
                            <a:cxn ang="0">
                              <a:pos x="connsiteX3980" y="connsiteY3980"/>
                            </a:cxn>
                            <a:cxn ang="0">
                              <a:pos x="connsiteX3981" y="connsiteY3981"/>
                            </a:cxn>
                            <a:cxn ang="0">
                              <a:pos x="connsiteX3982" y="connsiteY3982"/>
                            </a:cxn>
                            <a:cxn ang="0">
                              <a:pos x="connsiteX3983" y="connsiteY3983"/>
                            </a:cxn>
                            <a:cxn ang="0">
                              <a:pos x="connsiteX3984" y="connsiteY3984"/>
                            </a:cxn>
                            <a:cxn ang="0">
                              <a:pos x="connsiteX3985" y="connsiteY3985"/>
                            </a:cxn>
                            <a:cxn ang="0">
                              <a:pos x="connsiteX3986" y="connsiteY3986"/>
                            </a:cxn>
                            <a:cxn ang="0">
                              <a:pos x="connsiteX3987" y="connsiteY3987"/>
                            </a:cxn>
                            <a:cxn ang="0">
                              <a:pos x="connsiteX3988" y="connsiteY3988"/>
                            </a:cxn>
                            <a:cxn ang="0">
                              <a:pos x="connsiteX3989" y="connsiteY3989"/>
                            </a:cxn>
                            <a:cxn ang="0">
                              <a:pos x="connsiteX3990" y="connsiteY3990"/>
                            </a:cxn>
                            <a:cxn ang="0">
                              <a:pos x="connsiteX3991" y="connsiteY3991"/>
                            </a:cxn>
                            <a:cxn ang="0">
                              <a:pos x="connsiteX3992" y="connsiteY3992"/>
                            </a:cxn>
                            <a:cxn ang="0">
                              <a:pos x="connsiteX3993" y="connsiteY3993"/>
                            </a:cxn>
                            <a:cxn ang="0">
                              <a:pos x="connsiteX3994" y="connsiteY3994"/>
                            </a:cxn>
                            <a:cxn ang="0">
                              <a:pos x="connsiteX3995" y="connsiteY3995"/>
                            </a:cxn>
                            <a:cxn ang="0">
                              <a:pos x="connsiteX3996" y="connsiteY3996"/>
                            </a:cxn>
                            <a:cxn ang="0">
                              <a:pos x="connsiteX3997" y="connsiteY3997"/>
                            </a:cxn>
                            <a:cxn ang="0">
                              <a:pos x="connsiteX3998" y="connsiteY3998"/>
                            </a:cxn>
                            <a:cxn ang="0">
                              <a:pos x="connsiteX3999" y="connsiteY3999"/>
                            </a:cxn>
                            <a:cxn ang="0">
                              <a:pos x="connsiteX4000" y="connsiteY4000"/>
                            </a:cxn>
                            <a:cxn ang="0">
                              <a:pos x="connsiteX4001" y="connsiteY4001"/>
                            </a:cxn>
                            <a:cxn ang="0">
                              <a:pos x="connsiteX4002" y="connsiteY4002"/>
                            </a:cxn>
                            <a:cxn ang="0">
                              <a:pos x="connsiteX4003" y="connsiteY4003"/>
                            </a:cxn>
                            <a:cxn ang="0">
                              <a:pos x="connsiteX4004" y="connsiteY4004"/>
                            </a:cxn>
                            <a:cxn ang="0">
                              <a:pos x="connsiteX4005" y="connsiteY4005"/>
                            </a:cxn>
                            <a:cxn ang="0">
                              <a:pos x="connsiteX4006" y="connsiteY4006"/>
                            </a:cxn>
                            <a:cxn ang="0">
                              <a:pos x="connsiteX4007" y="connsiteY4007"/>
                            </a:cxn>
                            <a:cxn ang="0">
                              <a:pos x="connsiteX4008" y="connsiteY4008"/>
                            </a:cxn>
                            <a:cxn ang="0">
                              <a:pos x="connsiteX4009" y="connsiteY4009"/>
                            </a:cxn>
                            <a:cxn ang="0">
                              <a:pos x="connsiteX4010" y="connsiteY4010"/>
                            </a:cxn>
                            <a:cxn ang="0">
                              <a:pos x="connsiteX4011" y="connsiteY4011"/>
                            </a:cxn>
                            <a:cxn ang="0">
                              <a:pos x="connsiteX4012" y="connsiteY4012"/>
                            </a:cxn>
                            <a:cxn ang="0">
                              <a:pos x="connsiteX4013" y="connsiteY4013"/>
                            </a:cxn>
                            <a:cxn ang="0">
                              <a:pos x="connsiteX4014" y="connsiteY4014"/>
                            </a:cxn>
                            <a:cxn ang="0">
                              <a:pos x="connsiteX4015" y="connsiteY4015"/>
                            </a:cxn>
                            <a:cxn ang="0">
                              <a:pos x="connsiteX4016" y="connsiteY4016"/>
                            </a:cxn>
                            <a:cxn ang="0">
                              <a:pos x="connsiteX4017" y="connsiteY4017"/>
                            </a:cxn>
                            <a:cxn ang="0">
                              <a:pos x="connsiteX4018" y="connsiteY4018"/>
                            </a:cxn>
                            <a:cxn ang="0">
                              <a:pos x="connsiteX4019" y="connsiteY4019"/>
                            </a:cxn>
                            <a:cxn ang="0">
                              <a:pos x="connsiteX4020" y="connsiteY4020"/>
                            </a:cxn>
                            <a:cxn ang="0">
                              <a:pos x="connsiteX4021" y="connsiteY4021"/>
                            </a:cxn>
                            <a:cxn ang="0">
                              <a:pos x="connsiteX4022" y="connsiteY4022"/>
                            </a:cxn>
                            <a:cxn ang="0">
                              <a:pos x="connsiteX4023" y="connsiteY4023"/>
                            </a:cxn>
                            <a:cxn ang="0">
                              <a:pos x="connsiteX4024" y="connsiteY4024"/>
                            </a:cxn>
                            <a:cxn ang="0">
                              <a:pos x="connsiteX4025" y="connsiteY4025"/>
                            </a:cxn>
                            <a:cxn ang="0">
                              <a:pos x="connsiteX4026" y="connsiteY4026"/>
                            </a:cxn>
                            <a:cxn ang="0">
                              <a:pos x="connsiteX4027" y="connsiteY4027"/>
                            </a:cxn>
                            <a:cxn ang="0">
                              <a:pos x="connsiteX4028" y="connsiteY4028"/>
                            </a:cxn>
                            <a:cxn ang="0">
                              <a:pos x="connsiteX4029" y="connsiteY4029"/>
                            </a:cxn>
                            <a:cxn ang="0">
                              <a:pos x="connsiteX4030" y="connsiteY4030"/>
                            </a:cxn>
                            <a:cxn ang="0">
                              <a:pos x="connsiteX4031" y="connsiteY4031"/>
                            </a:cxn>
                            <a:cxn ang="0">
                              <a:pos x="connsiteX4032" y="connsiteY4032"/>
                            </a:cxn>
                            <a:cxn ang="0">
                              <a:pos x="connsiteX4033" y="connsiteY4033"/>
                            </a:cxn>
                            <a:cxn ang="0">
                              <a:pos x="connsiteX4034" y="connsiteY4034"/>
                            </a:cxn>
                            <a:cxn ang="0">
                              <a:pos x="connsiteX4035" y="connsiteY4035"/>
                            </a:cxn>
                            <a:cxn ang="0">
                              <a:pos x="connsiteX4036" y="connsiteY4036"/>
                            </a:cxn>
                            <a:cxn ang="0">
                              <a:pos x="connsiteX4037" y="connsiteY4037"/>
                            </a:cxn>
                            <a:cxn ang="0">
                              <a:pos x="connsiteX4038" y="connsiteY4038"/>
                            </a:cxn>
                            <a:cxn ang="0">
                              <a:pos x="connsiteX4039" y="connsiteY4039"/>
                            </a:cxn>
                            <a:cxn ang="0">
                              <a:pos x="connsiteX4040" y="connsiteY4040"/>
                            </a:cxn>
                            <a:cxn ang="0">
                              <a:pos x="connsiteX4041" y="connsiteY4041"/>
                            </a:cxn>
                            <a:cxn ang="0">
                              <a:pos x="connsiteX4042" y="connsiteY4042"/>
                            </a:cxn>
                            <a:cxn ang="0">
                              <a:pos x="connsiteX4043" y="connsiteY4043"/>
                            </a:cxn>
                            <a:cxn ang="0">
                              <a:pos x="connsiteX4044" y="connsiteY4044"/>
                            </a:cxn>
                            <a:cxn ang="0">
                              <a:pos x="connsiteX4045" y="connsiteY4045"/>
                            </a:cxn>
                            <a:cxn ang="0">
                              <a:pos x="connsiteX4046" y="connsiteY4046"/>
                            </a:cxn>
                            <a:cxn ang="0">
                              <a:pos x="connsiteX4047" y="connsiteY4047"/>
                            </a:cxn>
                            <a:cxn ang="0">
                              <a:pos x="connsiteX4048" y="connsiteY4048"/>
                            </a:cxn>
                            <a:cxn ang="0">
                              <a:pos x="connsiteX4049" y="connsiteY4049"/>
                            </a:cxn>
                            <a:cxn ang="0">
                              <a:pos x="connsiteX4050" y="connsiteY4050"/>
                            </a:cxn>
                            <a:cxn ang="0">
                              <a:pos x="connsiteX4051" y="connsiteY4051"/>
                            </a:cxn>
                            <a:cxn ang="0">
                              <a:pos x="connsiteX4052" y="connsiteY4052"/>
                            </a:cxn>
                            <a:cxn ang="0">
                              <a:pos x="connsiteX4053" y="connsiteY4053"/>
                            </a:cxn>
                            <a:cxn ang="0">
                              <a:pos x="connsiteX4054" y="connsiteY4054"/>
                            </a:cxn>
                            <a:cxn ang="0">
                              <a:pos x="connsiteX4055" y="connsiteY4055"/>
                            </a:cxn>
                            <a:cxn ang="0">
                              <a:pos x="connsiteX4056" y="connsiteY4056"/>
                            </a:cxn>
                            <a:cxn ang="0">
                              <a:pos x="connsiteX4057" y="connsiteY4057"/>
                            </a:cxn>
                            <a:cxn ang="0">
                              <a:pos x="connsiteX4058" y="connsiteY4058"/>
                            </a:cxn>
                            <a:cxn ang="0">
                              <a:pos x="connsiteX4059" y="connsiteY4059"/>
                            </a:cxn>
                            <a:cxn ang="0">
                              <a:pos x="connsiteX4060" y="connsiteY4060"/>
                            </a:cxn>
                            <a:cxn ang="0">
                              <a:pos x="connsiteX4061" y="connsiteY4061"/>
                            </a:cxn>
                            <a:cxn ang="0">
                              <a:pos x="connsiteX4062" y="connsiteY4062"/>
                            </a:cxn>
                            <a:cxn ang="0">
                              <a:pos x="connsiteX4063" y="connsiteY4063"/>
                            </a:cxn>
                            <a:cxn ang="0">
                              <a:pos x="connsiteX4064" y="connsiteY4064"/>
                            </a:cxn>
                            <a:cxn ang="0">
                              <a:pos x="connsiteX4065" y="connsiteY4065"/>
                            </a:cxn>
                            <a:cxn ang="0">
                              <a:pos x="connsiteX4066" y="connsiteY4066"/>
                            </a:cxn>
                            <a:cxn ang="0">
                              <a:pos x="connsiteX4067" y="connsiteY4067"/>
                            </a:cxn>
                            <a:cxn ang="0">
                              <a:pos x="connsiteX4068" y="connsiteY4068"/>
                            </a:cxn>
                            <a:cxn ang="0">
                              <a:pos x="connsiteX4069" y="connsiteY4069"/>
                            </a:cxn>
                            <a:cxn ang="0">
                              <a:pos x="connsiteX4070" y="connsiteY4070"/>
                            </a:cxn>
                            <a:cxn ang="0">
                              <a:pos x="connsiteX4071" y="connsiteY4071"/>
                            </a:cxn>
                            <a:cxn ang="0">
                              <a:pos x="connsiteX4072" y="connsiteY4072"/>
                            </a:cxn>
                            <a:cxn ang="0">
                              <a:pos x="connsiteX4073" y="connsiteY4073"/>
                            </a:cxn>
                            <a:cxn ang="0">
                              <a:pos x="connsiteX4074" y="connsiteY4074"/>
                            </a:cxn>
                            <a:cxn ang="0">
                              <a:pos x="connsiteX4075" y="connsiteY4075"/>
                            </a:cxn>
                            <a:cxn ang="0">
                              <a:pos x="connsiteX4076" y="connsiteY4076"/>
                            </a:cxn>
                            <a:cxn ang="0">
                              <a:pos x="connsiteX4077" y="connsiteY4077"/>
                            </a:cxn>
                            <a:cxn ang="0">
                              <a:pos x="connsiteX4078" y="connsiteY4078"/>
                            </a:cxn>
                            <a:cxn ang="0">
                              <a:pos x="connsiteX4079" y="connsiteY4079"/>
                            </a:cxn>
                            <a:cxn ang="0">
                              <a:pos x="connsiteX4080" y="connsiteY4080"/>
                            </a:cxn>
                            <a:cxn ang="0">
                              <a:pos x="connsiteX4081" y="connsiteY4081"/>
                            </a:cxn>
                            <a:cxn ang="0">
                              <a:pos x="connsiteX4082" y="connsiteY4082"/>
                            </a:cxn>
                            <a:cxn ang="0">
                              <a:pos x="connsiteX4083" y="connsiteY4083"/>
                            </a:cxn>
                            <a:cxn ang="0">
                              <a:pos x="connsiteX4084" y="connsiteY4084"/>
                            </a:cxn>
                            <a:cxn ang="0">
                              <a:pos x="connsiteX4085" y="connsiteY4085"/>
                            </a:cxn>
                            <a:cxn ang="0">
                              <a:pos x="connsiteX4086" y="connsiteY4086"/>
                            </a:cxn>
                            <a:cxn ang="0">
                              <a:pos x="connsiteX4087" y="connsiteY4087"/>
                            </a:cxn>
                            <a:cxn ang="0">
                              <a:pos x="connsiteX4088" y="connsiteY4088"/>
                            </a:cxn>
                            <a:cxn ang="0">
                              <a:pos x="connsiteX4089" y="connsiteY4089"/>
                            </a:cxn>
                            <a:cxn ang="0">
                              <a:pos x="connsiteX4090" y="connsiteY4090"/>
                            </a:cxn>
                            <a:cxn ang="0">
                              <a:pos x="connsiteX4091" y="connsiteY4091"/>
                            </a:cxn>
                            <a:cxn ang="0">
                              <a:pos x="connsiteX4092" y="connsiteY4092"/>
                            </a:cxn>
                            <a:cxn ang="0">
                              <a:pos x="connsiteX4093" y="connsiteY4093"/>
                            </a:cxn>
                            <a:cxn ang="0">
                              <a:pos x="connsiteX4094" y="connsiteY4094"/>
                            </a:cxn>
                            <a:cxn ang="0">
                              <a:pos x="connsiteX4095" y="connsiteY4095"/>
                            </a:cxn>
                            <a:cxn ang="0">
                              <a:pos x="connsiteX4096" y="connsiteY4096"/>
                            </a:cxn>
                            <a:cxn ang="0">
                              <a:pos x="connsiteX4097" y="connsiteY4097"/>
                            </a:cxn>
                            <a:cxn ang="0">
                              <a:pos x="connsiteX4098" y="connsiteY4098"/>
                            </a:cxn>
                            <a:cxn ang="0">
                              <a:pos x="connsiteX4099" y="connsiteY4099"/>
                            </a:cxn>
                            <a:cxn ang="0">
                              <a:pos x="connsiteX4100" y="connsiteY4100"/>
                            </a:cxn>
                            <a:cxn ang="0">
                              <a:pos x="connsiteX4101" y="connsiteY4101"/>
                            </a:cxn>
                            <a:cxn ang="0">
                              <a:pos x="connsiteX4102" y="connsiteY4102"/>
                            </a:cxn>
                            <a:cxn ang="0">
                              <a:pos x="connsiteX4103" y="connsiteY4103"/>
                            </a:cxn>
                            <a:cxn ang="0">
                              <a:pos x="connsiteX4104" y="connsiteY4104"/>
                            </a:cxn>
                            <a:cxn ang="0">
                              <a:pos x="connsiteX4105" y="connsiteY4105"/>
                            </a:cxn>
                            <a:cxn ang="0">
                              <a:pos x="connsiteX4106" y="connsiteY4106"/>
                            </a:cxn>
                            <a:cxn ang="0">
                              <a:pos x="connsiteX4107" y="connsiteY4107"/>
                            </a:cxn>
                            <a:cxn ang="0">
                              <a:pos x="connsiteX4108" y="connsiteY4108"/>
                            </a:cxn>
                            <a:cxn ang="0">
                              <a:pos x="connsiteX4109" y="connsiteY4109"/>
                            </a:cxn>
                            <a:cxn ang="0">
                              <a:pos x="connsiteX4110" y="connsiteY4110"/>
                            </a:cxn>
                            <a:cxn ang="0">
                              <a:pos x="connsiteX4111" y="connsiteY4111"/>
                            </a:cxn>
                            <a:cxn ang="0">
                              <a:pos x="connsiteX4112" y="connsiteY4112"/>
                            </a:cxn>
                            <a:cxn ang="0">
                              <a:pos x="connsiteX4113" y="connsiteY4113"/>
                            </a:cxn>
                            <a:cxn ang="0">
                              <a:pos x="connsiteX4114" y="connsiteY4114"/>
                            </a:cxn>
                            <a:cxn ang="0">
                              <a:pos x="connsiteX4115" y="connsiteY4115"/>
                            </a:cxn>
                            <a:cxn ang="0">
                              <a:pos x="connsiteX4116" y="connsiteY4116"/>
                            </a:cxn>
                            <a:cxn ang="0">
                              <a:pos x="connsiteX4117" y="connsiteY4117"/>
                            </a:cxn>
                            <a:cxn ang="0">
                              <a:pos x="connsiteX4118" y="connsiteY4118"/>
                            </a:cxn>
                            <a:cxn ang="0">
                              <a:pos x="connsiteX4119" y="connsiteY4119"/>
                            </a:cxn>
                            <a:cxn ang="0">
                              <a:pos x="connsiteX4120" y="connsiteY4120"/>
                            </a:cxn>
                            <a:cxn ang="0">
                              <a:pos x="connsiteX4121" y="connsiteY4121"/>
                            </a:cxn>
                            <a:cxn ang="0">
                              <a:pos x="connsiteX4122" y="connsiteY4122"/>
                            </a:cxn>
                            <a:cxn ang="0">
                              <a:pos x="connsiteX4123" y="connsiteY4123"/>
                            </a:cxn>
                            <a:cxn ang="0">
                              <a:pos x="connsiteX4124" y="connsiteY4124"/>
                            </a:cxn>
                            <a:cxn ang="0">
                              <a:pos x="connsiteX4125" y="connsiteY4125"/>
                            </a:cxn>
                            <a:cxn ang="0">
                              <a:pos x="connsiteX4126" y="connsiteY4126"/>
                            </a:cxn>
                            <a:cxn ang="0">
                              <a:pos x="connsiteX4127" y="connsiteY4127"/>
                            </a:cxn>
                            <a:cxn ang="0">
                              <a:pos x="connsiteX4128" y="connsiteY4128"/>
                            </a:cxn>
                            <a:cxn ang="0">
                              <a:pos x="connsiteX4129" y="connsiteY4129"/>
                            </a:cxn>
                            <a:cxn ang="0">
                              <a:pos x="connsiteX4130" y="connsiteY4130"/>
                            </a:cxn>
                            <a:cxn ang="0">
                              <a:pos x="connsiteX4131" y="connsiteY4131"/>
                            </a:cxn>
                            <a:cxn ang="0">
                              <a:pos x="connsiteX4132" y="connsiteY4132"/>
                            </a:cxn>
                            <a:cxn ang="0">
                              <a:pos x="connsiteX4133" y="connsiteY4133"/>
                            </a:cxn>
                            <a:cxn ang="0">
                              <a:pos x="connsiteX4134" y="connsiteY4134"/>
                            </a:cxn>
                            <a:cxn ang="0">
                              <a:pos x="connsiteX4135" y="connsiteY4135"/>
                            </a:cxn>
                            <a:cxn ang="0">
                              <a:pos x="connsiteX4136" y="connsiteY4136"/>
                            </a:cxn>
                            <a:cxn ang="0">
                              <a:pos x="connsiteX4137" y="connsiteY4137"/>
                            </a:cxn>
                            <a:cxn ang="0">
                              <a:pos x="connsiteX4138" y="connsiteY4138"/>
                            </a:cxn>
                            <a:cxn ang="0">
                              <a:pos x="connsiteX4139" y="connsiteY4139"/>
                            </a:cxn>
                            <a:cxn ang="0">
                              <a:pos x="connsiteX4140" y="connsiteY4140"/>
                            </a:cxn>
                            <a:cxn ang="0">
                              <a:pos x="connsiteX4141" y="connsiteY4141"/>
                            </a:cxn>
                            <a:cxn ang="0">
                              <a:pos x="connsiteX4142" y="connsiteY4142"/>
                            </a:cxn>
                            <a:cxn ang="0">
                              <a:pos x="connsiteX4143" y="connsiteY4143"/>
                            </a:cxn>
                            <a:cxn ang="0">
                              <a:pos x="connsiteX4144" y="connsiteY4144"/>
                            </a:cxn>
                            <a:cxn ang="0">
                              <a:pos x="connsiteX4145" y="connsiteY4145"/>
                            </a:cxn>
                            <a:cxn ang="0">
                              <a:pos x="connsiteX4146" y="connsiteY4146"/>
                            </a:cxn>
                            <a:cxn ang="0">
                              <a:pos x="connsiteX4147" y="connsiteY4147"/>
                            </a:cxn>
                            <a:cxn ang="0">
                              <a:pos x="connsiteX4148" y="connsiteY4148"/>
                            </a:cxn>
                            <a:cxn ang="0">
                              <a:pos x="connsiteX4149" y="connsiteY4149"/>
                            </a:cxn>
                            <a:cxn ang="0">
                              <a:pos x="connsiteX4150" y="connsiteY4150"/>
                            </a:cxn>
                            <a:cxn ang="0">
                              <a:pos x="connsiteX4151" y="connsiteY4151"/>
                            </a:cxn>
                            <a:cxn ang="0">
                              <a:pos x="connsiteX4152" y="connsiteY4152"/>
                            </a:cxn>
                            <a:cxn ang="0">
                              <a:pos x="connsiteX4153" y="connsiteY4153"/>
                            </a:cxn>
                            <a:cxn ang="0">
                              <a:pos x="connsiteX4154" y="connsiteY4154"/>
                            </a:cxn>
                            <a:cxn ang="0">
                              <a:pos x="connsiteX4155" y="connsiteY4155"/>
                            </a:cxn>
                            <a:cxn ang="0">
                              <a:pos x="connsiteX4156" y="connsiteY4156"/>
                            </a:cxn>
                            <a:cxn ang="0">
                              <a:pos x="connsiteX4157" y="connsiteY4157"/>
                            </a:cxn>
                            <a:cxn ang="0">
                              <a:pos x="connsiteX4158" y="connsiteY4158"/>
                            </a:cxn>
                            <a:cxn ang="0">
                              <a:pos x="connsiteX4159" y="connsiteY4159"/>
                            </a:cxn>
                            <a:cxn ang="0">
                              <a:pos x="connsiteX4160" y="connsiteY4160"/>
                            </a:cxn>
                            <a:cxn ang="0">
                              <a:pos x="connsiteX4161" y="connsiteY4161"/>
                            </a:cxn>
                            <a:cxn ang="0">
                              <a:pos x="connsiteX4162" y="connsiteY4162"/>
                            </a:cxn>
                            <a:cxn ang="0">
                              <a:pos x="connsiteX4163" y="connsiteY4163"/>
                            </a:cxn>
                            <a:cxn ang="0">
                              <a:pos x="connsiteX4164" y="connsiteY4164"/>
                            </a:cxn>
                            <a:cxn ang="0">
                              <a:pos x="connsiteX4165" y="connsiteY4165"/>
                            </a:cxn>
                            <a:cxn ang="0">
                              <a:pos x="connsiteX4166" y="connsiteY4166"/>
                            </a:cxn>
                            <a:cxn ang="0">
                              <a:pos x="connsiteX4167" y="connsiteY4167"/>
                            </a:cxn>
                            <a:cxn ang="0">
                              <a:pos x="connsiteX4168" y="connsiteY4168"/>
                            </a:cxn>
                            <a:cxn ang="0">
                              <a:pos x="connsiteX4169" y="connsiteY4169"/>
                            </a:cxn>
                            <a:cxn ang="0">
                              <a:pos x="connsiteX4170" y="connsiteY4170"/>
                            </a:cxn>
                            <a:cxn ang="0">
                              <a:pos x="connsiteX4171" y="connsiteY4171"/>
                            </a:cxn>
                            <a:cxn ang="0">
                              <a:pos x="connsiteX4172" y="connsiteY4172"/>
                            </a:cxn>
                            <a:cxn ang="0">
                              <a:pos x="connsiteX4173" y="connsiteY4173"/>
                            </a:cxn>
                            <a:cxn ang="0">
                              <a:pos x="connsiteX4174" y="connsiteY4174"/>
                            </a:cxn>
                            <a:cxn ang="0">
                              <a:pos x="connsiteX4175" y="connsiteY4175"/>
                            </a:cxn>
                            <a:cxn ang="0">
                              <a:pos x="connsiteX4176" y="connsiteY4176"/>
                            </a:cxn>
                            <a:cxn ang="0">
                              <a:pos x="connsiteX4177" y="connsiteY4177"/>
                            </a:cxn>
                            <a:cxn ang="0">
                              <a:pos x="connsiteX4178" y="connsiteY4178"/>
                            </a:cxn>
                            <a:cxn ang="0">
                              <a:pos x="connsiteX4179" y="connsiteY4179"/>
                            </a:cxn>
                            <a:cxn ang="0">
                              <a:pos x="connsiteX4180" y="connsiteY4180"/>
                            </a:cxn>
                            <a:cxn ang="0">
                              <a:pos x="connsiteX4181" y="connsiteY4181"/>
                            </a:cxn>
                            <a:cxn ang="0">
                              <a:pos x="connsiteX4182" y="connsiteY4182"/>
                            </a:cxn>
                            <a:cxn ang="0">
                              <a:pos x="connsiteX4183" y="connsiteY4183"/>
                            </a:cxn>
                            <a:cxn ang="0">
                              <a:pos x="connsiteX4184" y="connsiteY4184"/>
                            </a:cxn>
                            <a:cxn ang="0">
                              <a:pos x="connsiteX4185" y="connsiteY4185"/>
                            </a:cxn>
                            <a:cxn ang="0">
                              <a:pos x="connsiteX4186" y="connsiteY4186"/>
                            </a:cxn>
                            <a:cxn ang="0">
                              <a:pos x="connsiteX4187" y="connsiteY4187"/>
                            </a:cxn>
                            <a:cxn ang="0">
                              <a:pos x="connsiteX4188" y="connsiteY4188"/>
                            </a:cxn>
                            <a:cxn ang="0">
                              <a:pos x="connsiteX4189" y="connsiteY4189"/>
                            </a:cxn>
                            <a:cxn ang="0">
                              <a:pos x="connsiteX4190" y="connsiteY4190"/>
                            </a:cxn>
                            <a:cxn ang="0">
                              <a:pos x="connsiteX4191" y="connsiteY4191"/>
                            </a:cxn>
                            <a:cxn ang="0">
                              <a:pos x="connsiteX4192" y="connsiteY4192"/>
                            </a:cxn>
                            <a:cxn ang="0">
                              <a:pos x="connsiteX4193" y="connsiteY4193"/>
                            </a:cxn>
                            <a:cxn ang="0">
                              <a:pos x="connsiteX4194" y="connsiteY4194"/>
                            </a:cxn>
                            <a:cxn ang="0">
                              <a:pos x="connsiteX4195" y="connsiteY4195"/>
                            </a:cxn>
                            <a:cxn ang="0">
                              <a:pos x="connsiteX4196" y="connsiteY4196"/>
                            </a:cxn>
                            <a:cxn ang="0">
                              <a:pos x="connsiteX4197" y="connsiteY4197"/>
                            </a:cxn>
                            <a:cxn ang="0">
                              <a:pos x="connsiteX4198" y="connsiteY4198"/>
                            </a:cxn>
                            <a:cxn ang="0">
                              <a:pos x="connsiteX4199" y="connsiteY4199"/>
                            </a:cxn>
                            <a:cxn ang="0">
                              <a:pos x="connsiteX4200" y="connsiteY4200"/>
                            </a:cxn>
                            <a:cxn ang="0">
                              <a:pos x="connsiteX4201" y="connsiteY4201"/>
                            </a:cxn>
                            <a:cxn ang="0">
                              <a:pos x="connsiteX4202" y="connsiteY4202"/>
                            </a:cxn>
                            <a:cxn ang="0">
                              <a:pos x="connsiteX4203" y="connsiteY4203"/>
                            </a:cxn>
                            <a:cxn ang="0">
                              <a:pos x="connsiteX4204" y="connsiteY4204"/>
                            </a:cxn>
                            <a:cxn ang="0">
                              <a:pos x="connsiteX4205" y="connsiteY4205"/>
                            </a:cxn>
                            <a:cxn ang="0">
                              <a:pos x="connsiteX4206" y="connsiteY4206"/>
                            </a:cxn>
                            <a:cxn ang="0">
                              <a:pos x="connsiteX4207" y="connsiteY4207"/>
                            </a:cxn>
                            <a:cxn ang="0">
                              <a:pos x="connsiteX4208" y="connsiteY4208"/>
                            </a:cxn>
                            <a:cxn ang="0">
                              <a:pos x="connsiteX4209" y="connsiteY4209"/>
                            </a:cxn>
                            <a:cxn ang="0">
                              <a:pos x="connsiteX4210" y="connsiteY4210"/>
                            </a:cxn>
                            <a:cxn ang="0">
                              <a:pos x="connsiteX4211" y="connsiteY4211"/>
                            </a:cxn>
                            <a:cxn ang="0">
                              <a:pos x="connsiteX4212" y="connsiteY4212"/>
                            </a:cxn>
                            <a:cxn ang="0">
                              <a:pos x="connsiteX4213" y="connsiteY4213"/>
                            </a:cxn>
                            <a:cxn ang="0">
                              <a:pos x="connsiteX4214" y="connsiteY4214"/>
                            </a:cxn>
                            <a:cxn ang="0">
                              <a:pos x="connsiteX4215" y="connsiteY4215"/>
                            </a:cxn>
                            <a:cxn ang="0">
                              <a:pos x="connsiteX4216" y="connsiteY4216"/>
                            </a:cxn>
                            <a:cxn ang="0">
                              <a:pos x="connsiteX4217" y="connsiteY4217"/>
                            </a:cxn>
                            <a:cxn ang="0">
                              <a:pos x="connsiteX4218" y="connsiteY4218"/>
                            </a:cxn>
                            <a:cxn ang="0">
                              <a:pos x="connsiteX4219" y="connsiteY4219"/>
                            </a:cxn>
                            <a:cxn ang="0">
                              <a:pos x="connsiteX4220" y="connsiteY4220"/>
                            </a:cxn>
                            <a:cxn ang="0">
                              <a:pos x="connsiteX4221" y="connsiteY4221"/>
                            </a:cxn>
                            <a:cxn ang="0">
                              <a:pos x="connsiteX4222" y="connsiteY4222"/>
                            </a:cxn>
                            <a:cxn ang="0">
                              <a:pos x="connsiteX4223" y="connsiteY4223"/>
                            </a:cxn>
                            <a:cxn ang="0">
                              <a:pos x="connsiteX4224" y="connsiteY4224"/>
                            </a:cxn>
                            <a:cxn ang="0">
                              <a:pos x="connsiteX4225" y="connsiteY4225"/>
                            </a:cxn>
                            <a:cxn ang="0">
                              <a:pos x="connsiteX4226" y="connsiteY4226"/>
                            </a:cxn>
                            <a:cxn ang="0">
                              <a:pos x="connsiteX4227" y="connsiteY4227"/>
                            </a:cxn>
                            <a:cxn ang="0">
                              <a:pos x="connsiteX4228" y="connsiteY4228"/>
                            </a:cxn>
                            <a:cxn ang="0">
                              <a:pos x="connsiteX4229" y="connsiteY4229"/>
                            </a:cxn>
                            <a:cxn ang="0">
                              <a:pos x="connsiteX4230" y="connsiteY4230"/>
                            </a:cxn>
                            <a:cxn ang="0">
                              <a:pos x="connsiteX4231" y="connsiteY4231"/>
                            </a:cxn>
                            <a:cxn ang="0">
                              <a:pos x="connsiteX4232" y="connsiteY4232"/>
                            </a:cxn>
                            <a:cxn ang="0">
                              <a:pos x="connsiteX4233" y="connsiteY4233"/>
                            </a:cxn>
                            <a:cxn ang="0">
                              <a:pos x="connsiteX4234" y="connsiteY4234"/>
                            </a:cxn>
                            <a:cxn ang="0">
                              <a:pos x="connsiteX4235" y="connsiteY4235"/>
                            </a:cxn>
                            <a:cxn ang="0">
                              <a:pos x="connsiteX4236" y="connsiteY4236"/>
                            </a:cxn>
                            <a:cxn ang="0">
                              <a:pos x="connsiteX4237" y="connsiteY4237"/>
                            </a:cxn>
                            <a:cxn ang="0">
                              <a:pos x="connsiteX4238" y="connsiteY4238"/>
                            </a:cxn>
                            <a:cxn ang="0">
                              <a:pos x="connsiteX4239" y="connsiteY4239"/>
                            </a:cxn>
                            <a:cxn ang="0">
                              <a:pos x="connsiteX4240" y="connsiteY4240"/>
                            </a:cxn>
                            <a:cxn ang="0">
                              <a:pos x="connsiteX4241" y="connsiteY4241"/>
                            </a:cxn>
                            <a:cxn ang="0">
                              <a:pos x="connsiteX4242" y="connsiteY4242"/>
                            </a:cxn>
                            <a:cxn ang="0">
                              <a:pos x="connsiteX4243" y="connsiteY4243"/>
                            </a:cxn>
                            <a:cxn ang="0">
                              <a:pos x="connsiteX4244" y="connsiteY4244"/>
                            </a:cxn>
                            <a:cxn ang="0">
                              <a:pos x="connsiteX4245" y="connsiteY4245"/>
                            </a:cxn>
                            <a:cxn ang="0">
                              <a:pos x="connsiteX4246" y="connsiteY4246"/>
                            </a:cxn>
                            <a:cxn ang="0">
                              <a:pos x="connsiteX4247" y="connsiteY4247"/>
                            </a:cxn>
                            <a:cxn ang="0">
                              <a:pos x="connsiteX4248" y="connsiteY4248"/>
                            </a:cxn>
                            <a:cxn ang="0">
                              <a:pos x="connsiteX4249" y="connsiteY4249"/>
                            </a:cxn>
                            <a:cxn ang="0">
                              <a:pos x="connsiteX4250" y="connsiteY4250"/>
                            </a:cxn>
                            <a:cxn ang="0">
                              <a:pos x="connsiteX4251" y="connsiteY4251"/>
                            </a:cxn>
                            <a:cxn ang="0">
                              <a:pos x="connsiteX4252" y="connsiteY4252"/>
                            </a:cxn>
                            <a:cxn ang="0">
                              <a:pos x="connsiteX4253" y="connsiteY4253"/>
                            </a:cxn>
                            <a:cxn ang="0">
                              <a:pos x="connsiteX4254" y="connsiteY4254"/>
                            </a:cxn>
                            <a:cxn ang="0">
                              <a:pos x="connsiteX4255" y="connsiteY4255"/>
                            </a:cxn>
                            <a:cxn ang="0">
                              <a:pos x="connsiteX4256" y="connsiteY4256"/>
                            </a:cxn>
                            <a:cxn ang="0">
                              <a:pos x="connsiteX4257" y="connsiteY4257"/>
                            </a:cxn>
                            <a:cxn ang="0">
                              <a:pos x="connsiteX4258" y="connsiteY4258"/>
                            </a:cxn>
                            <a:cxn ang="0">
                              <a:pos x="connsiteX4259" y="connsiteY4259"/>
                            </a:cxn>
                            <a:cxn ang="0">
                              <a:pos x="connsiteX4260" y="connsiteY4260"/>
                            </a:cxn>
                            <a:cxn ang="0">
                              <a:pos x="connsiteX4261" y="connsiteY4261"/>
                            </a:cxn>
                            <a:cxn ang="0">
                              <a:pos x="connsiteX4262" y="connsiteY4262"/>
                            </a:cxn>
                            <a:cxn ang="0">
                              <a:pos x="connsiteX4263" y="connsiteY4263"/>
                            </a:cxn>
                            <a:cxn ang="0">
                              <a:pos x="connsiteX4264" y="connsiteY4264"/>
                            </a:cxn>
                            <a:cxn ang="0">
                              <a:pos x="connsiteX4265" y="connsiteY4265"/>
                            </a:cxn>
                            <a:cxn ang="0">
                              <a:pos x="connsiteX4266" y="connsiteY4266"/>
                            </a:cxn>
                            <a:cxn ang="0">
                              <a:pos x="connsiteX4267" y="connsiteY4267"/>
                            </a:cxn>
                            <a:cxn ang="0">
                              <a:pos x="connsiteX4268" y="connsiteY4268"/>
                            </a:cxn>
                            <a:cxn ang="0">
                              <a:pos x="connsiteX4269" y="connsiteY4269"/>
                            </a:cxn>
                            <a:cxn ang="0">
                              <a:pos x="connsiteX4270" y="connsiteY4270"/>
                            </a:cxn>
                            <a:cxn ang="0">
                              <a:pos x="connsiteX4271" y="connsiteY4271"/>
                            </a:cxn>
                            <a:cxn ang="0">
                              <a:pos x="connsiteX4272" y="connsiteY4272"/>
                            </a:cxn>
                            <a:cxn ang="0">
                              <a:pos x="connsiteX4273" y="connsiteY4273"/>
                            </a:cxn>
                            <a:cxn ang="0">
                              <a:pos x="connsiteX4274" y="connsiteY4274"/>
                            </a:cxn>
                            <a:cxn ang="0">
                              <a:pos x="connsiteX4275" y="connsiteY4275"/>
                            </a:cxn>
                            <a:cxn ang="0">
                              <a:pos x="connsiteX4276" y="connsiteY4276"/>
                            </a:cxn>
                            <a:cxn ang="0">
                              <a:pos x="connsiteX4277" y="connsiteY4277"/>
                            </a:cxn>
                            <a:cxn ang="0">
                              <a:pos x="connsiteX4278" y="connsiteY4278"/>
                            </a:cxn>
                            <a:cxn ang="0">
                              <a:pos x="connsiteX4279" y="connsiteY4279"/>
                            </a:cxn>
                            <a:cxn ang="0">
                              <a:pos x="connsiteX4280" y="connsiteY4280"/>
                            </a:cxn>
                            <a:cxn ang="0">
                              <a:pos x="connsiteX4281" y="connsiteY4281"/>
                            </a:cxn>
                            <a:cxn ang="0">
                              <a:pos x="connsiteX4282" y="connsiteY4282"/>
                            </a:cxn>
                            <a:cxn ang="0">
                              <a:pos x="connsiteX4283" y="connsiteY4283"/>
                            </a:cxn>
                            <a:cxn ang="0">
                              <a:pos x="connsiteX4284" y="connsiteY4284"/>
                            </a:cxn>
                            <a:cxn ang="0">
                              <a:pos x="connsiteX4285" y="connsiteY4285"/>
                            </a:cxn>
                            <a:cxn ang="0">
                              <a:pos x="connsiteX4286" y="connsiteY4286"/>
                            </a:cxn>
                            <a:cxn ang="0">
                              <a:pos x="connsiteX4287" y="connsiteY4287"/>
                            </a:cxn>
                            <a:cxn ang="0">
                              <a:pos x="connsiteX4288" y="connsiteY4288"/>
                            </a:cxn>
                            <a:cxn ang="0">
                              <a:pos x="connsiteX4289" y="connsiteY4289"/>
                            </a:cxn>
                            <a:cxn ang="0">
                              <a:pos x="connsiteX4290" y="connsiteY4290"/>
                            </a:cxn>
                            <a:cxn ang="0">
                              <a:pos x="connsiteX4291" y="connsiteY4291"/>
                            </a:cxn>
                            <a:cxn ang="0">
                              <a:pos x="connsiteX4292" y="connsiteY4292"/>
                            </a:cxn>
                            <a:cxn ang="0">
                              <a:pos x="connsiteX4293" y="connsiteY4293"/>
                            </a:cxn>
                            <a:cxn ang="0">
                              <a:pos x="connsiteX4294" y="connsiteY4294"/>
                            </a:cxn>
                            <a:cxn ang="0">
                              <a:pos x="connsiteX4295" y="connsiteY4295"/>
                            </a:cxn>
                            <a:cxn ang="0">
                              <a:pos x="connsiteX4296" y="connsiteY4296"/>
                            </a:cxn>
                            <a:cxn ang="0">
                              <a:pos x="connsiteX4297" y="connsiteY4297"/>
                            </a:cxn>
                            <a:cxn ang="0">
                              <a:pos x="connsiteX4298" y="connsiteY4298"/>
                            </a:cxn>
                            <a:cxn ang="0">
                              <a:pos x="connsiteX4299" y="connsiteY4299"/>
                            </a:cxn>
                            <a:cxn ang="0">
                              <a:pos x="connsiteX4300" y="connsiteY4300"/>
                            </a:cxn>
                            <a:cxn ang="0">
                              <a:pos x="connsiteX4301" y="connsiteY4301"/>
                            </a:cxn>
                            <a:cxn ang="0">
                              <a:pos x="connsiteX4302" y="connsiteY4302"/>
                            </a:cxn>
                            <a:cxn ang="0">
                              <a:pos x="connsiteX4303" y="connsiteY4303"/>
                            </a:cxn>
                            <a:cxn ang="0">
                              <a:pos x="connsiteX4304" y="connsiteY4304"/>
                            </a:cxn>
                            <a:cxn ang="0">
                              <a:pos x="connsiteX4305" y="connsiteY4305"/>
                            </a:cxn>
                            <a:cxn ang="0">
                              <a:pos x="connsiteX4306" y="connsiteY4306"/>
                            </a:cxn>
                            <a:cxn ang="0">
                              <a:pos x="connsiteX4307" y="connsiteY4307"/>
                            </a:cxn>
                            <a:cxn ang="0">
                              <a:pos x="connsiteX4308" y="connsiteY4308"/>
                            </a:cxn>
                            <a:cxn ang="0">
                              <a:pos x="connsiteX4309" y="connsiteY4309"/>
                            </a:cxn>
                            <a:cxn ang="0">
                              <a:pos x="connsiteX4310" y="connsiteY4310"/>
                            </a:cxn>
                            <a:cxn ang="0">
                              <a:pos x="connsiteX4311" y="connsiteY4311"/>
                            </a:cxn>
                            <a:cxn ang="0">
                              <a:pos x="connsiteX4312" y="connsiteY4312"/>
                            </a:cxn>
                            <a:cxn ang="0">
                              <a:pos x="connsiteX4313" y="connsiteY4313"/>
                            </a:cxn>
                            <a:cxn ang="0">
                              <a:pos x="connsiteX4314" y="connsiteY4314"/>
                            </a:cxn>
                            <a:cxn ang="0">
                              <a:pos x="connsiteX4315" y="connsiteY4315"/>
                            </a:cxn>
                            <a:cxn ang="0">
                              <a:pos x="connsiteX4316" y="connsiteY4316"/>
                            </a:cxn>
                            <a:cxn ang="0">
                              <a:pos x="connsiteX4317" y="connsiteY4317"/>
                            </a:cxn>
                            <a:cxn ang="0">
                              <a:pos x="connsiteX4318" y="connsiteY4318"/>
                            </a:cxn>
                            <a:cxn ang="0">
                              <a:pos x="connsiteX4319" y="connsiteY4319"/>
                            </a:cxn>
                            <a:cxn ang="0">
                              <a:pos x="connsiteX4320" y="connsiteY4320"/>
                            </a:cxn>
                            <a:cxn ang="0">
                              <a:pos x="connsiteX4321" y="connsiteY4321"/>
                            </a:cxn>
                            <a:cxn ang="0">
                              <a:pos x="connsiteX4322" y="connsiteY4322"/>
                            </a:cxn>
                            <a:cxn ang="0">
                              <a:pos x="connsiteX4323" y="connsiteY4323"/>
                            </a:cxn>
                            <a:cxn ang="0">
                              <a:pos x="connsiteX4324" y="connsiteY4324"/>
                            </a:cxn>
                            <a:cxn ang="0">
                              <a:pos x="connsiteX4325" y="connsiteY4325"/>
                            </a:cxn>
                            <a:cxn ang="0">
                              <a:pos x="connsiteX4326" y="connsiteY4326"/>
                            </a:cxn>
                            <a:cxn ang="0">
                              <a:pos x="connsiteX4327" y="connsiteY4327"/>
                            </a:cxn>
                            <a:cxn ang="0">
                              <a:pos x="connsiteX4328" y="connsiteY4328"/>
                            </a:cxn>
                            <a:cxn ang="0">
                              <a:pos x="connsiteX4329" y="connsiteY4329"/>
                            </a:cxn>
                            <a:cxn ang="0">
                              <a:pos x="connsiteX4330" y="connsiteY4330"/>
                            </a:cxn>
                            <a:cxn ang="0">
                              <a:pos x="connsiteX4331" y="connsiteY4331"/>
                            </a:cxn>
                            <a:cxn ang="0">
                              <a:pos x="connsiteX4332" y="connsiteY4332"/>
                            </a:cxn>
                            <a:cxn ang="0">
                              <a:pos x="connsiteX4333" y="connsiteY4333"/>
                            </a:cxn>
                            <a:cxn ang="0">
                              <a:pos x="connsiteX4334" y="connsiteY4334"/>
                            </a:cxn>
                            <a:cxn ang="0">
                              <a:pos x="connsiteX4335" y="connsiteY4335"/>
                            </a:cxn>
                            <a:cxn ang="0">
                              <a:pos x="connsiteX4336" y="connsiteY4336"/>
                            </a:cxn>
                            <a:cxn ang="0">
                              <a:pos x="connsiteX4337" y="connsiteY4337"/>
                            </a:cxn>
                            <a:cxn ang="0">
                              <a:pos x="connsiteX4338" y="connsiteY4338"/>
                            </a:cxn>
                            <a:cxn ang="0">
                              <a:pos x="connsiteX4339" y="connsiteY4339"/>
                            </a:cxn>
                            <a:cxn ang="0">
                              <a:pos x="connsiteX4340" y="connsiteY4340"/>
                            </a:cxn>
                            <a:cxn ang="0">
                              <a:pos x="connsiteX4341" y="connsiteY4341"/>
                            </a:cxn>
                            <a:cxn ang="0">
                              <a:pos x="connsiteX4342" y="connsiteY4342"/>
                            </a:cxn>
                            <a:cxn ang="0">
                              <a:pos x="connsiteX4343" y="connsiteY4343"/>
                            </a:cxn>
                            <a:cxn ang="0">
                              <a:pos x="connsiteX4344" y="connsiteY4344"/>
                            </a:cxn>
                            <a:cxn ang="0">
                              <a:pos x="connsiteX4345" y="connsiteY4345"/>
                            </a:cxn>
                            <a:cxn ang="0">
                              <a:pos x="connsiteX4346" y="connsiteY4346"/>
                            </a:cxn>
                            <a:cxn ang="0">
                              <a:pos x="connsiteX4347" y="connsiteY4347"/>
                            </a:cxn>
                            <a:cxn ang="0">
                              <a:pos x="connsiteX4348" y="connsiteY4348"/>
                            </a:cxn>
                            <a:cxn ang="0">
                              <a:pos x="connsiteX4349" y="connsiteY4349"/>
                            </a:cxn>
                            <a:cxn ang="0">
                              <a:pos x="connsiteX4350" y="connsiteY4350"/>
                            </a:cxn>
                            <a:cxn ang="0">
                              <a:pos x="connsiteX4351" y="connsiteY4351"/>
                            </a:cxn>
                            <a:cxn ang="0">
                              <a:pos x="connsiteX4352" y="connsiteY4352"/>
                            </a:cxn>
                            <a:cxn ang="0">
                              <a:pos x="connsiteX4353" y="connsiteY4353"/>
                            </a:cxn>
                            <a:cxn ang="0">
                              <a:pos x="connsiteX4354" y="connsiteY4354"/>
                            </a:cxn>
                            <a:cxn ang="0">
                              <a:pos x="connsiteX4355" y="connsiteY4355"/>
                            </a:cxn>
                            <a:cxn ang="0">
                              <a:pos x="connsiteX4356" y="connsiteY4356"/>
                            </a:cxn>
                            <a:cxn ang="0">
                              <a:pos x="connsiteX4357" y="connsiteY4357"/>
                            </a:cxn>
                            <a:cxn ang="0">
                              <a:pos x="connsiteX4358" y="connsiteY4358"/>
                            </a:cxn>
                            <a:cxn ang="0">
                              <a:pos x="connsiteX4359" y="connsiteY4359"/>
                            </a:cxn>
                            <a:cxn ang="0">
                              <a:pos x="connsiteX4360" y="connsiteY4360"/>
                            </a:cxn>
                            <a:cxn ang="0">
                              <a:pos x="connsiteX4361" y="connsiteY4361"/>
                            </a:cxn>
                            <a:cxn ang="0">
                              <a:pos x="connsiteX4362" y="connsiteY4362"/>
                            </a:cxn>
                            <a:cxn ang="0">
                              <a:pos x="connsiteX4363" y="connsiteY4363"/>
                            </a:cxn>
                            <a:cxn ang="0">
                              <a:pos x="connsiteX4364" y="connsiteY4364"/>
                            </a:cxn>
                            <a:cxn ang="0">
                              <a:pos x="connsiteX4365" y="connsiteY4365"/>
                            </a:cxn>
                            <a:cxn ang="0">
                              <a:pos x="connsiteX4366" y="connsiteY4366"/>
                            </a:cxn>
                            <a:cxn ang="0">
                              <a:pos x="connsiteX4367" y="connsiteY4367"/>
                            </a:cxn>
                            <a:cxn ang="0">
                              <a:pos x="connsiteX4368" y="connsiteY4368"/>
                            </a:cxn>
                            <a:cxn ang="0">
                              <a:pos x="connsiteX4369" y="connsiteY4369"/>
                            </a:cxn>
                            <a:cxn ang="0">
                              <a:pos x="connsiteX4370" y="connsiteY4370"/>
                            </a:cxn>
                            <a:cxn ang="0">
                              <a:pos x="connsiteX4371" y="connsiteY4371"/>
                            </a:cxn>
                            <a:cxn ang="0">
                              <a:pos x="connsiteX4372" y="connsiteY4372"/>
                            </a:cxn>
                            <a:cxn ang="0">
                              <a:pos x="connsiteX4373" y="connsiteY4373"/>
                            </a:cxn>
                            <a:cxn ang="0">
                              <a:pos x="connsiteX4374" y="connsiteY4374"/>
                            </a:cxn>
                            <a:cxn ang="0">
                              <a:pos x="connsiteX4375" y="connsiteY4375"/>
                            </a:cxn>
                            <a:cxn ang="0">
                              <a:pos x="connsiteX4376" y="connsiteY4376"/>
                            </a:cxn>
                            <a:cxn ang="0">
                              <a:pos x="connsiteX4377" y="connsiteY4377"/>
                            </a:cxn>
                            <a:cxn ang="0">
                              <a:pos x="connsiteX4378" y="connsiteY4378"/>
                            </a:cxn>
                            <a:cxn ang="0">
                              <a:pos x="connsiteX4379" y="connsiteY4379"/>
                            </a:cxn>
                            <a:cxn ang="0">
                              <a:pos x="connsiteX4380" y="connsiteY4380"/>
                            </a:cxn>
                            <a:cxn ang="0">
                              <a:pos x="connsiteX4381" y="connsiteY4381"/>
                            </a:cxn>
                            <a:cxn ang="0">
                              <a:pos x="connsiteX4382" y="connsiteY4382"/>
                            </a:cxn>
                            <a:cxn ang="0">
                              <a:pos x="connsiteX4383" y="connsiteY4383"/>
                            </a:cxn>
                            <a:cxn ang="0">
                              <a:pos x="connsiteX4384" y="connsiteY4384"/>
                            </a:cxn>
                            <a:cxn ang="0">
                              <a:pos x="connsiteX4385" y="connsiteY4385"/>
                            </a:cxn>
                            <a:cxn ang="0">
                              <a:pos x="connsiteX4386" y="connsiteY4386"/>
                            </a:cxn>
                            <a:cxn ang="0">
                              <a:pos x="connsiteX4387" y="connsiteY4387"/>
                            </a:cxn>
                            <a:cxn ang="0">
                              <a:pos x="connsiteX4388" y="connsiteY4388"/>
                            </a:cxn>
                            <a:cxn ang="0">
                              <a:pos x="connsiteX4389" y="connsiteY4389"/>
                            </a:cxn>
                            <a:cxn ang="0">
                              <a:pos x="connsiteX4390" y="connsiteY4390"/>
                            </a:cxn>
                            <a:cxn ang="0">
                              <a:pos x="connsiteX4391" y="connsiteY4391"/>
                            </a:cxn>
                            <a:cxn ang="0">
                              <a:pos x="connsiteX4392" y="connsiteY4392"/>
                            </a:cxn>
                            <a:cxn ang="0">
                              <a:pos x="connsiteX4393" y="connsiteY4393"/>
                            </a:cxn>
                            <a:cxn ang="0">
                              <a:pos x="connsiteX4394" y="connsiteY4394"/>
                            </a:cxn>
                            <a:cxn ang="0">
                              <a:pos x="connsiteX4395" y="connsiteY4395"/>
                            </a:cxn>
                            <a:cxn ang="0">
                              <a:pos x="connsiteX4396" y="connsiteY4396"/>
                            </a:cxn>
                            <a:cxn ang="0">
                              <a:pos x="connsiteX4397" y="connsiteY4397"/>
                            </a:cxn>
                            <a:cxn ang="0">
                              <a:pos x="connsiteX4398" y="connsiteY4398"/>
                            </a:cxn>
                            <a:cxn ang="0">
                              <a:pos x="connsiteX4399" y="connsiteY4399"/>
                            </a:cxn>
                            <a:cxn ang="0">
                              <a:pos x="connsiteX4400" y="connsiteY4400"/>
                            </a:cxn>
                            <a:cxn ang="0">
                              <a:pos x="connsiteX4401" y="connsiteY4401"/>
                            </a:cxn>
                            <a:cxn ang="0">
                              <a:pos x="connsiteX4402" y="connsiteY4402"/>
                            </a:cxn>
                            <a:cxn ang="0">
                              <a:pos x="connsiteX4403" y="connsiteY4403"/>
                            </a:cxn>
                            <a:cxn ang="0">
                              <a:pos x="connsiteX4404" y="connsiteY4404"/>
                            </a:cxn>
                            <a:cxn ang="0">
                              <a:pos x="connsiteX4405" y="connsiteY4405"/>
                            </a:cxn>
                            <a:cxn ang="0">
                              <a:pos x="connsiteX4406" y="connsiteY4406"/>
                            </a:cxn>
                            <a:cxn ang="0">
                              <a:pos x="connsiteX4407" y="connsiteY4407"/>
                            </a:cxn>
                            <a:cxn ang="0">
                              <a:pos x="connsiteX4408" y="connsiteY4408"/>
                            </a:cxn>
                            <a:cxn ang="0">
                              <a:pos x="connsiteX4409" y="connsiteY4409"/>
                            </a:cxn>
                            <a:cxn ang="0">
                              <a:pos x="connsiteX4410" y="connsiteY4410"/>
                            </a:cxn>
                            <a:cxn ang="0">
                              <a:pos x="connsiteX4411" y="connsiteY4411"/>
                            </a:cxn>
                            <a:cxn ang="0">
                              <a:pos x="connsiteX4412" y="connsiteY4412"/>
                            </a:cxn>
                            <a:cxn ang="0">
                              <a:pos x="connsiteX4413" y="connsiteY4413"/>
                            </a:cxn>
                            <a:cxn ang="0">
                              <a:pos x="connsiteX4414" y="connsiteY4414"/>
                            </a:cxn>
                            <a:cxn ang="0">
                              <a:pos x="connsiteX4415" y="connsiteY4415"/>
                            </a:cxn>
                            <a:cxn ang="0">
                              <a:pos x="connsiteX4416" y="connsiteY4416"/>
                            </a:cxn>
                            <a:cxn ang="0">
                              <a:pos x="connsiteX4417" y="connsiteY4417"/>
                            </a:cxn>
                            <a:cxn ang="0">
                              <a:pos x="connsiteX4418" y="connsiteY4418"/>
                            </a:cxn>
                            <a:cxn ang="0">
                              <a:pos x="connsiteX4419" y="connsiteY4419"/>
                            </a:cxn>
                            <a:cxn ang="0">
                              <a:pos x="connsiteX4420" y="connsiteY4420"/>
                            </a:cxn>
                            <a:cxn ang="0">
                              <a:pos x="connsiteX4421" y="connsiteY4421"/>
                            </a:cxn>
                            <a:cxn ang="0">
                              <a:pos x="connsiteX4422" y="connsiteY4422"/>
                            </a:cxn>
                            <a:cxn ang="0">
                              <a:pos x="connsiteX4423" y="connsiteY4423"/>
                            </a:cxn>
                            <a:cxn ang="0">
                              <a:pos x="connsiteX4424" y="connsiteY4424"/>
                            </a:cxn>
                            <a:cxn ang="0">
                              <a:pos x="connsiteX4425" y="connsiteY4425"/>
                            </a:cxn>
                            <a:cxn ang="0">
                              <a:pos x="connsiteX4426" y="connsiteY4426"/>
                            </a:cxn>
                            <a:cxn ang="0">
                              <a:pos x="connsiteX4427" y="connsiteY4427"/>
                            </a:cxn>
                            <a:cxn ang="0">
                              <a:pos x="connsiteX4428" y="connsiteY4428"/>
                            </a:cxn>
                            <a:cxn ang="0">
                              <a:pos x="connsiteX4429" y="connsiteY4429"/>
                            </a:cxn>
                            <a:cxn ang="0">
                              <a:pos x="connsiteX4430" y="connsiteY4430"/>
                            </a:cxn>
                            <a:cxn ang="0">
                              <a:pos x="connsiteX4431" y="connsiteY4431"/>
                            </a:cxn>
                            <a:cxn ang="0">
                              <a:pos x="connsiteX4432" y="connsiteY4432"/>
                            </a:cxn>
                            <a:cxn ang="0">
                              <a:pos x="connsiteX4433" y="connsiteY4433"/>
                            </a:cxn>
                            <a:cxn ang="0">
                              <a:pos x="connsiteX4434" y="connsiteY4434"/>
                            </a:cxn>
                            <a:cxn ang="0">
                              <a:pos x="connsiteX4435" y="connsiteY4435"/>
                            </a:cxn>
                            <a:cxn ang="0">
                              <a:pos x="connsiteX4436" y="connsiteY4436"/>
                            </a:cxn>
                            <a:cxn ang="0">
                              <a:pos x="connsiteX4437" y="connsiteY4437"/>
                            </a:cxn>
                            <a:cxn ang="0">
                              <a:pos x="connsiteX4438" y="connsiteY4438"/>
                            </a:cxn>
                            <a:cxn ang="0">
                              <a:pos x="connsiteX4439" y="connsiteY4439"/>
                            </a:cxn>
                            <a:cxn ang="0">
                              <a:pos x="connsiteX4440" y="connsiteY4440"/>
                            </a:cxn>
                            <a:cxn ang="0">
                              <a:pos x="connsiteX4441" y="connsiteY4441"/>
                            </a:cxn>
                            <a:cxn ang="0">
                              <a:pos x="connsiteX4442" y="connsiteY4442"/>
                            </a:cxn>
                            <a:cxn ang="0">
                              <a:pos x="connsiteX4443" y="connsiteY4443"/>
                            </a:cxn>
                            <a:cxn ang="0">
                              <a:pos x="connsiteX4444" y="connsiteY4444"/>
                            </a:cxn>
                            <a:cxn ang="0">
                              <a:pos x="connsiteX4445" y="connsiteY4445"/>
                            </a:cxn>
                            <a:cxn ang="0">
                              <a:pos x="connsiteX4446" y="connsiteY4446"/>
                            </a:cxn>
                            <a:cxn ang="0">
                              <a:pos x="connsiteX4447" y="connsiteY4447"/>
                            </a:cxn>
                            <a:cxn ang="0">
                              <a:pos x="connsiteX4448" y="connsiteY4448"/>
                            </a:cxn>
                            <a:cxn ang="0">
                              <a:pos x="connsiteX4449" y="connsiteY4449"/>
                            </a:cxn>
                            <a:cxn ang="0">
                              <a:pos x="connsiteX4450" y="connsiteY4450"/>
                            </a:cxn>
                            <a:cxn ang="0">
                              <a:pos x="connsiteX4451" y="connsiteY4451"/>
                            </a:cxn>
                            <a:cxn ang="0">
                              <a:pos x="connsiteX4452" y="connsiteY4452"/>
                            </a:cxn>
                            <a:cxn ang="0">
                              <a:pos x="connsiteX4453" y="connsiteY4453"/>
                            </a:cxn>
                            <a:cxn ang="0">
                              <a:pos x="connsiteX4454" y="connsiteY4454"/>
                            </a:cxn>
                            <a:cxn ang="0">
                              <a:pos x="connsiteX4455" y="connsiteY4455"/>
                            </a:cxn>
                            <a:cxn ang="0">
                              <a:pos x="connsiteX4456" y="connsiteY4456"/>
                            </a:cxn>
                            <a:cxn ang="0">
                              <a:pos x="connsiteX4457" y="connsiteY4457"/>
                            </a:cxn>
                            <a:cxn ang="0">
                              <a:pos x="connsiteX4458" y="connsiteY4458"/>
                            </a:cxn>
                            <a:cxn ang="0">
                              <a:pos x="connsiteX4459" y="connsiteY4459"/>
                            </a:cxn>
                            <a:cxn ang="0">
                              <a:pos x="connsiteX4460" y="connsiteY4460"/>
                            </a:cxn>
                            <a:cxn ang="0">
                              <a:pos x="connsiteX4461" y="connsiteY4461"/>
                            </a:cxn>
                            <a:cxn ang="0">
                              <a:pos x="connsiteX4462" y="connsiteY4462"/>
                            </a:cxn>
                            <a:cxn ang="0">
                              <a:pos x="connsiteX4463" y="connsiteY4463"/>
                            </a:cxn>
                            <a:cxn ang="0">
                              <a:pos x="connsiteX4464" y="connsiteY4464"/>
                            </a:cxn>
                            <a:cxn ang="0">
                              <a:pos x="connsiteX4465" y="connsiteY4465"/>
                            </a:cxn>
                            <a:cxn ang="0">
                              <a:pos x="connsiteX4466" y="connsiteY4466"/>
                            </a:cxn>
                            <a:cxn ang="0">
                              <a:pos x="connsiteX4467" y="connsiteY4467"/>
                            </a:cxn>
                            <a:cxn ang="0">
                              <a:pos x="connsiteX4468" y="connsiteY4468"/>
                            </a:cxn>
                            <a:cxn ang="0">
                              <a:pos x="connsiteX4469" y="connsiteY4469"/>
                            </a:cxn>
                            <a:cxn ang="0">
                              <a:pos x="connsiteX4470" y="connsiteY4470"/>
                            </a:cxn>
                            <a:cxn ang="0">
                              <a:pos x="connsiteX4471" y="connsiteY4471"/>
                            </a:cxn>
                            <a:cxn ang="0">
                              <a:pos x="connsiteX4472" y="connsiteY4472"/>
                            </a:cxn>
                            <a:cxn ang="0">
                              <a:pos x="connsiteX4473" y="connsiteY4473"/>
                            </a:cxn>
                            <a:cxn ang="0">
                              <a:pos x="connsiteX4474" y="connsiteY4474"/>
                            </a:cxn>
                            <a:cxn ang="0">
                              <a:pos x="connsiteX4475" y="connsiteY4475"/>
                            </a:cxn>
                            <a:cxn ang="0">
                              <a:pos x="connsiteX4476" y="connsiteY4476"/>
                            </a:cxn>
                            <a:cxn ang="0">
                              <a:pos x="connsiteX4477" y="connsiteY4477"/>
                            </a:cxn>
                            <a:cxn ang="0">
                              <a:pos x="connsiteX4478" y="connsiteY4478"/>
                            </a:cxn>
                            <a:cxn ang="0">
                              <a:pos x="connsiteX4479" y="connsiteY4479"/>
                            </a:cxn>
                            <a:cxn ang="0">
                              <a:pos x="connsiteX4480" y="connsiteY4480"/>
                            </a:cxn>
                            <a:cxn ang="0">
                              <a:pos x="connsiteX4481" y="connsiteY4481"/>
                            </a:cxn>
                            <a:cxn ang="0">
                              <a:pos x="connsiteX4482" y="connsiteY4482"/>
                            </a:cxn>
                            <a:cxn ang="0">
                              <a:pos x="connsiteX4483" y="connsiteY4483"/>
                            </a:cxn>
                            <a:cxn ang="0">
                              <a:pos x="connsiteX4484" y="connsiteY4484"/>
                            </a:cxn>
                            <a:cxn ang="0">
                              <a:pos x="connsiteX4485" y="connsiteY4485"/>
                            </a:cxn>
                            <a:cxn ang="0">
                              <a:pos x="connsiteX4486" y="connsiteY4486"/>
                            </a:cxn>
                            <a:cxn ang="0">
                              <a:pos x="connsiteX4487" y="connsiteY4487"/>
                            </a:cxn>
                            <a:cxn ang="0">
                              <a:pos x="connsiteX4488" y="connsiteY4488"/>
                            </a:cxn>
                            <a:cxn ang="0">
                              <a:pos x="connsiteX4489" y="connsiteY4489"/>
                            </a:cxn>
                            <a:cxn ang="0">
                              <a:pos x="connsiteX4490" y="connsiteY4490"/>
                            </a:cxn>
                            <a:cxn ang="0">
                              <a:pos x="connsiteX4491" y="connsiteY4491"/>
                            </a:cxn>
                            <a:cxn ang="0">
                              <a:pos x="connsiteX4492" y="connsiteY4492"/>
                            </a:cxn>
                            <a:cxn ang="0">
                              <a:pos x="connsiteX4493" y="connsiteY4493"/>
                            </a:cxn>
                            <a:cxn ang="0">
                              <a:pos x="connsiteX4494" y="connsiteY4494"/>
                            </a:cxn>
                            <a:cxn ang="0">
                              <a:pos x="connsiteX4495" y="connsiteY4495"/>
                            </a:cxn>
                            <a:cxn ang="0">
                              <a:pos x="connsiteX4496" y="connsiteY4496"/>
                            </a:cxn>
                            <a:cxn ang="0">
                              <a:pos x="connsiteX4497" y="connsiteY4497"/>
                            </a:cxn>
                            <a:cxn ang="0">
                              <a:pos x="connsiteX4498" y="connsiteY4498"/>
                            </a:cxn>
                            <a:cxn ang="0">
                              <a:pos x="connsiteX4499" y="connsiteY4499"/>
                            </a:cxn>
                            <a:cxn ang="0">
                              <a:pos x="connsiteX4500" y="connsiteY4500"/>
                            </a:cxn>
                            <a:cxn ang="0">
                              <a:pos x="connsiteX4501" y="connsiteY4501"/>
                            </a:cxn>
                            <a:cxn ang="0">
                              <a:pos x="connsiteX4502" y="connsiteY4502"/>
                            </a:cxn>
                            <a:cxn ang="0">
                              <a:pos x="connsiteX4503" y="connsiteY4503"/>
                            </a:cxn>
                            <a:cxn ang="0">
                              <a:pos x="connsiteX4504" y="connsiteY4504"/>
                            </a:cxn>
                            <a:cxn ang="0">
                              <a:pos x="connsiteX4505" y="connsiteY4505"/>
                            </a:cxn>
                            <a:cxn ang="0">
                              <a:pos x="connsiteX4506" y="connsiteY4506"/>
                            </a:cxn>
                            <a:cxn ang="0">
                              <a:pos x="connsiteX4507" y="connsiteY4507"/>
                            </a:cxn>
                            <a:cxn ang="0">
                              <a:pos x="connsiteX4508" y="connsiteY4508"/>
                            </a:cxn>
                            <a:cxn ang="0">
                              <a:pos x="connsiteX4509" y="connsiteY4509"/>
                            </a:cxn>
                            <a:cxn ang="0">
                              <a:pos x="connsiteX4510" y="connsiteY4510"/>
                            </a:cxn>
                            <a:cxn ang="0">
                              <a:pos x="connsiteX4511" y="connsiteY4511"/>
                            </a:cxn>
                            <a:cxn ang="0">
                              <a:pos x="connsiteX4512" y="connsiteY4512"/>
                            </a:cxn>
                            <a:cxn ang="0">
                              <a:pos x="connsiteX4513" y="connsiteY4513"/>
                            </a:cxn>
                            <a:cxn ang="0">
                              <a:pos x="connsiteX4514" y="connsiteY4514"/>
                            </a:cxn>
                            <a:cxn ang="0">
                              <a:pos x="connsiteX4515" y="connsiteY4515"/>
                            </a:cxn>
                            <a:cxn ang="0">
                              <a:pos x="connsiteX4516" y="connsiteY4516"/>
                            </a:cxn>
                            <a:cxn ang="0">
                              <a:pos x="connsiteX4517" y="connsiteY4517"/>
                            </a:cxn>
                            <a:cxn ang="0">
                              <a:pos x="connsiteX4518" y="connsiteY4518"/>
                            </a:cxn>
                            <a:cxn ang="0">
                              <a:pos x="connsiteX4519" y="connsiteY4519"/>
                            </a:cxn>
                            <a:cxn ang="0">
                              <a:pos x="connsiteX4520" y="connsiteY4520"/>
                            </a:cxn>
                            <a:cxn ang="0">
                              <a:pos x="connsiteX4521" y="connsiteY4521"/>
                            </a:cxn>
                            <a:cxn ang="0">
                              <a:pos x="connsiteX4522" y="connsiteY4522"/>
                            </a:cxn>
                            <a:cxn ang="0">
                              <a:pos x="connsiteX4523" y="connsiteY4523"/>
                            </a:cxn>
                            <a:cxn ang="0">
                              <a:pos x="connsiteX4524" y="connsiteY4524"/>
                            </a:cxn>
                            <a:cxn ang="0">
                              <a:pos x="connsiteX4525" y="connsiteY4525"/>
                            </a:cxn>
                            <a:cxn ang="0">
                              <a:pos x="connsiteX4526" y="connsiteY4526"/>
                            </a:cxn>
                            <a:cxn ang="0">
                              <a:pos x="connsiteX4527" y="connsiteY4527"/>
                            </a:cxn>
                            <a:cxn ang="0">
                              <a:pos x="connsiteX4528" y="connsiteY4528"/>
                            </a:cxn>
                            <a:cxn ang="0">
                              <a:pos x="connsiteX4529" y="connsiteY4529"/>
                            </a:cxn>
                            <a:cxn ang="0">
                              <a:pos x="connsiteX4530" y="connsiteY4530"/>
                            </a:cxn>
                            <a:cxn ang="0">
                              <a:pos x="connsiteX4531" y="connsiteY4531"/>
                            </a:cxn>
                            <a:cxn ang="0">
                              <a:pos x="connsiteX4532" y="connsiteY4532"/>
                            </a:cxn>
                            <a:cxn ang="0">
                              <a:pos x="connsiteX4533" y="connsiteY4533"/>
                            </a:cxn>
                            <a:cxn ang="0">
                              <a:pos x="connsiteX4534" y="connsiteY4534"/>
                            </a:cxn>
                            <a:cxn ang="0">
                              <a:pos x="connsiteX4535" y="connsiteY4535"/>
                            </a:cxn>
                            <a:cxn ang="0">
                              <a:pos x="connsiteX4536" y="connsiteY4536"/>
                            </a:cxn>
                            <a:cxn ang="0">
                              <a:pos x="connsiteX4537" y="connsiteY4537"/>
                            </a:cxn>
                            <a:cxn ang="0">
                              <a:pos x="connsiteX4538" y="connsiteY4538"/>
                            </a:cxn>
                            <a:cxn ang="0">
                              <a:pos x="connsiteX4539" y="connsiteY4539"/>
                            </a:cxn>
                            <a:cxn ang="0">
                              <a:pos x="connsiteX4540" y="connsiteY4540"/>
                            </a:cxn>
                            <a:cxn ang="0">
                              <a:pos x="connsiteX4541" y="connsiteY4541"/>
                            </a:cxn>
                            <a:cxn ang="0">
                              <a:pos x="connsiteX4542" y="connsiteY4542"/>
                            </a:cxn>
                            <a:cxn ang="0">
                              <a:pos x="connsiteX4543" y="connsiteY4543"/>
                            </a:cxn>
                            <a:cxn ang="0">
                              <a:pos x="connsiteX4544" y="connsiteY4544"/>
                            </a:cxn>
                            <a:cxn ang="0">
                              <a:pos x="connsiteX4545" y="connsiteY4545"/>
                            </a:cxn>
                            <a:cxn ang="0">
                              <a:pos x="connsiteX4546" y="connsiteY4546"/>
                            </a:cxn>
                            <a:cxn ang="0">
                              <a:pos x="connsiteX4547" y="connsiteY4547"/>
                            </a:cxn>
                            <a:cxn ang="0">
                              <a:pos x="connsiteX4548" y="connsiteY4548"/>
                            </a:cxn>
                            <a:cxn ang="0">
                              <a:pos x="connsiteX4549" y="connsiteY4549"/>
                            </a:cxn>
                            <a:cxn ang="0">
                              <a:pos x="connsiteX4550" y="connsiteY4550"/>
                            </a:cxn>
                            <a:cxn ang="0">
                              <a:pos x="connsiteX4551" y="connsiteY4551"/>
                            </a:cxn>
                            <a:cxn ang="0">
                              <a:pos x="connsiteX4552" y="connsiteY4552"/>
                            </a:cxn>
                            <a:cxn ang="0">
                              <a:pos x="connsiteX4553" y="connsiteY4553"/>
                            </a:cxn>
                            <a:cxn ang="0">
                              <a:pos x="connsiteX4554" y="connsiteY4554"/>
                            </a:cxn>
                            <a:cxn ang="0">
                              <a:pos x="connsiteX4555" y="connsiteY4555"/>
                            </a:cxn>
                            <a:cxn ang="0">
                              <a:pos x="connsiteX4556" y="connsiteY4556"/>
                            </a:cxn>
                            <a:cxn ang="0">
                              <a:pos x="connsiteX4557" y="connsiteY4557"/>
                            </a:cxn>
                            <a:cxn ang="0">
                              <a:pos x="connsiteX4558" y="connsiteY4558"/>
                            </a:cxn>
                            <a:cxn ang="0">
                              <a:pos x="connsiteX4559" y="connsiteY4559"/>
                            </a:cxn>
                            <a:cxn ang="0">
                              <a:pos x="connsiteX4560" y="connsiteY4560"/>
                            </a:cxn>
                            <a:cxn ang="0">
                              <a:pos x="connsiteX4561" y="connsiteY4561"/>
                            </a:cxn>
                            <a:cxn ang="0">
                              <a:pos x="connsiteX4562" y="connsiteY4562"/>
                            </a:cxn>
                            <a:cxn ang="0">
                              <a:pos x="connsiteX4563" y="connsiteY4563"/>
                            </a:cxn>
                            <a:cxn ang="0">
                              <a:pos x="connsiteX4564" y="connsiteY4564"/>
                            </a:cxn>
                            <a:cxn ang="0">
                              <a:pos x="connsiteX4565" y="connsiteY4565"/>
                            </a:cxn>
                            <a:cxn ang="0">
                              <a:pos x="connsiteX4566" y="connsiteY4566"/>
                            </a:cxn>
                            <a:cxn ang="0">
                              <a:pos x="connsiteX4567" y="connsiteY4567"/>
                            </a:cxn>
                            <a:cxn ang="0">
                              <a:pos x="connsiteX4568" y="connsiteY4568"/>
                            </a:cxn>
                            <a:cxn ang="0">
                              <a:pos x="connsiteX4569" y="connsiteY4569"/>
                            </a:cxn>
                            <a:cxn ang="0">
                              <a:pos x="connsiteX4570" y="connsiteY4570"/>
                            </a:cxn>
                            <a:cxn ang="0">
                              <a:pos x="connsiteX4571" y="connsiteY4571"/>
                            </a:cxn>
                            <a:cxn ang="0">
                              <a:pos x="connsiteX4572" y="connsiteY4572"/>
                            </a:cxn>
                            <a:cxn ang="0">
                              <a:pos x="connsiteX4573" y="connsiteY4573"/>
                            </a:cxn>
                            <a:cxn ang="0">
                              <a:pos x="connsiteX4574" y="connsiteY4574"/>
                            </a:cxn>
                            <a:cxn ang="0">
                              <a:pos x="connsiteX4575" y="connsiteY4575"/>
                            </a:cxn>
                            <a:cxn ang="0">
                              <a:pos x="connsiteX4576" y="connsiteY4576"/>
                            </a:cxn>
                            <a:cxn ang="0">
                              <a:pos x="connsiteX4577" y="connsiteY4577"/>
                            </a:cxn>
                            <a:cxn ang="0">
                              <a:pos x="connsiteX4578" y="connsiteY4578"/>
                            </a:cxn>
                            <a:cxn ang="0">
                              <a:pos x="connsiteX4579" y="connsiteY4579"/>
                            </a:cxn>
                            <a:cxn ang="0">
                              <a:pos x="connsiteX4580" y="connsiteY4580"/>
                            </a:cxn>
                            <a:cxn ang="0">
                              <a:pos x="connsiteX4581" y="connsiteY4581"/>
                            </a:cxn>
                            <a:cxn ang="0">
                              <a:pos x="connsiteX4582" y="connsiteY4582"/>
                            </a:cxn>
                            <a:cxn ang="0">
                              <a:pos x="connsiteX4583" y="connsiteY4583"/>
                            </a:cxn>
                            <a:cxn ang="0">
                              <a:pos x="connsiteX4584" y="connsiteY4584"/>
                            </a:cxn>
                            <a:cxn ang="0">
                              <a:pos x="connsiteX4585" y="connsiteY4585"/>
                            </a:cxn>
                            <a:cxn ang="0">
                              <a:pos x="connsiteX4586" y="connsiteY4586"/>
                            </a:cxn>
                            <a:cxn ang="0">
                              <a:pos x="connsiteX4587" y="connsiteY4587"/>
                            </a:cxn>
                            <a:cxn ang="0">
                              <a:pos x="connsiteX4588" y="connsiteY4588"/>
                            </a:cxn>
                            <a:cxn ang="0">
                              <a:pos x="connsiteX4589" y="connsiteY4589"/>
                            </a:cxn>
                            <a:cxn ang="0">
                              <a:pos x="connsiteX4590" y="connsiteY4590"/>
                            </a:cxn>
                            <a:cxn ang="0">
                              <a:pos x="connsiteX4591" y="connsiteY4591"/>
                            </a:cxn>
                            <a:cxn ang="0">
                              <a:pos x="connsiteX4592" y="connsiteY4592"/>
                            </a:cxn>
                            <a:cxn ang="0">
                              <a:pos x="connsiteX4593" y="connsiteY4593"/>
                            </a:cxn>
                            <a:cxn ang="0">
                              <a:pos x="connsiteX4594" y="connsiteY4594"/>
                            </a:cxn>
                            <a:cxn ang="0">
                              <a:pos x="connsiteX4595" y="connsiteY4595"/>
                            </a:cxn>
                            <a:cxn ang="0">
                              <a:pos x="connsiteX4596" y="connsiteY4596"/>
                            </a:cxn>
                            <a:cxn ang="0">
                              <a:pos x="connsiteX4597" y="connsiteY4597"/>
                            </a:cxn>
                            <a:cxn ang="0">
                              <a:pos x="connsiteX4598" y="connsiteY4598"/>
                            </a:cxn>
                            <a:cxn ang="0">
                              <a:pos x="connsiteX4599" y="connsiteY4599"/>
                            </a:cxn>
                            <a:cxn ang="0">
                              <a:pos x="connsiteX4600" y="connsiteY4600"/>
                            </a:cxn>
                            <a:cxn ang="0">
                              <a:pos x="connsiteX4601" y="connsiteY4601"/>
                            </a:cxn>
                            <a:cxn ang="0">
                              <a:pos x="connsiteX4602" y="connsiteY4602"/>
                            </a:cxn>
                            <a:cxn ang="0">
                              <a:pos x="connsiteX4603" y="connsiteY4603"/>
                            </a:cxn>
                            <a:cxn ang="0">
                              <a:pos x="connsiteX4604" y="connsiteY4604"/>
                            </a:cxn>
                            <a:cxn ang="0">
                              <a:pos x="connsiteX4605" y="connsiteY4605"/>
                            </a:cxn>
                            <a:cxn ang="0">
                              <a:pos x="connsiteX4606" y="connsiteY4606"/>
                            </a:cxn>
                            <a:cxn ang="0">
                              <a:pos x="connsiteX4607" y="connsiteY4607"/>
                            </a:cxn>
                            <a:cxn ang="0">
                              <a:pos x="connsiteX4608" y="connsiteY4608"/>
                            </a:cxn>
                            <a:cxn ang="0">
                              <a:pos x="connsiteX4609" y="connsiteY4609"/>
                            </a:cxn>
                            <a:cxn ang="0">
                              <a:pos x="connsiteX4610" y="connsiteY4610"/>
                            </a:cxn>
                            <a:cxn ang="0">
                              <a:pos x="connsiteX4611" y="connsiteY4611"/>
                            </a:cxn>
                            <a:cxn ang="0">
                              <a:pos x="connsiteX4612" y="connsiteY4612"/>
                            </a:cxn>
                            <a:cxn ang="0">
                              <a:pos x="connsiteX4613" y="connsiteY4613"/>
                            </a:cxn>
                            <a:cxn ang="0">
                              <a:pos x="connsiteX4614" y="connsiteY4614"/>
                            </a:cxn>
                            <a:cxn ang="0">
                              <a:pos x="connsiteX4615" y="connsiteY4615"/>
                            </a:cxn>
                            <a:cxn ang="0">
                              <a:pos x="connsiteX4616" y="connsiteY4616"/>
                            </a:cxn>
                            <a:cxn ang="0">
                              <a:pos x="connsiteX4617" y="connsiteY4617"/>
                            </a:cxn>
                            <a:cxn ang="0">
                              <a:pos x="connsiteX4618" y="connsiteY4618"/>
                            </a:cxn>
                            <a:cxn ang="0">
                              <a:pos x="connsiteX4619" y="connsiteY4619"/>
                            </a:cxn>
                            <a:cxn ang="0">
                              <a:pos x="connsiteX4620" y="connsiteY4620"/>
                            </a:cxn>
                            <a:cxn ang="0">
                              <a:pos x="connsiteX4621" y="connsiteY4621"/>
                            </a:cxn>
                            <a:cxn ang="0">
                              <a:pos x="connsiteX4622" y="connsiteY4622"/>
                            </a:cxn>
                            <a:cxn ang="0">
                              <a:pos x="connsiteX4623" y="connsiteY4623"/>
                            </a:cxn>
                            <a:cxn ang="0">
                              <a:pos x="connsiteX4624" y="connsiteY4624"/>
                            </a:cxn>
                            <a:cxn ang="0">
                              <a:pos x="connsiteX4625" y="connsiteY4625"/>
                            </a:cxn>
                            <a:cxn ang="0">
                              <a:pos x="connsiteX4626" y="connsiteY4626"/>
                            </a:cxn>
                            <a:cxn ang="0">
                              <a:pos x="connsiteX4627" y="connsiteY4627"/>
                            </a:cxn>
                            <a:cxn ang="0">
                              <a:pos x="connsiteX4628" y="connsiteY4628"/>
                            </a:cxn>
                            <a:cxn ang="0">
                              <a:pos x="connsiteX4629" y="connsiteY4629"/>
                            </a:cxn>
                            <a:cxn ang="0">
                              <a:pos x="connsiteX4630" y="connsiteY4630"/>
                            </a:cxn>
                            <a:cxn ang="0">
                              <a:pos x="connsiteX4631" y="connsiteY4631"/>
                            </a:cxn>
                            <a:cxn ang="0">
                              <a:pos x="connsiteX4632" y="connsiteY4632"/>
                            </a:cxn>
                            <a:cxn ang="0">
                              <a:pos x="connsiteX4633" y="connsiteY4633"/>
                            </a:cxn>
                            <a:cxn ang="0">
                              <a:pos x="connsiteX4634" y="connsiteY4634"/>
                            </a:cxn>
                            <a:cxn ang="0">
                              <a:pos x="connsiteX4635" y="connsiteY4635"/>
                            </a:cxn>
                            <a:cxn ang="0">
                              <a:pos x="connsiteX4636" y="connsiteY4636"/>
                            </a:cxn>
                            <a:cxn ang="0">
                              <a:pos x="connsiteX4637" y="connsiteY4637"/>
                            </a:cxn>
                            <a:cxn ang="0">
                              <a:pos x="connsiteX4638" y="connsiteY4638"/>
                            </a:cxn>
                            <a:cxn ang="0">
                              <a:pos x="connsiteX4639" y="connsiteY4639"/>
                            </a:cxn>
                            <a:cxn ang="0">
                              <a:pos x="connsiteX4640" y="connsiteY4640"/>
                            </a:cxn>
                            <a:cxn ang="0">
                              <a:pos x="connsiteX4641" y="connsiteY4641"/>
                            </a:cxn>
                            <a:cxn ang="0">
                              <a:pos x="connsiteX4642" y="connsiteY4642"/>
                            </a:cxn>
                            <a:cxn ang="0">
                              <a:pos x="connsiteX4643" y="connsiteY4643"/>
                            </a:cxn>
                            <a:cxn ang="0">
                              <a:pos x="connsiteX4644" y="connsiteY4644"/>
                            </a:cxn>
                            <a:cxn ang="0">
                              <a:pos x="connsiteX4645" y="connsiteY4645"/>
                            </a:cxn>
                            <a:cxn ang="0">
                              <a:pos x="connsiteX4646" y="connsiteY4646"/>
                            </a:cxn>
                            <a:cxn ang="0">
                              <a:pos x="connsiteX4647" y="connsiteY4647"/>
                            </a:cxn>
                            <a:cxn ang="0">
                              <a:pos x="connsiteX4648" y="connsiteY4648"/>
                            </a:cxn>
                            <a:cxn ang="0">
                              <a:pos x="connsiteX4649" y="connsiteY4649"/>
                            </a:cxn>
                            <a:cxn ang="0">
                              <a:pos x="connsiteX4650" y="connsiteY4650"/>
                            </a:cxn>
                            <a:cxn ang="0">
                              <a:pos x="connsiteX4651" y="connsiteY4651"/>
                            </a:cxn>
                            <a:cxn ang="0">
                              <a:pos x="connsiteX4652" y="connsiteY4652"/>
                            </a:cxn>
                            <a:cxn ang="0">
                              <a:pos x="connsiteX4653" y="connsiteY4653"/>
                            </a:cxn>
                            <a:cxn ang="0">
                              <a:pos x="connsiteX4654" y="connsiteY4654"/>
                            </a:cxn>
                            <a:cxn ang="0">
                              <a:pos x="connsiteX4655" y="connsiteY4655"/>
                            </a:cxn>
                            <a:cxn ang="0">
                              <a:pos x="connsiteX4656" y="connsiteY4656"/>
                            </a:cxn>
                            <a:cxn ang="0">
                              <a:pos x="connsiteX4657" y="connsiteY4657"/>
                            </a:cxn>
                            <a:cxn ang="0">
                              <a:pos x="connsiteX4658" y="connsiteY4658"/>
                            </a:cxn>
                            <a:cxn ang="0">
                              <a:pos x="connsiteX4659" y="connsiteY4659"/>
                            </a:cxn>
                            <a:cxn ang="0">
                              <a:pos x="connsiteX4660" y="connsiteY4660"/>
                            </a:cxn>
                            <a:cxn ang="0">
                              <a:pos x="connsiteX4661" y="connsiteY4661"/>
                            </a:cxn>
                            <a:cxn ang="0">
                              <a:pos x="connsiteX4662" y="connsiteY4662"/>
                            </a:cxn>
                            <a:cxn ang="0">
                              <a:pos x="connsiteX4663" y="connsiteY4663"/>
                            </a:cxn>
                            <a:cxn ang="0">
                              <a:pos x="connsiteX4664" y="connsiteY4664"/>
                            </a:cxn>
                            <a:cxn ang="0">
                              <a:pos x="connsiteX4665" y="connsiteY4665"/>
                            </a:cxn>
                            <a:cxn ang="0">
                              <a:pos x="connsiteX4666" y="connsiteY4666"/>
                            </a:cxn>
                            <a:cxn ang="0">
                              <a:pos x="connsiteX4667" y="connsiteY4667"/>
                            </a:cxn>
                            <a:cxn ang="0">
                              <a:pos x="connsiteX4668" y="connsiteY4668"/>
                            </a:cxn>
                            <a:cxn ang="0">
                              <a:pos x="connsiteX4669" y="connsiteY4669"/>
                            </a:cxn>
                            <a:cxn ang="0">
                              <a:pos x="connsiteX4670" y="connsiteY4670"/>
                            </a:cxn>
                            <a:cxn ang="0">
                              <a:pos x="connsiteX4671" y="connsiteY4671"/>
                            </a:cxn>
                            <a:cxn ang="0">
                              <a:pos x="connsiteX4672" y="connsiteY4672"/>
                            </a:cxn>
                            <a:cxn ang="0">
                              <a:pos x="connsiteX4673" y="connsiteY4673"/>
                            </a:cxn>
                            <a:cxn ang="0">
                              <a:pos x="connsiteX4674" y="connsiteY4674"/>
                            </a:cxn>
                            <a:cxn ang="0">
                              <a:pos x="connsiteX4675" y="connsiteY4675"/>
                            </a:cxn>
                            <a:cxn ang="0">
                              <a:pos x="connsiteX4676" y="connsiteY4676"/>
                            </a:cxn>
                            <a:cxn ang="0">
                              <a:pos x="connsiteX4677" y="connsiteY4677"/>
                            </a:cxn>
                            <a:cxn ang="0">
                              <a:pos x="connsiteX4678" y="connsiteY4678"/>
                            </a:cxn>
                            <a:cxn ang="0">
                              <a:pos x="connsiteX4679" y="connsiteY4679"/>
                            </a:cxn>
                            <a:cxn ang="0">
                              <a:pos x="connsiteX4680" y="connsiteY4680"/>
                            </a:cxn>
                            <a:cxn ang="0">
                              <a:pos x="connsiteX4681" y="connsiteY4681"/>
                            </a:cxn>
                            <a:cxn ang="0">
                              <a:pos x="connsiteX4682" y="connsiteY4682"/>
                            </a:cxn>
                            <a:cxn ang="0">
                              <a:pos x="connsiteX4683" y="connsiteY4683"/>
                            </a:cxn>
                            <a:cxn ang="0">
                              <a:pos x="connsiteX4684" y="connsiteY4684"/>
                            </a:cxn>
                            <a:cxn ang="0">
                              <a:pos x="connsiteX4685" y="connsiteY4685"/>
                            </a:cxn>
                            <a:cxn ang="0">
                              <a:pos x="connsiteX4686" y="connsiteY4686"/>
                            </a:cxn>
                            <a:cxn ang="0">
                              <a:pos x="connsiteX4687" y="connsiteY4687"/>
                            </a:cxn>
                            <a:cxn ang="0">
                              <a:pos x="connsiteX4688" y="connsiteY4688"/>
                            </a:cxn>
                            <a:cxn ang="0">
                              <a:pos x="connsiteX4689" y="connsiteY4689"/>
                            </a:cxn>
                            <a:cxn ang="0">
                              <a:pos x="connsiteX4690" y="connsiteY4690"/>
                            </a:cxn>
                            <a:cxn ang="0">
                              <a:pos x="connsiteX4691" y="connsiteY4691"/>
                            </a:cxn>
                            <a:cxn ang="0">
                              <a:pos x="connsiteX4692" y="connsiteY4692"/>
                            </a:cxn>
                            <a:cxn ang="0">
                              <a:pos x="connsiteX4693" y="connsiteY4693"/>
                            </a:cxn>
                            <a:cxn ang="0">
                              <a:pos x="connsiteX4694" y="connsiteY4694"/>
                            </a:cxn>
                            <a:cxn ang="0">
                              <a:pos x="connsiteX4695" y="connsiteY4695"/>
                            </a:cxn>
                            <a:cxn ang="0">
                              <a:pos x="connsiteX4696" y="connsiteY4696"/>
                            </a:cxn>
                            <a:cxn ang="0">
                              <a:pos x="connsiteX4697" y="connsiteY4697"/>
                            </a:cxn>
                            <a:cxn ang="0">
                              <a:pos x="connsiteX4698" y="connsiteY4698"/>
                            </a:cxn>
                            <a:cxn ang="0">
                              <a:pos x="connsiteX4699" y="connsiteY4699"/>
                            </a:cxn>
                            <a:cxn ang="0">
                              <a:pos x="connsiteX4700" y="connsiteY4700"/>
                            </a:cxn>
                            <a:cxn ang="0">
                              <a:pos x="connsiteX4701" y="connsiteY4701"/>
                            </a:cxn>
                            <a:cxn ang="0">
                              <a:pos x="connsiteX4702" y="connsiteY4702"/>
                            </a:cxn>
                            <a:cxn ang="0">
                              <a:pos x="connsiteX4703" y="connsiteY4703"/>
                            </a:cxn>
                            <a:cxn ang="0">
                              <a:pos x="connsiteX4704" y="connsiteY4704"/>
                            </a:cxn>
                            <a:cxn ang="0">
                              <a:pos x="connsiteX4705" y="connsiteY4705"/>
                            </a:cxn>
                            <a:cxn ang="0">
                              <a:pos x="connsiteX4706" y="connsiteY4706"/>
                            </a:cxn>
                            <a:cxn ang="0">
                              <a:pos x="connsiteX4707" y="connsiteY4707"/>
                            </a:cxn>
                            <a:cxn ang="0">
                              <a:pos x="connsiteX4708" y="connsiteY4708"/>
                            </a:cxn>
                            <a:cxn ang="0">
                              <a:pos x="connsiteX4709" y="connsiteY4709"/>
                            </a:cxn>
                            <a:cxn ang="0">
                              <a:pos x="connsiteX4710" y="connsiteY4710"/>
                            </a:cxn>
                            <a:cxn ang="0">
                              <a:pos x="connsiteX4711" y="connsiteY4711"/>
                            </a:cxn>
                            <a:cxn ang="0">
                              <a:pos x="connsiteX4712" y="connsiteY4712"/>
                            </a:cxn>
                            <a:cxn ang="0">
                              <a:pos x="connsiteX4713" y="connsiteY4713"/>
                            </a:cxn>
                            <a:cxn ang="0">
                              <a:pos x="connsiteX4714" y="connsiteY4714"/>
                            </a:cxn>
                            <a:cxn ang="0">
                              <a:pos x="connsiteX4715" y="connsiteY4715"/>
                            </a:cxn>
                            <a:cxn ang="0">
                              <a:pos x="connsiteX4716" y="connsiteY4716"/>
                            </a:cxn>
                            <a:cxn ang="0">
                              <a:pos x="connsiteX4717" y="connsiteY4717"/>
                            </a:cxn>
                            <a:cxn ang="0">
                              <a:pos x="connsiteX4718" y="connsiteY4718"/>
                            </a:cxn>
                            <a:cxn ang="0">
                              <a:pos x="connsiteX4719" y="connsiteY4719"/>
                            </a:cxn>
                            <a:cxn ang="0">
                              <a:pos x="connsiteX4720" y="connsiteY4720"/>
                            </a:cxn>
                            <a:cxn ang="0">
                              <a:pos x="connsiteX4721" y="connsiteY4721"/>
                            </a:cxn>
                            <a:cxn ang="0">
                              <a:pos x="connsiteX4722" y="connsiteY4722"/>
                            </a:cxn>
                            <a:cxn ang="0">
                              <a:pos x="connsiteX4723" y="connsiteY4723"/>
                            </a:cxn>
                            <a:cxn ang="0">
                              <a:pos x="connsiteX4724" y="connsiteY4724"/>
                            </a:cxn>
                            <a:cxn ang="0">
                              <a:pos x="connsiteX4725" y="connsiteY4725"/>
                            </a:cxn>
                            <a:cxn ang="0">
                              <a:pos x="connsiteX4726" y="connsiteY4726"/>
                            </a:cxn>
                            <a:cxn ang="0">
                              <a:pos x="connsiteX4727" y="connsiteY4727"/>
                            </a:cxn>
                            <a:cxn ang="0">
                              <a:pos x="connsiteX4728" y="connsiteY4728"/>
                            </a:cxn>
                            <a:cxn ang="0">
                              <a:pos x="connsiteX4729" y="connsiteY4729"/>
                            </a:cxn>
                            <a:cxn ang="0">
                              <a:pos x="connsiteX4730" y="connsiteY4730"/>
                            </a:cxn>
                            <a:cxn ang="0">
                              <a:pos x="connsiteX4731" y="connsiteY4731"/>
                            </a:cxn>
                            <a:cxn ang="0">
                              <a:pos x="connsiteX4732" y="connsiteY4732"/>
                            </a:cxn>
                            <a:cxn ang="0">
                              <a:pos x="connsiteX4733" y="connsiteY4733"/>
                            </a:cxn>
                            <a:cxn ang="0">
                              <a:pos x="connsiteX4734" y="connsiteY4734"/>
                            </a:cxn>
                            <a:cxn ang="0">
                              <a:pos x="connsiteX4735" y="connsiteY4735"/>
                            </a:cxn>
                            <a:cxn ang="0">
                              <a:pos x="connsiteX4736" y="connsiteY4736"/>
                            </a:cxn>
                            <a:cxn ang="0">
                              <a:pos x="connsiteX4737" y="connsiteY4737"/>
                            </a:cxn>
                            <a:cxn ang="0">
                              <a:pos x="connsiteX4738" y="connsiteY4738"/>
                            </a:cxn>
                            <a:cxn ang="0">
                              <a:pos x="connsiteX4739" y="connsiteY4739"/>
                            </a:cxn>
                            <a:cxn ang="0">
                              <a:pos x="connsiteX4740" y="connsiteY4740"/>
                            </a:cxn>
                            <a:cxn ang="0">
                              <a:pos x="connsiteX4741" y="connsiteY4741"/>
                            </a:cxn>
                            <a:cxn ang="0">
                              <a:pos x="connsiteX4742" y="connsiteY4742"/>
                            </a:cxn>
                            <a:cxn ang="0">
                              <a:pos x="connsiteX4743" y="connsiteY4743"/>
                            </a:cxn>
                            <a:cxn ang="0">
                              <a:pos x="connsiteX4744" y="connsiteY4744"/>
                            </a:cxn>
                            <a:cxn ang="0">
                              <a:pos x="connsiteX4745" y="connsiteY4745"/>
                            </a:cxn>
                            <a:cxn ang="0">
                              <a:pos x="connsiteX4746" y="connsiteY4746"/>
                            </a:cxn>
                            <a:cxn ang="0">
                              <a:pos x="connsiteX4747" y="connsiteY4747"/>
                            </a:cxn>
                            <a:cxn ang="0">
                              <a:pos x="connsiteX4748" y="connsiteY4748"/>
                            </a:cxn>
                            <a:cxn ang="0">
                              <a:pos x="connsiteX4749" y="connsiteY4749"/>
                            </a:cxn>
                            <a:cxn ang="0">
                              <a:pos x="connsiteX4750" y="connsiteY4750"/>
                            </a:cxn>
                            <a:cxn ang="0">
                              <a:pos x="connsiteX4751" y="connsiteY4751"/>
                            </a:cxn>
                            <a:cxn ang="0">
                              <a:pos x="connsiteX4752" y="connsiteY4752"/>
                            </a:cxn>
                            <a:cxn ang="0">
                              <a:pos x="connsiteX4753" y="connsiteY4753"/>
                            </a:cxn>
                            <a:cxn ang="0">
                              <a:pos x="connsiteX4754" y="connsiteY4754"/>
                            </a:cxn>
                            <a:cxn ang="0">
                              <a:pos x="connsiteX4755" y="connsiteY4755"/>
                            </a:cxn>
                            <a:cxn ang="0">
                              <a:pos x="connsiteX4756" y="connsiteY4756"/>
                            </a:cxn>
                            <a:cxn ang="0">
                              <a:pos x="connsiteX4757" y="connsiteY4757"/>
                            </a:cxn>
                            <a:cxn ang="0">
                              <a:pos x="connsiteX4758" y="connsiteY4758"/>
                            </a:cxn>
                            <a:cxn ang="0">
                              <a:pos x="connsiteX4759" y="connsiteY4759"/>
                            </a:cxn>
                            <a:cxn ang="0">
                              <a:pos x="connsiteX4760" y="connsiteY4760"/>
                            </a:cxn>
                            <a:cxn ang="0">
                              <a:pos x="connsiteX4761" y="connsiteY4761"/>
                            </a:cxn>
                            <a:cxn ang="0">
                              <a:pos x="connsiteX4762" y="connsiteY4762"/>
                            </a:cxn>
                            <a:cxn ang="0">
                              <a:pos x="connsiteX4763" y="connsiteY4763"/>
                            </a:cxn>
                            <a:cxn ang="0">
                              <a:pos x="connsiteX4764" y="connsiteY4764"/>
                            </a:cxn>
                            <a:cxn ang="0">
                              <a:pos x="connsiteX4765" y="connsiteY4765"/>
                            </a:cxn>
                            <a:cxn ang="0">
                              <a:pos x="connsiteX4766" y="connsiteY4766"/>
                            </a:cxn>
                            <a:cxn ang="0">
                              <a:pos x="connsiteX4767" y="connsiteY4767"/>
                            </a:cxn>
                            <a:cxn ang="0">
                              <a:pos x="connsiteX4768" y="connsiteY4768"/>
                            </a:cxn>
                            <a:cxn ang="0">
                              <a:pos x="connsiteX4769" y="connsiteY4769"/>
                            </a:cxn>
                            <a:cxn ang="0">
                              <a:pos x="connsiteX4770" y="connsiteY4770"/>
                            </a:cxn>
                            <a:cxn ang="0">
                              <a:pos x="connsiteX4771" y="connsiteY4771"/>
                            </a:cxn>
                            <a:cxn ang="0">
                              <a:pos x="connsiteX4772" y="connsiteY4772"/>
                            </a:cxn>
                            <a:cxn ang="0">
                              <a:pos x="connsiteX4773" y="connsiteY4773"/>
                            </a:cxn>
                            <a:cxn ang="0">
                              <a:pos x="connsiteX4774" y="connsiteY4774"/>
                            </a:cxn>
                            <a:cxn ang="0">
                              <a:pos x="connsiteX4775" y="connsiteY4775"/>
                            </a:cxn>
                            <a:cxn ang="0">
                              <a:pos x="connsiteX4776" y="connsiteY4776"/>
                            </a:cxn>
                            <a:cxn ang="0">
                              <a:pos x="connsiteX4777" y="connsiteY4777"/>
                            </a:cxn>
                            <a:cxn ang="0">
                              <a:pos x="connsiteX4778" y="connsiteY4778"/>
                            </a:cxn>
                            <a:cxn ang="0">
                              <a:pos x="connsiteX4779" y="connsiteY4779"/>
                            </a:cxn>
                            <a:cxn ang="0">
                              <a:pos x="connsiteX4780" y="connsiteY4780"/>
                            </a:cxn>
                            <a:cxn ang="0">
                              <a:pos x="connsiteX4781" y="connsiteY4781"/>
                            </a:cxn>
                            <a:cxn ang="0">
                              <a:pos x="connsiteX4782" y="connsiteY4782"/>
                            </a:cxn>
                            <a:cxn ang="0">
                              <a:pos x="connsiteX4783" y="connsiteY4783"/>
                            </a:cxn>
                            <a:cxn ang="0">
                              <a:pos x="connsiteX4784" y="connsiteY4784"/>
                            </a:cxn>
                            <a:cxn ang="0">
                              <a:pos x="connsiteX4785" y="connsiteY4785"/>
                            </a:cxn>
                            <a:cxn ang="0">
                              <a:pos x="connsiteX4786" y="connsiteY4786"/>
                            </a:cxn>
                            <a:cxn ang="0">
                              <a:pos x="connsiteX4787" y="connsiteY4787"/>
                            </a:cxn>
                            <a:cxn ang="0">
                              <a:pos x="connsiteX4788" y="connsiteY4788"/>
                            </a:cxn>
                            <a:cxn ang="0">
                              <a:pos x="connsiteX4789" y="connsiteY4789"/>
                            </a:cxn>
                            <a:cxn ang="0">
                              <a:pos x="connsiteX4790" y="connsiteY4790"/>
                            </a:cxn>
                            <a:cxn ang="0">
                              <a:pos x="connsiteX4791" y="connsiteY4791"/>
                            </a:cxn>
                            <a:cxn ang="0">
                              <a:pos x="connsiteX4792" y="connsiteY4792"/>
                            </a:cxn>
                            <a:cxn ang="0">
                              <a:pos x="connsiteX4793" y="connsiteY4793"/>
                            </a:cxn>
                            <a:cxn ang="0">
                              <a:pos x="connsiteX4794" y="connsiteY4794"/>
                            </a:cxn>
                            <a:cxn ang="0">
                              <a:pos x="connsiteX4795" y="connsiteY4795"/>
                            </a:cxn>
                            <a:cxn ang="0">
                              <a:pos x="connsiteX4796" y="connsiteY4796"/>
                            </a:cxn>
                            <a:cxn ang="0">
                              <a:pos x="connsiteX4797" y="connsiteY4797"/>
                            </a:cxn>
                            <a:cxn ang="0">
                              <a:pos x="connsiteX4798" y="connsiteY4798"/>
                            </a:cxn>
                            <a:cxn ang="0">
                              <a:pos x="connsiteX4799" y="connsiteY4799"/>
                            </a:cxn>
                            <a:cxn ang="0">
                              <a:pos x="connsiteX4800" y="connsiteY4800"/>
                            </a:cxn>
                            <a:cxn ang="0">
                              <a:pos x="connsiteX4801" y="connsiteY4801"/>
                            </a:cxn>
                            <a:cxn ang="0">
                              <a:pos x="connsiteX4802" y="connsiteY4802"/>
                            </a:cxn>
                            <a:cxn ang="0">
                              <a:pos x="connsiteX4803" y="connsiteY4803"/>
                            </a:cxn>
                            <a:cxn ang="0">
                              <a:pos x="connsiteX4804" y="connsiteY4804"/>
                            </a:cxn>
                            <a:cxn ang="0">
                              <a:pos x="connsiteX4805" y="connsiteY4805"/>
                            </a:cxn>
                            <a:cxn ang="0">
                              <a:pos x="connsiteX4806" y="connsiteY4806"/>
                            </a:cxn>
                            <a:cxn ang="0">
                              <a:pos x="connsiteX4807" y="connsiteY4807"/>
                            </a:cxn>
                            <a:cxn ang="0">
                              <a:pos x="connsiteX4808" y="connsiteY4808"/>
                            </a:cxn>
                            <a:cxn ang="0">
                              <a:pos x="connsiteX4809" y="connsiteY4809"/>
                            </a:cxn>
                            <a:cxn ang="0">
                              <a:pos x="connsiteX4810" y="connsiteY4810"/>
                            </a:cxn>
                            <a:cxn ang="0">
                              <a:pos x="connsiteX4811" y="connsiteY4811"/>
                            </a:cxn>
                            <a:cxn ang="0">
                              <a:pos x="connsiteX4812" y="connsiteY4812"/>
                            </a:cxn>
                            <a:cxn ang="0">
                              <a:pos x="connsiteX4813" y="connsiteY4813"/>
                            </a:cxn>
                            <a:cxn ang="0">
                              <a:pos x="connsiteX4814" y="connsiteY4814"/>
                            </a:cxn>
                            <a:cxn ang="0">
                              <a:pos x="connsiteX4815" y="connsiteY4815"/>
                            </a:cxn>
                            <a:cxn ang="0">
                              <a:pos x="connsiteX4816" y="connsiteY4816"/>
                            </a:cxn>
                            <a:cxn ang="0">
                              <a:pos x="connsiteX4817" y="connsiteY4817"/>
                            </a:cxn>
                            <a:cxn ang="0">
                              <a:pos x="connsiteX4818" y="connsiteY4818"/>
                            </a:cxn>
                            <a:cxn ang="0">
                              <a:pos x="connsiteX4819" y="connsiteY4819"/>
                            </a:cxn>
                            <a:cxn ang="0">
                              <a:pos x="connsiteX4820" y="connsiteY4820"/>
                            </a:cxn>
                            <a:cxn ang="0">
                              <a:pos x="connsiteX4821" y="connsiteY4821"/>
                            </a:cxn>
                            <a:cxn ang="0">
                              <a:pos x="connsiteX4822" y="connsiteY4822"/>
                            </a:cxn>
                            <a:cxn ang="0">
                              <a:pos x="connsiteX4823" y="connsiteY4823"/>
                            </a:cxn>
                            <a:cxn ang="0">
                              <a:pos x="connsiteX4824" y="connsiteY4824"/>
                            </a:cxn>
                            <a:cxn ang="0">
                              <a:pos x="connsiteX4825" y="connsiteY4825"/>
                            </a:cxn>
                            <a:cxn ang="0">
                              <a:pos x="connsiteX4826" y="connsiteY4826"/>
                            </a:cxn>
                            <a:cxn ang="0">
                              <a:pos x="connsiteX4827" y="connsiteY4827"/>
                            </a:cxn>
                            <a:cxn ang="0">
                              <a:pos x="connsiteX4828" y="connsiteY4828"/>
                            </a:cxn>
                            <a:cxn ang="0">
                              <a:pos x="connsiteX4829" y="connsiteY4829"/>
                            </a:cxn>
                            <a:cxn ang="0">
                              <a:pos x="connsiteX4830" y="connsiteY4830"/>
                            </a:cxn>
                            <a:cxn ang="0">
                              <a:pos x="connsiteX4831" y="connsiteY4831"/>
                            </a:cxn>
                            <a:cxn ang="0">
                              <a:pos x="connsiteX4832" y="connsiteY4832"/>
                            </a:cxn>
                            <a:cxn ang="0">
                              <a:pos x="connsiteX4833" y="connsiteY4833"/>
                            </a:cxn>
                            <a:cxn ang="0">
                              <a:pos x="connsiteX4834" y="connsiteY4834"/>
                            </a:cxn>
                            <a:cxn ang="0">
                              <a:pos x="connsiteX4835" y="connsiteY4835"/>
                            </a:cxn>
                            <a:cxn ang="0">
                              <a:pos x="connsiteX4836" y="connsiteY4836"/>
                            </a:cxn>
                            <a:cxn ang="0">
                              <a:pos x="connsiteX4837" y="connsiteY4837"/>
                            </a:cxn>
                            <a:cxn ang="0">
                              <a:pos x="connsiteX4838" y="connsiteY4838"/>
                            </a:cxn>
                            <a:cxn ang="0">
                              <a:pos x="connsiteX4839" y="connsiteY4839"/>
                            </a:cxn>
                            <a:cxn ang="0">
                              <a:pos x="connsiteX4840" y="connsiteY4840"/>
                            </a:cxn>
                            <a:cxn ang="0">
                              <a:pos x="connsiteX4841" y="connsiteY4841"/>
                            </a:cxn>
                            <a:cxn ang="0">
                              <a:pos x="connsiteX4842" y="connsiteY4842"/>
                            </a:cxn>
                            <a:cxn ang="0">
                              <a:pos x="connsiteX4843" y="connsiteY4843"/>
                            </a:cxn>
                            <a:cxn ang="0">
                              <a:pos x="connsiteX4844" y="connsiteY4844"/>
                            </a:cxn>
                            <a:cxn ang="0">
                              <a:pos x="connsiteX4845" y="connsiteY4845"/>
                            </a:cxn>
                            <a:cxn ang="0">
                              <a:pos x="connsiteX4846" y="connsiteY4846"/>
                            </a:cxn>
                            <a:cxn ang="0">
                              <a:pos x="connsiteX4847" y="connsiteY4847"/>
                            </a:cxn>
                            <a:cxn ang="0">
                              <a:pos x="connsiteX4848" y="connsiteY4848"/>
                            </a:cxn>
                            <a:cxn ang="0">
                              <a:pos x="connsiteX4849" y="connsiteY4849"/>
                            </a:cxn>
                            <a:cxn ang="0">
                              <a:pos x="connsiteX4850" y="connsiteY4850"/>
                            </a:cxn>
                            <a:cxn ang="0">
                              <a:pos x="connsiteX4851" y="connsiteY4851"/>
                            </a:cxn>
                            <a:cxn ang="0">
                              <a:pos x="connsiteX4852" y="connsiteY4852"/>
                            </a:cxn>
                            <a:cxn ang="0">
                              <a:pos x="connsiteX4853" y="connsiteY4853"/>
                            </a:cxn>
                            <a:cxn ang="0">
                              <a:pos x="connsiteX4854" y="connsiteY4854"/>
                            </a:cxn>
                            <a:cxn ang="0">
                              <a:pos x="connsiteX4855" y="connsiteY4855"/>
                            </a:cxn>
                            <a:cxn ang="0">
                              <a:pos x="connsiteX4856" y="connsiteY4856"/>
                            </a:cxn>
                            <a:cxn ang="0">
                              <a:pos x="connsiteX4857" y="connsiteY4857"/>
                            </a:cxn>
                            <a:cxn ang="0">
                              <a:pos x="connsiteX4858" y="connsiteY4858"/>
                            </a:cxn>
                            <a:cxn ang="0">
                              <a:pos x="connsiteX4859" y="connsiteY4859"/>
                            </a:cxn>
                            <a:cxn ang="0">
                              <a:pos x="connsiteX4860" y="connsiteY4860"/>
                            </a:cxn>
                            <a:cxn ang="0">
                              <a:pos x="connsiteX4861" y="connsiteY4861"/>
                            </a:cxn>
                            <a:cxn ang="0">
                              <a:pos x="connsiteX4862" y="connsiteY4862"/>
                            </a:cxn>
                            <a:cxn ang="0">
                              <a:pos x="connsiteX4863" y="connsiteY4863"/>
                            </a:cxn>
                            <a:cxn ang="0">
                              <a:pos x="connsiteX4864" y="connsiteY4864"/>
                            </a:cxn>
                            <a:cxn ang="0">
                              <a:pos x="connsiteX4865" y="connsiteY4865"/>
                            </a:cxn>
                            <a:cxn ang="0">
                              <a:pos x="connsiteX4866" y="connsiteY4866"/>
                            </a:cxn>
                            <a:cxn ang="0">
                              <a:pos x="connsiteX4867" y="connsiteY4867"/>
                            </a:cxn>
                            <a:cxn ang="0">
                              <a:pos x="connsiteX4868" y="connsiteY4868"/>
                            </a:cxn>
                            <a:cxn ang="0">
                              <a:pos x="connsiteX4869" y="connsiteY4869"/>
                            </a:cxn>
                            <a:cxn ang="0">
                              <a:pos x="connsiteX4870" y="connsiteY4870"/>
                            </a:cxn>
                            <a:cxn ang="0">
                              <a:pos x="connsiteX4871" y="connsiteY4871"/>
                            </a:cxn>
                            <a:cxn ang="0">
                              <a:pos x="connsiteX4872" y="connsiteY4872"/>
                            </a:cxn>
                            <a:cxn ang="0">
                              <a:pos x="connsiteX4873" y="connsiteY4873"/>
                            </a:cxn>
                            <a:cxn ang="0">
                              <a:pos x="connsiteX4874" y="connsiteY4874"/>
                            </a:cxn>
                            <a:cxn ang="0">
                              <a:pos x="connsiteX4875" y="connsiteY4875"/>
                            </a:cxn>
                            <a:cxn ang="0">
                              <a:pos x="connsiteX4876" y="connsiteY4876"/>
                            </a:cxn>
                            <a:cxn ang="0">
                              <a:pos x="connsiteX4877" y="connsiteY4877"/>
                            </a:cxn>
                            <a:cxn ang="0">
                              <a:pos x="connsiteX4878" y="connsiteY4878"/>
                            </a:cxn>
                            <a:cxn ang="0">
                              <a:pos x="connsiteX4879" y="connsiteY4879"/>
                            </a:cxn>
                            <a:cxn ang="0">
                              <a:pos x="connsiteX4880" y="connsiteY4880"/>
                            </a:cxn>
                            <a:cxn ang="0">
                              <a:pos x="connsiteX4881" y="connsiteY4881"/>
                            </a:cxn>
                            <a:cxn ang="0">
                              <a:pos x="connsiteX4882" y="connsiteY4882"/>
                            </a:cxn>
                            <a:cxn ang="0">
                              <a:pos x="connsiteX4883" y="connsiteY4883"/>
                            </a:cxn>
                            <a:cxn ang="0">
                              <a:pos x="connsiteX4884" y="connsiteY4884"/>
                            </a:cxn>
                            <a:cxn ang="0">
                              <a:pos x="connsiteX4885" y="connsiteY4885"/>
                            </a:cxn>
                            <a:cxn ang="0">
                              <a:pos x="connsiteX4886" y="connsiteY4886"/>
                            </a:cxn>
                            <a:cxn ang="0">
                              <a:pos x="connsiteX4887" y="connsiteY4887"/>
                            </a:cxn>
                            <a:cxn ang="0">
                              <a:pos x="connsiteX4888" y="connsiteY4888"/>
                            </a:cxn>
                            <a:cxn ang="0">
                              <a:pos x="connsiteX4889" y="connsiteY4889"/>
                            </a:cxn>
                            <a:cxn ang="0">
                              <a:pos x="connsiteX4890" y="connsiteY4890"/>
                            </a:cxn>
                            <a:cxn ang="0">
                              <a:pos x="connsiteX4891" y="connsiteY4891"/>
                            </a:cxn>
                            <a:cxn ang="0">
                              <a:pos x="connsiteX4892" y="connsiteY4892"/>
                            </a:cxn>
                            <a:cxn ang="0">
                              <a:pos x="connsiteX4893" y="connsiteY4893"/>
                            </a:cxn>
                            <a:cxn ang="0">
                              <a:pos x="connsiteX4894" y="connsiteY4894"/>
                            </a:cxn>
                            <a:cxn ang="0">
                              <a:pos x="connsiteX4895" y="connsiteY4895"/>
                            </a:cxn>
                            <a:cxn ang="0">
                              <a:pos x="connsiteX4896" y="connsiteY4896"/>
                            </a:cxn>
                            <a:cxn ang="0">
                              <a:pos x="connsiteX4897" y="connsiteY4897"/>
                            </a:cxn>
                            <a:cxn ang="0">
                              <a:pos x="connsiteX4898" y="connsiteY4898"/>
                            </a:cxn>
                            <a:cxn ang="0">
                              <a:pos x="connsiteX4899" y="connsiteY4899"/>
                            </a:cxn>
                            <a:cxn ang="0">
                              <a:pos x="connsiteX4900" y="connsiteY4900"/>
                            </a:cxn>
                            <a:cxn ang="0">
                              <a:pos x="connsiteX4901" y="connsiteY4901"/>
                            </a:cxn>
                            <a:cxn ang="0">
                              <a:pos x="connsiteX4902" y="connsiteY4902"/>
                            </a:cxn>
                            <a:cxn ang="0">
                              <a:pos x="connsiteX4903" y="connsiteY4903"/>
                            </a:cxn>
                            <a:cxn ang="0">
                              <a:pos x="connsiteX4904" y="connsiteY4904"/>
                            </a:cxn>
                            <a:cxn ang="0">
                              <a:pos x="connsiteX4905" y="connsiteY4905"/>
                            </a:cxn>
                            <a:cxn ang="0">
                              <a:pos x="connsiteX4906" y="connsiteY4906"/>
                            </a:cxn>
                            <a:cxn ang="0">
                              <a:pos x="connsiteX4907" y="connsiteY4907"/>
                            </a:cxn>
                            <a:cxn ang="0">
                              <a:pos x="connsiteX4908" y="connsiteY4908"/>
                            </a:cxn>
                            <a:cxn ang="0">
                              <a:pos x="connsiteX4909" y="connsiteY4909"/>
                            </a:cxn>
                            <a:cxn ang="0">
                              <a:pos x="connsiteX4910" y="connsiteY4910"/>
                            </a:cxn>
                            <a:cxn ang="0">
                              <a:pos x="connsiteX4911" y="connsiteY4911"/>
                            </a:cxn>
                            <a:cxn ang="0">
                              <a:pos x="connsiteX4912" y="connsiteY4912"/>
                            </a:cxn>
                            <a:cxn ang="0">
                              <a:pos x="connsiteX4913" y="connsiteY4913"/>
                            </a:cxn>
                            <a:cxn ang="0">
                              <a:pos x="connsiteX4914" y="connsiteY4914"/>
                            </a:cxn>
                            <a:cxn ang="0">
                              <a:pos x="connsiteX4915" y="connsiteY4915"/>
                            </a:cxn>
                            <a:cxn ang="0">
                              <a:pos x="connsiteX4916" y="connsiteY4916"/>
                            </a:cxn>
                            <a:cxn ang="0">
                              <a:pos x="connsiteX4917" y="connsiteY4917"/>
                            </a:cxn>
                            <a:cxn ang="0">
                              <a:pos x="connsiteX4918" y="connsiteY4918"/>
                            </a:cxn>
                            <a:cxn ang="0">
                              <a:pos x="connsiteX4919" y="connsiteY4919"/>
                            </a:cxn>
                            <a:cxn ang="0">
                              <a:pos x="connsiteX4920" y="connsiteY4920"/>
                            </a:cxn>
                            <a:cxn ang="0">
                              <a:pos x="connsiteX4921" y="connsiteY4921"/>
                            </a:cxn>
                            <a:cxn ang="0">
                              <a:pos x="connsiteX4922" y="connsiteY4922"/>
                            </a:cxn>
                            <a:cxn ang="0">
                              <a:pos x="connsiteX4923" y="connsiteY4923"/>
                            </a:cxn>
                            <a:cxn ang="0">
                              <a:pos x="connsiteX4924" y="connsiteY4924"/>
                            </a:cxn>
                            <a:cxn ang="0">
                              <a:pos x="connsiteX4925" y="connsiteY4925"/>
                            </a:cxn>
                            <a:cxn ang="0">
                              <a:pos x="connsiteX4926" y="connsiteY4926"/>
                            </a:cxn>
                            <a:cxn ang="0">
                              <a:pos x="connsiteX4927" y="connsiteY4927"/>
                            </a:cxn>
                            <a:cxn ang="0">
                              <a:pos x="connsiteX4928" y="connsiteY4928"/>
                            </a:cxn>
                            <a:cxn ang="0">
                              <a:pos x="connsiteX4929" y="connsiteY4929"/>
                            </a:cxn>
                            <a:cxn ang="0">
                              <a:pos x="connsiteX4930" y="connsiteY4930"/>
                            </a:cxn>
                            <a:cxn ang="0">
                              <a:pos x="connsiteX4931" y="connsiteY4931"/>
                            </a:cxn>
                            <a:cxn ang="0">
                              <a:pos x="connsiteX4932" y="connsiteY4932"/>
                            </a:cxn>
                            <a:cxn ang="0">
                              <a:pos x="connsiteX4933" y="connsiteY4933"/>
                            </a:cxn>
                            <a:cxn ang="0">
                              <a:pos x="connsiteX4934" y="connsiteY4934"/>
                            </a:cxn>
                            <a:cxn ang="0">
                              <a:pos x="connsiteX4935" y="connsiteY4935"/>
                            </a:cxn>
                            <a:cxn ang="0">
                              <a:pos x="connsiteX4936" y="connsiteY4936"/>
                            </a:cxn>
                            <a:cxn ang="0">
                              <a:pos x="connsiteX4937" y="connsiteY4937"/>
                            </a:cxn>
                            <a:cxn ang="0">
                              <a:pos x="connsiteX4938" y="connsiteY4938"/>
                            </a:cxn>
                            <a:cxn ang="0">
                              <a:pos x="connsiteX4939" y="connsiteY4939"/>
                            </a:cxn>
                            <a:cxn ang="0">
                              <a:pos x="connsiteX4940" y="connsiteY4940"/>
                            </a:cxn>
                            <a:cxn ang="0">
                              <a:pos x="connsiteX4941" y="connsiteY4941"/>
                            </a:cxn>
                            <a:cxn ang="0">
                              <a:pos x="connsiteX4942" y="connsiteY4942"/>
                            </a:cxn>
                            <a:cxn ang="0">
                              <a:pos x="connsiteX4943" y="connsiteY4943"/>
                            </a:cxn>
                            <a:cxn ang="0">
                              <a:pos x="connsiteX4944" y="connsiteY4944"/>
                            </a:cxn>
                            <a:cxn ang="0">
                              <a:pos x="connsiteX4945" y="connsiteY4945"/>
                            </a:cxn>
                            <a:cxn ang="0">
                              <a:pos x="connsiteX4946" y="connsiteY4946"/>
                            </a:cxn>
                            <a:cxn ang="0">
                              <a:pos x="connsiteX4947" y="connsiteY4947"/>
                            </a:cxn>
                            <a:cxn ang="0">
                              <a:pos x="connsiteX4948" y="connsiteY4948"/>
                            </a:cxn>
                            <a:cxn ang="0">
                              <a:pos x="connsiteX4949" y="connsiteY4949"/>
                            </a:cxn>
                            <a:cxn ang="0">
                              <a:pos x="connsiteX4950" y="connsiteY4950"/>
                            </a:cxn>
                            <a:cxn ang="0">
                              <a:pos x="connsiteX4951" y="connsiteY4951"/>
                            </a:cxn>
                            <a:cxn ang="0">
                              <a:pos x="connsiteX4952" y="connsiteY4952"/>
                            </a:cxn>
                            <a:cxn ang="0">
                              <a:pos x="connsiteX4953" y="connsiteY4953"/>
                            </a:cxn>
                            <a:cxn ang="0">
                              <a:pos x="connsiteX4954" y="connsiteY4954"/>
                            </a:cxn>
                            <a:cxn ang="0">
                              <a:pos x="connsiteX4955" y="connsiteY4955"/>
                            </a:cxn>
                            <a:cxn ang="0">
                              <a:pos x="connsiteX4956" y="connsiteY4956"/>
                            </a:cxn>
                            <a:cxn ang="0">
                              <a:pos x="connsiteX4957" y="connsiteY4957"/>
                            </a:cxn>
                            <a:cxn ang="0">
                              <a:pos x="connsiteX4958" y="connsiteY4958"/>
                            </a:cxn>
                            <a:cxn ang="0">
                              <a:pos x="connsiteX4959" y="connsiteY4959"/>
                            </a:cxn>
                            <a:cxn ang="0">
                              <a:pos x="connsiteX4960" y="connsiteY4960"/>
                            </a:cxn>
                            <a:cxn ang="0">
                              <a:pos x="connsiteX4961" y="connsiteY4961"/>
                            </a:cxn>
                            <a:cxn ang="0">
                              <a:pos x="connsiteX4962" y="connsiteY4962"/>
                            </a:cxn>
                            <a:cxn ang="0">
                              <a:pos x="connsiteX4963" y="connsiteY4963"/>
                            </a:cxn>
                            <a:cxn ang="0">
                              <a:pos x="connsiteX4964" y="connsiteY4964"/>
                            </a:cxn>
                            <a:cxn ang="0">
                              <a:pos x="connsiteX4965" y="connsiteY4965"/>
                            </a:cxn>
                            <a:cxn ang="0">
                              <a:pos x="connsiteX4966" y="connsiteY4966"/>
                            </a:cxn>
                            <a:cxn ang="0">
                              <a:pos x="connsiteX4967" y="connsiteY4967"/>
                            </a:cxn>
                            <a:cxn ang="0">
                              <a:pos x="connsiteX4968" y="connsiteY4968"/>
                            </a:cxn>
                            <a:cxn ang="0">
                              <a:pos x="connsiteX4969" y="connsiteY4969"/>
                            </a:cxn>
                            <a:cxn ang="0">
                              <a:pos x="connsiteX4970" y="connsiteY4970"/>
                            </a:cxn>
                            <a:cxn ang="0">
                              <a:pos x="connsiteX4971" y="connsiteY4971"/>
                            </a:cxn>
                            <a:cxn ang="0">
                              <a:pos x="connsiteX4972" y="connsiteY4972"/>
                            </a:cxn>
                            <a:cxn ang="0">
                              <a:pos x="connsiteX4973" y="connsiteY4973"/>
                            </a:cxn>
                            <a:cxn ang="0">
                              <a:pos x="connsiteX4974" y="connsiteY4974"/>
                            </a:cxn>
                            <a:cxn ang="0">
                              <a:pos x="connsiteX4975" y="connsiteY4975"/>
                            </a:cxn>
                            <a:cxn ang="0">
                              <a:pos x="connsiteX4976" y="connsiteY4976"/>
                            </a:cxn>
                            <a:cxn ang="0">
                              <a:pos x="connsiteX4977" y="connsiteY4977"/>
                            </a:cxn>
                            <a:cxn ang="0">
                              <a:pos x="connsiteX4978" y="connsiteY4978"/>
                            </a:cxn>
                            <a:cxn ang="0">
                              <a:pos x="connsiteX4979" y="connsiteY4979"/>
                            </a:cxn>
                            <a:cxn ang="0">
                              <a:pos x="connsiteX4980" y="connsiteY4980"/>
                            </a:cxn>
                            <a:cxn ang="0">
                              <a:pos x="connsiteX4981" y="connsiteY4981"/>
                            </a:cxn>
                            <a:cxn ang="0">
                              <a:pos x="connsiteX4982" y="connsiteY4982"/>
                            </a:cxn>
                            <a:cxn ang="0">
                              <a:pos x="connsiteX4983" y="connsiteY4983"/>
                            </a:cxn>
                            <a:cxn ang="0">
                              <a:pos x="connsiteX4984" y="connsiteY4984"/>
                            </a:cxn>
                            <a:cxn ang="0">
                              <a:pos x="connsiteX4985" y="connsiteY4985"/>
                            </a:cxn>
                            <a:cxn ang="0">
                              <a:pos x="connsiteX4986" y="connsiteY4986"/>
                            </a:cxn>
                            <a:cxn ang="0">
                              <a:pos x="connsiteX4987" y="connsiteY4987"/>
                            </a:cxn>
                            <a:cxn ang="0">
                              <a:pos x="connsiteX4988" y="connsiteY4988"/>
                            </a:cxn>
                            <a:cxn ang="0">
                              <a:pos x="connsiteX4989" y="connsiteY4989"/>
                            </a:cxn>
                            <a:cxn ang="0">
                              <a:pos x="connsiteX4990" y="connsiteY4990"/>
                            </a:cxn>
                            <a:cxn ang="0">
                              <a:pos x="connsiteX4991" y="connsiteY4991"/>
                            </a:cxn>
                            <a:cxn ang="0">
                              <a:pos x="connsiteX4992" y="connsiteY4992"/>
                            </a:cxn>
                            <a:cxn ang="0">
                              <a:pos x="connsiteX4993" y="connsiteY4993"/>
                            </a:cxn>
                            <a:cxn ang="0">
                              <a:pos x="connsiteX4994" y="connsiteY4994"/>
                            </a:cxn>
                            <a:cxn ang="0">
                              <a:pos x="connsiteX4995" y="connsiteY4995"/>
                            </a:cxn>
                            <a:cxn ang="0">
                              <a:pos x="connsiteX4996" y="connsiteY4996"/>
                            </a:cxn>
                            <a:cxn ang="0">
                              <a:pos x="connsiteX4997" y="connsiteY4997"/>
                            </a:cxn>
                            <a:cxn ang="0">
                              <a:pos x="connsiteX4998" y="connsiteY4998"/>
                            </a:cxn>
                            <a:cxn ang="0">
                              <a:pos x="connsiteX4999" y="connsiteY4999"/>
                            </a:cxn>
                            <a:cxn ang="0">
                              <a:pos x="connsiteX5000" y="connsiteY5000"/>
                            </a:cxn>
                            <a:cxn ang="0">
                              <a:pos x="connsiteX5001" y="connsiteY5001"/>
                            </a:cxn>
                            <a:cxn ang="0">
                              <a:pos x="connsiteX5002" y="connsiteY5002"/>
                            </a:cxn>
                            <a:cxn ang="0">
                              <a:pos x="connsiteX5003" y="connsiteY5003"/>
                            </a:cxn>
                            <a:cxn ang="0">
                              <a:pos x="connsiteX5004" y="connsiteY5004"/>
                            </a:cxn>
                            <a:cxn ang="0">
                              <a:pos x="connsiteX5005" y="connsiteY5005"/>
                            </a:cxn>
                            <a:cxn ang="0">
                              <a:pos x="connsiteX5006" y="connsiteY5006"/>
                            </a:cxn>
                            <a:cxn ang="0">
                              <a:pos x="connsiteX5007" y="connsiteY5007"/>
                            </a:cxn>
                            <a:cxn ang="0">
                              <a:pos x="connsiteX5008" y="connsiteY5008"/>
                            </a:cxn>
                            <a:cxn ang="0">
                              <a:pos x="connsiteX5009" y="connsiteY5009"/>
                            </a:cxn>
                            <a:cxn ang="0">
                              <a:pos x="connsiteX5010" y="connsiteY5010"/>
                            </a:cxn>
                            <a:cxn ang="0">
                              <a:pos x="connsiteX5011" y="connsiteY5011"/>
                            </a:cxn>
                            <a:cxn ang="0">
                              <a:pos x="connsiteX5012" y="connsiteY5012"/>
                            </a:cxn>
                            <a:cxn ang="0">
                              <a:pos x="connsiteX5013" y="connsiteY5013"/>
                            </a:cxn>
                            <a:cxn ang="0">
                              <a:pos x="connsiteX5014" y="connsiteY5014"/>
                            </a:cxn>
                            <a:cxn ang="0">
                              <a:pos x="connsiteX5015" y="connsiteY5015"/>
                            </a:cxn>
                            <a:cxn ang="0">
                              <a:pos x="connsiteX5016" y="connsiteY5016"/>
                            </a:cxn>
                            <a:cxn ang="0">
                              <a:pos x="connsiteX5017" y="connsiteY5017"/>
                            </a:cxn>
                            <a:cxn ang="0">
                              <a:pos x="connsiteX5018" y="connsiteY5018"/>
                            </a:cxn>
                            <a:cxn ang="0">
                              <a:pos x="connsiteX5019" y="connsiteY5019"/>
                            </a:cxn>
                            <a:cxn ang="0">
                              <a:pos x="connsiteX5020" y="connsiteY5020"/>
                            </a:cxn>
                            <a:cxn ang="0">
                              <a:pos x="connsiteX5021" y="connsiteY5021"/>
                            </a:cxn>
                            <a:cxn ang="0">
                              <a:pos x="connsiteX5022" y="connsiteY5022"/>
                            </a:cxn>
                            <a:cxn ang="0">
                              <a:pos x="connsiteX5023" y="connsiteY5023"/>
                            </a:cxn>
                            <a:cxn ang="0">
                              <a:pos x="connsiteX5024" y="connsiteY5024"/>
                            </a:cxn>
                            <a:cxn ang="0">
                              <a:pos x="connsiteX5025" y="connsiteY5025"/>
                            </a:cxn>
                            <a:cxn ang="0">
                              <a:pos x="connsiteX5026" y="connsiteY5026"/>
                            </a:cxn>
                            <a:cxn ang="0">
                              <a:pos x="connsiteX5027" y="connsiteY5027"/>
                            </a:cxn>
                            <a:cxn ang="0">
                              <a:pos x="connsiteX5028" y="connsiteY5028"/>
                            </a:cxn>
                            <a:cxn ang="0">
                              <a:pos x="connsiteX5029" y="connsiteY5029"/>
                            </a:cxn>
                            <a:cxn ang="0">
                              <a:pos x="connsiteX5030" y="connsiteY5030"/>
                            </a:cxn>
                            <a:cxn ang="0">
                              <a:pos x="connsiteX5031" y="connsiteY5031"/>
                            </a:cxn>
                            <a:cxn ang="0">
                              <a:pos x="connsiteX5032" y="connsiteY5032"/>
                            </a:cxn>
                            <a:cxn ang="0">
                              <a:pos x="connsiteX5033" y="connsiteY5033"/>
                            </a:cxn>
                            <a:cxn ang="0">
                              <a:pos x="connsiteX5034" y="connsiteY5034"/>
                            </a:cxn>
                            <a:cxn ang="0">
                              <a:pos x="connsiteX5035" y="connsiteY5035"/>
                            </a:cxn>
                            <a:cxn ang="0">
                              <a:pos x="connsiteX5036" y="connsiteY5036"/>
                            </a:cxn>
                            <a:cxn ang="0">
                              <a:pos x="connsiteX5037" y="connsiteY5037"/>
                            </a:cxn>
                            <a:cxn ang="0">
                              <a:pos x="connsiteX5038" y="connsiteY5038"/>
                            </a:cxn>
                            <a:cxn ang="0">
                              <a:pos x="connsiteX5039" y="connsiteY5039"/>
                            </a:cxn>
                            <a:cxn ang="0">
                              <a:pos x="connsiteX5040" y="connsiteY5040"/>
                            </a:cxn>
                            <a:cxn ang="0">
                              <a:pos x="connsiteX5041" y="connsiteY5041"/>
                            </a:cxn>
                            <a:cxn ang="0">
                              <a:pos x="connsiteX5042" y="connsiteY5042"/>
                            </a:cxn>
                            <a:cxn ang="0">
                              <a:pos x="connsiteX5043" y="connsiteY5043"/>
                            </a:cxn>
                            <a:cxn ang="0">
                              <a:pos x="connsiteX5044" y="connsiteY5044"/>
                            </a:cxn>
                            <a:cxn ang="0">
                              <a:pos x="connsiteX5045" y="connsiteY5045"/>
                            </a:cxn>
                            <a:cxn ang="0">
                              <a:pos x="connsiteX5046" y="connsiteY5046"/>
                            </a:cxn>
                            <a:cxn ang="0">
                              <a:pos x="connsiteX5047" y="connsiteY5047"/>
                            </a:cxn>
                            <a:cxn ang="0">
                              <a:pos x="connsiteX5048" y="connsiteY5048"/>
                            </a:cxn>
                            <a:cxn ang="0">
                              <a:pos x="connsiteX5049" y="connsiteY5049"/>
                            </a:cxn>
                            <a:cxn ang="0">
                              <a:pos x="connsiteX5050" y="connsiteY5050"/>
                            </a:cxn>
                            <a:cxn ang="0">
                              <a:pos x="connsiteX5051" y="connsiteY5051"/>
                            </a:cxn>
                            <a:cxn ang="0">
                              <a:pos x="connsiteX5052" y="connsiteY5052"/>
                            </a:cxn>
                            <a:cxn ang="0">
                              <a:pos x="connsiteX5053" y="connsiteY5053"/>
                            </a:cxn>
                            <a:cxn ang="0">
                              <a:pos x="connsiteX5054" y="connsiteY5054"/>
                            </a:cxn>
                            <a:cxn ang="0">
                              <a:pos x="connsiteX5055" y="connsiteY5055"/>
                            </a:cxn>
                            <a:cxn ang="0">
                              <a:pos x="connsiteX5056" y="connsiteY5056"/>
                            </a:cxn>
                            <a:cxn ang="0">
                              <a:pos x="connsiteX5057" y="connsiteY5057"/>
                            </a:cxn>
                            <a:cxn ang="0">
                              <a:pos x="connsiteX5058" y="connsiteY5058"/>
                            </a:cxn>
                            <a:cxn ang="0">
                              <a:pos x="connsiteX5059" y="connsiteY5059"/>
                            </a:cxn>
                            <a:cxn ang="0">
                              <a:pos x="connsiteX5060" y="connsiteY5060"/>
                            </a:cxn>
                            <a:cxn ang="0">
                              <a:pos x="connsiteX5061" y="connsiteY5061"/>
                            </a:cxn>
                            <a:cxn ang="0">
                              <a:pos x="connsiteX5062" y="connsiteY5062"/>
                            </a:cxn>
                            <a:cxn ang="0">
                              <a:pos x="connsiteX5063" y="connsiteY5063"/>
                            </a:cxn>
                            <a:cxn ang="0">
                              <a:pos x="connsiteX5064" y="connsiteY5064"/>
                            </a:cxn>
                            <a:cxn ang="0">
                              <a:pos x="connsiteX5065" y="connsiteY5065"/>
                            </a:cxn>
                            <a:cxn ang="0">
                              <a:pos x="connsiteX5066" y="connsiteY5066"/>
                            </a:cxn>
                            <a:cxn ang="0">
                              <a:pos x="connsiteX5067" y="connsiteY5067"/>
                            </a:cxn>
                            <a:cxn ang="0">
                              <a:pos x="connsiteX5068" y="connsiteY5068"/>
                            </a:cxn>
                            <a:cxn ang="0">
                              <a:pos x="connsiteX5069" y="connsiteY5069"/>
                            </a:cxn>
                            <a:cxn ang="0">
                              <a:pos x="connsiteX5070" y="connsiteY5070"/>
                            </a:cxn>
                            <a:cxn ang="0">
                              <a:pos x="connsiteX5071" y="connsiteY5071"/>
                            </a:cxn>
                            <a:cxn ang="0">
                              <a:pos x="connsiteX5072" y="connsiteY5072"/>
                            </a:cxn>
                            <a:cxn ang="0">
                              <a:pos x="connsiteX5073" y="connsiteY5073"/>
                            </a:cxn>
                            <a:cxn ang="0">
                              <a:pos x="connsiteX5074" y="connsiteY5074"/>
                            </a:cxn>
                            <a:cxn ang="0">
                              <a:pos x="connsiteX5075" y="connsiteY5075"/>
                            </a:cxn>
                            <a:cxn ang="0">
                              <a:pos x="connsiteX5076" y="connsiteY5076"/>
                            </a:cxn>
                            <a:cxn ang="0">
                              <a:pos x="connsiteX5077" y="connsiteY5077"/>
                            </a:cxn>
                            <a:cxn ang="0">
                              <a:pos x="connsiteX5078" y="connsiteY5078"/>
                            </a:cxn>
                            <a:cxn ang="0">
                              <a:pos x="connsiteX5079" y="connsiteY5079"/>
                            </a:cxn>
                            <a:cxn ang="0">
                              <a:pos x="connsiteX5080" y="connsiteY5080"/>
                            </a:cxn>
                            <a:cxn ang="0">
                              <a:pos x="connsiteX5081" y="connsiteY5081"/>
                            </a:cxn>
                            <a:cxn ang="0">
                              <a:pos x="connsiteX5082" y="connsiteY5082"/>
                            </a:cxn>
                            <a:cxn ang="0">
                              <a:pos x="connsiteX5083" y="connsiteY5083"/>
                            </a:cxn>
                            <a:cxn ang="0">
                              <a:pos x="connsiteX5084" y="connsiteY5084"/>
                            </a:cxn>
                            <a:cxn ang="0">
                              <a:pos x="connsiteX5085" y="connsiteY5085"/>
                            </a:cxn>
                            <a:cxn ang="0">
                              <a:pos x="connsiteX5086" y="connsiteY5086"/>
                            </a:cxn>
                            <a:cxn ang="0">
                              <a:pos x="connsiteX5087" y="connsiteY5087"/>
                            </a:cxn>
                            <a:cxn ang="0">
                              <a:pos x="connsiteX5088" y="connsiteY5088"/>
                            </a:cxn>
                            <a:cxn ang="0">
                              <a:pos x="connsiteX5089" y="connsiteY5089"/>
                            </a:cxn>
                            <a:cxn ang="0">
                              <a:pos x="connsiteX5090" y="connsiteY5090"/>
                            </a:cxn>
                            <a:cxn ang="0">
                              <a:pos x="connsiteX5091" y="connsiteY5091"/>
                            </a:cxn>
                            <a:cxn ang="0">
                              <a:pos x="connsiteX5092" y="connsiteY5092"/>
                            </a:cxn>
                            <a:cxn ang="0">
                              <a:pos x="connsiteX5093" y="connsiteY5093"/>
                            </a:cxn>
                            <a:cxn ang="0">
                              <a:pos x="connsiteX5094" y="connsiteY5094"/>
                            </a:cxn>
                            <a:cxn ang="0">
                              <a:pos x="connsiteX5095" y="connsiteY5095"/>
                            </a:cxn>
                            <a:cxn ang="0">
                              <a:pos x="connsiteX5096" y="connsiteY5096"/>
                            </a:cxn>
                            <a:cxn ang="0">
                              <a:pos x="connsiteX5097" y="connsiteY5097"/>
                            </a:cxn>
                            <a:cxn ang="0">
                              <a:pos x="connsiteX5098" y="connsiteY5098"/>
                            </a:cxn>
                            <a:cxn ang="0">
                              <a:pos x="connsiteX5099" y="connsiteY5099"/>
                            </a:cxn>
                            <a:cxn ang="0">
                              <a:pos x="connsiteX5100" y="connsiteY5100"/>
                            </a:cxn>
                            <a:cxn ang="0">
                              <a:pos x="connsiteX5101" y="connsiteY5101"/>
                            </a:cxn>
                            <a:cxn ang="0">
                              <a:pos x="connsiteX5102" y="connsiteY5102"/>
                            </a:cxn>
                            <a:cxn ang="0">
                              <a:pos x="connsiteX5103" y="connsiteY5103"/>
                            </a:cxn>
                            <a:cxn ang="0">
                              <a:pos x="connsiteX5104" y="connsiteY5104"/>
                            </a:cxn>
                            <a:cxn ang="0">
                              <a:pos x="connsiteX5105" y="connsiteY5105"/>
                            </a:cxn>
                            <a:cxn ang="0">
                              <a:pos x="connsiteX5106" y="connsiteY5106"/>
                            </a:cxn>
                            <a:cxn ang="0">
                              <a:pos x="connsiteX5107" y="connsiteY5107"/>
                            </a:cxn>
                            <a:cxn ang="0">
                              <a:pos x="connsiteX5108" y="connsiteY5108"/>
                            </a:cxn>
                            <a:cxn ang="0">
                              <a:pos x="connsiteX5109" y="connsiteY5109"/>
                            </a:cxn>
                            <a:cxn ang="0">
                              <a:pos x="connsiteX5110" y="connsiteY5110"/>
                            </a:cxn>
                            <a:cxn ang="0">
                              <a:pos x="connsiteX5111" y="connsiteY5111"/>
                            </a:cxn>
                            <a:cxn ang="0">
                              <a:pos x="connsiteX5112" y="connsiteY5112"/>
                            </a:cxn>
                            <a:cxn ang="0">
                              <a:pos x="connsiteX5113" y="connsiteY5113"/>
                            </a:cxn>
                            <a:cxn ang="0">
                              <a:pos x="connsiteX5114" y="connsiteY5114"/>
                            </a:cxn>
                            <a:cxn ang="0">
                              <a:pos x="connsiteX5115" y="connsiteY5115"/>
                            </a:cxn>
                            <a:cxn ang="0">
                              <a:pos x="connsiteX5116" y="connsiteY5116"/>
                            </a:cxn>
                            <a:cxn ang="0">
                              <a:pos x="connsiteX5117" y="connsiteY5117"/>
                            </a:cxn>
                            <a:cxn ang="0">
                              <a:pos x="connsiteX5118" y="connsiteY5118"/>
                            </a:cxn>
                            <a:cxn ang="0">
                              <a:pos x="connsiteX5119" y="connsiteY5119"/>
                            </a:cxn>
                            <a:cxn ang="0">
                              <a:pos x="connsiteX5120" y="connsiteY5120"/>
                            </a:cxn>
                            <a:cxn ang="0">
                              <a:pos x="connsiteX5121" y="connsiteY5121"/>
                            </a:cxn>
                            <a:cxn ang="0">
                              <a:pos x="connsiteX5122" y="connsiteY5122"/>
                            </a:cxn>
                            <a:cxn ang="0">
                              <a:pos x="connsiteX5123" y="connsiteY5123"/>
                            </a:cxn>
                            <a:cxn ang="0">
                              <a:pos x="connsiteX5124" y="connsiteY5124"/>
                            </a:cxn>
                            <a:cxn ang="0">
                              <a:pos x="connsiteX5125" y="connsiteY5125"/>
                            </a:cxn>
                            <a:cxn ang="0">
                              <a:pos x="connsiteX5126" y="connsiteY5126"/>
                            </a:cxn>
                            <a:cxn ang="0">
                              <a:pos x="connsiteX5127" y="connsiteY5127"/>
                            </a:cxn>
                            <a:cxn ang="0">
                              <a:pos x="connsiteX5128" y="connsiteY5128"/>
                            </a:cxn>
                            <a:cxn ang="0">
                              <a:pos x="connsiteX5129" y="connsiteY5129"/>
                            </a:cxn>
                            <a:cxn ang="0">
                              <a:pos x="connsiteX5130" y="connsiteY5130"/>
                            </a:cxn>
                            <a:cxn ang="0">
                              <a:pos x="connsiteX5131" y="connsiteY5131"/>
                            </a:cxn>
                            <a:cxn ang="0">
                              <a:pos x="connsiteX5132" y="connsiteY5132"/>
                            </a:cxn>
                            <a:cxn ang="0">
                              <a:pos x="connsiteX5133" y="connsiteY5133"/>
                            </a:cxn>
                            <a:cxn ang="0">
                              <a:pos x="connsiteX5134" y="connsiteY5134"/>
                            </a:cxn>
                            <a:cxn ang="0">
                              <a:pos x="connsiteX5135" y="connsiteY5135"/>
                            </a:cxn>
                            <a:cxn ang="0">
                              <a:pos x="connsiteX5136" y="connsiteY5136"/>
                            </a:cxn>
                            <a:cxn ang="0">
                              <a:pos x="connsiteX5137" y="connsiteY5137"/>
                            </a:cxn>
                            <a:cxn ang="0">
                              <a:pos x="connsiteX5138" y="connsiteY5138"/>
                            </a:cxn>
                            <a:cxn ang="0">
                              <a:pos x="connsiteX5139" y="connsiteY5139"/>
                            </a:cxn>
                            <a:cxn ang="0">
                              <a:pos x="connsiteX5140" y="connsiteY5140"/>
                            </a:cxn>
                            <a:cxn ang="0">
                              <a:pos x="connsiteX5141" y="connsiteY5141"/>
                            </a:cxn>
                            <a:cxn ang="0">
                              <a:pos x="connsiteX5142" y="connsiteY5142"/>
                            </a:cxn>
                            <a:cxn ang="0">
                              <a:pos x="connsiteX5143" y="connsiteY5143"/>
                            </a:cxn>
                            <a:cxn ang="0">
                              <a:pos x="connsiteX5144" y="connsiteY5144"/>
                            </a:cxn>
                            <a:cxn ang="0">
                              <a:pos x="connsiteX5145" y="connsiteY5145"/>
                            </a:cxn>
                            <a:cxn ang="0">
                              <a:pos x="connsiteX5146" y="connsiteY5146"/>
                            </a:cxn>
                            <a:cxn ang="0">
                              <a:pos x="connsiteX5147" y="connsiteY5147"/>
                            </a:cxn>
                            <a:cxn ang="0">
                              <a:pos x="connsiteX5148" y="connsiteY5148"/>
                            </a:cxn>
                            <a:cxn ang="0">
                              <a:pos x="connsiteX5149" y="connsiteY5149"/>
                            </a:cxn>
                            <a:cxn ang="0">
                              <a:pos x="connsiteX5150" y="connsiteY5150"/>
                            </a:cxn>
                            <a:cxn ang="0">
                              <a:pos x="connsiteX5151" y="connsiteY5151"/>
                            </a:cxn>
                            <a:cxn ang="0">
                              <a:pos x="connsiteX5152" y="connsiteY5152"/>
                            </a:cxn>
                            <a:cxn ang="0">
                              <a:pos x="connsiteX5153" y="connsiteY5153"/>
                            </a:cxn>
                            <a:cxn ang="0">
                              <a:pos x="connsiteX5154" y="connsiteY5154"/>
                            </a:cxn>
                            <a:cxn ang="0">
                              <a:pos x="connsiteX5155" y="connsiteY5155"/>
                            </a:cxn>
                            <a:cxn ang="0">
                              <a:pos x="connsiteX5156" y="connsiteY5156"/>
                            </a:cxn>
                            <a:cxn ang="0">
                              <a:pos x="connsiteX5157" y="connsiteY5157"/>
                            </a:cxn>
                            <a:cxn ang="0">
                              <a:pos x="connsiteX5158" y="connsiteY5158"/>
                            </a:cxn>
                            <a:cxn ang="0">
                              <a:pos x="connsiteX5159" y="connsiteY5159"/>
                            </a:cxn>
                            <a:cxn ang="0">
                              <a:pos x="connsiteX5160" y="connsiteY5160"/>
                            </a:cxn>
                            <a:cxn ang="0">
                              <a:pos x="connsiteX5161" y="connsiteY5161"/>
                            </a:cxn>
                            <a:cxn ang="0">
                              <a:pos x="connsiteX5162" y="connsiteY5162"/>
                            </a:cxn>
                            <a:cxn ang="0">
                              <a:pos x="connsiteX5163" y="connsiteY5163"/>
                            </a:cxn>
                            <a:cxn ang="0">
                              <a:pos x="connsiteX5164" y="connsiteY5164"/>
                            </a:cxn>
                            <a:cxn ang="0">
                              <a:pos x="connsiteX5165" y="connsiteY5165"/>
                            </a:cxn>
                            <a:cxn ang="0">
                              <a:pos x="connsiteX5166" y="connsiteY5166"/>
                            </a:cxn>
                            <a:cxn ang="0">
                              <a:pos x="connsiteX5167" y="connsiteY5167"/>
                            </a:cxn>
                            <a:cxn ang="0">
                              <a:pos x="connsiteX5168" y="connsiteY5168"/>
                            </a:cxn>
                            <a:cxn ang="0">
                              <a:pos x="connsiteX5169" y="connsiteY5169"/>
                            </a:cxn>
                            <a:cxn ang="0">
                              <a:pos x="connsiteX5170" y="connsiteY5170"/>
                            </a:cxn>
                            <a:cxn ang="0">
                              <a:pos x="connsiteX5171" y="connsiteY5171"/>
                            </a:cxn>
                            <a:cxn ang="0">
                              <a:pos x="connsiteX5172" y="connsiteY5172"/>
                            </a:cxn>
                            <a:cxn ang="0">
                              <a:pos x="connsiteX5173" y="connsiteY5173"/>
                            </a:cxn>
                            <a:cxn ang="0">
                              <a:pos x="connsiteX5174" y="connsiteY5174"/>
                            </a:cxn>
                            <a:cxn ang="0">
                              <a:pos x="connsiteX5175" y="connsiteY5175"/>
                            </a:cxn>
                            <a:cxn ang="0">
                              <a:pos x="connsiteX5176" y="connsiteY5176"/>
                            </a:cxn>
                            <a:cxn ang="0">
                              <a:pos x="connsiteX5177" y="connsiteY5177"/>
                            </a:cxn>
                            <a:cxn ang="0">
                              <a:pos x="connsiteX5178" y="connsiteY5178"/>
                            </a:cxn>
                            <a:cxn ang="0">
                              <a:pos x="connsiteX5179" y="connsiteY5179"/>
                            </a:cxn>
                            <a:cxn ang="0">
                              <a:pos x="connsiteX5180" y="connsiteY5180"/>
                            </a:cxn>
                            <a:cxn ang="0">
                              <a:pos x="connsiteX5181" y="connsiteY5181"/>
                            </a:cxn>
                            <a:cxn ang="0">
                              <a:pos x="connsiteX5182" y="connsiteY5182"/>
                            </a:cxn>
                            <a:cxn ang="0">
                              <a:pos x="connsiteX5183" y="connsiteY5183"/>
                            </a:cxn>
                            <a:cxn ang="0">
                              <a:pos x="connsiteX5184" y="connsiteY5184"/>
                            </a:cxn>
                            <a:cxn ang="0">
                              <a:pos x="connsiteX5185" y="connsiteY5185"/>
                            </a:cxn>
                            <a:cxn ang="0">
                              <a:pos x="connsiteX5186" y="connsiteY5186"/>
                            </a:cxn>
                            <a:cxn ang="0">
                              <a:pos x="connsiteX5187" y="connsiteY5187"/>
                            </a:cxn>
                            <a:cxn ang="0">
                              <a:pos x="connsiteX5188" y="connsiteY5188"/>
                            </a:cxn>
                            <a:cxn ang="0">
                              <a:pos x="connsiteX5189" y="connsiteY5189"/>
                            </a:cxn>
                            <a:cxn ang="0">
                              <a:pos x="connsiteX5190" y="connsiteY5190"/>
                            </a:cxn>
                            <a:cxn ang="0">
                              <a:pos x="connsiteX5191" y="connsiteY5191"/>
                            </a:cxn>
                            <a:cxn ang="0">
                              <a:pos x="connsiteX5192" y="connsiteY5192"/>
                            </a:cxn>
                            <a:cxn ang="0">
                              <a:pos x="connsiteX5193" y="connsiteY5193"/>
                            </a:cxn>
                            <a:cxn ang="0">
                              <a:pos x="connsiteX5194" y="connsiteY5194"/>
                            </a:cxn>
                            <a:cxn ang="0">
                              <a:pos x="connsiteX5195" y="connsiteY5195"/>
                            </a:cxn>
                            <a:cxn ang="0">
                              <a:pos x="connsiteX5196" y="connsiteY5196"/>
                            </a:cxn>
                            <a:cxn ang="0">
                              <a:pos x="connsiteX5197" y="connsiteY5197"/>
                            </a:cxn>
                            <a:cxn ang="0">
                              <a:pos x="connsiteX5198" y="connsiteY5198"/>
                            </a:cxn>
                            <a:cxn ang="0">
                              <a:pos x="connsiteX5199" y="connsiteY5199"/>
                            </a:cxn>
                            <a:cxn ang="0">
                              <a:pos x="connsiteX5200" y="connsiteY5200"/>
                            </a:cxn>
                            <a:cxn ang="0">
                              <a:pos x="connsiteX5201" y="connsiteY5201"/>
                            </a:cxn>
                            <a:cxn ang="0">
                              <a:pos x="connsiteX5202" y="connsiteY5202"/>
                            </a:cxn>
                            <a:cxn ang="0">
                              <a:pos x="connsiteX5203" y="connsiteY5203"/>
                            </a:cxn>
                            <a:cxn ang="0">
                              <a:pos x="connsiteX5204" y="connsiteY5204"/>
                            </a:cxn>
                            <a:cxn ang="0">
                              <a:pos x="connsiteX5205" y="connsiteY5205"/>
                            </a:cxn>
                            <a:cxn ang="0">
                              <a:pos x="connsiteX5206" y="connsiteY5206"/>
                            </a:cxn>
                            <a:cxn ang="0">
                              <a:pos x="connsiteX5207" y="connsiteY5207"/>
                            </a:cxn>
                            <a:cxn ang="0">
                              <a:pos x="connsiteX5208" y="connsiteY5208"/>
                            </a:cxn>
                            <a:cxn ang="0">
                              <a:pos x="connsiteX5209" y="connsiteY5209"/>
                            </a:cxn>
                            <a:cxn ang="0">
                              <a:pos x="connsiteX5210" y="connsiteY5210"/>
                            </a:cxn>
                            <a:cxn ang="0">
                              <a:pos x="connsiteX5211" y="connsiteY5211"/>
                            </a:cxn>
                            <a:cxn ang="0">
                              <a:pos x="connsiteX5212" y="connsiteY5212"/>
                            </a:cxn>
                            <a:cxn ang="0">
                              <a:pos x="connsiteX5213" y="connsiteY5213"/>
                            </a:cxn>
                            <a:cxn ang="0">
                              <a:pos x="connsiteX5214" y="connsiteY5214"/>
                            </a:cxn>
                            <a:cxn ang="0">
                              <a:pos x="connsiteX5215" y="connsiteY5215"/>
                            </a:cxn>
                            <a:cxn ang="0">
                              <a:pos x="connsiteX5216" y="connsiteY5216"/>
                            </a:cxn>
                            <a:cxn ang="0">
                              <a:pos x="connsiteX5217" y="connsiteY5217"/>
                            </a:cxn>
                            <a:cxn ang="0">
                              <a:pos x="connsiteX5218" y="connsiteY5218"/>
                            </a:cxn>
                            <a:cxn ang="0">
                              <a:pos x="connsiteX5219" y="connsiteY5219"/>
                            </a:cxn>
                            <a:cxn ang="0">
                              <a:pos x="connsiteX5220" y="connsiteY5220"/>
                            </a:cxn>
                            <a:cxn ang="0">
                              <a:pos x="connsiteX5221" y="connsiteY5221"/>
                            </a:cxn>
                            <a:cxn ang="0">
                              <a:pos x="connsiteX5222" y="connsiteY5222"/>
                            </a:cxn>
                            <a:cxn ang="0">
                              <a:pos x="connsiteX5223" y="connsiteY5223"/>
                            </a:cxn>
                            <a:cxn ang="0">
                              <a:pos x="connsiteX5224" y="connsiteY5224"/>
                            </a:cxn>
                            <a:cxn ang="0">
                              <a:pos x="connsiteX5225" y="connsiteY5225"/>
                            </a:cxn>
                            <a:cxn ang="0">
                              <a:pos x="connsiteX5226" y="connsiteY5226"/>
                            </a:cxn>
                            <a:cxn ang="0">
                              <a:pos x="connsiteX5227" y="connsiteY5227"/>
                            </a:cxn>
                            <a:cxn ang="0">
                              <a:pos x="connsiteX5228" y="connsiteY5228"/>
                            </a:cxn>
                            <a:cxn ang="0">
                              <a:pos x="connsiteX5229" y="connsiteY5229"/>
                            </a:cxn>
                            <a:cxn ang="0">
                              <a:pos x="connsiteX5230" y="connsiteY5230"/>
                            </a:cxn>
                            <a:cxn ang="0">
                              <a:pos x="connsiteX5231" y="connsiteY5231"/>
                            </a:cxn>
                            <a:cxn ang="0">
                              <a:pos x="connsiteX5232" y="connsiteY5232"/>
                            </a:cxn>
                            <a:cxn ang="0">
                              <a:pos x="connsiteX5233" y="connsiteY5233"/>
                            </a:cxn>
                            <a:cxn ang="0">
                              <a:pos x="connsiteX5234" y="connsiteY5234"/>
                            </a:cxn>
                            <a:cxn ang="0">
                              <a:pos x="connsiteX5235" y="connsiteY5235"/>
                            </a:cxn>
                            <a:cxn ang="0">
                              <a:pos x="connsiteX5236" y="connsiteY5236"/>
                            </a:cxn>
                            <a:cxn ang="0">
                              <a:pos x="connsiteX5237" y="connsiteY5237"/>
                            </a:cxn>
                            <a:cxn ang="0">
                              <a:pos x="connsiteX5238" y="connsiteY5238"/>
                            </a:cxn>
                            <a:cxn ang="0">
                              <a:pos x="connsiteX5239" y="connsiteY5239"/>
                            </a:cxn>
                            <a:cxn ang="0">
                              <a:pos x="connsiteX5240" y="connsiteY5240"/>
                            </a:cxn>
                            <a:cxn ang="0">
                              <a:pos x="connsiteX5241" y="connsiteY5241"/>
                            </a:cxn>
                            <a:cxn ang="0">
                              <a:pos x="connsiteX5242" y="connsiteY5242"/>
                            </a:cxn>
                            <a:cxn ang="0">
                              <a:pos x="connsiteX5243" y="connsiteY5243"/>
                            </a:cxn>
                            <a:cxn ang="0">
                              <a:pos x="connsiteX5244" y="connsiteY5244"/>
                            </a:cxn>
                            <a:cxn ang="0">
                              <a:pos x="connsiteX5245" y="connsiteY5245"/>
                            </a:cxn>
                            <a:cxn ang="0">
                              <a:pos x="connsiteX5246" y="connsiteY5246"/>
                            </a:cxn>
                            <a:cxn ang="0">
                              <a:pos x="connsiteX5247" y="connsiteY5247"/>
                            </a:cxn>
                            <a:cxn ang="0">
                              <a:pos x="connsiteX5248" y="connsiteY5248"/>
                            </a:cxn>
                            <a:cxn ang="0">
                              <a:pos x="connsiteX5249" y="connsiteY5249"/>
                            </a:cxn>
                            <a:cxn ang="0">
                              <a:pos x="connsiteX5250" y="connsiteY5250"/>
                            </a:cxn>
                            <a:cxn ang="0">
                              <a:pos x="connsiteX5251" y="connsiteY5251"/>
                            </a:cxn>
                            <a:cxn ang="0">
                              <a:pos x="connsiteX5252" y="connsiteY5252"/>
                            </a:cxn>
                            <a:cxn ang="0">
                              <a:pos x="connsiteX5253" y="connsiteY5253"/>
                            </a:cxn>
                            <a:cxn ang="0">
                              <a:pos x="connsiteX5254" y="connsiteY5254"/>
                            </a:cxn>
                            <a:cxn ang="0">
                              <a:pos x="connsiteX5255" y="connsiteY5255"/>
                            </a:cxn>
                            <a:cxn ang="0">
                              <a:pos x="connsiteX5256" y="connsiteY5256"/>
                            </a:cxn>
                            <a:cxn ang="0">
                              <a:pos x="connsiteX5257" y="connsiteY5257"/>
                            </a:cxn>
                            <a:cxn ang="0">
                              <a:pos x="connsiteX5258" y="connsiteY5258"/>
                            </a:cxn>
                            <a:cxn ang="0">
                              <a:pos x="connsiteX5259" y="connsiteY5259"/>
                            </a:cxn>
                            <a:cxn ang="0">
                              <a:pos x="connsiteX5260" y="connsiteY5260"/>
                            </a:cxn>
                            <a:cxn ang="0">
                              <a:pos x="connsiteX5261" y="connsiteY5261"/>
                            </a:cxn>
                            <a:cxn ang="0">
                              <a:pos x="connsiteX5262" y="connsiteY5262"/>
                            </a:cxn>
                            <a:cxn ang="0">
                              <a:pos x="connsiteX5263" y="connsiteY5263"/>
                            </a:cxn>
                            <a:cxn ang="0">
                              <a:pos x="connsiteX5264" y="connsiteY5264"/>
                            </a:cxn>
                            <a:cxn ang="0">
                              <a:pos x="connsiteX5265" y="connsiteY5265"/>
                            </a:cxn>
                            <a:cxn ang="0">
                              <a:pos x="connsiteX5266" y="connsiteY5266"/>
                            </a:cxn>
                            <a:cxn ang="0">
                              <a:pos x="connsiteX5267" y="connsiteY5267"/>
                            </a:cxn>
                            <a:cxn ang="0">
                              <a:pos x="connsiteX5268" y="connsiteY5268"/>
                            </a:cxn>
                            <a:cxn ang="0">
                              <a:pos x="connsiteX5269" y="connsiteY5269"/>
                            </a:cxn>
                            <a:cxn ang="0">
                              <a:pos x="connsiteX5270" y="connsiteY5270"/>
                            </a:cxn>
                            <a:cxn ang="0">
                              <a:pos x="connsiteX5271" y="connsiteY5271"/>
                            </a:cxn>
                            <a:cxn ang="0">
                              <a:pos x="connsiteX5272" y="connsiteY5272"/>
                            </a:cxn>
                            <a:cxn ang="0">
                              <a:pos x="connsiteX5273" y="connsiteY5273"/>
                            </a:cxn>
                            <a:cxn ang="0">
                              <a:pos x="connsiteX5274" y="connsiteY5274"/>
                            </a:cxn>
                            <a:cxn ang="0">
                              <a:pos x="connsiteX5275" y="connsiteY5275"/>
                            </a:cxn>
                            <a:cxn ang="0">
                              <a:pos x="connsiteX5276" y="connsiteY5276"/>
                            </a:cxn>
                            <a:cxn ang="0">
                              <a:pos x="connsiteX5277" y="connsiteY5277"/>
                            </a:cxn>
                            <a:cxn ang="0">
                              <a:pos x="connsiteX5278" y="connsiteY5278"/>
                            </a:cxn>
                            <a:cxn ang="0">
                              <a:pos x="connsiteX5279" y="connsiteY5279"/>
                            </a:cxn>
                            <a:cxn ang="0">
                              <a:pos x="connsiteX5280" y="connsiteY5280"/>
                            </a:cxn>
                            <a:cxn ang="0">
                              <a:pos x="connsiteX5281" y="connsiteY5281"/>
                            </a:cxn>
                            <a:cxn ang="0">
                              <a:pos x="connsiteX5282" y="connsiteY5282"/>
                            </a:cxn>
                            <a:cxn ang="0">
                              <a:pos x="connsiteX5283" y="connsiteY5283"/>
                            </a:cxn>
                            <a:cxn ang="0">
                              <a:pos x="connsiteX5284" y="connsiteY5284"/>
                            </a:cxn>
                            <a:cxn ang="0">
                              <a:pos x="connsiteX5285" y="connsiteY5285"/>
                            </a:cxn>
                            <a:cxn ang="0">
                              <a:pos x="connsiteX5286" y="connsiteY5286"/>
                            </a:cxn>
                            <a:cxn ang="0">
                              <a:pos x="connsiteX5287" y="connsiteY5287"/>
                            </a:cxn>
                            <a:cxn ang="0">
                              <a:pos x="connsiteX5288" y="connsiteY5288"/>
                            </a:cxn>
                            <a:cxn ang="0">
                              <a:pos x="connsiteX5289" y="connsiteY5289"/>
                            </a:cxn>
                            <a:cxn ang="0">
                              <a:pos x="connsiteX5290" y="connsiteY5290"/>
                            </a:cxn>
                            <a:cxn ang="0">
                              <a:pos x="connsiteX5291" y="connsiteY5291"/>
                            </a:cxn>
                            <a:cxn ang="0">
                              <a:pos x="connsiteX5292" y="connsiteY5292"/>
                            </a:cxn>
                            <a:cxn ang="0">
                              <a:pos x="connsiteX5293" y="connsiteY5293"/>
                            </a:cxn>
                            <a:cxn ang="0">
                              <a:pos x="connsiteX5294" y="connsiteY5294"/>
                            </a:cxn>
                            <a:cxn ang="0">
                              <a:pos x="connsiteX5295" y="connsiteY5295"/>
                            </a:cxn>
                            <a:cxn ang="0">
                              <a:pos x="connsiteX5296" y="connsiteY5296"/>
                            </a:cxn>
                            <a:cxn ang="0">
                              <a:pos x="connsiteX5297" y="connsiteY5297"/>
                            </a:cxn>
                            <a:cxn ang="0">
                              <a:pos x="connsiteX5298" y="connsiteY5298"/>
                            </a:cxn>
                            <a:cxn ang="0">
                              <a:pos x="connsiteX5299" y="connsiteY5299"/>
                            </a:cxn>
                            <a:cxn ang="0">
                              <a:pos x="connsiteX5300" y="connsiteY5300"/>
                            </a:cxn>
                            <a:cxn ang="0">
                              <a:pos x="connsiteX5301" y="connsiteY5301"/>
                            </a:cxn>
                            <a:cxn ang="0">
                              <a:pos x="connsiteX5302" y="connsiteY5302"/>
                            </a:cxn>
                            <a:cxn ang="0">
                              <a:pos x="connsiteX5303" y="connsiteY5303"/>
                            </a:cxn>
                            <a:cxn ang="0">
                              <a:pos x="connsiteX5304" y="connsiteY5304"/>
                            </a:cxn>
                            <a:cxn ang="0">
                              <a:pos x="connsiteX5305" y="connsiteY5305"/>
                            </a:cxn>
                            <a:cxn ang="0">
                              <a:pos x="connsiteX5306" y="connsiteY5306"/>
                            </a:cxn>
                            <a:cxn ang="0">
                              <a:pos x="connsiteX5307" y="connsiteY5307"/>
                            </a:cxn>
                            <a:cxn ang="0">
                              <a:pos x="connsiteX5308" y="connsiteY5308"/>
                            </a:cxn>
                            <a:cxn ang="0">
                              <a:pos x="connsiteX5309" y="connsiteY5309"/>
                            </a:cxn>
                            <a:cxn ang="0">
                              <a:pos x="connsiteX5310" y="connsiteY5310"/>
                            </a:cxn>
                            <a:cxn ang="0">
                              <a:pos x="connsiteX5311" y="connsiteY5311"/>
                            </a:cxn>
                            <a:cxn ang="0">
                              <a:pos x="connsiteX5312" y="connsiteY5312"/>
                            </a:cxn>
                            <a:cxn ang="0">
                              <a:pos x="connsiteX5313" y="connsiteY5313"/>
                            </a:cxn>
                            <a:cxn ang="0">
                              <a:pos x="connsiteX5314" y="connsiteY5314"/>
                            </a:cxn>
                            <a:cxn ang="0">
                              <a:pos x="connsiteX5315" y="connsiteY5315"/>
                            </a:cxn>
                            <a:cxn ang="0">
                              <a:pos x="connsiteX5316" y="connsiteY5316"/>
                            </a:cxn>
                            <a:cxn ang="0">
                              <a:pos x="connsiteX5317" y="connsiteY5317"/>
                            </a:cxn>
                            <a:cxn ang="0">
                              <a:pos x="connsiteX5318" y="connsiteY5318"/>
                            </a:cxn>
                            <a:cxn ang="0">
                              <a:pos x="connsiteX5319" y="connsiteY5319"/>
                            </a:cxn>
                            <a:cxn ang="0">
                              <a:pos x="connsiteX5320" y="connsiteY5320"/>
                            </a:cxn>
                            <a:cxn ang="0">
                              <a:pos x="connsiteX5321" y="connsiteY5321"/>
                            </a:cxn>
                            <a:cxn ang="0">
                              <a:pos x="connsiteX5322" y="connsiteY5322"/>
                            </a:cxn>
                            <a:cxn ang="0">
                              <a:pos x="connsiteX5323" y="connsiteY5323"/>
                            </a:cxn>
                            <a:cxn ang="0">
                              <a:pos x="connsiteX5324" y="connsiteY5324"/>
                            </a:cxn>
                            <a:cxn ang="0">
                              <a:pos x="connsiteX5325" y="connsiteY5325"/>
                            </a:cxn>
                            <a:cxn ang="0">
                              <a:pos x="connsiteX5326" y="connsiteY5326"/>
                            </a:cxn>
                            <a:cxn ang="0">
                              <a:pos x="connsiteX5327" y="connsiteY5327"/>
                            </a:cxn>
                            <a:cxn ang="0">
                              <a:pos x="connsiteX5328" y="connsiteY5328"/>
                            </a:cxn>
                            <a:cxn ang="0">
                              <a:pos x="connsiteX5329" y="connsiteY5329"/>
                            </a:cxn>
                            <a:cxn ang="0">
                              <a:pos x="connsiteX5330" y="connsiteY5330"/>
                            </a:cxn>
                            <a:cxn ang="0">
                              <a:pos x="connsiteX5331" y="connsiteY5331"/>
                            </a:cxn>
                            <a:cxn ang="0">
                              <a:pos x="connsiteX5332" y="connsiteY5332"/>
                            </a:cxn>
                            <a:cxn ang="0">
                              <a:pos x="connsiteX5333" y="connsiteY5333"/>
                            </a:cxn>
                            <a:cxn ang="0">
                              <a:pos x="connsiteX5334" y="connsiteY5334"/>
                            </a:cxn>
                            <a:cxn ang="0">
                              <a:pos x="connsiteX5335" y="connsiteY5335"/>
                            </a:cxn>
                            <a:cxn ang="0">
                              <a:pos x="connsiteX5336" y="connsiteY5336"/>
                            </a:cxn>
                            <a:cxn ang="0">
                              <a:pos x="connsiteX5337" y="connsiteY5337"/>
                            </a:cxn>
                            <a:cxn ang="0">
                              <a:pos x="connsiteX5338" y="connsiteY5338"/>
                            </a:cxn>
                            <a:cxn ang="0">
                              <a:pos x="connsiteX5339" y="connsiteY5339"/>
                            </a:cxn>
                            <a:cxn ang="0">
                              <a:pos x="connsiteX5340" y="connsiteY5340"/>
                            </a:cxn>
                            <a:cxn ang="0">
                              <a:pos x="connsiteX5341" y="connsiteY5341"/>
                            </a:cxn>
                            <a:cxn ang="0">
                              <a:pos x="connsiteX5342" y="connsiteY5342"/>
                            </a:cxn>
                            <a:cxn ang="0">
                              <a:pos x="connsiteX5343" y="connsiteY5343"/>
                            </a:cxn>
                            <a:cxn ang="0">
                              <a:pos x="connsiteX5344" y="connsiteY5344"/>
                            </a:cxn>
                            <a:cxn ang="0">
                              <a:pos x="connsiteX5345" y="connsiteY5345"/>
                            </a:cxn>
                            <a:cxn ang="0">
                              <a:pos x="connsiteX5346" y="connsiteY5346"/>
                            </a:cxn>
                            <a:cxn ang="0">
                              <a:pos x="connsiteX5347" y="connsiteY5347"/>
                            </a:cxn>
                            <a:cxn ang="0">
                              <a:pos x="connsiteX5348" y="connsiteY5348"/>
                            </a:cxn>
                            <a:cxn ang="0">
                              <a:pos x="connsiteX5349" y="connsiteY5349"/>
                            </a:cxn>
                            <a:cxn ang="0">
                              <a:pos x="connsiteX5350" y="connsiteY5350"/>
                            </a:cxn>
                            <a:cxn ang="0">
                              <a:pos x="connsiteX5351" y="connsiteY5351"/>
                            </a:cxn>
                            <a:cxn ang="0">
                              <a:pos x="connsiteX5352" y="connsiteY5352"/>
                            </a:cxn>
                            <a:cxn ang="0">
                              <a:pos x="connsiteX5353" y="connsiteY5353"/>
                            </a:cxn>
                            <a:cxn ang="0">
                              <a:pos x="connsiteX5354" y="connsiteY5354"/>
                            </a:cxn>
                            <a:cxn ang="0">
                              <a:pos x="connsiteX5355" y="connsiteY5355"/>
                            </a:cxn>
                            <a:cxn ang="0">
                              <a:pos x="connsiteX5356" y="connsiteY5356"/>
                            </a:cxn>
                            <a:cxn ang="0">
                              <a:pos x="connsiteX5357" y="connsiteY5357"/>
                            </a:cxn>
                            <a:cxn ang="0">
                              <a:pos x="connsiteX5358" y="connsiteY5358"/>
                            </a:cxn>
                            <a:cxn ang="0">
                              <a:pos x="connsiteX5359" y="connsiteY5359"/>
                            </a:cxn>
                            <a:cxn ang="0">
                              <a:pos x="connsiteX5360" y="connsiteY5360"/>
                            </a:cxn>
                            <a:cxn ang="0">
                              <a:pos x="connsiteX5361" y="connsiteY5361"/>
                            </a:cxn>
                            <a:cxn ang="0">
                              <a:pos x="connsiteX5362" y="connsiteY5362"/>
                            </a:cxn>
                            <a:cxn ang="0">
                              <a:pos x="connsiteX5363" y="connsiteY5363"/>
                            </a:cxn>
                            <a:cxn ang="0">
                              <a:pos x="connsiteX5364" y="connsiteY5364"/>
                            </a:cxn>
                            <a:cxn ang="0">
                              <a:pos x="connsiteX5365" y="connsiteY5365"/>
                            </a:cxn>
                            <a:cxn ang="0">
                              <a:pos x="connsiteX5366" y="connsiteY5366"/>
                            </a:cxn>
                            <a:cxn ang="0">
                              <a:pos x="connsiteX5367" y="connsiteY5367"/>
                            </a:cxn>
                            <a:cxn ang="0">
                              <a:pos x="connsiteX5368" y="connsiteY5368"/>
                            </a:cxn>
                            <a:cxn ang="0">
                              <a:pos x="connsiteX5369" y="connsiteY5369"/>
                            </a:cxn>
                            <a:cxn ang="0">
                              <a:pos x="connsiteX5370" y="connsiteY5370"/>
                            </a:cxn>
                            <a:cxn ang="0">
                              <a:pos x="connsiteX5371" y="connsiteY5371"/>
                            </a:cxn>
                            <a:cxn ang="0">
                              <a:pos x="connsiteX5372" y="connsiteY5372"/>
                            </a:cxn>
                            <a:cxn ang="0">
                              <a:pos x="connsiteX5373" y="connsiteY5373"/>
                            </a:cxn>
                            <a:cxn ang="0">
                              <a:pos x="connsiteX5374" y="connsiteY5374"/>
                            </a:cxn>
                            <a:cxn ang="0">
                              <a:pos x="connsiteX5375" y="connsiteY5375"/>
                            </a:cxn>
                            <a:cxn ang="0">
                              <a:pos x="connsiteX5376" y="connsiteY5376"/>
                            </a:cxn>
                            <a:cxn ang="0">
                              <a:pos x="connsiteX5377" y="connsiteY5377"/>
                            </a:cxn>
                            <a:cxn ang="0">
                              <a:pos x="connsiteX5378" y="connsiteY5378"/>
                            </a:cxn>
                            <a:cxn ang="0">
                              <a:pos x="connsiteX5379" y="connsiteY5379"/>
                            </a:cxn>
                            <a:cxn ang="0">
                              <a:pos x="connsiteX5380" y="connsiteY5380"/>
                            </a:cxn>
                            <a:cxn ang="0">
                              <a:pos x="connsiteX5381" y="connsiteY5381"/>
                            </a:cxn>
                            <a:cxn ang="0">
                              <a:pos x="connsiteX5382" y="connsiteY5382"/>
                            </a:cxn>
                            <a:cxn ang="0">
                              <a:pos x="connsiteX5383" y="connsiteY5383"/>
                            </a:cxn>
                            <a:cxn ang="0">
                              <a:pos x="connsiteX5384" y="connsiteY5384"/>
                            </a:cxn>
                            <a:cxn ang="0">
                              <a:pos x="connsiteX5385" y="connsiteY5385"/>
                            </a:cxn>
                            <a:cxn ang="0">
                              <a:pos x="connsiteX5386" y="connsiteY5386"/>
                            </a:cxn>
                            <a:cxn ang="0">
                              <a:pos x="connsiteX5387" y="connsiteY5387"/>
                            </a:cxn>
                            <a:cxn ang="0">
                              <a:pos x="connsiteX5388" y="connsiteY5388"/>
                            </a:cxn>
                            <a:cxn ang="0">
                              <a:pos x="connsiteX5389" y="connsiteY5389"/>
                            </a:cxn>
                            <a:cxn ang="0">
                              <a:pos x="connsiteX5390" y="connsiteY5390"/>
                            </a:cxn>
                            <a:cxn ang="0">
                              <a:pos x="connsiteX5391" y="connsiteY5391"/>
                            </a:cxn>
                            <a:cxn ang="0">
                              <a:pos x="connsiteX5392" y="connsiteY5392"/>
                            </a:cxn>
                            <a:cxn ang="0">
                              <a:pos x="connsiteX5393" y="connsiteY5393"/>
                            </a:cxn>
                            <a:cxn ang="0">
                              <a:pos x="connsiteX5394" y="connsiteY5394"/>
                            </a:cxn>
                            <a:cxn ang="0">
                              <a:pos x="connsiteX5395" y="connsiteY5395"/>
                            </a:cxn>
                            <a:cxn ang="0">
                              <a:pos x="connsiteX5396" y="connsiteY5396"/>
                            </a:cxn>
                            <a:cxn ang="0">
                              <a:pos x="connsiteX5397" y="connsiteY5397"/>
                            </a:cxn>
                            <a:cxn ang="0">
                              <a:pos x="connsiteX5398" y="connsiteY5398"/>
                            </a:cxn>
                            <a:cxn ang="0">
                              <a:pos x="connsiteX5399" y="connsiteY5399"/>
                            </a:cxn>
                            <a:cxn ang="0">
                              <a:pos x="connsiteX5400" y="connsiteY5400"/>
                            </a:cxn>
                            <a:cxn ang="0">
                              <a:pos x="connsiteX5401" y="connsiteY5401"/>
                            </a:cxn>
                            <a:cxn ang="0">
                              <a:pos x="connsiteX5402" y="connsiteY5402"/>
                            </a:cxn>
                            <a:cxn ang="0">
                              <a:pos x="connsiteX5403" y="connsiteY5403"/>
                            </a:cxn>
                            <a:cxn ang="0">
                              <a:pos x="connsiteX5404" y="connsiteY5404"/>
                            </a:cxn>
                            <a:cxn ang="0">
                              <a:pos x="connsiteX5405" y="connsiteY5405"/>
                            </a:cxn>
                            <a:cxn ang="0">
                              <a:pos x="connsiteX5406" y="connsiteY5406"/>
                            </a:cxn>
                            <a:cxn ang="0">
                              <a:pos x="connsiteX5407" y="connsiteY5407"/>
                            </a:cxn>
                            <a:cxn ang="0">
                              <a:pos x="connsiteX5408" y="connsiteY5408"/>
                            </a:cxn>
                            <a:cxn ang="0">
                              <a:pos x="connsiteX5409" y="connsiteY5409"/>
                            </a:cxn>
                            <a:cxn ang="0">
                              <a:pos x="connsiteX5410" y="connsiteY5410"/>
                            </a:cxn>
                            <a:cxn ang="0">
                              <a:pos x="connsiteX5411" y="connsiteY5411"/>
                            </a:cxn>
                            <a:cxn ang="0">
                              <a:pos x="connsiteX5412" y="connsiteY5412"/>
                            </a:cxn>
                            <a:cxn ang="0">
                              <a:pos x="connsiteX5413" y="connsiteY5413"/>
                            </a:cxn>
                            <a:cxn ang="0">
                              <a:pos x="connsiteX5414" y="connsiteY5414"/>
                            </a:cxn>
                            <a:cxn ang="0">
                              <a:pos x="connsiteX5415" y="connsiteY5415"/>
                            </a:cxn>
                            <a:cxn ang="0">
                              <a:pos x="connsiteX5416" y="connsiteY5416"/>
                            </a:cxn>
                            <a:cxn ang="0">
                              <a:pos x="connsiteX5417" y="connsiteY5417"/>
                            </a:cxn>
                            <a:cxn ang="0">
                              <a:pos x="connsiteX5418" y="connsiteY5418"/>
                            </a:cxn>
                            <a:cxn ang="0">
                              <a:pos x="connsiteX5419" y="connsiteY5419"/>
                            </a:cxn>
                            <a:cxn ang="0">
                              <a:pos x="connsiteX5420" y="connsiteY5420"/>
                            </a:cxn>
                            <a:cxn ang="0">
                              <a:pos x="connsiteX5421" y="connsiteY5421"/>
                            </a:cxn>
                            <a:cxn ang="0">
                              <a:pos x="connsiteX5422" y="connsiteY5422"/>
                            </a:cxn>
                            <a:cxn ang="0">
                              <a:pos x="connsiteX5423" y="connsiteY5423"/>
                            </a:cxn>
                            <a:cxn ang="0">
                              <a:pos x="connsiteX5424" y="connsiteY5424"/>
                            </a:cxn>
                            <a:cxn ang="0">
                              <a:pos x="connsiteX5425" y="connsiteY5425"/>
                            </a:cxn>
                            <a:cxn ang="0">
                              <a:pos x="connsiteX5426" y="connsiteY5426"/>
                            </a:cxn>
                            <a:cxn ang="0">
                              <a:pos x="connsiteX5427" y="connsiteY5427"/>
                            </a:cxn>
                            <a:cxn ang="0">
                              <a:pos x="connsiteX5428" y="connsiteY5428"/>
                            </a:cxn>
                            <a:cxn ang="0">
                              <a:pos x="connsiteX5429" y="connsiteY5429"/>
                            </a:cxn>
                            <a:cxn ang="0">
                              <a:pos x="connsiteX5430" y="connsiteY5430"/>
                            </a:cxn>
                            <a:cxn ang="0">
                              <a:pos x="connsiteX5431" y="connsiteY5431"/>
                            </a:cxn>
                            <a:cxn ang="0">
                              <a:pos x="connsiteX5432" y="connsiteY5432"/>
                            </a:cxn>
                            <a:cxn ang="0">
                              <a:pos x="connsiteX5433" y="connsiteY5433"/>
                            </a:cxn>
                            <a:cxn ang="0">
                              <a:pos x="connsiteX5434" y="connsiteY5434"/>
                            </a:cxn>
                            <a:cxn ang="0">
                              <a:pos x="connsiteX5435" y="connsiteY5435"/>
                            </a:cxn>
                            <a:cxn ang="0">
                              <a:pos x="connsiteX5436" y="connsiteY5436"/>
                            </a:cxn>
                            <a:cxn ang="0">
                              <a:pos x="connsiteX5437" y="connsiteY5437"/>
                            </a:cxn>
                            <a:cxn ang="0">
                              <a:pos x="connsiteX5438" y="connsiteY5438"/>
                            </a:cxn>
                            <a:cxn ang="0">
                              <a:pos x="connsiteX5439" y="connsiteY5439"/>
                            </a:cxn>
                            <a:cxn ang="0">
                              <a:pos x="connsiteX5440" y="connsiteY5440"/>
                            </a:cxn>
                            <a:cxn ang="0">
                              <a:pos x="connsiteX5441" y="connsiteY5441"/>
                            </a:cxn>
                            <a:cxn ang="0">
                              <a:pos x="connsiteX5442" y="connsiteY5442"/>
                            </a:cxn>
                            <a:cxn ang="0">
                              <a:pos x="connsiteX5443" y="connsiteY5443"/>
                            </a:cxn>
                            <a:cxn ang="0">
                              <a:pos x="connsiteX5444" y="connsiteY5444"/>
                            </a:cxn>
                            <a:cxn ang="0">
                              <a:pos x="connsiteX5445" y="connsiteY5445"/>
                            </a:cxn>
                            <a:cxn ang="0">
                              <a:pos x="connsiteX5446" y="connsiteY5446"/>
                            </a:cxn>
                            <a:cxn ang="0">
                              <a:pos x="connsiteX5447" y="connsiteY5447"/>
                            </a:cxn>
                            <a:cxn ang="0">
                              <a:pos x="connsiteX5448" y="connsiteY5448"/>
                            </a:cxn>
                            <a:cxn ang="0">
                              <a:pos x="connsiteX5449" y="connsiteY5449"/>
                            </a:cxn>
                            <a:cxn ang="0">
                              <a:pos x="connsiteX5450" y="connsiteY5450"/>
                            </a:cxn>
                            <a:cxn ang="0">
                              <a:pos x="connsiteX5451" y="connsiteY5451"/>
                            </a:cxn>
                            <a:cxn ang="0">
                              <a:pos x="connsiteX5452" y="connsiteY5452"/>
                            </a:cxn>
                            <a:cxn ang="0">
                              <a:pos x="connsiteX5453" y="connsiteY5453"/>
                            </a:cxn>
                            <a:cxn ang="0">
                              <a:pos x="connsiteX5454" y="connsiteY5454"/>
                            </a:cxn>
                            <a:cxn ang="0">
                              <a:pos x="connsiteX5455" y="connsiteY5455"/>
                            </a:cxn>
                            <a:cxn ang="0">
                              <a:pos x="connsiteX5456" y="connsiteY5456"/>
                            </a:cxn>
                            <a:cxn ang="0">
                              <a:pos x="connsiteX5457" y="connsiteY5457"/>
                            </a:cxn>
                            <a:cxn ang="0">
                              <a:pos x="connsiteX5458" y="connsiteY5458"/>
                            </a:cxn>
                            <a:cxn ang="0">
                              <a:pos x="connsiteX5459" y="connsiteY5459"/>
                            </a:cxn>
                            <a:cxn ang="0">
                              <a:pos x="connsiteX5460" y="connsiteY5460"/>
                            </a:cxn>
                            <a:cxn ang="0">
                              <a:pos x="connsiteX5461" y="connsiteY5461"/>
                            </a:cxn>
                            <a:cxn ang="0">
                              <a:pos x="connsiteX5462" y="connsiteY5462"/>
                            </a:cxn>
                            <a:cxn ang="0">
                              <a:pos x="connsiteX5463" y="connsiteY5463"/>
                            </a:cxn>
                            <a:cxn ang="0">
                              <a:pos x="connsiteX5464" y="connsiteY5464"/>
                            </a:cxn>
                            <a:cxn ang="0">
                              <a:pos x="connsiteX5465" y="connsiteY5465"/>
                            </a:cxn>
                            <a:cxn ang="0">
                              <a:pos x="connsiteX5466" y="connsiteY5466"/>
                            </a:cxn>
                            <a:cxn ang="0">
                              <a:pos x="connsiteX5467" y="connsiteY5467"/>
                            </a:cxn>
                            <a:cxn ang="0">
                              <a:pos x="connsiteX5468" y="connsiteY5468"/>
                            </a:cxn>
                            <a:cxn ang="0">
                              <a:pos x="connsiteX5469" y="connsiteY5469"/>
                            </a:cxn>
                            <a:cxn ang="0">
                              <a:pos x="connsiteX5470" y="connsiteY5470"/>
                            </a:cxn>
                            <a:cxn ang="0">
                              <a:pos x="connsiteX5471" y="connsiteY5471"/>
                            </a:cxn>
                            <a:cxn ang="0">
                              <a:pos x="connsiteX5472" y="connsiteY5472"/>
                            </a:cxn>
                            <a:cxn ang="0">
                              <a:pos x="connsiteX5473" y="connsiteY5473"/>
                            </a:cxn>
                            <a:cxn ang="0">
                              <a:pos x="connsiteX5474" y="connsiteY5474"/>
                            </a:cxn>
                            <a:cxn ang="0">
                              <a:pos x="connsiteX5475" y="connsiteY5475"/>
                            </a:cxn>
                            <a:cxn ang="0">
                              <a:pos x="connsiteX5476" y="connsiteY5476"/>
                            </a:cxn>
                            <a:cxn ang="0">
                              <a:pos x="connsiteX5477" y="connsiteY5477"/>
                            </a:cxn>
                            <a:cxn ang="0">
                              <a:pos x="connsiteX5478" y="connsiteY5478"/>
                            </a:cxn>
                            <a:cxn ang="0">
                              <a:pos x="connsiteX5479" y="connsiteY5479"/>
                            </a:cxn>
                            <a:cxn ang="0">
                              <a:pos x="connsiteX5480" y="connsiteY5480"/>
                            </a:cxn>
                            <a:cxn ang="0">
                              <a:pos x="connsiteX5481" y="connsiteY5481"/>
                            </a:cxn>
                            <a:cxn ang="0">
                              <a:pos x="connsiteX5482" y="connsiteY5482"/>
                            </a:cxn>
                            <a:cxn ang="0">
                              <a:pos x="connsiteX5483" y="connsiteY5483"/>
                            </a:cxn>
                            <a:cxn ang="0">
                              <a:pos x="connsiteX5484" y="connsiteY5484"/>
                            </a:cxn>
                            <a:cxn ang="0">
                              <a:pos x="connsiteX5485" y="connsiteY5485"/>
                            </a:cxn>
                            <a:cxn ang="0">
                              <a:pos x="connsiteX5486" y="connsiteY5486"/>
                            </a:cxn>
                            <a:cxn ang="0">
                              <a:pos x="connsiteX5487" y="connsiteY5487"/>
                            </a:cxn>
                            <a:cxn ang="0">
                              <a:pos x="connsiteX5488" y="connsiteY5488"/>
                            </a:cxn>
                            <a:cxn ang="0">
                              <a:pos x="connsiteX5489" y="connsiteY5489"/>
                            </a:cxn>
                            <a:cxn ang="0">
                              <a:pos x="connsiteX5490" y="connsiteY5490"/>
                            </a:cxn>
                            <a:cxn ang="0">
                              <a:pos x="connsiteX5491" y="connsiteY5491"/>
                            </a:cxn>
                            <a:cxn ang="0">
                              <a:pos x="connsiteX5492" y="connsiteY5492"/>
                            </a:cxn>
                            <a:cxn ang="0">
                              <a:pos x="connsiteX5493" y="connsiteY5493"/>
                            </a:cxn>
                            <a:cxn ang="0">
                              <a:pos x="connsiteX5494" y="connsiteY5494"/>
                            </a:cxn>
                            <a:cxn ang="0">
                              <a:pos x="connsiteX5495" y="connsiteY5495"/>
                            </a:cxn>
                            <a:cxn ang="0">
                              <a:pos x="connsiteX5496" y="connsiteY5496"/>
                            </a:cxn>
                            <a:cxn ang="0">
                              <a:pos x="connsiteX5497" y="connsiteY5497"/>
                            </a:cxn>
                            <a:cxn ang="0">
                              <a:pos x="connsiteX5498" y="connsiteY5498"/>
                            </a:cxn>
                            <a:cxn ang="0">
                              <a:pos x="connsiteX5499" y="connsiteY5499"/>
                            </a:cxn>
                            <a:cxn ang="0">
                              <a:pos x="connsiteX5500" y="connsiteY5500"/>
                            </a:cxn>
                            <a:cxn ang="0">
                              <a:pos x="connsiteX5501" y="connsiteY5501"/>
                            </a:cxn>
                            <a:cxn ang="0">
                              <a:pos x="connsiteX5502" y="connsiteY5502"/>
                            </a:cxn>
                            <a:cxn ang="0">
                              <a:pos x="connsiteX5503" y="connsiteY5503"/>
                            </a:cxn>
                            <a:cxn ang="0">
                              <a:pos x="connsiteX5504" y="connsiteY5504"/>
                            </a:cxn>
                            <a:cxn ang="0">
                              <a:pos x="connsiteX5505" y="connsiteY5505"/>
                            </a:cxn>
                            <a:cxn ang="0">
                              <a:pos x="connsiteX5506" y="connsiteY5506"/>
                            </a:cxn>
                            <a:cxn ang="0">
                              <a:pos x="connsiteX5507" y="connsiteY5507"/>
                            </a:cxn>
                            <a:cxn ang="0">
                              <a:pos x="connsiteX5508" y="connsiteY5508"/>
                            </a:cxn>
                            <a:cxn ang="0">
                              <a:pos x="connsiteX5509" y="connsiteY5509"/>
                            </a:cxn>
                            <a:cxn ang="0">
                              <a:pos x="connsiteX5510" y="connsiteY5510"/>
                            </a:cxn>
                            <a:cxn ang="0">
                              <a:pos x="connsiteX5511" y="connsiteY5511"/>
                            </a:cxn>
                            <a:cxn ang="0">
                              <a:pos x="connsiteX5512" y="connsiteY5512"/>
                            </a:cxn>
                            <a:cxn ang="0">
                              <a:pos x="connsiteX5513" y="connsiteY5513"/>
                            </a:cxn>
                            <a:cxn ang="0">
                              <a:pos x="connsiteX5514" y="connsiteY5514"/>
                            </a:cxn>
                            <a:cxn ang="0">
                              <a:pos x="connsiteX5515" y="connsiteY5515"/>
                            </a:cxn>
                            <a:cxn ang="0">
                              <a:pos x="connsiteX5516" y="connsiteY5516"/>
                            </a:cxn>
                            <a:cxn ang="0">
                              <a:pos x="connsiteX5517" y="connsiteY5517"/>
                            </a:cxn>
                            <a:cxn ang="0">
                              <a:pos x="connsiteX5518" y="connsiteY5518"/>
                            </a:cxn>
                            <a:cxn ang="0">
                              <a:pos x="connsiteX5519" y="connsiteY5519"/>
                            </a:cxn>
                            <a:cxn ang="0">
                              <a:pos x="connsiteX5520" y="connsiteY5520"/>
                            </a:cxn>
                            <a:cxn ang="0">
                              <a:pos x="connsiteX5521" y="connsiteY5521"/>
                            </a:cxn>
                            <a:cxn ang="0">
                              <a:pos x="connsiteX5522" y="connsiteY5522"/>
                            </a:cxn>
                            <a:cxn ang="0">
                              <a:pos x="connsiteX5523" y="connsiteY5523"/>
                            </a:cxn>
                            <a:cxn ang="0">
                              <a:pos x="connsiteX5524" y="connsiteY5524"/>
                            </a:cxn>
                            <a:cxn ang="0">
                              <a:pos x="connsiteX5525" y="connsiteY5525"/>
                            </a:cxn>
                            <a:cxn ang="0">
                              <a:pos x="connsiteX5526" y="connsiteY5526"/>
                            </a:cxn>
                            <a:cxn ang="0">
                              <a:pos x="connsiteX5527" y="connsiteY5527"/>
                            </a:cxn>
                            <a:cxn ang="0">
                              <a:pos x="connsiteX5528" y="connsiteY5528"/>
                            </a:cxn>
                            <a:cxn ang="0">
                              <a:pos x="connsiteX5529" y="connsiteY5529"/>
                            </a:cxn>
                            <a:cxn ang="0">
                              <a:pos x="connsiteX5530" y="connsiteY5530"/>
                            </a:cxn>
                            <a:cxn ang="0">
                              <a:pos x="connsiteX5531" y="connsiteY5531"/>
                            </a:cxn>
                            <a:cxn ang="0">
                              <a:pos x="connsiteX5532" y="connsiteY5532"/>
                            </a:cxn>
                            <a:cxn ang="0">
                              <a:pos x="connsiteX5533" y="connsiteY5533"/>
                            </a:cxn>
                            <a:cxn ang="0">
                              <a:pos x="connsiteX5534" y="connsiteY5534"/>
                            </a:cxn>
                            <a:cxn ang="0">
                              <a:pos x="connsiteX5535" y="connsiteY5535"/>
                            </a:cxn>
                            <a:cxn ang="0">
                              <a:pos x="connsiteX5536" y="connsiteY5536"/>
                            </a:cxn>
                            <a:cxn ang="0">
                              <a:pos x="connsiteX5537" y="connsiteY5537"/>
                            </a:cxn>
                            <a:cxn ang="0">
                              <a:pos x="connsiteX5538" y="connsiteY5538"/>
                            </a:cxn>
                            <a:cxn ang="0">
                              <a:pos x="connsiteX5539" y="connsiteY5539"/>
                            </a:cxn>
                            <a:cxn ang="0">
                              <a:pos x="connsiteX5540" y="connsiteY5540"/>
                            </a:cxn>
                            <a:cxn ang="0">
                              <a:pos x="connsiteX5541" y="connsiteY5541"/>
                            </a:cxn>
                            <a:cxn ang="0">
                              <a:pos x="connsiteX5542" y="connsiteY5542"/>
                            </a:cxn>
                            <a:cxn ang="0">
                              <a:pos x="connsiteX5543" y="connsiteY5543"/>
                            </a:cxn>
                            <a:cxn ang="0">
                              <a:pos x="connsiteX5544" y="connsiteY5544"/>
                            </a:cxn>
                            <a:cxn ang="0">
                              <a:pos x="connsiteX5545" y="connsiteY5545"/>
                            </a:cxn>
                            <a:cxn ang="0">
                              <a:pos x="connsiteX5546" y="connsiteY5546"/>
                            </a:cxn>
                            <a:cxn ang="0">
                              <a:pos x="connsiteX5547" y="connsiteY5547"/>
                            </a:cxn>
                            <a:cxn ang="0">
                              <a:pos x="connsiteX5548" y="connsiteY5548"/>
                            </a:cxn>
                            <a:cxn ang="0">
                              <a:pos x="connsiteX5549" y="connsiteY5549"/>
                            </a:cxn>
                            <a:cxn ang="0">
                              <a:pos x="connsiteX5550" y="connsiteY5550"/>
                            </a:cxn>
                            <a:cxn ang="0">
                              <a:pos x="connsiteX5551" y="connsiteY5551"/>
                            </a:cxn>
                            <a:cxn ang="0">
                              <a:pos x="connsiteX5552" y="connsiteY5552"/>
                            </a:cxn>
                            <a:cxn ang="0">
                              <a:pos x="connsiteX5553" y="connsiteY5553"/>
                            </a:cxn>
                            <a:cxn ang="0">
                              <a:pos x="connsiteX5554" y="connsiteY5554"/>
                            </a:cxn>
                            <a:cxn ang="0">
                              <a:pos x="connsiteX5555" y="connsiteY5555"/>
                            </a:cxn>
                            <a:cxn ang="0">
                              <a:pos x="connsiteX5556" y="connsiteY5556"/>
                            </a:cxn>
                            <a:cxn ang="0">
                              <a:pos x="connsiteX5557" y="connsiteY5557"/>
                            </a:cxn>
                            <a:cxn ang="0">
                              <a:pos x="connsiteX5558" y="connsiteY5558"/>
                            </a:cxn>
                            <a:cxn ang="0">
                              <a:pos x="connsiteX5559" y="connsiteY5559"/>
                            </a:cxn>
                            <a:cxn ang="0">
                              <a:pos x="connsiteX5560" y="connsiteY5560"/>
                            </a:cxn>
                            <a:cxn ang="0">
                              <a:pos x="connsiteX5561" y="connsiteY5561"/>
                            </a:cxn>
                            <a:cxn ang="0">
                              <a:pos x="connsiteX5562" y="connsiteY5562"/>
                            </a:cxn>
                            <a:cxn ang="0">
                              <a:pos x="connsiteX5563" y="connsiteY5563"/>
                            </a:cxn>
                            <a:cxn ang="0">
                              <a:pos x="connsiteX5564" y="connsiteY5564"/>
                            </a:cxn>
                            <a:cxn ang="0">
                              <a:pos x="connsiteX5565" y="connsiteY5565"/>
                            </a:cxn>
                            <a:cxn ang="0">
                              <a:pos x="connsiteX5566" y="connsiteY5566"/>
                            </a:cxn>
                            <a:cxn ang="0">
                              <a:pos x="connsiteX5567" y="connsiteY5567"/>
                            </a:cxn>
                            <a:cxn ang="0">
                              <a:pos x="connsiteX5568" y="connsiteY5568"/>
                            </a:cxn>
                            <a:cxn ang="0">
                              <a:pos x="connsiteX5569" y="connsiteY5569"/>
                            </a:cxn>
                            <a:cxn ang="0">
                              <a:pos x="connsiteX5570" y="connsiteY5570"/>
                            </a:cxn>
                            <a:cxn ang="0">
                              <a:pos x="connsiteX5571" y="connsiteY5571"/>
                            </a:cxn>
                            <a:cxn ang="0">
                              <a:pos x="connsiteX5572" y="connsiteY5572"/>
                            </a:cxn>
                            <a:cxn ang="0">
                              <a:pos x="connsiteX5573" y="connsiteY5573"/>
                            </a:cxn>
                            <a:cxn ang="0">
                              <a:pos x="connsiteX5574" y="connsiteY5574"/>
                            </a:cxn>
                            <a:cxn ang="0">
                              <a:pos x="connsiteX5575" y="connsiteY5575"/>
                            </a:cxn>
                            <a:cxn ang="0">
                              <a:pos x="connsiteX5576" y="connsiteY5576"/>
                            </a:cxn>
                            <a:cxn ang="0">
                              <a:pos x="connsiteX5577" y="connsiteY5577"/>
                            </a:cxn>
                            <a:cxn ang="0">
                              <a:pos x="connsiteX5578" y="connsiteY5578"/>
                            </a:cxn>
                            <a:cxn ang="0">
                              <a:pos x="connsiteX5579" y="connsiteY5579"/>
                            </a:cxn>
                            <a:cxn ang="0">
                              <a:pos x="connsiteX5580" y="connsiteY5580"/>
                            </a:cxn>
                            <a:cxn ang="0">
                              <a:pos x="connsiteX5581" y="connsiteY5581"/>
                            </a:cxn>
                            <a:cxn ang="0">
                              <a:pos x="connsiteX5582" y="connsiteY5582"/>
                            </a:cxn>
                            <a:cxn ang="0">
                              <a:pos x="connsiteX5583" y="connsiteY5583"/>
                            </a:cxn>
                            <a:cxn ang="0">
                              <a:pos x="connsiteX5584" y="connsiteY5584"/>
                            </a:cxn>
                            <a:cxn ang="0">
                              <a:pos x="connsiteX5585" y="connsiteY5585"/>
                            </a:cxn>
                            <a:cxn ang="0">
                              <a:pos x="connsiteX5586" y="connsiteY5586"/>
                            </a:cxn>
                            <a:cxn ang="0">
                              <a:pos x="connsiteX5587" y="connsiteY5587"/>
                            </a:cxn>
                            <a:cxn ang="0">
                              <a:pos x="connsiteX5588" y="connsiteY5588"/>
                            </a:cxn>
                            <a:cxn ang="0">
                              <a:pos x="connsiteX5589" y="connsiteY5589"/>
                            </a:cxn>
                            <a:cxn ang="0">
                              <a:pos x="connsiteX5590" y="connsiteY5590"/>
                            </a:cxn>
                            <a:cxn ang="0">
                              <a:pos x="connsiteX5591" y="connsiteY5591"/>
                            </a:cxn>
                            <a:cxn ang="0">
                              <a:pos x="connsiteX5592" y="connsiteY5592"/>
                            </a:cxn>
                            <a:cxn ang="0">
                              <a:pos x="connsiteX5593" y="connsiteY5593"/>
                            </a:cxn>
                            <a:cxn ang="0">
                              <a:pos x="connsiteX5594" y="connsiteY5594"/>
                            </a:cxn>
                            <a:cxn ang="0">
                              <a:pos x="connsiteX5595" y="connsiteY5595"/>
                            </a:cxn>
                            <a:cxn ang="0">
                              <a:pos x="connsiteX5596" y="connsiteY5596"/>
                            </a:cxn>
                            <a:cxn ang="0">
                              <a:pos x="connsiteX5597" y="connsiteY5597"/>
                            </a:cxn>
                            <a:cxn ang="0">
                              <a:pos x="connsiteX5598" y="connsiteY5598"/>
                            </a:cxn>
                            <a:cxn ang="0">
                              <a:pos x="connsiteX5599" y="connsiteY5599"/>
                            </a:cxn>
                            <a:cxn ang="0">
                              <a:pos x="connsiteX5600" y="connsiteY5600"/>
                            </a:cxn>
                            <a:cxn ang="0">
                              <a:pos x="connsiteX5601" y="connsiteY5601"/>
                            </a:cxn>
                            <a:cxn ang="0">
                              <a:pos x="connsiteX5602" y="connsiteY5602"/>
                            </a:cxn>
                            <a:cxn ang="0">
                              <a:pos x="connsiteX5603" y="connsiteY5603"/>
                            </a:cxn>
                            <a:cxn ang="0">
                              <a:pos x="connsiteX5604" y="connsiteY5604"/>
                            </a:cxn>
                            <a:cxn ang="0">
                              <a:pos x="connsiteX5605" y="connsiteY5605"/>
                            </a:cxn>
                            <a:cxn ang="0">
                              <a:pos x="connsiteX5606" y="connsiteY5606"/>
                            </a:cxn>
                            <a:cxn ang="0">
                              <a:pos x="connsiteX5607" y="connsiteY5607"/>
                            </a:cxn>
                            <a:cxn ang="0">
                              <a:pos x="connsiteX5608" y="connsiteY5608"/>
                            </a:cxn>
                            <a:cxn ang="0">
                              <a:pos x="connsiteX5609" y="connsiteY5609"/>
                            </a:cxn>
                            <a:cxn ang="0">
                              <a:pos x="connsiteX5610" y="connsiteY5610"/>
                            </a:cxn>
                            <a:cxn ang="0">
                              <a:pos x="connsiteX5611" y="connsiteY5611"/>
                            </a:cxn>
                            <a:cxn ang="0">
                              <a:pos x="connsiteX5612" y="connsiteY5612"/>
                            </a:cxn>
                            <a:cxn ang="0">
                              <a:pos x="connsiteX5613" y="connsiteY5613"/>
                            </a:cxn>
                            <a:cxn ang="0">
                              <a:pos x="connsiteX5614" y="connsiteY5614"/>
                            </a:cxn>
                            <a:cxn ang="0">
                              <a:pos x="connsiteX5615" y="connsiteY5615"/>
                            </a:cxn>
                            <a:cxn ang="0">
                              <a:pos x="connsiteX5616" y="connsiteY5616"/>
                            </a:cxn>
                            <a:cxn ang="0">
                              <a:pos x="connsiteX5617" y="connsiteY5617"/>
                            </a:cxn>
                            <a:cxn ang="0">
                              <a:pos x="connsiteX5618" y="connsiteY5618"/>
                            </a:cxn>
                            <a:cxn ang="0">
                              <a:pos x="connsiteX5619" y="connsiteY5619"/>
                            </a:cxn>
                            <a:cxn ang="0">
                              <a:pos x="connsiteX5620" y="connsiteY5620"/>
                            </a:cxn>
                            <a:cxn ang="0">
                              <a:pos x="connsiteX5621" y="connsiteY5621"/>
                            </a:cxn>
                            <a:cxn ang="0">
                              <a:pos x="connsiteX5622" y="connsiteY5622"/>
                            </a:cxn>
                            <a:cxn ang="0">
                              <a:pos x="connsiteX5623" y="connsiteY5623"/>
                            </a:cxn>
                            <a:cxn ang="0">
                              <a:pos x="connsiteX5624" y="connsiteY5624"/>
                            </a:cxn>
                            <a:cxn ang="0">
                              <a:pos x="connsiteX5625" y="connsiteY5625"/>
                            </a:cxn>
                            <a:cxn ang="0">
                              <a:pos x="connsiteX5626" y="connsiteY5626"/>
                            </a:cxn>
                            <a:cxn ang="0">
                              <a:pos x="connsiteX5627" y="connsiteY5627"/>
                            </a:cxn>
                            <a:cxn ang="0">
                              <a:pos x="connsiteX5628" y="connsiteY5628"/>
                            </a:cxn>
                            <a:cxn ang="0">
                              <a:pos x="connsiteX5629" y="connsiteY5629"/>
                            </a:cxn>
                            <a:cxn ang="0">
                              <a:pos x="connsiteX5630" y="connsiteY5630"/>
                            </a:cxn>
                            <a:cxn ang="0">
                              <a:pos x="connsiteX5631" y="connsiteY5631"/>
                            </a:cxn>
                            <a:cxn ang="0">
                              <a:pos x="connsiteX5632" y="connsiteY5632"/>
                            </a:cxn>
                            <a:cxn ang="0">
                              <a:pos x="connsiteX5633" y="connsiteY5633"/>
                            </a:cxn>
                            <a:cxn ang="0">
                              <a:pos x="connsiteX5634" y="connsiteY5634"/>
                            </a:cxn>
                            <a:cxn ang="0">
                              <a:pos x="connsiteX5635" y="connsiteY5635"/>
                            </a:cxn>
                            <a:cxn ang="0">
                              <a:pos x="connsiteX5636" y="connsiteY5636"/>
                            </a:cxn>
                            <a:cxn ang="0">
                              <a:pos x="connsiteX5637" y="connsiteY5637"/>
                            </a:cxn>
                            <a:cxn ang="0">
                              <a:pos x="connsiteX5638" y="connsiteY5638"/>
                            </a:cxn>
                            <a:cxn ang="0">
                              <a:pos x="connsiteX5639" y="connsiteY5639"/>
                            </a:cxn>
                            <a:cxn ang="0">
                              <a:pos x="connsiteX5640" y="connsiteY5640"/>
                            </a:cxn>
                            <a:cxn ang="0">
                              <a:pos x="connsiteX5641" y="connsiteY5641"/>
                            </a:cxn>
                            <a:cxn ang="0">
                              <a:pos x="connsiteX5642" y="connsiteY5642"/>
                            </a:cxn>
                            <a:cxn ang="0">
                              <a:pos x="connsiteX5643" y="connsiteY5643"/>
                            </a:cxn>
                            <a:cxn ang="0">
                              <a:pos x="connsiteX5644" y="connsiteY5644"/>
                            </a:cxn>
                            <a:cxn ang="0">
                              <a:pos x="connsiteX5645" y="connsiteY5645"/>
                            </a:cxn>
                            <a:cxn ang="0">
                              <a:pos x="connsiteX5646" y="connsiteY5646"/>
                            </a:cxn>
                            <a:cxn ang="0">
                              <a:pos x="connsiteX5647" y="connsiteY5647"/>
                            </a:cxn>
                            <a:cxn ang="0">
                              <a:pos x="connsiteX5648" y="connsiteY5648"/>
                            </a:cxn>
                            <a:cxn ang="0">
                              <a:pos x="connsiteX5649" y="connsiteY5649"/>
                            </a:cxn>
                            <a:cxn ang="0">
                              <a:pos x="connsiteX5650" y="connsiteY5650"/>
                            </a:cxn>
                            <a:cxn ang="0">
                              <a:pos x="connsiteX5651" y="connsiteY5651"/>
                            </a:cxn>
                            <a:cxn ang="0">
                              <a:pos x="connsiteX5652" y="connsiteY5652"/>
                            </a:cxn>
                            <a:cxn ang="0">
                              <a:pos x="connsiteX5653" y="connsiteY5653"/>
                            </a:cxn>
                            <a:cxn ang="0">
                              <a:pos x="connsiteX5654" y="connsiteY5654"/>
                            </a:cxn>
                            <a:cxn ang="0">
                              <a:pos x="connsiteX5655" y="connsiteY5655"/>
                            </a:cxn>
                            <a:cxn ang="0">
                              <a:pos x="connsiteX5656" y="connsiteY5656"/>
                            </a:cxn>
                            <a:cxn ang="0">
                              <a:pos x="connsiteX5657" y="connsiteY5657"/>
                            </a:cxn>
                            <a:cxn ang="0">
                              <a:pos x="connsiteX5658" y="connsiteY5658"/>
                            </a:cxn>
                            <a:cxn ang="0">
                              <a:pos x="connsiteX5659" y="connsiteY5659"/>
                            </a:cxn>
                            <a:cxn ang="0">
                              <a:pos x="connsiteX5660" y="connsiteY5660"/>
                            </a:cxn>
                            <a:cxn ang="0">
                              <a:pos x="connsiteX5661" y="connsiteY5661"/>
                            </a:cxn>
                            <a:cxn ang="0">
                              <a:pos x="connsiteX5662" y="connsiteY5662"/>
                            </a:cxn>
                            <a:cxn ang="0">
                              <a:pos x="connsiteX5663" y="connsiteY5663"/>
                            </a:cxn>
                            <a:cxn ang="0">
                              <a:pos x="connsiteX5664" y="connsiteY5664"/>
                            </a:cxn>
                            <a:cxn ang="0">
                              <a:pos x="connsiteX5665" y="connsiteY5665"/>
                            </a:cxn>
                            <a:cxn ang="0">
                              <a:pos x="connsiteX5666" y="connsiteY5666"/>
                            </a:cxn>
                            <a:cxn ang="0">
                              <a:pos x="connsiteX5667" y="connsiteY5667"/>
                            </a:cxn>
                            <a:cxn ang="0">
                              <a:pos x="connsiteX5668" y="connsiteY5668"/>
                            </a:cxn>
                            <a:cxn ang="0">
                              <a:pos x="connsiteX5669" y="connsiteY5669"/>
                            </a:cxn>
                            <a:cxn ang="0">
                              <a:pos x="connsiteX5670" y="connsiteY5670"/>
                            </a:cxn>
                            <a:cxn ang="0">
                              <a:pos x="connsiteX5671" y="connsiteY5671"/>
                            </a:cxn>
                            <a:cxn ang="0">
                              <a:pos x="connsiteX5672" y="connsiteY5672"/>
                            </a:cxn>
                            <a:cxn ang="0">
                              <a:pos x="connsiteX5673" y="connsiteY5673"/>
                            </a:cxn>
                            <a:cxn ang="0">
                              <a:pos x="connsiteX5674" y="connsiteY5674"/>
                            </a:cxn>
                            <a:cxn ang="0">
                              <a:pos x="connsiteX5675" y="connsiteY5675"/>
                            </a:cxn>
                            <a:cxn ang="0">
                              <a:pos x="connsiteX5676" y="connsiteY5676"/>
                            </a:cxn>
                            <a:cxn ang="0">
                              <a:pos x="connsiteX5677" y="connsiteY5677"/>
                            </a:cxn>
                            <a:cxn ang="0">
                              <a:pos x="connsiteX5678" y="connsiteY5678"/>
                            </a:cxn>
                            <a:cxn ang="0">
                              <a:pos x="connsiteX5679" y="connsiteY5679"/>
                            </a:cxn>
                            <a:cxn ang="0">
                              <a:pos x="connsiteX5680" y="connsiteY5680"/>
                            </a:cxn>
                            <a:cxn ang="0">
                              <a:pos x="connsiteX5681" y="connsiteY5681"/>
                            </a:cxn>
                            <a:cxn ang="0">
                              <a:pos x="connsiteX5682" y="connsiteY5682"/>
                            </a:cxn>
                            <a:cxn ang="0">
                              <a:pos x="connsiteX5683" y="connsiteY5683"/>
                            </a:cxn>
                            <a:cxn ang="0">
                              <a:pos x="connsiteX5684" y="connsiteY5684"/>
                            </a:cxn>
                            <a:cxn ang="0">
                              <a:pos x="connsiteX5685" y="connsiteY5685"/>
                            </a:cxn>
                            <a:cxn ang="0">
                              <a:pos x="connsiteX5686" y="connsiteY5686"/>
                            </a:cxn>
                            <a:cxn ang="0">
                              <a:pos x="connsiteX5687" y="connsiteY5687"/>
                            </a:cxn>
                            <a:cxn ang="0">
                              <a:pos x="connsiteX5688" y="connsiteY5688"/>
                            </a:cxn>
                            <a:cxn ang="0">
                              <a:pos x="connsiteX5689" y="connsiteY5689"/>
                            </a:cxn>
                            <a:cxn ang="0">
                              <a:pos x="connsiteX5690" y="connsiteY5690"/>
                            </a:cxn>
                            <a:cxn ang="0">
                              <a:pos x="connsiteX5691" y="connsiteY5691"/>
                            </a:cxn>
                            <a:cxn ang="0">
                              <a:pos x="connsiteX5692" y="connsiteY5692"/>
                            </a:cxn>
                            <a:cxn ang="0">
                              <a:pos x="connsiteX5693" y="connsiteY5693"/>
                            </a:cxn>
                            <a:cxn ang="0">
                              <a:pos x="connsiteX5694" y="connsiteY5694"/>
                            </a:cxn>
                            <a:cxn ang="0">
                              <a:pos x="connsiteX5695" y="connsiteY5695"/>
                            </a:cxn>
                            <a:cxn ang="0">
                              <a:pos x="connsiteX5696" y="connsiteY5696"/>
                            </a:cxn>
                            <a:cxn ang="0">
                              <a:pos x="connsiteX5697" y="connsiteY5697"/>
                            </a:cxn>
                            <a:cxn ang="0">
                              <a:pos x="connsiteX5698" y="connsiteY5698"/>
                            </a:cxn>
                            <a:cxn ang="0">
                              <a:pos x="connsiteX5699" y="connsiteY5699"/>
                            </a:cxn>
                            <a:cxn ang="0">
                              <a:pos x="connsiteX5700" y="connsiteY5700"/>
                            </a:cxn>
                            <a:cxn ang="0">
                              <a:pos x="connsiteX5701" y="connsiteY5701"/>
                            </a:cxn>
                            <a:cxn ang="0">
                              <a:pos x="connsiteX5702" y="connsiteY5702"/>
                            </a:cxn>
                            <a:cxn ang="0">
                              <a:pos x="connsiteX5703" y="connsiteY5703"/>
                            </a:cxn>
                            <a:cxn ang="0">
                              <a:pos x="connsiteX5704" y="connsiteY5704"/>
                            </a:cxn>
                            <a:cxn ang="0">
                              <a:pos x="connsiteX5705" y="connsiteY5705"/>
                            </a:cxn>
                            <a:cxn ang="0">
                              <a:pos x="connsiteX5706" y="connsiteY5706"/>
                            </a:cxn>
                            <a:cxn ang="0">
                              <a:pos x="connsiteX5707" y="connsiteY5707"/>
                            </a:cxn>
                            <a:cxn ang="0">
                              <a:pos x="connsiteX5708" y="connsiteY5708"/>
                            </a:cxn>
                            <a:cxn ang="0">
                              <a:pos x="connsiteX5709" y="connsiteY5709"/>
                            </a:cxn>
                            <a:cxn ang="0">
                              <a:pos x="connsiteX5710" y="connsiteY5710"/>
                            </a:cxn>
                            <a:cxn ang="0">
                              <a:pos x="connsiteX5711" y="connsiteY5711"/>
                            </a:cxn>
                            <a:cxn ang="0">
                              <a:pos x="connsiteX5712" y="connsiteY5712"/>
                            </a:cxn>
                            <a:cxn ang="0">
                              <a:pos x="connsiteX5713" y="connsiteY5713"/>
                            </a:cxn>
                            <a:cxn ang="0">
                              <a:pos x="connsiteX5714" y="connsiteY5714"/>
                            </a:cxn>
                            <a:cxn ang="0">
                              <a:pos x="connsiteX5715" y="connsiteY5715"/>
                            </a:cxn>
                            <a:cxn ang="0">
                              <a:pos x="connsiteX5716" y="connsiteY5716"/>
                            </a:cxn>
                            <a:cxn ang="0">
                              <a:pos x="connsiteX5717" y="connsiteY5717"/>
                            </a:cxn>
                            <a:cxn ang="0">
                              <a:pos x="connsiteX5718" y="connsiteY5718"/>
                            </a:cxn>
                            <a:cxn ang="0">
                              <a:pos x="connsiteX5719" y="connsiteY5719"/>
                            </a:cxn>
                            <a:cxn ang="0">
                              <a:pos x="connsiteX5720" y="connsiteY5720"/>
                            </a:cxn>
                            <a:cxn ang="0">
                              <a:pos x="connsiteX5721" y="connsiteY5721"/>
                            </a:cxn>
                            <a:cxn ang="0">
                              <a:pos x="connsiteX5722" y="connsiteY5722"/>
                            </a:cxn>
                            <a:cxn ang="0">
                              <a:pos x="connsiteX5723" y="connsiteY5723"/>
                            </a:cxn>
                            <a:cxn ang="0">
                              <a:pos x="connsiteX5724" y="connsiteY5724"/>
                            </a:cxn>
                            <a:cxn ang="0">
                              <a:pos x="connsiteX5725" y="connsiteY5725"/>
                            </a:cxn>
                            <a:cxn ang="0">
                              <a:pos x="connsiteX5726" y="connsiteY5726"/>
                            </a:cxn>
                            <a:cxn ang="0">
                              <a:pos x="connsiteX5727" y="connsiteY5727"/>
                            </a:cxn>
                            <a:cxn ang="0">
                              <a:pos x="connsiteX5728" y="connsiteY5728"/>
                            </a:cxn>
                            <a:cxn ang="0">
                              <a:pos x="connsiteX5729" y="connsiteY5729"/>
                            </a:cxn>
                            <a:cxn ang="0">
                              <a:pos x="connsiteX5730" y="connsiteY5730"/>
                            </a:cxn>
                            <a:cxn ang="0">
                              <a:pos x="connsiteX5731" y="connsiteY5731"/>
                            </a:cxn>
                            <a:cxn ang="0">
                              <a:pos x="connsiteX5732" y="connsiteY5732"/>
                            </a:cxn>
                            <a:cxn ang="0">
                              <a:pos x="connsiteX5733" y="connsiteY5733"/>
                            </a:cxn>
                            <a:cxn ang="0">
                              <a:pos x="connsiteX5734" y="connsiteY5734"/>
                            </a:cxn>
                            <a:cxn ang="0">
                              <a:pos x="connsiteX5735" y="connsiteY5735"/>
                            </a:cxn>
                            <a:cxn ang="0">
                              <a:pos x="connsiteX5736" y="connsiteY5736"/>
                            </a:cxn>
                            <a:cxn ang="0">
                              <a:pos x="connsiteX5737" y="connsiteY5737"/>
                            </a:cxn>
                            <a:cxn ang="0">
                              <a:pos x="connsiteX5738" y="connsiteY5738"/>
                            </a:cxn>
                            <a:cxn ang="0">
                              <a:pos x="connsiteX5739" y="connsiteY5739"/>
                            </a:cxn>
                            <a:cxn ang="0">
                              <a:pos x="connsiteX5740" y="connsiteY5740"/>
                            </a:cxn>
                            <a:cxn ang="0">
                              <a:pos x="connsiteX5741" y="connsiteY5741"/>
                            </a:cxn>
                            <a:cxn ang="0">
                              <a:pos x="connsiteX5742" y="connsiteY5742"/>
                            </a:cxn>
                            <a:cxn ang="0">
                              <a:pos x="connsiteX5743" y="connsiteY5743"/>
                            </a:cxn>
                            <a:cxn ang="0">
                              <a:pos x="connsiteX5744" y="connsiteY5744"/>
                            </a:cxn>
                            <a:cxn ang="0">
                              <a:pos x="connsiteX5745" y="connsiteY5745"/>
                            </a:cxn>
                            <a:cxn ang="0">
                              <a:pos x="connsiteX5746" y="connsiteY5746"/>
                            </a:cxn>
                            <a:cxn ang="0">
                              <a:pos x="connsiteX5747" y="connsiteY5747"/>
                            </a:cxn>
                            <a:cxn ang="0">
                              <a:pos x="connsiteX5748" y="connsiteY5748"/>
                            </a:cxn>
                            <a:cxn ang="0">
                              <a:pos x="connsiteX5749" y="connsiteY5749"/>
                            </a:cxn>
                            <a:cxn ang="0">
                              <a:pos x="connsiteX5750" y="connsiteY5750"/>
                            </a:cxn>
                            <a:cxn ang="0">
                              <a:pos x="connsiteX5751" y="connsiteY5751"/>
                            </a:cxn>
                            <a:cxn ang="0">
                              <a:pos x="connsiteX5752" y="connsiteY5752"/>
                            </a:cxn>
                            <a:cxn ang="0">
                              <a:pos x="connsiteX5753" y="connsiteY5753"/>
                            </a:cxn>
                            <a:cxn ang="0">
                              <a:pos x="connsiteX5754" y="connsiteY5754"/>
                            </a:cxn>
                            <a:cxn ang="0">
                              <a:pos x="connsiteX5755" y="connsiteY5755"/>
                            </a:cxn>
                            <a:cxn ang="0">
                              <a:pos x="connsiteX5756" y="connsiteY5756"/>
                            </a:cxn>
                            <a:cxn ang="0">
                              <a:pos x="connsiteX5757" y="connsiteY5757"/>
                            </a:cxn>
                            <a:cxn ang="0">
                              <a:pos x="connsiteX5758" y="connsiteY5758"/>
                            </a:cxn>
                            <a:cxn ang="0">
                              <a:pos x="connsiteX5759" y="connsiteY5759"/>
                            </a:cxn>
                            <a:cxn ang="0">
                              <a:pos x="connsiteX5760" y="connsiteY5760"/>
                            </a:cxn>
                            <a:cxn ang="0">
                              <a:pos x="connsiteX5761" y="connsiteY5761"/>
                            </a:cxn>
                            <a:cxn ang="0">
                              <a:pos x="connsiteX5762" y="connsiteY5762"/>
                            </a:cxn>
                            <a:cxn ang="0">
                              <a:pos x="connsiteX5763" y="connsiteY5763"/>
                            </a:cxn>
                            <a:cxn ang="0">
                              <a:pos x="connsiteX5764" y="connsiteY5764"/>
                            </a:cxn>
                            <a:cxn ang="0">
                              <a:pos x="connsiteX5765" y="connsiteY5765"/>
                            </a:cxn>
                            <a:cxn ang="0">
                              <a:pos x="connsiteX5766" y="connsiteY5766"/>
                            </a:cxn>
                            <a:cxn ang="0">
                              <a:pos x="connsiteX5767" y="connsiteY5767"/>
                            </a:cxn>
                            <a:cxn ang="0">
                              <a:pos x="connsiteX5768" y="connsiteY5768"/>
                            </a:cxn>
                            <a:cxn ang="0">
                              <a:pos x="connsiteX5769" y="connsiteY5769"/>
                            </a:cxn>
                            <a:cxn ang="0">
                              <a:pos x="connsiteX5770" y="connsiteY5770"/>
                            </a:cxn>
                            <a:cxn ang="0">
                              <a:pos x="connsiteX5771" y="connsiteY5771"/>
                            </a:cxn>
                            <a:cxn ang="0">
                              <a:pos x="connsiteX5772" y="connsiteY5772"/>
                            </a:cxn>
                            <a:cxn ang="0">
                              <a:pos x="connsiteX5773" y="connsiteY5773"/>
                            </a:cxn>
                            <a:cxn ang="0">
                              <a:pos x="connsiteX5774" y="connsiteY5774"/>
                            </a:cxn>
                            <a:cxn ang="0">
                              <a:pos x="connsiteX5775" y="connsiteY5775"/>
                            </a:cxn>
                            <a:cxn ang="0">
                              <a:pos x="connsiteX5776" y="connsiteY5776"/>
                            </a:cxn>
                            <a:cxn ang="0">
                              <a:pos x="connsiteX5777" y="connsiteY5777"/>
                            </a:cxn>
                            <a:cxn ang="0">
                              <a:pos x="connsiteX5778" y="connsiteY5778"/>
                            </a:cxn>
                            <a:cxn ang="0">
                              <a:pos x="connsiteX5779" y="connsiteY5779"/>
                            </a:cxn>
                            <a:cxn ang="0">
                              <a:pos x="connsiteX5780" y="connsiteY5780"/>
                            </a:cxn>
                            <a:cxn ang="0">
                              <a:pos x="connsiteX5781" y="connsiteY5781"/>
                            </a:cxn>
                            <a:cxn ang="0">
                              <a:pos x="connsiteX5782" y="connsiteY5782"/>
                            </a:cxn>
                            <a:cxn ang="0">
                              <a:pos x="connsiteX5783" y="connsiteY5783"/>
                            </a:cxn>
                            <a:cxn ang="0">
                              <a:pos x="connsiteX5784" y="connsiteY5784"/>
                            </a:cxn>
                            <a:cxn ang="0">
                              <a:pos x="connsiteX5785" y="connsiteY5785"/>
                            </a:cxn>
                            <a:cxn ang="0">
                              <a:pos x="connsiteX5786" y="connsiteY5786"/>
                            </a:cxn>
                            <a:cxn ang="0">
                              <a:pos x="connsiteX5787" y="connsiteY5787"/>
                            </a:cxn>
                            <a:cxn ang="0">
                              <a:pos x="connsiteX5788" y="connsiteY5788"/>
                            </a:cxn>
                            <a:cxn ang="0">
                              <a:pos x="connsiteX5789" y="connsiteY5789"/>
                            </a:cxn>
                            <a:cxn ang="0">
                              <a:pos x="connsiteX5790" y="connsiteY5790"/>
                            </a:cxn>
                            <a:cxn ang="0">
                              <a:pos x="connsiteX5791" y="connsiteY5791"/>
                            </a:cxn>
                            <a:cxn ang="0">
                              <a:pos x="connsiteX5792" y="connsiteY5792"/>
                            </a:cxn>
                            <a:cxn ang="0">
                              <a:pos x="connsiteX5793" y="connsiteY5793"/>
                            </a:cxn>
                            <a:cxn ang="0">
                              <a:pos x="connsiteX5794" y="connsiteY5794"/>
                            </a:cxn>
                            <a:cxn ang="0">
                              <a:pos x="connsiteX5795" y="connsiteY5795"/>
                            </a:cxn>
                            <a:cxn ang="0">
                              <a:pos x="connsiteX5796" y="connsiteY5796"/>
                            </a:cxn>
                            <a:cxn ang="0">
                              <a:pos x="connsiteX5797" y="connsiteY5797"/>
                            </a:cxn>
                            <a:cxn ang="0">
                              <a:pos x="connsiteX5798" y="connsiteY5798"/>
                            </a:cxn>
                            <a:cxn ang="0">
                              <a:pos x="connsiteX5799" y="connsiteY5799"/>
                            </a:cxn>
                            <a:cxn ang="0">
                              <a:pos x="connsiteX5800" y="connsiteY5800"/>
                            </a:cxn>
                            <a:cxn ang="0">
                              <a:pos x="connsiteX5801" y="connsiteY5801"/>
                            </a:cxn>
                            <a:cxn ang="0">
                              <a:pos x="connsiteX5802" y="connsiteY5802"/>
                            </a:cxn>
                            <a:cxn ang="0">
                              <a:pos x="connsiteX5803" y="connsiteY5803"/>
                            </a:cxn>
                            <a:cxn ang="0">
                              <a:pos x="connsiteX5804" y="connsiteY5804"/>
                            </a:cxn>
                            <a:cxn ang="0">
                              <a:pos x="connsiteX5805" y="connsiteY5805"/>
                            </a:cxn>
                            <a:cxn ang="0">
                              <a:pos x="connsiteX5806" y="connsiteY5806"/>
                            </a:cxn>
                            <a:cxn ang="0">
                              <a:pos x="connsiteX5807" y="connsiteY5807"/>
                            </a:cxn>
                            <a:cxn ang="0">
                              <a:pos x="connsiteX5808" y="connsiteY5808"/>
                            </a:cxn>
                            <a:cxn ang="0">
                              <a:pos x="connsiteX5809" y="connsiteY5809"/>
                            </a:cxn>
                            <a:cxn ang="0">
                              <a:pos x="connsiteX5810" y="connsiteY5810"/>
                            </a:cxn>
                            <a:cxn ang="0">
                              <a:pos x="connsiteX5811" y="connsiteY5811"/>
                            </a:cxn>
                            <a:cxn ang="0">
                              <a:pos x="connsiteX5812" y="connsiteY5812"/>
                            </a:cxn>
                            <a:cxn ang="0">
                              <a:pos x="connsiteX5813" y="connsiteY5813"/>
                            </a:cxn>
                            <a:cxn ang="0">
                              <a:pos x="connsiteX5814" y="connsiteY5814"/>
                            </a:cxn>
                            <a:cxn ang="0">
                              <a:pos x="connsiteX5815" y="connsiteY5815"/>
                            </a:cxn>
                            <a:cxn ang="0">
                              <a:pos x="connsiteX5816" y="connsiteY5816"/>
                            </a:cxn>
                            <a:cxn ang="0">
                              <a:pos x="connsiteX5817" y="connsiteY5817"/>
                            </a:cxn>
                            <a:cxn ang="0">
                              <a:pos x="connsiteX5818" y="connsiteY5818"/>
                            </a:cxn>
                            <a:cxn ang="0">
                              <a:pos x="connsiteX5819" y="connsiteY5819"/>
                            </a:cxn>
                            <a:cxn ang="0">
                              <a:pos x="connsiteX5820" y="connsiteY5820"/>
                            </a:cxn>
                            <a:cxn ang="0">
                              <a:pos x="connsiteX5821" y="connsiteY5821"/>
                            </a:cxn>
                            <a:cxn ang="0">
                              <a:pos x="connsiteX5822" y="connsiteY5822"/>
                            </a:cxn>
                            <a:cxn ang="0">
                              <a:pos x="connsiteX5823" y="connsiteY5823"/>
                            </a:cxn>
                            <a:cxn ang="0">
                              <a:pos x="connsiteX5824" y="connsiteY5824"/>
                            </a:cxn>
                            <a:cxn ang="0">
                              <a:pos x="connsiteX5825" y="connsiteY5825"/>
                            </a:cxn>
                            <a:cxn ang="0">
                              <a:pos x="connsiteX5826" y="connsiteY5826"/>
                            </a:cxn>
                            <a:cxn ang="0">
                              <a:pos x="connsiteX5827" y="connsiteY5827"/>
                            </a:cxn>
                            <a:cxn ang="0">
                              <a:pos x="connsiteX5828" y="connsiteY5828"/>
                            </a:cxn>
                            <a:cxn ang="0">
                              <a:pos x="connsiteX5829" y="connsiteY5829"/>
                            </a:cxn>
                            <a:cxn ang="0">
                              <a:pos x="connsiteX5830" y="connsiteY5830"/>
                            </a:cxn>
                            <a:cxn ang="0">
                              <a:pos x="connsiteX5831" y="connsiteY5831"/>
                            </a:cxn>
                            <a:cxn ang="0">
                              <a:pos x="connsiteX5832" y="connsiteY5832"/>
                            </a:cxn>
                            <a:cxn ang="0">
                              <a:pos x="connsiteX5833" y="connsiteY5833"/>
                            </a:cxn>
                            <a:cxn ang="0">
                              <a:pos x="connsiteX5834" y="connsiteY5834"/>
                            </a:cxn>
                            <a:cxn ang="0">
                              <a:pos x="connsiteX5835" y="connsiteY5835"/>
                            </a:cxn>
                            <a:cxn ang="0">
                              <a:pos x="connsiteX5836" y="connsiteY5836"/>
                            </a:cxn>
                            <a:cxn ang="0">
                              <a:pos x="connsiteX5837" y="connsiteY5837"/>
                            </a:cxn>
                            <a:cxn ang="0">
                              <a:pos x="connsiteX5838" y="connsiteY5838"/>
                            </a:cxn>
                            <a:cxn ang="0">
                              <a:pos x="connsiteX5839" y="connsiteY5839"/>
                            </a:cxn>
                            <a:cxn ang="0">
                              <a:pos x="connsiteX5840" y="connsiteY5840"/>
                            </a:cxn>
                            <a:cxn ang="0">
                              <a:pos x="connsiteX5841" y="connsiteY5841"/>
                            </a:cxn>
                            <a:cxn ang="0">
                              <a:pos x="connsiteX5842" y="connsiteY5842"/>
                            </a:cxn>
                            <a:cxn ang="0">
                              <a:pos x="connsiteX5843" y="connsiteY5843"/>
                            </a:cxn>
                            <a:cxn ang="0">
                              <a:pos x="connsiteX5844" y="connsiteY5844"/>
                            </a:cxn>
                            <a:cxn ang="0">
                              <a:pos x="connsiteX5845" y="connsiteY5845"/>
                            </a:cxn>
                            <a:cxn ang="0">
                              <a:pos x="connsiteX5846" y="connsiteY5846"/>
                            </a:cxn>
                            <a:cxn ang="0">
                              <a:pos x="connsiteX5847" y="connsiteY5847"/>
                            </a:cxn>
                            <a:cxn ang="0">
                              <a:pos x="connsiteX5848" y="connsiteY5848"/>
                            </a:cxn>
                            <a:cxn ang="0">
                              <a:pos x="connsiteX5849" y="connsiteY5849"/>
                            </a:cxn>
                            <a:cxn ang="0">
                              <a:pos x="connsiteX5850" y="connsiteY5850"/>
                            </a:cxn>
                            <a:cxn ang="0">
                              <a:pos x="connsiteX5851" y="connsiteY5851"/>
                            </a:cxn>
                            <a:cxn ang="0">
                              <a:pos x="connsiteX5852" y="connsiteY5852"/>
                            </a:cxn>
                            <a:cxn ang="0">
                              <a:pos x="connsiteX5853" y="connsiteY5853"/>
                            </a:cxn>
                            <a:cxn ang="0">
                              <a:pos x="connsiteX5854" y="connsiteY5854"/>
                            </a:cxn>
                            <a:cxn ang="0">
                              <a:pos x="connsiteX5855" y="connsiteY5855"/>
                            </a:cxn>
                            <a:cxn ang="0">
                              <a:pos x="connsiteX5856" y="connsiteY5856"/>
                            </a:cxn>
                            <a:cxn ang="0">
                              <a:pos x="connsiteX5857" y="connsiteY5857"/>
                            </a:cxn>
                            <a:cxn ang="0">
                              <a:pos x="connsiteX5858" y="connsiteY5858"/>
                            </a:cxn>
                            <a:cxn ang="0">
                              <a:pos x="connsiteX5859" y="connsiteY5859"/>
                            </a:cxn>
                            <a:cxn ang="0">
                              <a:pos x="connsiteX5860" y="connsiteY5860"/>
                            </a:cxn>
                            <a:cxn ang="0">
                              <a:pos x="connsiteX5861" y="connsiteY5861"/>
                            </a:cxn>
                            <a:cxn ang="0">
                              <a:pos x="connsiteX5862" y="connsiteY5862"/>
                            </a:cxn>
                            <a:cxn ang="0">
                              <a:pos x="connsiteX5863" y="connsiteY5863"/>
                            </a:cxn>
                            <a:cxn ang="0">
                              <a:pos x="connsiteX5864" y="connsiteY5864"/>
                            </a:cxn>
                            <a:cxn ang="0">
                              <a:pos x="connsiteX5865" y="connsiteY5865"/>
                            </a:cxn>
                            <a:cxn ang="0">
                              <a:pos x="connsiteX5866" y="connsiteY5866"/>
                            </a:cxn>
                            <a:cxn ang="0">
                              <a:pos x="connsiteX5867" y="connsiteY5867"/>
                            </a:cxn>
                            <a:cxn ang="0">
                              <a:pos x="connsiteX5868" y="connsiteY5868"/>
                            </a:cxn>
                            <a:cxn ang="0">
                              <a:pos x="connsiteX5869" y="connsiteY5869"/>
                            </a:cxn>
                            <a:cxn ang="0">
                              <a:pos x="connsiteX5870" y="connsiteY5870"/>
                            </a:cxn>
                            <a:cxn ang="0">
                              <a:pos x="connsiteX5871" y="connsiteY5871"/>
                            </a:cxn>
                            <a:cxn ang="0">
                              <a:pos x="connsiteX5872" y="connsiteY5872"/>
                            </a:cxn>
                            <a:cxn ang="0">
                              <a:pos x="connsiteX5873" y="connsiteY5873"/>
                            </a:cxn>
                            <a:cxn ang="0">
                              <a:pos x="connsiteX5874" y="connsiteY5874"/>
                            </a:cxn>
                            <a:cxn ang="0">
                              <a:pos x="connsiteX5875" y="connsiteY5875"/>
                            </a:cxn>
                            <a:cxn ang="0">
                              <a:pos x="connsiteX5876" y="connsiteY5876"/>
                            </a:cxn>
                            <a:cxn ang="0">
                              <a:pos x="connsiteX5877" y="connsiteY5877"/>
                            </a:cxn>
                            <a:cxn ang="0">
                              <a:pos x="connsiteX5878" y="connsiteY5878"/>
                            </a:cxn>
                            <a:cxn ang="0">
                              <a:pos x="connsiteX5879" y="connsiteY5879"/>
                            </a:cxn>
                            <a:cxn ang="0">
                              <a:pos x="connsiteX5880" y="connsiteY5880"/>
                            </a:cxn>
                            <a:cxn ang="0">
                              <a:pos x="connsiteX5881" y="connsiteY5881"/>
                            </a:cxn>
                            <a:cxn ang="0">
                              <a:pos x="connsiteX5882" y="connsiteY5882"/>
                            </a:cxn>
                            <a:cxn ang="0">
                              <a:pos x="connsiteX5883" y="connsiteY5883"/>
                            </a:cxn>
                            <a:cxn ang="0">
                              <a:pos x="connsiteX5884" y="connsiteY5884"/>
                            </a:cxn>
                            <a:cxn ang="0">
                              <a:pos x="connsiteX5885" y="connsiteY5885"/>
                            </a:cxn>
                            <a:cxn ang="0">
                              <a:pos x="connsiteX5886" y="connsiteY5886"/>
                            </a:cxn>
                            <a:cxn ang="0">
                              <a:pos x="connsiteX5887" y="connsiteY5887"/>
                            </a:cxn>
                            <a:cxn ang="0">
                              <a:pos x="connsiteX5888" y="connsiteY5888"/>
                            </a:cxn>
                            <a:cxn ang="0">
                              <a:pos x="connsiteX5889" y="connsiteY5889"/>
                            </a:cxn>
                            <a:cxn ang="0">
                              <a:pos x="connsiteX5890" y="connsiteY5890"/>
                            </a:cxn>
                            <a:cxn ang="0">
                              <a:pos x="connsiteX5891" y="connsiteY5891"/>
                            </a:cxn>
                            <a:cxn ang="0">
                              <a:pos x="connsiteX5892" y="connsiteY5892"/>
                            </a:cxn>
                            <a:cxn ang="0">
                              <a:pos x="connsiteX5893" y="connsiteY5893"/>
                            </a:cxn>
                            <a:cxn ang="0">
                              <a:pos x="connsiteX5894" y="connsiteY5894"/>
                            </a:cxn>
                            <a:cxn ang="0">
                              <a:pos x="connsiteX5895" y="connsiteY5895"/>
                            </a:cxn>
                            <a:cxn ang="0">
                              <a:pos x="connsiteX5896" y="connsiteY5896"/>
                            </a:cxn>
                            <a:cxn ang="0">
                              <a:pos x="connsiteX5897" y="connsiteY5897"/>
                            </a:cxn>
                            <a:cxn ang="0">
                              <a:pos x="connsiteX5898" y="connsiteY5898"/>
                            </a:cxn>
                            <a:cxn ang="0">
                              <a:pos x="connsiteX5899" y="connsiteY5899"/>
                            </a:cxn>
                            <a:cxn ang="0">
                              <a:pos x="connsiteX5900" y="connsiteY5900"/>
                            </a:cxn>
                            <a:cxn ang="0">
                              <a:pos x="connsiteX5901" y="connsiteY5901"/>
                            </a:cxn>
                            <a:cxn ang="0">
                              <a:pos x="connsiteX5902" y="connsiteY5902"/>
                            </a:cxn>
                            <a:cxn ang="0">
                              <a:pos x="connsiteX5903" y="connsiteY5903"/>
                            </a:cxn>
                            <a:cxn ang="0">
                              <a:pos x="connsiteX5904" y="connsiteY5904"/>
                            </a:cxn>
                            <a:cxn ang="0">
                              <a:pos x="connsiteX5905" y="connsiteY5905"/>
                            </a:cxn>
                            <a:cxn ang="0">
                              <a:pos x="connsiteX5906" y="connsiteY5906"/>
                            </a:cxn>
                            <a:cxn ang="0">
                              <a:pos x="connsiteX5907" y="connsiteY5907"/>
                            </a:cxn>
                            <a:cxn ang="0">
                              <a:pos x="connsiteX5908" y="connsiteY5908"/>
                            </a:cxn>
                            <a:cxn ang="0">
                              <a:pos x="connsiteX5909" y="connsiteY5909"/>
                            </a:cxn>
                            <a:cxn ang="0">
                              <a:pos x="connsiteX5910" y="connsiteY5910"/>
                            </a:cxn>
                            <a:cxn ang="0">
                              <a:pos x="connsiteX5911" y="connsiteY5911"/>
                            </a:cxn>
                            <a:cxn ang="0">
                              <a:pos x="connsiteX5912" y="connsiteY5912"/>
                            </a:cxn>
                            <a:cxn ang="0">
                              <a:pos x="connsiteX5913" y="connsiteY5913"/>
                            </a:cxn>
                            <a:cxn ang="0">
                              <a:pos x="connsiteX5914" y="connsiteY5914"/>
                            </a:cxn>
                            <a:cxn ang="0">
                              <a:pos x="connsiteX5915" y="connsiteY5915"/>
                            </a:cxn>
                            <a:cxn ang="0">
                              <a:pos x="connsiteX5916" y="connsiteY5916"/>
                            </a:cxn>
                            <a:cxn ang="0">
                              <a:pos x="connsiteX5917" y="connsiteY5917"/>
                            </a:cxn>
                            <a:cxn ang="0">
                              <a:pos x="connsiteX5918" y="connsiteY5918"/>
                            </a:cxn>
                            <a:cxn ang="0">
                              <a:pos x="connsiteX5919" y="connsiteY5919"/>
                            </a:cxn>
                            <a:cxn ang="0">
                              <a:pos x="connsiteX5920" y="connsiteY5920"/>
                            </a:cxn>
                            <a:cxn ang="0">
                              <a:pos x="connsiteX5921" y="connsiteY5921"/>
                            </a:cxn>
                            <a:cxn ang="0">
                              <a:pos x="connsiteX5922" y="connsiteY5922"/>
                            </a:cxn>
                            <a:cxn ang="0">
                              <a:pos x="connsiteX5923" y="connsiteY5923"/>
                            </a:cxn>
                            <a:cxn ang="0">
                              <a:pos x="connsiteX5924" y="connsiteY5924"/>
                            </a:cxn>
                            <a:cxn ang="0">
                              <a:pos x="connsiteX5925" y="connsiteY5925"/>
                            </a:cxn>
                            <a:cxn ang="0">
                              <a:pos x="connsiteX5926" y="connsiteY5926"/>
                            </a:cxn>
                            <a:cxn ang="0">
                              <a:pos x="connsiteX5927" y="connsiteY5927"/>
                            </a:cxn>
                            <a:cxn ang="0">
                              <a:pos x="connsiteX5928" y="connsiteY5928"/>
                            </a:cxn>
                            <a:cxn ang="0">
                              <a:pos x="connsiteX5929" y="connsiteY5929"/>
                            </a:cxn>
                            <a:cxn ang="0">
                              <a:pos x="connsiteX5930" y="connsiteY5930"/>
                            </a:cxn>
                            <a:cxn ang="0">
                              <a:pos x="connsiteX5931" y="connsiteY5931"/>
                            </a:cxn>
                            <a:cxn ang="0">
                              <a:pos x="connsiteX5932" y="connsiteY5932"/>
                            </a:cxn>
                            <a:cxn ang="0">
                              <a:pos x="connsiteX5933" y="connsiteY5933"/>
                            </a:cxn>
                            <a:cxn ang="0">
                              <a:pos x="connsiteX5934" y="connsiteY5934"/>
                            </a:cxn>
                            <a:cxn ang="0">
                              <a:pos x="connsiteX5935" y="connsiteY5935"/>
                            </a:cxn>
                            <a:cxn ang="0">
                              <a:pos x="connsiteX5936" y="connsiteY5936"/>
                            </a:cxn>
                            <a:cxn ang="0">
                              <a:pos x="connsiteX5937" y="connsiteY5937"/>
                            </a:cxn>
                            <a:cxn ang="0">
                              <a:pos x="connsiteX5938" y="connsiteY5938"/>
                            </a:cxn>
                            <a:cxn ang="0">
                              <a:pos x="connsiteX5939" y="connsiteY5939"/>
                            </a:cxn>
                            <a:cxn ang="0">
                              <a:pos x="connsiteX5940" y="connsiteY5940"/>
                            </a:cxn>
                            <a:cxn ang="0">
                              <a:pos x="connsiteX5941" y="connsiteY5941"/>
                            </a:cxn>
                            <a:cxn ang="0">
                              <a:pos x="connsiteX5942" y="connsiteY5942"/>
                            </a:cxn>
                            <a:cxn ang="0">
                              <a:pos x="connsiteX5943" y="connsiteY5943"/>
                            </a:cxn>
                            <a:cxn ang="0">
                              <a:pos x="connsiteX5944" y="connsiteY5944"/>
                            </a:cxn>
                            <a:cxn ang="0">
                              <a:pos x="connsiteX5945" y="connsiteY5945"/>
                            </a:cxn>
                            <a:cxn ang="0">
                              <a:pos x="connsiteX5946" y="connsiteY5946"/>
                            </a:cxn>
                            <a:cxn ang="0">
                              <a:pos x="connsiteX5947" y="connsiteY5947"/>
                            </a:cxn>
                            <a:cxn ang="0">
                              <a:pos x="connsiteX5948" y="connsiteY5948"/>
                            </a:cxn>
                            <a:cxn ang="0">
                              <a:pos x="connsiteX5949" y="connsiteY5949"/>
                            </a:cxn>
                            <a:cxn ang="0">
                              <a:pos x="connsiteX5950" y="connsiteY5950"/>
                            </a:cxn>
                            <a:cxn ang="0">
                              <a:pos x="connsiteX5951" y="connsiteY5951"/>
                            </a:cxn>
                            <a:cxn ang="0">
                              <a:pos x="connsiteX5952" y="connsiteY5952"/>
                            </a:cxn>
                            <a:cxn ang="0">
                              <a:pos x="connsiteX5953" y="connsiteY5953"/>
                            </a:cxn>
                            <a:cxn ang="0">
                              <a:pos x="connsiteX5954" y="connsiteY5954"/>
                            </a:cxn>
                            <a:cxn ang="0">
                              <a:pos x="connsiteX5955" y="connsiteY5955"/>
                            </a:cxn>
                            <a:cxn ang="0">
                              <a:pos x="connsiteX5956" y="connsiteY5956"/>
                            </a:cxn>
                            <a:cxn ang="0">
                              <a:pos x="connsiteX5957" y="connsiteY5957"/>
                            </a:cxn>
                            <a:cxn ang="0">
                              <a:pos x="connsiteX5958" y="connsiteY5958"/>
                            </a:cxn>
                            <a:cxn ang="0">
                              <a:pos x="connsiteX5959" y="connsiteY5959"/>
                            </a:cxn>
                            <a:cxn ang="0">
                              <a:pos x="connsiteX5960" y="connsiteY5960"/>
                            </a:cxn>
                            <a:cxn ang="0">
                              <a:pos x="connsiteX5961" y="connsiteY5961"/>
                            </a:cxn>
                            <a:cxn ang="0">
                              <a:pos x="connsiteX5962" y="connsiteY5962"/>
                            </a:cxn>
                            <a:cxn ang="0">
                              <a:pos x="connsiteX5963" y="connsiteY5963"/>
                            </a:cxn>
                            <a:cxn ang="0">
                              <a:pos x="connsiteX5964" y="connsiteY5964"/>
                            </a:cxn>
                            <a:cxn ang="0">
                              <a:pos x="connsiteX5965" y="connsiteY5965"/>
                            </a:cxn>
                            <a:cxn ang="0">
                              <a:pos x="connsiteX5966" y="connsiteY5966"/>
                            </a:cxn>
                            <a:cxn ang="0">
                              <a:pos x="connsiteX5967" y="connsiteY5967"/>
                            </a:cxn>
                            <a:cxn ang="0">
                              <a:pos x="connsiteX5968" y="connsiteY5968"/>
                            </a:cxn>
                            <a:cxn ang="0">
                              <a:pos x="connsiteX5969" y="connsiteY5969"/>
                            </a:cxn>
                            <a:cxn ang="0">
                              <a:pos x="connsiteX5970" y="connsiteY5970"/>
                            </a:cxn>
                            <a:cxn ang="0">
                              <a:pos x="connsiteX5971" y="connsiteY5971"/>
                            </a:cxn>
                            <a:cxn ang="0">
                              <a:pos x="connsiteX5972" y="connsiteY5972"/>
                            </a:cxn>
                            <a:cxn ang="0">
                              <a:pos x="connsiteX5973" y="connsiteY5973"/>
                            </a:cxn>
                            <a:cxn ang="0">
                              <a:pos x="connsiteX5974" y="connsiteY5974"/>
                            </a:cxn>
                            <a:cxn ang="0">
                              <a:pos x="connsiteX5975" y="connsiteY5975"/>
                            </a:cxn>
                            <a:cxn ang="0">
                              <a:pos x="connsiteX5976" y="connsiteY5976"/>
                            </a:cxn>
                            <a:cxn ang="0">
                              <a:pos x="connsiteX5977" y="connsiteY5977"/>
                            </a:cxn>
                            <a:cxn ang="0">
                              <a:pos x="connsiteX5978" y="connsiteY5978"/>
                            </a:cxn>
                            <a:cxn ang="0">
                              <a:pos x="connsiteX5979" y="connsiteY5979"/>
                            </a:cxn>
                            <a:cxn ang="0">
                              <a:pos x="connsiteX5980" y="connsiteY5980"/>
                            </a:cxn>
                            <a:cxn ang="0">
                              <a:pos x="connsiteX5981" y="connsiteY5981"/>
                            </a:cxn>
                            <a:cxn ang="0">
                              <a:pos x="connsiteX5982" y="connsiteY5982"/>
                            </a:cxn>
                            <a:cxn ang="0">
                              <a:pos x="connsiteX5983" y="connsiteY5983"/>
                            </a:cxn>
                            <a:cxn ang="0">
                              <a:pos x="connsiteX5984" y="connsiteY5984"/>
                            </a:cxn>
                            <a:cxn ang="0">
                              <a:pos x="connsiteX5985" y="connsiteY5985"/>
                            </a:cxn>
                            <a:cxn ang="0">
                              <a:pos x="connsiteX5986" y="connsiteY5986"/>
                            </a:cxn>
                            <a:cxn ang="0">
                              <a:pos x="connsiteX5987" y="connsiteY5987"/>
                            </a:cxn>
                            <a:cxn ang="0">
                              <a:pos x="connsiteX5988" y="connsiteY5988"/>
                            </a:cxn>
                            <a:cxn ang="0">
                              <a:pos x="connsiteX5989" y="connsiteY5989"/>
                            </a:cxn>
                            <a:cxn ang="0">
                              <a:pos x="connsiteX5990" y="connsiteY5990"/>
                            </a:cxn>
                            <a:cxn ang="0">
                              <a:pos x="connsiteX5991" y="connsiteY5991"/>
                            </a:cxn>
                            <a:cxn ang="0">
                              <a:pos x="connsiteX5992" y="connsiteY5992"/>
                            </a:cxn>
                            <a:cxn ang="0">
                              <a:pos x="connsiteX5993" y="connsiteY5993"/>
                            </a:cxn>
                            <a:cxn ang="0">
                              <a:pos x="connsiteX5994" y="connsiteY5994"/>
                            </a:cxn>
                            <a:cxn ang="0">
                              <a:pos x="connsiteX5995" y="connsiteY5995"/>
                            </a:cxn>
                            <a:cxn ang="0">
                              <a:pos x="connsiteX5996" y="connsiteY5996"/>
                            </a:cxn>
                            <a:cxn ang="0">
                              <a:pos x="connsiteX5997" y="connsiteY5997"/>
                            </a:cxn>
                            <a:cxn ang="0">
                              <a:pos x="connsiteX5998" y="connsiteY5998"/>
                            </a:cxn>
                            <a:cxn ang="0">
                              <a:pos x="connsiteX5999" y="connsiteY5999"/>
                            </a:cxn>
                            <a:cxn ang="0">
                              <a:pos x="connsiteX6000" y="connsiteY6000"/>
                            </a:cxn>
                            <a:cxn ang="0">
                              <a:pos x="connsiteX6001" y="connsiteY6001"/>
                            </a:cxn>
                            <a:cxn ang="0">
                              <a:pos x="connsiteX6002" y="connsiteY6002"/>
                            </a:cxn>
                            <a:cxn ang="0">
                              <a:pos x="connsiteX6003" y="connsiteY6003"/>
                            </a:cxn>
                            <a:cxn ang="0">
                              <a:pos x="connsiteX6004" y="connsiteY6004"/>
                            </a:cxn>
                            <a:cxn ang="0">
                              <a:pos x="connsiteX6005" y="connsiteY6005"/>
                            </a:cxn>
                            <a:cxn ang="0">
                              <a:pos x="connsiteX6006" y="connsiteY6006"/>
                            </a:cxn>
                            <a:cxn ang="0">
                              <a:pos x="connsiteX6007" y="connsiteY6007"/>
                            </a:cxn>
                            <a:cxn ang="0">
                              <a:pos x="connsiteX6008" y="connsiteY6008"/>
                            </a:cxn>
                            <a:cxn ang="0">
                              <a:pos x="connsiteX6009" y="connsiteY6009"/>
                            </a:cxn>
                            <a:cxn ang="0">
                              <a:pos x="connsiteX6010" y="connsiteY6010"/>
                            </a:cxn>
                            <a:cxn ang="0">
                              <a:pos x="connsiteX6011" y="connsiteY6011"/>
                            </a:cxn>
                            <a:cxn ang="0">
                              <a:pos x="connsiteX6012" y="connsiteY6012"/>
                            </a:cxn>
                            <a:cxn ang="0">
                              <a:pos x="connsiteX6013" y="connsiteY6013"/>
                            </a:cxn>
                            <a:cxn ang="0">
                              <a:pos x="connsiteX6014" y="connsiteY6014"/>
                            </a:cxn>
                            <a:cxn ang="0">
                              <a:pos x="connsiteX6015" y="connsiteY6015"/>
                            </a:cxn>
                            <a:cxn ang="0">
                              <a:pos x="connsiteX6016" y="connsiteY6016"/>
                            </a:cxn>
                            <a:cxn ang="0">
                              <a:pos x="connsiteX6017" y="connsiteY6017"/>
                            </a:cxn>
                            <a:cxn ang="0">
                              <a:pos x="connsiteX6018" y="connsiteY6018"/>
                            </a:cxn>
                            <a:cxn ang="0">
                              <a:pos x="connsiteX6019" y="connsiteY6019"/>
                            </a:cxn>
                            <a:cxn ang="0">
                              <a:pos x="connsiteX6020" y="connsiteY6020"/>
                            </a:cxn>
                            <a:cxn ang="0">
                              <a:pos x="connsiteX6021" y="connsiteY6021"/>
                            </a:cxn>
                            <a:cxn ang="0">
                              <a:pos x="connsiteX6022" y="connsiteY6022"/>
                            </a:cxn>
                            <a:cxn ang="0">
                              <a:pos x="connsiteX6023" y="connsiteY6023"/>
                            </a:cxn>
                            <a:cxn ang="0">
                              <a:pos x="connsiteX6024" y="connsiteY6024"/>
                            </a:cxn>
                            <a:cxn ang="0">
                              <a:pos x="connsiteX6025" y="connsiteY6025"/>
                            </a:cxn>
                            <a:cxn ang="0">
                              <a:pos x="connsiteX6026" y="connsiteY6026"/>
                            </a:cxn>
                            <a:cxn ang="0">
                              <a:pos x="connsiteX6027" y="connsiteY6027"/>
                            </a:cxn>
                            <a:cxn ang="0">
                              <a:pos x="connsiteX6028" y="connsiteY6028"/>
                            </a:cxn>
                            <a:cxn ang="0">
                              <a:pos x="connsiteX6029" y="connsiteY6029"/>
                            </a:cxn>
                            <a:cxn ang="0">
                              <a:pos x="connsiteX6030" y="connsiteY6030"/>
                            </a:cxn>
                            <a:cxn ang="0">
                              <a:pos x="connsiteX6031" y="connsiteY6031"/>
                            </a:cxn>
                            <a:cxn ang="0">
                              <a:pos x="connsiteX6032" y="connsiteY6032"/>
                            </a:cxn>
                            <a:cxn ang="0">
                              <a:pos x="connsiteX6033" y="connsiteY6033"/>
                            </a:cxn>
                            <a:cxn ang="0">
                              <a:pos x="connsiteX6034" y="connsiteY6034"/>
                            </a:cxn>
                            <a:cxn ang="0">
                              <a:pos x="connsiteX6035" y="connsiteY6035"/>
                            </a:cxn>
                            <a:cxn ang="0">
                              <a:pos x="connsiteX6036" y="connsiteY6036"/>
                            </a:cxn>
                            <a:cxn ang="0">
                              <a:pos x="connsiteX6037" y="connsiteY6037"/>
                            </a:cxn>
                            <a:cxn ang="0">
                              <a:pos x="connsiteX6038" y="connsiteY6038"/>
                            </a:cxn>
                            <a:cxn ang="0">
                              <a:pos x="connsiteX6039" y="connsiteY6039"/>
                            </a:cxn>
                            <a:cxn ang="0">
                              <a:pos x="connsiteX6040" y="connsiteY6040"/>
                            </a:cxn>
                            <a:cxn ang="0">
                              <a:pos x="connsiteX6041" y="connsiteY6041"/>
                            </a:cxn>
                            <a:cxn ang="0">
                              <a:pos x="connsiteX6042" y="connsiteY6042"/>
                            </a:cxn>
                            <a:cxn ang="0">
                              <a:pos x="connsiteX6043" y="connsiteY6043"/>
                            </a:cxn>
                            <a:cxn ang="0">
                              <a:pos x="connsiteX6044" y="connsiteY6044"/>
                            </a:cxn>
                            <a:cxn ang="0">
                              <a:pos x="connsiteX6045" y="connsiteY6045"/>
                            </a:cxn>
                            <a:cxn ang="0">
                              <a:pos x="connsiteX6046" y="connsiteY6046"/>
                            </a:cxn>
                            <a:cxn ang="0">
                              <a:pos x="connsiteX6047" y="connsiteY6047"/>
                            </a:cxn>
                            <a:cxn ang="0">
                              <a:pos x="connsiteX6048" y="connsiteY6048"/>
                            </a:cxn>
                            <a:cxn ang="0">
                              <a:pos x="connsiteX6049" y="connsiteY6049"/>
                            </a:cxn>
                            <a:cxn ang="0">
                              <a:pos x="connsiteX6050" y="connsiteY6050"/>
                            </a:cxn>
                            <a:cxn ang="0">
                              <a:pos x="connsiteX6051" y="connsiteY6051"/>
                            </a:cxn>
                            <a:cxn ang="0">
                              <a:pos x="connsiteX6052" y="connsiteY6052"/>
                            </a:cxn>
                            <a:cxn ang="0">
                              <a:pos x="connsiteX6053" y="connsiteY6053"/>
                            </a:cxn>
                            <a:cxn ang="0">
                              <a:pos x="connsiteX6054" y="connsiteY6054"/>
                            </a:cxn>
                            <a:cxn ang="0">
                              <a:pos x="connsiteX6055" y="connsiteY6055"/>
                            </a:cxn>
                            <a:cxn ang="0">
                              <a:pos x="connsiteX6056" y="connsiteY6056"/>
                            </a:cxn>
                            <a:cxn ang="0">
                              <a:pos x="connsiteX6057" y="connsiteY6057"/>
                            </a:cxn>
                            <a:cxn ang="0">
                              <a:pos x="connsiteX6058" y="connsiteY6058"/>
                            </a:cxn>
                            <a:cxn ang="0">
                              <a:pos x="connsiteX6059" y="connsiteY6059"/>
                            </a:cxn>
                            <a:cxn ang="0">
                              <a:pos x="connsiteX6060" y="connsiteY6060"/>
                            </a:cxn>
                            <a:cxn ang="0">
                              <a:pos x="connsiteX6061" y="connsiteY6061"/>
                            </a:cxn>
                            <a:cxn ang="0">
                              <a:pos x="connsiteX6062" y="connsiteY6062"/>
                            </a:cxn>
                            <a:cxn ang="0">
                              <a:pos x="connsiteX6063" y="connsiteY6063"/>
                            </a:cxn>
                            <a:cxn ang="0">
                              <a:pos x="connsiteX6064" y="connsiteY6064"/>
                            </a:cxn>
                            <a:cxn ang="0">
                              <a:pos x="connsiteX6065" y="connsiteY6065"/>
                            </a:cxn>
                            <a:cxn ang="0">
                              <a:pos x="connsiteX6066" y="connsiteY6066"/>
                            </a:cxn>
                            <a:cxn ang="0">
                              <a:pos x="connsiteX6067" y="connsiteY6067"/>
                            </a:cxn>
                            <a:cxn ang="0">
                              <a:pos x="connsiteX6068" y="connsiteY6068"/>
                            </a:cxn>
                            <a:cxn ang="0">
                              <a:pos x="connsiteX6069" y="connsiteY6069"/>
                            </a:cxn>
                            <a:cxn ang="0">
                              <a:pos x="connsiteX6070" y="connsiteY6070"/>
                            </a:cxn>
                            <a:cxn ang="0">
                              <a:pos x="connsiteX6071" y="connsiteY6071"/>
                            </a:cxn>
                            <a:cxn ang="0">
                              <a:pos x="connsiteX6072" y="connsiteY6072"/>
                            </a:cxn>
                            <a:cxn ang="0">
                              <a:pos x="connsiteX6073" y="connsiteY6073"/>
                            </a:cxn>
                            <a:cxn ang="0">
                              <a:pos x="connsiteX6074" y="connsiteY6074"/>
                            </a:cxn>
                            <a:cxn ang="0">
                              <a:pos x="connsiteX6075" y="connsiteY6075"/>
                            </a:cxn>
                            <a:cxn ang="0">
                              <a:pos x="connsiteX6076" y="connsiteY6076"/>
                            </a:cxn>
                            <a:cxn ang="0">
                              <a:pos x="connsiteX6077" y="connsiteY6077"/>
                            </a:cxn>
                            <a:cxn ang="0">
                              <a:pos x="connsiteX6078" y="connsiteY6078"/>
                            </a:cxn>
                            <a:cxn ang="0">
                              <a:pos x="connsiteX6079" y="connsiteY6079"/>
                            </a:cxn>
                            <a:cxn ang="0">
                              <a:pos x="connsiteX6080" y="connsiteY6080"/>
                            </a:cxn>
                            <a:cxn ang="0">
                              <a:pos x="connsiteX6081" y="connsiteY6081"/>
                            </a:cxn>
                            <a:cxn ang="0">
                              <a:pos x="connsiteX6082" y="connsiteY6082"/>
                            </a:cxn>
                            <a:cxn ang="0">
                              <a:pos x="connsiteX6083" y="connsiteY6083"/>
                            </a:cxn>
                            <a:cxn ang="0">
                              <a:pos x="connsiteX6084" y="connsiteY6084"/>
                            </a:cxn>
                            <a:cxn ang="0">
                              <a:pos x="connsiteX6085" y="connsiteY6085"/>
                            </a:cxn>
                            <a:cxn ang="0">
                              <a:pos x="connsiteX6086" y="connsiteY6086"/>
                            </a:cxn>
                            <a:cxn ang="0">
                              <a:pos x="connsiteX6087" y="connsiteY6087"/>
                            </a:cxn>
                            <a:cxn ang="0">
                              <a:pos x="connsiteX6088" y="connsiteY6088"/>
                            </a:cxn>
                            <a:cxn ang="0">
                              <a:pos x="connsiteX6089" y="connsiteY6089"/>
                            </a:cxn>
                            <a:cxn ang="0">
                              <a:pos x="connsiteX6090" y="connsiteY6090"/>
                            </a:cxn>
                            <a:cxn ang="0">
                              <a:pos x="connsiteX6091" y="connsiteY6091"/>
                            </a:cxn>
                            <a:cxn ang="0">
                              <a:pos x="connsiteX6092" y="connsiteY6092"/>
                            </a:cxn>
                            <a:cxn ang="0">
                              <a:pos x="connsiteX6093" y="connsiteY6093"/>
                            </a:cxn>
                            <a:cxn ang="0">
                              <a:pos x="connsiteX6094" y="connsiteY6094"/>
                            </a:cxn>
                            <a:cxn ang="0">
                              <a:pos x="connsiteX6095" y="connsiteY6095"/>
                            </a:cxn>
                            <a:cxn ang="0">
                              <a:pos x="connsiteX6096" y="connsiteY6096"/>
                            </a:cxn>
                            <a:cxn ang="0">
                              <a:pos x="connsiteX6097" y="connsiteY6097"/>
                            </a:cxn>
                            <a:cxn ang="0">
                              <a:pos x="connsiteX6098" y="connsiteY6098"/>
                            </a:cxn>
                            <a:cxn ang="0">
                              <a:pos x="connsiteX6099" y="connsiteY6099"/>
                            </a:cxn>
                            <a:cxn ang="0">
                              <a:pos x="connsiteX6100" y="connsiteY6100"/>
                            </a:cxn>
                            <a:cxn ang="0">
                              <a:pos x="connsiteX6101" y="connsiteY6101"/>
                            </a:cxn>
                            <a:cxn ang="0">
                              <a:pos x="connsiteX6102" y="connsiteY6102"/>
                            </a:cxn>
                            <a:cxn ang="0">
                              <a:pos x="connsiteX6103" y="connsiteY6103"/>
                            </a:cxn>
                            <a:cxn ang="0">
                              <a:pos x="connsiteX6104" y="connsiteY6104"/>
                            </a:cxn>
                            <a:cxn ang="0">
                              <a:pos x="connsiteX6105" y="connsiteY6105"/>
                            </a:cxn>
                            <a:cxn ang="0">
                              <a:pos x="connsiteX6106" y="connsiteY6106"/>
                            </a:cxn>
                            <a:cxn ang="0">
                              <a:pos x="connsiteX6107" y="connsiteY6107"/>
                            </a:cxn>
                            <a:cxn ang="0">
                              <a:pos x="connsiteX6108" y="connsiteY6108"/>
                            </a:cxn>
                            <a:cxn ang="0">
                              <a:pos x="connsiteX6109" y="connsiteY6109"/>
                            </a:cxn>
                            <a:cxn ang="0">
                              <a:pos x="connsiteX6110" y="connsiteY6110"/>
                            </a:cxn>
                            <a:cxn ang="0">
                              <a:pos x="connsiteX6111" y="connsiteY6111"/>
                            </a:cxn>
                            <a:cxn ang="0">
                              <a:pos x="connsiteX6112" y="connsiteY6112"/>
                            </a:cxn>
                            <a:cxn ang="0">
                              <a:pos x="connsiteX6113" y="connsiteY6113"/>
                            </a:cxn>
                            <a:cxn ang="0">
                              <a:pos x="connsiteX6114" y="connsiteY6114"/>
                            </a:cxn>
                            <a:cxn ang="0">
                              <a:pos x="connsiteX6115" y="connsiteY6115"/>
                            </a:cxn>
                            <a:cxn ang="0">
                              <a:pos x="connsiteX6116" y="connsiteY6116"/>
                            </a:cxn>
                            <a:cxn ang="0">
                              <a:pos x="connsiteX6117" y="connsiteY6117"/>
                            </a:cxn>
                            <a:cxn ang="0">
                              <a:pos x="connsiteX6118" y="connsiteY6118"/>
                            </a:cxn>
                            <a:cxn ang="0">
                              <a:pos x="connsiteX6119" y="connsiteY6119"/>
                            </a:cxn>
                            <a:cxn ang="0">
                              <a:pos x="connsiteX6120" y="connsiteY6120"/>
                            </a:cxn>
                            <a:cxn ang="0">
                              <a:pos x="connsiteX6121" y="connsiteY6121"/>
                            </a:cxn>
                            <a:cxn ang="0">
                              <a:pos x="connsiteX6122" y="connsiteY6122"/>
                            </a:cxn>
                            <a:cxn ang="0">
                              <a:pos x="connsiteX6123" y="connsiteY6123"/>
                            </a:cxn>
                            <a:cxn ang="0">
                              <a:pos x="connsiteX6124" y="connsiteY6124"/>
                            </a:cxn>
                            <a:cxn ang="0">
                              <a:pos x="connsiteX6125" y="connsiteY6125"/>
                            </a:cxn>
                            <a:cxn ang="0">
                              <a:pos x="connsiteX6126" y="connsiteY6126"/>
                            </a:cxn>
                            <a:cxn ang="0">
                              <a:pos x="connsiteX6127" y="connsiteY6127"/>
                            </a:cxn>
                            <a:cxn ang="0">
                              <a:pos x="connsiteX6128" y="connsiteY6128"/>
                            </a:cxn>
                            <a:cxn ang="0">
                              <a:pos x="connsiteX6129" y="connsiteY6129"/>
                            </a:cxn>
                            <a:cxn ang="0">
                              <a:pos x="connsiteX6130" y="connsiteY6130"/>
                            </a:cxn>
                            <a:cxn ang="0">
                              <a:pos x="connsiteX6131" y="connsiteY6131"/>
                            </a:cxn>
                            <a:cxn ang="0">
                              <a:pos x="connsiteX6132" y="connsiteY6132"/>
                            </a:cxn>
                            <a:cxn ang="0">
                              <a:pos x="connsiteX6133" y="connsiteY6133"/>
                            </a:cxn>
                            <a:cxn ang="0">
                              <a:pos x="connsiteX6134" y="connsiteY6134"/>
                            </a:cxn>
                            <a:cxn ang="0">
                              <a:pos x="connsiteX6135" y="connsiteY6135"/>
                            </a:cxn>
                            <a:cxn ang="0">
                              <a:pos x="connsiteX6136" y="connsiteY6136"/>
                            </a:cxn>
                            <a:cxn ang="0">
                              <a:pos x="connsiteX6137" y="connsiteY6137"/>
                            </a:cxn>
                            <a:cxn ang="0">
                              <a:pos x="connsiteX6138" y="connsiteY6138"/>
                            </a:cxn>
                            <a:cxn ang="0">
                              <a:pos x="connsiteX6139" y="connsiteY6139"/>
                            </a:cxn>
                            <a:cxn ang="0">
                              <a:pos x="connsiteX6140" y="connsiteY6140"/>
                            </a:cxn>
                            <a:cxn ang="0">
                              <a:pos x="connsiteX6141" y="connsiteY6141"/>
                            </a:cxn>
                            <a:cxn ang="0">
                              <a:pos x="connsiteX6142" y="connsiteY6142"/>
                            </a:cxn>
                            <a:cxn ang="0">
                              <a:pos x="connsiteX6143" y="connsiteY6143"/>
                            </a:cxn>
                            <a:cxn ang="0">
                              <a:pos x="connsiteX6144" y="connsiteY6144"/>
                            </a:cxn>
                            <a:cxn ang="0">
                              <a:pos x="connsiteX6145" y="connsiteY6145"/>
                            </a:cxn>
                            <a:cxn ang="0">
                              <a:pos x="connsiteX6146" y="connsiteY6146"/>
                            </a:cxn>
                            <a:cxn ang="0">
                              <a:pos x="connsiteX6147" y="connsiteY6147"/>
                            </a:cxn>
                            <a:cxn ang="0">
                              <a:pos x="connsiteX6148" y="connsiteY6148"/>
                            </a:cxn>
                            <a:cxn ang="0">
                              <a:pos x="connsiteX6149" y="connsiteY6149"/>
                            </a:cxn>
                            <a:cxn ang="0">
                              <a:pos x="connsiteX6150" y="connsiteY6150"/>
                            </a:cxn>
                            <a:cxn ang="0">
                              <a:pos x="connsiteX6151" y="connsiteY6151"/>
                            </a:cxn>
                            <a:cxn ang="0">
                              <a:pos x="connsiteX6152" y="connsiteY6152"/>
                            </a:cxn>
                            <a:cxn ang="0">
                              <a:pos x="connsiteX6153" y="connsiteY6153"/>
                            </a:cxn>
                            <a:cxn ang="0">
                              <a:pos x="connsiteX6154" y="connsiteY6154"/>
                            </a:cxn>
                            <a:cxn ang="0">
                              <a:pos x="connsiteX6155" y="connsiteY6155"/>
                            </a:cxn>
                            <a:cxn ang="0">
                              <a:pos x="connsiteX6156" y="connsiteY6156"/>
                            </a:cxn>
                            <a:cxn ang="0">
                              <a:pos x="connsiteX6157" y="connsiteY6157"/>
                            </a:cxn>
                            <a:cxn ang="0">
                              <a:pos x="connsiteX6158" y="connsiteY6158"/>
                            </a:cxn>
                            <a:cxn ang="0">
                              <a:pos x="connsiteX6159" y="connsiteY6159"/>
                            </a:cxn>
                            <a:cxn ang="0">
                              <a:pos x="connsiteX6160" y="connsiteY6160"/>
                            </a:cxn>
                            <a:cxn ang="0">
                              <a:pos x="connsiteX6161" y="connsiteY6161"/>
                            </a:cxn>
                            <a:cxn ang="0">
                              <a:pos x="connsiteX6162" y="connsiteY6162"/>
                            </a:cxn>
                            <a:cxn ang="0">
                              <a:pos x="connsiteX6163" y="connsiteY6163"/>
                            </a:cxn>
                            <a:cxn ang="0">
                              <a:pos x="connsiteX6164" y="connsiteY6164"/>
                            </a:cxn>
                            <a:cxn ang="0">
                              <a:pos x="connsiteX6165" y="connsiteY6165"/>
                            </a:cxn>
                            <a:cxn ang="0">
                              <a:pos x="connsiteX6166" y="connsiteY6166"/>
                            </a:cxn>
                            <a:cxn ang="0">
                              <a:pos x="connsiteX6167" y="connsiteY6167"/>
                            </a:cxn>
                            <a:cxn ang="0">
                              <a:pos x="connsiteX6168" y="connsiteY6168"/>
                            </a:cxn>
                            <a:cxn ang="0">
                              <a:pos x="connsiteX6169" y="connsiteY6169"/>
                            </a:cxn>
                            <a:cxn ang="0">
                              <a:pos x="connsiteX6170" y="connsiteY6170"/>
                            </a:cxn>
                            <a:cxn ang="0">
                              <a:pos x="connsiteX6171" y="connsiteY6171"/>
                            </a:cxn>
                            <a:cxn ang="0">
                              <a:pos x="connsiteX6172" y="connsiteY6172"/>
                            </a:cxn>
                            <a:cxn ang="0">
                              <a:pos x="connsiteX6173" y="connsiteY6173"/>
                            </a:cxn>
                            <a:cxn ang="0">
                              <a:pos x="connsiteX6174" y="connsiteY6174"/>
                            </a:cxn>
                            <a:cxn ang="0">
                              <a:pos x="connsiteX6175" y="connsiteY6175"/>
                            </a:cxn>
                            <a:cxn ang="0">
                              <a:pos x="connsiteX6176" y="connsiteY6176"/>
                            </a:cxn>
                            <a:cxn ang="0">
                              <a:pos x="connsiteX6177" y="connsiteY6177"/>
                            </a:cxn>
                            <a:cxn ang="0">
                              <a:pos x="connsiteX6178" y="connsiteY6178"/>
                            </a:cxn>
                            <a:cxn ang="0">
                              <a:pos x="connsiteX6179" y="connsiteY6179"/>
                            </a:cxn>
                            <a:cxn ang="0">
                              <a:pos x="connsiteX6180" y="connsiteY6180"/>
                            </a:cxn>
                            <a:cxn ang="0">
                              <a:pos x="connsiteX6181" y="connsiteY6181"/>
                            </a:cxn>
                            <a:cxn ang="0">
                              <a:pos x="connsiteX6182" y="connsiteY6182"/>
                            </a:cxn>
                            <a:cxn ang="0">
                              <a:pos x="connsiteX6183" y="connsiteY6183"/>
                            </a:cxn>
                            <a:cxn ang="0">
                              <a:pos x="connsiteX6184" y="connsiteY6184"/>
                            </a:cxn>
                            <a:cxn ang="0">
                              <a:pos x="connsiteX6185" y="connsiteY6185"/>
                            </a:cxn>
                            <a:cxn ang="0">
                              <a:pos x="connsiteX6186" y="connsiteY6186"/>
                            </a:cxn>
                            <a:cxn ang="0">
                              <a:pos x="connsiteX6187" y="connsiteY6187"/>
                            </a:cxn>
                            <a:cxn ang="0">
                              <a:pos x="connsiteX6188" y="connsiteY6188"/>
                            </a:cxn>
                            <a:cxn ang="0">
                              <a:pos x="connsiteX6189" y="connsiteY6189"/>
                            </a:cxn>
                            <a:cxn ang="0">
                              <a:pos x="connsiteX6190" y="connsiteY6190"/>
                            </a:cxn>
                            <a:cxn ang="0">
                              <a:pos x="connsiteX6191" y="connsiteY6191"/>
                            </a:cxn>
                            <a:cxn ang="0">
                              <a:pos x="connsiteX6192" y="connsiteY6192"/>
                            </a:cxn>
                            <a:cxn ang="0">
                              <a:pos x="connsiteX6193" y="connsiteY6193"/>
                            </a:cxn>
                            <a:cxn ang="0">
                              <a:pos x="connsiteX6194" y="connsiteY6194"/>
                            </a:cxn>
                            <a:cxn ang="0">
                              <a:pos x="connsiteX6195" y="connsiteY6195"/>
                            </a:cxn>
                            <a:cxn ang="0">
                              <a:pos x="connsiteX6196" y="connsiteY6196"/>
                            </a:cxn>
                            <a:cxn ang="0">
                              <a:pos x="connsiteX6197" y="connsiteY6197"/>
                            </a:cxn>
                            <a:cxn ang="0">
                              <a:pos x="connsiteX6198" y="connsiteY6198"/>
                            </a:cxn>
                            <a:cxn ang="0">
                              <a:pos x="connsiteX6199" y="connsiteY6199"/>
                            </a:cxn>
                            <a:cxn ang="0">
                              <a:pos x="connsiteX6200" y="connsiteY6200"/>
                            </a:cxn>
                            <a:cxn ang="0">
                              <a:pos x="connsiteX6201" y="connsiteY6201"/>
                            </a:cxn>
                            <a:cxn ang="0">
                              <a:pos x="connsiteX6202" y="connsiteY6202"/>
                            </a:cxn>
                            <a:cxn ang="0">
                              <a:pos x="connsiteX6203" y="connsiteY6203"/>
                            </a:cxn>
                            <a:cxn ang="0">
                              <a:pos x="connsiteX6204" y="connsiteY6204"/>
                            </a:cxn>
                            <a:cxn ang="0">
                              <a:pos x="connsiteX6205" y="connsiteY6205"/>
                            </a:cxn>
                            <a:cxn ang="0">
                              <a:pos x="connsiteX6206" y="connsiteY6206"/>
                            </a:cxn>
                            <a:cxn ang="0">
                              <a:pos x="connsiteX6207" y="connsiteY6207"/>
                            </a:cxn>
                            <a:cxn ang="0">
                              <a:pos x="connsiteX6208" y="connsiteY6208"/>
                            </a:cxn>
                            <a:cxn ang="0">
                              <a:pos x="connsiteX6209" y="connsiteY6209"/>
                            </a:cxn>
                            <a:cxn ang="0">
                              <a:pos x="connsiteX6210" y="connsiteY6210"/>
                            </a:cxn>
                            <a:cxn ang="0">
                              <a:pos x="connsiteX6211" y="connsiteY6211"/>
                            </a:cxn>
                            <a:cxn ang="0">
                              <a:pos x="connsiteX6212" y="connsiteY6212"/>
                            </a:cxn>
                            <a:cxn ang="0">
                              <a:pos x="connsiteX6213" y="connsiteY6213"/>
                            </a:cxn>
                            <a:cxn ang="0">
                              <a:pos x="connsiteX6214" y="connsiteY6214"/>
                            </a:cxn>
                            <a:cxn ang="0">
                              <a:pos x="connsiteX6215" y="connsiteY6215"/>
                            </a:cxn>
                            <a:cxn ang="0">
                              <a:pos x="connsiteX6216" y="connsiteY6216"/>
                            </a:cxn>
                            <a:cxn ang="0">
                              <a:pos x="connsiteX6217" y="connsiteY6217"/>
                            </a:cxn>
                            <a:cxn ang="0">
                              <a:pos x="connsiteX6218" y="connsiteY6218"/>
                            </a:cxn>
                            <a:cxn ang="0">
                              <a:pos x="connsiteX6219" y="connsiteY6219"/>
                            </a:cxn>
                            <a:cxn ang="0">
                              <a:pos x="connsiteX6220" y="connsiteY6220"/>
                            </a:cxn>
                            <a:cxn ang="0">
                              <a:pos x="connsiteX6221" y="connsiteY6221"/>
                            </a:cxn>
                            <a:cxn ang="0">
                              <a:pos x="connsiteX6222" y="connsiteY6222"/>
                            </a:cxn>
                            <a:cxn ang="0">
                              <a:pos x="connsiteX6223" y="connsiteY6223"/>
                            </a:cxn>
                            <a:cxn ang="0">
                              <a:pos x="connsiteX6224" y="connsiteY6224"/>
                            </a:cxn>
                            <a:cxn ang="0">
                              <a:pos x="connsiteX6225" y="connsiteY6225"/>
                            </a:cxn>
                            <a:cxn ang="0">
                              <a:pos x="connsiteX6226" y="connsiteY6226"/>
                            </a:cxn>
                            <a:cxn ang="0">
                              <a:pos x="connsiteX6227" y="connsiteY6227"/>
                            </a:cxn>
                            <a:cxn ang="0">
                              <a:pos x="connsiteX6228" y="connsiteY6228"/>
                            </a:cxn>
                            <a:cxn ang="0">
                              <a:pos x="connsiteX6229" y="connsiteY6229"/>
                            </a:cxn>
                            <a:cxn ang="0">
                              <a:pos x="connsiteX6230" y="connsiteY6230"/>
                            </a:cxn>
                            <a:cxn ang="0">
                              <a:pos x="connsiteX6231" y="connsiteY6231"/>
                            </a:cxn>
                            <a:cxn ang="0">
                              <a:pos x="connsiteX6232" y="connsiteY6232"/>
                            </a:cxn>
                            <a:cxn ang="0">
                              <a:pos x="connsiteX6233" y="connsiteY6233"/>
                            </a:cxn>
                            <a:cxn ang="0">
                              <a:pos x="connsiteX6234" y="connsiteY6234"/>
                            </a:cxn>
                            <a:cxn ang="0">
                              <a:pos x="connsiteX6235" y="connsiteY6235"/>
                            </a:cxn>
                            <a:cxn ang="0">
                              <a:pos x="connsiteX6236" y="connsiteY6236"/>
                            </a:cxn>
                            <a:cxn ang="0">
                              <a:pos x="connsiteX6237" y="connsiteY6237"/>
                            </a:cxn>
                            <a:cxn ang="0">
                              <a:pos x="connsiteX6238" y="connsiteY6238"/>
                            </a:cxn>
                            <a:cxn ang="0">
                              <a:pos x="connsiteX6239" y="connsiteY6239"/>
                            </a:cxn>
                            <a:cxn ang="0">
                              <a:pos x="connsiteX6240" y="connsiteY6240"/>
                            </a:cxn>
                            <a:cxn ang="0">
                              <a:pos x="connsiteX6241" y="connsiteY6241"/>
                            </a:cxn>
                            <a:cxn ang="0">
                              <a:pos x="connsiteX6242" y="connsiteY6242"/>
                            </a:cxn>
                            <a:cxn ang="0">
                              <a:pos x="connsiteX6243" y="connsiteY6243"/>
                            </a:cxn>
                            <a:cxn ang="0">
                              <a:pos x="connsiteX6244" y="connsiteY6244"/>
                            </a:cxn>
                            <a:cxn ang="0">
                              <a:pos x="connsiteX6245" y="connsiteY6245"/>
                            </a:cxn>
                            <a:cxn ang="0">
                              <a:pos x="connsiteX6246" y="connsiteY6246"/>
                            </a:cxn>
                            <a:cxn ang="0">
                              <a:pos x="connsiteX6247" y="connsiteY6247"/>
                            </a:cxn>
                            <a:cxn ang="0">
                              <a:pos x="connsiteX6248" y="connsiteY6248"/>
                            </a:cxn>
                            <a:cxn ang="0">
                              <a:pos x="connsiteX6249" y="connsiteY6249"/>
                            </a:cxn>
                            <a:cxn ang="0">
                              <a:pos x="connsiteX6250" y="connsiteY6250"/>
                            </a:cxn>
                            <a:cxn ang="0">
                              <a:pos x="connsiteX6251" y="connsiteY6251"/>
                            </a:cxn>
                            <a:cxn ang="0">
                              <a:pos x="connsiteX6252" y="connsiteY6252"/>
                            </a:cxn>
                            <a:cxn ang="0">
                              <a:pos x="connsiteX6253" y="connsiteY6253"/>
                            </a:cxn>
                            <a:cxn ang="0">
                              <a:pos x="connsiteX6254" y="connsiteY6254"/>
                            </a:cxn>
                            <a:cxn ang="0">
                              <a:pos x="connsiteX6255" y="connsiteY6255"/>
                            </a:cxn>
                            <a:cxn ang="0">
                              <a:pos x="connsiteX6256" y="connsiteY6256"/>
                            </a:cxn>
                            <a:cxn ang="0">
                              <a:pos x="connsiteX6257" y="connsiteY6257"/>
                            </a:cxn>
                            <a:cxn ang="0">
                              <a:pos x="connsiteX6258" y="connsiteY6258"/>
                            </a:cxn>
                            <a:cxn ang="0">
                              <a:pos x="connsiteX6259" y="connsiteY6259"/>
                            </a:cxn>
                            <a:cxn ang="0">
                              <a:pos x="connsiteX6260" y="connsiteY6260"/>
                            </a:cxn>
                            <a:cxn ang="0">
                              <a:pos x="connsiteX6261" y="connsiteY6261"/>
                            </a:cxn>
                            <a:cxn ang="0">
                              <a:pos x="connsiteX6262" y="connsiteY6262"/>
                            </a:cxn>
                            <a:cxn ang="0">
                              <a:pos x="connsiteX6263" y="connsiteY6263"/>
                            </a:cxn>
                            <a:cxn ang="0">
                              <a:pos x="connsiteX6264" y="connsiteY6264"/>
                            </a:cxn>
                            <a:cxn ang="0">
                              <a:pos x="connsiteX6265" y="connsiteY6265"/>
                            </a:cxn>
                            <a:cxn ang="0">
                              <a:pos x="connsiteX6266" y="connsiteY6266"/>
                            </a:cxn>
                            <a:cxn ang="0">
                              <a:pos x="connsiteX6267" y="connsiteY6267"/>
                            </a:cxn>
                            <a:cxn ang="0">
                              <a:pos x="connsiteX6268" y="connsiteY6268"/>
                            </a:cxn>
                            <a:cxn ang="0">
                              <a:pos x="connsiteX6269" y="connsiteY6269"/>
                            </a:cxn>
                            <a:cxn ang="0">
                              <a:pos x="connsiteX6270" y="connsiteY6270"/>
                            </a:cxn>
                            <a:cxn ang="0">
                              <a:pos x="connsiteX6271" y="connsiteY6271"/>
                            </a:cxn>
                            <a:cxn ang="0">
                              <a:pos x="connsiteX6272" y="connsiteY6272"/>
                            </a:cxn>
                            <a:cxn ang="0">
                              <a:pos x="connsiteX6273" y="connsiteY6273"/>
                            </a:cxn>
                            <a:cxn ang="0">
                              <a:pos x="connsiteX6274" y="connsiteY6274"/>
                            </a:cxn>
                            <a:cxn ang="0">
                              <a:pos x="connsiteX6275" y="connsiteY6275"/>
                            </a:cxn>
                            <a:cxn ang="0">
                              <a:pos x="connsiteX6276" y="connsiteY6276"/>
                            </a:cxn>
                            <a:cxn ang="0">
                              <a:pos x="connsiteX6277" y="connsiteY6277"/>
                            </a:cxn>
                            <a:cxn ang="0">
                              <a:pos x="connsiteX6278" y="connsiteY6278"/>
                            </a:cxn>
                            <a:cxn ang="0">
                              <a:pos x="connsiteX6279" y="connsiteY6279"/>
                            </a:cxn>
                            <a:cxn ang="0">
                              <a:pos x="connsiteX6280" y="connsiteY6280"/>
                            </a:cxn>
                            <a:cxn ang="0">
                              <a:pos x="connsiteX6281" y="connsiteY6281"/>
                            </a:cxn>
                            <a:cxn ang="0">
                              <a:pos x="connsiteX6282" y="connsiteY6282"/>
                            </a:cxn>
                            <a:cxn ang="0">
                              <a:pos x="connsiteX6283" y="connsiteY6283"/>
                            </a:cxn>
                            <a:cxn ang="0">
                              <a:pos x="connsiteX6284" y="connsiteY6284"/>
                            </a:cxn>
                            <a:cxn ang="0">
                              <a:pos x="connsiteX6285" y="connsiteY6285"/>
                            </a:cxn>
                            <a:cxn ang="0">
                              <a:pos x="connsiteX6286" y="connsiteY6286"/>
                            </a:cxn>
                            <a:cxn ang="0">
                              <a:pos x="connsiteX6287" y="connsiteY6287"/>
                            </a:cxn>
                            <a:cxn ang="0">
                              <a:pos x="connsiteX6288" y="connsiteY6288"/>
                            </a:cxn>
                            <a:cxn ang="0">
                              <a:pos x="connsiteX6289" y="connsiteY6289"/>
                            </a:cxn>
                            <a:cxn ang="0">
                              <a:pos x="connsiteX6290" y="connsiteY6290"/>
                            </a:cxn>
                            <a:cxn ang="0">
                              <a:pos x="connsiteX6291" y="connsiteY6291"/>
                            </a:cxn>
                            <a:cxn ang="0">
                              <a:pos x="connsiteX6292" y="connsiteY6292"/>
                            </a:cxn>
                            <a:cxn ang="0">
                              <a:pos x="connsiteX6293" y="connsiteY6293"/>
                            </a:cxn>
                            <a:cxn ang="0">
                              <a:pos x="connsiteX6294" y="connsiteY6294"/>
                            </a:cxn>
                            <a:cxn ang="0">
                              <a:pos x="connsiteX6295" y="connsiteY6295"/>
                            </a:cxn>
                            <a:cxn ang="0">
                              <a:pos x="connsiteX6296" y="connsiteY6296"/>
                            </a:cxn>
                            <a:cxn ang="0">
                              <a:pos x="connsiteX6297" y="connsiteY6297"/>
                            </a:cxn>
                            <a:cxn ang="0">
                              <a:pos x="connsiteX6298" y="connsiteY6298"/>
                            </a:cxn>
                            <a:cxn ang="0">
                              <a:pos x="connsiteX6299" y="connsiteY6299"/>
                            </a:cxn>
                            <a:cxn ang="0">
                              <a:pos x="connsiteX6300" y="connsiteY6300"/>
                            </a:cxn>
                            <a:cxn ang="0">
                              <a:pos x="connsiteX6301" y="connsiteY6301"/>
                            </a:cxn>
                            <a:cxn ang="0">
                              <a:pos x="connsiteX6302" y="connsiteY6302"/>
                            </a:cxn>
                            <a:cxn ang="0">
                              <a:pos x="connsiteX6303" y="connsiteY6303"/>
                            </a:cxn>
                            <a:cxn ang="0">
                              <a:pos x="connsiteX6304" y="connsiteY6304"/>
                            </a:cxn>
                            <a:cxn ang="0">
                              <a:pos x="connsiteX6305" y="connsiteY6305"/>
                            </a:cxn>
                            <a:cxn ang="0">
                              <a:pos x="connsiteX6306" y="connsiteY6306"/>
                            </a:cxn>
                            <a:cxn ang="0">
                              <a:pos x="connsiteX6307" y="connsiteY6307"/>
                            </a:cxn>
                            <a:cxn ang="0">
                              <a:pos x="connsiteX6308" y="connsiteY6308"/>
                            </a:cxn>
                            <a:cxn ang="0">
                              <a:pos x="connsiteX6309" y="connsiteY6309"/>
                            </a:cxn>
                            <a:cxn ang="0">
                              <a:pos x="connsiteX6310" y="connsiteY6310"/>
                            </a:cxn>
                            <a:cxn ang="0">
                              <a:pos x="connsiteX6311" y="connsiteY6311"/>
                            </a:cxn>
                            <a:cxn ang="0">
                              <a:pos x="connsiteX6312" y="connsiteY6312"/>
                            </a:cxn>
                            <a:cxn ang="0">
                              <a:pos x="connsiteX6313" y="connsiteY6313"/>
                            </a:cxn>
                            <a:cxn ang="0">
                              <a:pos x="connsiteX6314" y="connsiteY6314"/>
                            </a:cxn>
                            <a:cxn ang="0">
                              <a:pos x="connsiteX6315" y="connsiteY6315"/>
                            </a:cxn>
                            <a:cxn ang="0">
                              <a:pos x="connsiteX6316" y="connsiteY6316"/>
                            </a:cxn>
                            <a:cxn ang="0">
                              <a:pos x="connsiteX6317" y="connsiteY6317"/>
                            </a:cxn>
                            <a:cxn ang="0">
                              <a:pos x="connsiteX6318" y="connsiteY6318"/>
                            </a:cxn>
                            <a:cxn ang="0">
                              <a:pos x="connsiteX6319" y="connsiteY6319"/>
                            </a:cxn>
                            <a:cxn ang="0">
                              <a:pos x="connsiteX6320" y="connsiteY6320"/>
                            </a:cxn>
                            <a:cxn ang="0">
                              <a:pos x="connsiteX6321" y="connsiteY6321"/>
                            </a:cxn>
                            <a:cxn ang="0">
                              <a:pos x="connsiteX6322" y="connsiteY6322"/>
                            </a:cxn>
                            <a:cxn ang="0">
                              <a:pos x="connsiteX6323" y="connsiteY6323"/>
                            </a:cxn>
                            <a:cxn ang="0">
                              <a:pos x="connsiteX6324" y="connsiteY6324"/>
                            </a:cxn>
                            <a:cxn ang="0">
                              <a:pos x="connsiteX6325" y="connsiteY6325"/>
                            </a:cxn>
                            <a:cxn ang="0">
                              <a:pos x="connsiteX6326" y="connsiteY6326"/>
                            </a:cxn>
                            <a:cxn ang="0">
                              <a:pos x="connsiteX6327" y="connsiteY6327"/>
                            </a:cxn>
                            <a:cxn ang="0">
                              <a:pos x="connsiteX6328" y="connsiteY6328"/>
                            </a:cxn>
                            <a:cxn ang="0">
                              <a:pos x="connsiteX6329" y="connsiteY6329"/>
                            </a:cxn>
                            <a:cxn ang="0">
                              <a:pos x="connsiteX6330" y="connsiteY6330"/>
                            </a:cxn>
                            <a:cxn ang="0">
                              <a:pos x="connsiteX6331" y="connsiteY6331"/>
                            </a:cxn>
                            <a:cxn ang="0">
                              <a:pos x="connsiteX6332" y="connsiteY6332"/>
                            </a:cxn>
                            <a:cxn ang="0">
                              <a:pos x="connsiteX6333" y="connsiteY6333"/>
                            </a:cxn>
                            <a:cxn ang="0">
                              <a:pos x="connsiteX6334" y="connsiteY6334"/>
                            </a:cxn>
                            <a:cxn ang="0">
                              <a:pos x="connsiteX6335" y="connsiteY6335"/>
                            </a:cxn>
                            <a:cxn ang="0">
                              <a:pos x="connsiteX6336" y="connsiteY6336"/>
                            </a:cxn>
                            <a:cxn ang="0">
                              <a:pos x="connsiteX6337" y="connsiteY6337"/>
                            </a:cxn>
                            <a:cxn ang="0">
                              <a:pos x="connsiteX6338" y="connsiteY6338"/>
                            </a:cxn>
                            <a:cxn ang="0">
                              <a:pos x="connsiteX6339" y="connsiteY6339"/>
                            </a:cxn>
                            <a:cxn ang="0">
                              <a:pos x="connsiteX6340" y="connsiteY6340"/>
                            </a:cxn>
                            <a:cxn ang="0">
                              <a:pos x="connsiteX6341" y="connsiteY6341"/>
                            </a:cxn>
                            <a:cxn ang="0">
                              <a:pos x="connsiteX6342" y="connsiteY6342"/>
                            </a:cxn>
                            <a:cxn ang="0">
                              <a:pos x="connsiteX6343" y="connsiteY6343"/>
                            </a:cxn>
                            <a:cxn ang="0">
                              <a:pos x="connsiteX6344" y="connsiteY6344"/>
                            </a:cxn>
                            <a:cxn ang="0">
                              <a:pos x="connsiteX6345" y="connsiteY6345"/>
                            </a:cxn>
                            <a:cxn ang="0">
                              <a:pos x="connsiteX6346" y="connsiteY6346"/>
                            </a:cxn>
                            <a:cxn ang="0">
                              <a:pos x="connsiteX6347" y="connsiteY6347"/>
                            </a:cxn>
                            <a:cxn ang="0">
                              <a:pos x="connsiteX6348" y="connsiteY6348"/>
                            </a:cxn>
                            <a:cxn ang="0">
                              <a:pos x="connsiteX6349" y="connsiteY6349"/>
                            </a:cxn>
                            <a:cxn ang="0">
                              <a:pos x="connsiteX6350" y="connsiteY6350"/>
                            </a:cxn>
                            <a:cxn ang="0">
                              <a:pos x="connsiteX6351" y="connsiteY6351"/>
                            </a:cxn>
                            <a:cxn ang="0">
                              <a:pos x="connsiteX6352" y="connsiteY6352"/>
                            </a:cxn>
                            <a:cxn ang="0">
                              <a:pos x="connsiteX6353" y="connsiteY6353"/>
                            </a:cxn>
                            <a:cxn ang="0">
                              <a:pos x="connsiteX6354" y="connsiteY6354"/>
                            </a:cxn>
                            <a:cxn ang="0">
                              <a:pos x="connsiteX6355" y="connsiteY6355"/>
                            </a:cxn>
                            <a:cxn ang="0">
                              <a:pos x="connsiteX6356" y="connsiteY6356"/>
                            </a:cxn>
                            <a:cxn ang="0">
                              <a:pos x="connsiteX6357" y="connsiteY6357"/>
                            </a:cxn>
                            <a:cxn ang="0">
                              <a:pos x="connsiteX6358" y="connsiteY6358"/>
                            </a:cxn>
                            <a:cxn ang="0">
                              <a:pos x="connsiteX6359" y="connsiteY6359"/>
                            </a:cxn>
                            <a:cxn ang="0">
                              <a:pos x="connsiteX6360" y="connsiteY6360"/>
                            </a:cxn>
                            <a:cxn ang="0">
                              <a:pos x="connsiteX6361" y="connsiteY6361"/>
                            </a:cxn>
                            <a:cxn ang="0">
                              <a:pos x="connsiteX6362" y="connsiteY6362"/>
                            </a:cxn>
                            <a:cxn ang="0">
                              <a:pos x="connsiteX6363" y="connsiteY6363"/>
                            </a:cxn>
                            <a:cxn ang="0">
                              <a:pos x="connsiteX6364" y="connsiteY6364"/>
                            </a:cxn>
                            <a:cxn ang="0">
                              <a:pos x="connsiteX6365" y="connsiteY6365"/>
                            </a:cxn>
                            <a:cxn ang="0">
                              <a:pos x="connsiteX6366" y="connsiteY6366"/>
                            </a:cxn>
                            <a:cxn ang="0">
                              <a:pos x="connsiteX6367" y="connsiteY6367"/>
                            </a:cxn>
                            <a:cxn ang="0">
                              <a:pos x="connsiteX6368" y="connsiteY6368"/>
                            </a:cxn>
                            <a:cxn ang="0">
                              <a:pos x="connsiteX6369" y="connsiteY6369"/>
                            </a:cxn>
                            <a:cxn ang="0">
                              <a:pos x="connsiteX6370" y="connsiteY6370"/>
                            </a:cxn>
                            <a:cxn ang="0">
                              <a:pos x="connsiteX6371" y="connsiteY6371"/>
                            </a:cxn>
                            <a:cxn ang="0">
                              <a:pos x="connsiteX6372" y="connsiteY6372"/>
                            </a:cxn>
                            <a:cxn ang="0">
                              <a:pos x="connsiteX6373" y="connsiteY6373"/>
                            </a:cxn>
                            <a:cxn ang="0">
                              <a:pos x="connsiteX6374" y="connsiteY6374"/>
                            </a:cxn>
                            <a:cxn ang="0">
                              <a:pos x="connsiteX6375" y="connsiteY6375"/>
                            </a:cxn>
                            <a:cxn ang="0">
                              <a:pos x="connsiteX6376" y="connsiteY6376"/>
                            </a:cxn>
                            <a:cxn ang="0">
                              <a:pos x="connsiteX6377" y="connsiteY6377"/>
                            </a:cxn>
                            <a:cxn ang="0">
                              <a:pos x="connsiteX6378" y="connsiteY6378"/>
                            </a:cxn>
                            <a:cxn ang="0">
                              <a:pos x="connsiteX6379" y="connsiteY6379"/>
                            </a:cxn>
                            <a:cxn ang="0">
                              <a:pos x="connsiteX6380" y="connsiteY6380"/>
                            </a:cxn>
                            <a:cxn ang="0">
                              <a:pos x="connsiteX6381" y="connsiteY6381"/>
                            </a:cxn>
                            <a:cxn ang="0">
                              <a:pos x="connsiteX6382" y="connsiteY6382"/>
                            </a:cxn>
                            <a:cxn ang="0">
                              <a:pos x="connsiteX6383" y="connsiteY6383"/>
                            </a:cxn>
                            <a:cxn ang="0">
                              <a:pos x="connsiteX6384" y="connsiteY6384"/>
                            </a:cxn>
                            <a:cxn ang="0">
                              <a:pos x="connsiteX6385" y="connsiteY6385"/>
                            </a:cxn>
                            <a:cxn ang="0">
                              <a:pos x="connsiteX6386" y="connsiteY6386"/>
                            </a:cxn>
                            <a:cxn ang="0">
                              <a:pos x="connsiteX6387" y="connsiteY6387"/>
                            </a:cxn>
                            <a:cxn ang="0">
                              <a:pos x="connsiteX6388" y="connsiteY6388"/>
                            </a:cxn>
                            <a:cxn ang="0">
                              <a:pos x="connsiteX6389" y="connsiteY6389"/>
                            </a:cxn>
                            <a:cxn ang="0">
                              <a:pos x="connsiteX6390" y="connsiteY6390"/>
                            </a:cxn>
                            <a:cxn ang="0">
                              <a:pos x="connsiteX6391" y="connsiteY6391"/>
                            </a:cxn>
                            <a:cxn ang="0">
                              <a:pos x="connsiteX6392" y="connsiteY6392"/>
                            </a:cxn>
                            <a:cxn ang="0">
                              <a:pos x="connsiteX6393" y="connsiteY6393"/>
                            </a:cxn>
                            <a:cxn ang="0">
                              <a:pos x="connsiteX6394" y="connsiteY6394"/>
                            </a:cxn>
                            <a:cxn ang="0">
                              <a:pos x="connsiteX6395" y="connsiteY6395"/>
                            </a:cxn>
                            <a:cxn ang="0">
                              <a:pos x="connsiteX6396" y="connsiteY6396"/>
                            </a:cxn>
                            <a:cxn ang="0">
                              <a:pos x="connsiteX6397" y="connsiteY6397"/>
                            </a:cxn>
                            <a:cxn ang="0">
                              <a:pos x="connsiteX6398" y="connsiteY6398"/>
                            </a:cxn>
                            <a:cxn ang="0">
                              <a:pos x="connsiteX6399" y="connsiteY6399"/>
                            </a:cxn>
                            <a:cxn ang="0">
                              <a:pos x="connsiteX6400" y="connsiteY6400"/>
                            </a:cxn>
                            <a:cxn ang="0">
                              <a:pos x="connsiteX6401" y="connsiteY6401"/>
                            </a:cxn>
                            <a:cxn ang="0">
                              <a:pos x="connsiteX6402" y="connsiteY6402"/>
                            </a:cxn>
                            <a:cxn ang="0">
                              <a:pos x="connsiteX6403" y="connsiteY6403"/>
                            </a:cxn>
                            <a:cxn ang="0">
                              <a:pos x="connsiteX6404" y="connsiteY6404"/>
                            </a:cxn>
                            <a:cxn ang="0">
                              <a:pos x="connsiteX6405" y="connsiteY6405"/>
                            </a:cxn>
                            <a:cxn ang="0">
                              <a:pos x="connsiteX6406" y="connsiteY6406"/>
                            </a:cxn>
                            <a:cxn ang="0">
                              <a:pos x="connsiteX6407" y="connsiteY6407"/>
                            </a:cxn>
                            <a:cxn ang="0">
                              <a:pos x="connsiteX6408" y="connsiteY6408"/>
                            </a:cxn>
                            <a:cxn ang="0">
                              <a:pos x="connsiteX6409" y="connsiteY6409"/>
                            </a:cxn>
                            <a:cxn ang="0">
                              <a:pos x="connsiteX6410" y="connsiteY6410"/>
                            </a:cxn>
                            <a:cxn ang="0">
                              <a:pos x="connsiteX6411" y="connsiteY6411"/>
                            </a:cxn>
                            <a:cxn ang="0">
                              <a:pos x="connsiteX6412" y="connsiteY6412"/>
                            </a:cxn>
                            <a:cxn ang="0">
                              <a:pos x="connsiteX6413" y="connsiteY6413"/>
                            </a:cxn>
                            <a:cxn ang="0">
                              <a:pos x="connsiteX6414" y="connsiteY6414"/>
                            </a:cxn>
                            <a:cxn ang="0">
                              <a:pos x="connsiteX6415" y="connsiteY6415"/>
                            </a:cxn>
                            <a:cxn ang="0">
                              <a:pos x="connsiteX6416" y="connsiteY6416"/>
                            </a:cxn>
                            <a:cxn ang="0">
                              <a:pos x="connsiteX6417" y="connsiteY6417"/>
                            </a:cxn>
                            <a:cxn ang="0">
                              <a:pos x="connsiteX6418" y="connsiteY6418"/>
                            </a:cxn>
                            <a:cxn ang="0">
                              <a:pos x="connsiteX6419" y="connsiteY6419"/>
                            </a:cxn>
                            <a:cxn ang="0">
                              <a:pos x="connsiteX6420" y="connsiteY6420"/>
                            </a:cxn>
                            <a:cxn ang="0">
                              <a:pos x="connsiteX6421" y="connsiteY6421"/>
                            </a:cxn>
                            <a:cxn ang="0">
                              <a:pos x="connsiteX6422" y="connsiteY6422"/>
                            </a:cxn>
                            <a:cxn ang="0">
                              <a:pos x="connsiteX6423" y="connsiteY6423"/>
                            </a:cxn>
                            <a:cxn ang="0">
                              <a:pos x="connsiteX6424" y="connsiteY6424"/>
                            </a:cxn>
                            <a:cxn ang="0">
                              <a:pos x="connsiteX6425" y="connsiteY6425"/>
                            </a:cxn>
                            <a:cxn ang="0">
                              <a:pos x="connsiteX6426" y="connsiteY6426"/>
                            </a:cxn>
                            <a:cxn ang="0">
                              <a:pos x="connsiteX6427" y="connsiteY6427"/>
                            </a:cxn>
                            <a:cxn ang="0">
                              <a:pos x="connsiteX6428" y="connsiteY6428"/>
                            </a:cxn>
                            <a:cxn ang="0">
                              <a:pos x="connsiteX6429" y="connsiteY6429"/>
                            </a:cxn>
                            <a:cxn ang="0">
                              <a:pos x="connsiteX6430" y="connsiteY6430"/>
                            </a:cxn>
                            <a:cxn ang="0">
                              <a:pos x="connsiteX6431" y="connsiteY6431"/>
                            </a:cxn>
                            <a:cxn ang="0">
                              <a:pos x="connsiteX6432" y="connsiteY6432"/>
                            </a:cxn>
                            <a:cxn ang="0">
                              <a:pos x="connsiteX6433" y="connsiteY6433"/>
                            </a:cxn>
                            <a:cxn ang="0">
                              <a:pos x="connsiteX6434" y="connsiteY6434"/>
                            </a:cxn>
                            <a:cxn ang="0">
                              <a:pos x="connsiteX6435" y="connsiteY6435"/>
                            </a:cxn>
                            <a:cxn ang="0">
                              <a:pos x="connsiteX6436" y="connsiteY6436"/>
                            </a:cxn>
                            <a:cxn ang="0">
                              <a:pos x="connsiteX6437" y="connsiteY6437"/>
                            </a:cxn>
                            <a:cxn ang="0">
                              <a:pos x="connsiteX6438" y="connsiteY6438"/>
                            </a:cxn>
                            <a:cxn ang="0">
                              <a:pos x="connsiteX6439" y="connsiteY6439"/>
                            </a:cxn>
                            <a:cxn ang="0">
                              <a:pos x="connsiteX6440" y="connsiteY6440"/>
                            </a:cxn>
                            <a:cxn ang="0">
                              <a:pos x="connsiteX6441" y="connsiteY6441"/>
                            </a:cxn>
                            <a:cxn ang="0">
                              <a:pos x="connsiteX6442" y="connsiteY6442"/>
                            </a:cxn>
                            <a:cxn ang="0">
                              <a:pos x="connsiteX6443" y="connsiteY6443"/>
                            </a:cxn>
                            <a:cxn ang="0">
                              <a:pos x="connsiteX6444" y="connsiteY6444"/>
                            </a:cxn>
                            <a:cxn ang="0">
                              <a:pos x="connsiteX6445" y="connsiteY6445"/>
                            </a:cxn>
                            <a:cxn ang="0">
                              <a:pos x="connsiteX6446" y="connsiteY6446"/>
                            </a:cxn>
                            <a:cxn ang="0">
                              <a:pos x="connsiteX6447" y="connsiteY6447"/>
                            </a:cxn>
                            <a:cxn ang="0">
                              <a:pos x="connsiteX6448" y="connsiteY6448"/>
                            </a:cxn>
                            <a:cxn ang="0">
                              <a:pos x="connsiteX6449" y="connsiteY6449"/>
                            </a:cxn>
                            <a:cxn ang="0">
                              <a:pos x="connsiteX6450" y="connsiteY6450"/>
                            </a:cxn>
                            <a:cxn ang="0">
                              <a:pos x="connsiteX6451" y="connsiteY6451"/>
                            </a:cxn>
                            <a:cxn ang="0">
                              <a:pos x="connsiteX6452" y="connsiteY6452"/>
                            </a:cxn>
                            <a:cxn ang="0">
                              <a:pos x="connsiteX6453" y="connsiteY6453"/>
                            </a:cxn>
                            <a:cxn ang="0">
                              <a:pos x="connsiteX6454" y="connsiteY6454"/>
                            </a:cxn>
                            <a:cxn ang="0">
                              <a:pos x="connsiteX6455" y="connsiteY6455"/>
                            </a:cxn>
                            <a:cxn ang="0">
                              <a:pos x="connsiteX6456" y="connsiteY6456"/>
                            </a:cxn>
                            <a:cxn ang="0">
                              <a:pos x="connsiteX6457" y="connsiteY6457"/>
                            </a:cxn>
                            <a:cxn ang="0">
                              <a:pos x="connsiteX6458" y="connsiteY6458"/>
                            </a:cxn>
                            <a:cxn ang="0">
                              <a:pos x="connsiteX6459" y="connsiteY6459"/>
                            </a:cxn>
                            <a:cxn ang="0">
                              <a:pos x="connsiteX6460" y="connsiteY6460"/>
                            </a:cxn>
                            <a:cxn ang="0">
                              <a:pos x="connsiteX6461" y="connsiteY6461"/>
                            </a:cxn>
                            <a:cxn ang="0">
                              <a:pos x="connsiteX6462" y="connsiteY6462"/>
                            </a:cxn>
                            <a:cxn ang="0">
                              <a:pos x="connsiteX6463" y="connsiteY6463"/>
                            </a:cxn>
                            <a:cxn ang="0">
                              <a:pos x="connsiteX6464" y="connsiteY6464"/>
                            </a:cxn>
                            <a:cxn ang="0">
                              <a:pos x="connsiteX6465" y="connsiteY6465"/>
                            </a:cxn>
                            <a:cxn ang="0">
                              <a:pos x="connsiteX6466" y="connsiteY6466"/>
                            </a:cxn>
                            <a:cxn ang="0">
                              <a:pos x="connsiteX6467" y="connsiteY6467"/>
                            </a:cxn>
                            <a:cxn ang="0">
                              <a:pos x="connsiteX6468" y="connsiteY6468"/>
                            </a:cxn>
                            <a:cxn ang="0">
                              <a:pos x="connsiteX6469" y="connsiteY6469"/>
                            </a:cxn>
                            <a:cxn ang="0">
                              <a:pos x="connsiteX6470" y="connsiteY6470"/>
                            </a:cxn>
                            <a:cxn ang="0">
                              <a:pos x="connsiteX6471" y="connsiteY6471"/>
                            </a:cxn>
                            <a:cxn ang="0">
                              <a:pos x="connsiteX6472" y="connsiteY6472"/>
                            </a:cxn>
                            <a:cxn ang="0">
                              <a:pos x="connsiteX6473" y="connsiteY6473"/>
                            </a:cxn>
                            <a:cxn ang="0">
                              <a:pos x="connsiteX6474" y="connsiteY6474"/>
                            </a:cxn>
                            <a:cxn ang="0">
                              <a:pos x="connsiteX6475" y="connsiteY6475"/>
                            </a:cxn>
                            <a:cxn ang="0">
                              <a:pos x="connsiteX6476" y="connsiteY6476"/>
                            </a:cxn>
                            <a:cxn ang="0">
                              <a:pos x="connsiteX6477" y="connsiteY6477"/>
                            </a:cxn>
                            <a:cxn ang="0">
                              <a:pos x="connsiteX6478" y="connsiteY6478"/>
                            </a:cxn>
                            <a:cxn ang="0">
                              <a:pos x="connsiteX6479" y="connsiteY6479"/>
                            </a:cxn>
                            <a:cxn ang="0">
                              <a:pos x="connsiteX6480" y="connsiteY6480"/>
                            </a:cxn>
                            <a:cxn ang="0">
                              <a:pos x="connsiteX6481" y="connsiteY6481"/>
                            </a:cxn>
                            <a:cxn ang="0">
                              <a:pos x="connsiteX6482" y="connsiteY6482"/>
                            </a:cxn>
                            <a:cxn ang="0">
                              <a:pos x="connsiteX6483" y="connsiteY6483"/>
                            </a:cxn>
                            <a:cxn ang="0">
                              <a:pos x="connsiteX6484" y="connsiteY6484"/>
                            </a:cxn>
                            <a:cxn ang="0">
                              <a:pos x="connsiteX6485" y="connsiteY6485"/>
                            </a:cxn>
                            <a:cxn ang="0">
                              <a:pos x="connsiteX6486" y="connsiteY6486"/>
                            </a:cxn>
                            <a:cxn ang="0">
                              <a:pos x="connsiteX6487" y="connsiteY6487"/>
                            </a:cxn>
                            <a:cxn ang="0">
                              <a:pos x="connsiteX6488" y="connsiteY6488"/>
                            </a:cxn>
                            <a:cxn ang="0">
                              <a:pos x="connsiteX6489" y="connsiteY6489"/>
                            </a:cxn>
                            <a:cxn ang="0">
                              <a:pos x="connsiteX6490" y="connsiteY6490"/>
                            </a:cxn>
                            <a:cxn ang="0">
                              <a:pos x="connsiteX6491" y="connsiteY6491"/>
                            </a:cxn>
                            <a:cxn ang="0">
                              <a:pos x="connsiteX6492" y="connsiteY6492"/>
                            </a:cxn>
                            <a:cxn ang="0">
                              <a:pos x="connsiteX6493" y="connsiteY6493"/>
                            </a:cxn>
                            <a:cxn ang="0">
                              <a:pos x="connsiteX6494" y="connsiteY6494"/>
                            </a:cxn>
                            <a:cxn ang="0">
                              <a:pos x="connsiteX6495" y="connsiteY6495"/>
                            </a:cxn>
                            <a:cxn ang="0">
                              <a:pos x="connsiteX6496" y="connsiteY6496"/>
                            </a:cxn>
                            <a:cxn ang="0">
                              <a:pos x="connsiteX6497" y="connsiteY6497"/>
                            </a:cxn>
                            <a:cxn ang="0">
                              <a:pos x="connsiteX6498" y="connsiteY6498"/>
                            </a:cxn>
                            <a:cxn ang="0">
                              <a:pos x="connsiteX6499" y="connsiteY6499"/>
                            </a:cxn>
                            <a:cxn ang="0">
                              <a:pos x="connsiteX6500" y="connsiteY6500"/>
                            </a:cxn>
                            <a:cxn ang="0">
                              <a:pos x="connsiteX6501" y="connsiteY6501"/>
                            </a:cxn>
                            <a:cxn ang="0">
                              <a:pos x="connsiteX6502" y="connsiteY6502"/>
                            </a:cxn>
                            <a:cxn ang="0">
                              <a:pos x="connsiteX6503" y="connsiteY6503"/>
                            </a:cxn>
                            <a:cxn ang="0">
                              <a:pos x="connsiteX6504" y="connsiteY6504"/>
                            </a:cxn>
                            <a:cxn ang="0">
                              <a:pos x="connsiteX6505" y="connsiteY6505"/>
                            </a:cxn>
                            <a:cxn ang="0">
                              <a:pos x="connsiteX6506" y="connsiteY6506"/>
                            </a:cxn>
                            <a:cxn ang="0">
                              <a:pos x="connsiteX6507" y="connsiteY6507"/>
                            </a:cxn>
                            <a:cxn ang="0">
                              <a:pos x="connsiteX6508" y="connsiteY6508"/>
                            </a:cxn>
                            <a:cxn ang="0">
                              <a:pos x="connsiteX6509" y="connsiteY6509"/>
                            </a:cxn>
                            <a:cxn ang="0">
                              <a:pos x="connsiteX6510" y="connsiteY6510"/>
                            </a:cxn>
                            <a:cxn ang="0">
                              <a:pos x="connsiteX6511" y="connsiteY6511"/>
                            </a:cxn>
                            <a:cxn ang="0">
                              <a:pos x="connsiteX6512" y="connsiteY6512"/>
                            </a:cxn>
                            <a:cxn ang="0">
                              <a:pos x="connsiteX6513" y="connsiteY6513"/>
                            </a:cxn>
                            <a:cxn ang="0">
                              <a:pos x="connsiteX6514" y="connsiteY6514"/>
                            </a:cxn>
                            <a:cxn ang="0">
                              <a:pos x="connsiteX6515" y="connsiteY6515"/>
                            </a:cxn>
                            <a:cxn ang="0">
                              <a:pos x="connsiteX6516" y="connsiteY6516"/>
                            </a:cxn>
                            <a:cxn ang="0">
                              <a:pos x="connsiteX6517" y="connsiteY6517"/>
                            </a:cxn>
                            <a:cxn ang="0">
                              <a:pos x="connsiteX6518" y="connsiteY6518"/>
                            </a:cxn>
                            <a:cxn ang="0">
                              <a:pos x="connsiteX6519" y="connsiteY6519"/>
                            </a:cxn>
                            <a:cxn ang="0">
                              <a:pos x="connsiteX6520" y="connsiteY6520"/>
                            </a:cxn>
                            <a:cxn ang="0">
                              <a:pos x="connsiteX6521" y="connsiteY6521"/>
                            </a:cxn>
                            <a:cxn ang="0">
                              <a:pos x="connsiteX6522" y="connsiteY6522"/>
                            </a:cxn>
                            <a:cxn ang="0">
                              <a:pos x="connsiteX6523" y="connsiteY6523"/>
                            </a:cxn>
                            <a:cxn ang="0">
                              <a:pos x="connsiteX6524" y="connsiteY6524"/>
                            </a:cxn>
                            <a:cxn ang="0">
                              <a:pos x="connsiteX6525" y="connsiteY6525"/>
                            </a:cxn>
                            <a:cxn ang="0">
                              <a:pos x="connsiteX6526" y="connsiteY6526"/>
                            </a:cxn>
                            <a:cxn ang="0">
                              <a:pos x="connsiteX6527" y="connsiteY6527"/>
                            </a:cxn>
                            <a:cxn ang="0">
                              <a:pos x="connsiteX6528" y="connsiteY6528"/>
                            </a:cxn>
                            <a:cxn ang="0">
                              <a:pos x="connsiteX6529" y="connsiteY6529"/>
                            </a:cxn>
                            <a:cxn ang="0">
                              <a:pos x="connsiteX6530" y="connsiteY6530"/>
                            </a:cxn>
                            <a:cxn ang="0">
                              <a:pos x="connsiteX6531" y="connsiteY6531"/>
                            </a:cxn>
                            <a:cxn ang="0">
                              <a:pos x="connsiteX6532" y="connsiteY6532"/>
                            </a:cxn>
                            <a:cxn ang="0">
                              <a:pos x="connsiteX6533" y="connsiteY6533"/>
                            </a:cxn>
                            <a:cxn ang="0">
                              <a:pos x="connsiteX6534" y="connsiteY6534"/>
                            </a:cxn>
                            <a:cxn ang="0">
                              <a:pos x="connsiteX6535" y="connsiteY6535"/>
                            </a:cxn>
                            <a:cxn ang="0">
                              <a:pos x="connsiteX6536" y="connsiteY6536"/>
                            </a:cxn>
                            <a:cxn ang="0">
                              <a:pos x="connsiteX6537" y="connsiteY6537"/>
                            </a:cxn>
                            <a:cxn ang="0">
                              <a:pos x="connsiteX6538" y="connsiteY6538"/>
                            </a:cxn>
                            <a:cxn ang="0">
                              <a:pos x="connsiteX6539" y="connsiteY6539"/>
                            </a:cxn>
                            <a:cxn ang="0">
                              <a:pos x="connsiteX6540" y="connsiteY6540"/>
                            </a:cxn>
                            <a:cxn ang="0">
                              <a:pos x="connsiteX6541" y="connsiteY6541"/>
                            </a:cxn>
                            <a:cxn ang="0">
                              <a:pos x="connsiteX6542" y="connsiteY6542"/>
                            </a:cxn>
                            <a:cxn ang="0">
                              <a:pos x="connsiteX6543" y="connsiteY6543"/>
                            </a:cxn>
                            <a:cxn ang="0">
                              <a:pos x="connsiteX6544" y="connsiteY6544"/>
                            </a:cxn>
                            <a:cxn ang="0">
                              <a:pos x="connsiteX6545" y="connsiteY6545"/>
                            </a:cxn>
                            <a:cxn ang="0">
                              <a:pos x="connsiteX6546" y="connsiteY6546"/>
                            </a:cxn>
                            <a:cxn ang="0">
                              <a:pos x="connsiteX6547" y="connsiteY6547"/>
                            </a:cxn>
                            <a:cxn ang="0">
                              <a:pos x="connsiteX6548" y="connsiteY6548"/>
                            </a:cxn>
                            <a:cxn ang="0">
                              <a:pos x="connsiteX6549" y="connsiteY6549"/>
                            </a:cxn>
                            <a:cxn ang="0">
                              <a:pos x="connsiteX6550" y="connsiteY6550"/>
                            </a:cxn>
                            <a:cxn ang="0">
                              <a:pos x="connsiteX6551" y="connsiteY6551"/>
                            </a:cxn>
                            <a:cxn ang="0">
                              <a:pos x="connsiteX6552" y="connsiteY6552"/>
                            </a:cxn>
                            <a:cxn ang="0">
                              <a:pos x="connsiteX6553" y="connsiteY6553"/>
                            </a:cxn>
                            <a:cxn ang="0">
                              <a:pos x="connsiteX6554" y="connsiteY6554"/>
                            </a:cxn>
                            <a:cxn ang="0">
                              <a:pos x="connsiteX6555" y="connsiteY6555"/>
                            </a:cxn>
                            <a:cxn ang="0">
                              <a:pos x="connsiteX6556" y="connsiteY6556"/>
                            </a:cxn>
                            <a:cxn ang="0">
                              <a:pos x="connsiteX6557" y="connsiteY6557"/>
                            </a:cxn>
                            <a:cxn ang="0">
                              <a:pos x="connsiteX6558" y="connsiteY6558"/>
                            </a:cxn>
                            <a:cxn ang="0">
                              <a:pos x="connsiteX6559" y="connsiteY6559"/>
                            </a:cxn>
                            <a:cxn ang="0">
                              <a:pos x="connsiteX6560" y="connsiteY6560"/>
                            </a:cxn>
                            <a:cxn ang="0">
                              <a:pos x="connsiteX6561" y="connsiteY6561"/>
                            </a:cxn>
                            <a:cxn ang="0">
                              <a:pos x="connsiteX6562" y="connsiteY6562"/>
                            </a:cxn>
                            <a:cxn ang="0">
                              <a:pos x="connsiteX6563" y="connsiteY6563"/>
                            </a:cxn>
                            <a:cxn ang="0">
                              <a:pos x="connsiteX6564" y="connsiteY6564"/>
                            </a:cxn>
                            <a:cxn ang="0">
                              <a:pos x="connsiteX6565" y="connsiteY6565"/>
                            </a:cxn>
                            <a:cxn ang="0">
                              <a:pos x="connsiteX6566" y="connsiteY6566"/>
                            </a:cxn>
                            <a:cxn ang="0">
                              <a:pos x="connsiteX6567" y="connsiteY6567"/>
                            </a:cxn>
                            <a:cxn ang="0">
                              <a:pos x="connsiteX6568" y="connsiteY6568"/>
                            </a:cxn>
                            <a:cxn ang="0">
                              <a:pos x="connsiteX6569" y="connsiteY6569"/>
                            </a:cxn>
                            <a:cxn ang="0">
                              <a:pos x="connsiteX6570" y="connsiteY6570"/>
                            </a:cxn>
                            <a:cxn ang="0">
                              <a:pos x="connsiteX6571" y="connsiteY6571"/>
                            </a:cxn>
                            <a:cxn ang="0">
                              <a:pos x="connsiteX6572" y="connsiteY6572"/>
                            </a:cxn>
                            <a:cxn ang="0">
                              <a:pos x="connsiteX6573" y="connsiteY6573"/>
                            </a:cxn>
                            <a:cxn ang="0">
                              <a:pos x="connsiteX6574" y="connsiteY6574"/>
                            </a:cxn>
                            <a:cxn ang="0">
                              <a:pos x="connsiteX6575" y="connsiteY6575"/>
                            </a:cxn>
                            <a:cxn ang="0">
                              <a:pos x="connsiteX6576" y="connsiteY6576"/>
                            </a:cxn>
                            <a:cxn ang="0">
                              <a:pos x="connsiteX6577" y="connsiteY6577"/>
                            </a:cxn>
                            <a:cxn ang="0">
                              <a:pos x="connsiteX6578" y="connsiteY6578"/>
                            </a:cxn>
                            <a:cxn ang="0">
                              <a:pos x="connsiteX6579" y="connsiteY6579"/>
                            </a:cxn>
                            <a:cxn ang="0">
                              <a:pos x="connsiteX6580" y="connsiteY6580"/>
                            </a:cxn>
                            <a:cxn ang="0">
                              <a:pos x="connsiteX6581" y="connsiteY6581"/>
                            </a:cxn>
                            <a:cxn ang="0">
                              <a:pos x="connsiteX6582" y="connsiteY6582"/>
                            </a:cxn>
                            <a:cxn ang="0">
                              <a:pos x="connsiteX6583" y="connsiteY6583"/>
                            </a:cxn>
                            <a:cxn ang="0">
                              <a:pos x="connsiteX6584" y="connsiteY6584"/>
                            </a:cxn>
                            <a:cxn ang="0">
                              <a:pos x="connsiteX6585" y="connsiteY6585"/>
                            </a:cxn>
                            <a:cxn ang="0">
                              <a:pos x="connsiteX6586" y="connsiteY6586"/>
                            </a:cxn>
                            <a:cxn ang="0">
                              <a:pos x="connsiteX6587" y="connsiteY6587"/>
                            </a:cxn>
                            <a:cxn ang="0">
                              <a:pos x="connsiteX6588" y="connsiteY6588"/>
                            </a:cxn>
                            <a:cxn ang="0">
                              <a:pos x="connsiteX6589" y="connsiteY6589"/>
                            </a:cxn>
                            <a:cxn ang="0">
                              <a:pos x="connsiteX6590" y="connsiteY6590"/>
                            </a:cxn>
                            <a:cxn ang="0">
                              <a:pos x="connsiteX6591" y="connsiteY6591"/>
                            </a:cxn>
                            <a:cxn ang="0">
                              <a:pos x="connsiteX6592" y="connsiteY6592"/>
                            </a:cxn>
                            <a:cxn ang="0">
                              <a:pos x="connsiteX6593" y="connsiteY6593"/>
                            </a:cxn>
                            <a:cxn ang="0">
                              <a:pos x="connsiteX6594" y="connsiteY6594"/>
                            </a:cxn>
                            <a:cxn ang="0">
                              <a:pos x="connsiteX6595" y="connsiteY6595"/>
                            </a:cxn>
                            <a:cxn ang="0">
                              <a:pos x="connsiteX6596" y="connsiteY6596"/>
                            </a:cxn>
                            <a:cxn ang="0">
                              <a:pos x="connsiteX6597" y="connsiteY6597"/>
                            </a:cxn>
                            <a:cxn ang="0">
                              <a:pos x="connsiteX6598" y="connsiteY6598"/>
                            </a:cxn>
                            <a:cxn ang="0">
                              <a:pos x="connsiteX6599" y="connsiteY6599"/>
                            </a:cxn>
                            <a:cxn ang="0">
                              <a:pos x="connsiteX6600" y="connsiteY6600"/>
                            </a:cxn>
                            <a:cxn ang="0">
                              <a:pos x="connsiteX6601" y="connsiteY6601"/>
                            </a:cxn>
                            <a:cxn ang="0">
                              <a:pos x="connsiteX6602" y="connsiteY6602"/>
                            </a:cxn>
                            <a:cxn ang="0">
                              <a:pos x="connsiteX6603" y="connsiteY6603"/>
                            </a:cxn>
                            <a:cxn ang="0">
                              <a:pos x="connsiteX6604" y="connsiteY6604"/>
                            </a:cxn>
                            <a:cxn ang="0">
                              <a:pos x="connsiteX6605" y="connsiteY6605"/>
                            </a:cxn>
                            <a:cxn ang="0">
                              <a:pos x="connsiteX6606" y="connsiteY6606"/>
                            </a:cxn>
                            <a:cxn ang="0">
                              <a:pos x="connsiteX6607" y="connsiteY6607"/>
                            </a:cxn>
                            <a:cxn ang="0">
                              <a:pos x="connsiteX6608" y="connsiteY6608"/>
                            </a:cxn>
                            <a:cxn ang="0">
                              <a:pos x="connsiteX6609" y="connsiteY6609"/>
                            </a:cxn>
                            <a:cxn ang="0">
                              <a:pos x="connsiteX6610" y="connsiteY6610"/>
                            </a:cxn>
                            <a:cxn ang="0">
                              <a:pos x="connsiteX6611" y="connsiteY6611"/>
                            </a:cxn>
                            <a:cxn ang="0">
                              <a:pos x="connsiteX6612" y="connsiteY6612"/>
                            </a:cxn>
                            <a:cxn ang="0">
                              <a:pos x="connsiteX6613" y="connsiteY6613"/>
                            </a:cxn>
                            <a:cxn ang="0">
                              <a:pos x="connsiteX6614" y="connsiteY6614"/>
                            </a:cxn>
                            <a:cxn ang="0">
                              <a:pos x="connsiteX6615" y="connsiteY6615"/>
                            </a:cxn>
                            <a:cxn ang="0">
                              <a:pos x="connsiteX6616" y="connsiteY6616"/>
                            </a:cxn>
                            <a:cxn ang="0">
                              <a:pos x="connsiteX6617" y="connsiteY6617"/>
                            </a:cxn>
                            <a:cxn ang="0">
                              <a:pos x="connsiteX6618" y="connsiteY6618"/>
                            </a:cxn>
                            <a:cxn ang="0">
                              <a:pos x="connsiteX6619" y="connsiteY6619"/>
                            </a:cxn>
                            <a:cxn ang="0">
                              <a:pos x="connsiteX6620" y="connsiteY6620"/>
                            </a:cxn>
                            <a:cxn ang="0">
                              <a:pos x="connsiteX6621" y="connsiteY6621"/>
                            </a:cxn>
                            <a:cxn ang="0">
                              <a:pos x="connsiteX6622" y="connsiteY6622"/>
                            </a:cxn>
                            <a:cxn ang="0">
                              <a:pos x="connsiteX6623" y="connsiteY6623"/>
                            </a:cxn>
                            <a:cxn ang="0">
                              <a:pos x="connsiteX6624" y="connsiteY6624"/>
                            </a:cxn>
                            <a:cxn ang="0">
                              <a:pos x="connsiteX6625" y="connsiteY6625"/>
                            </a:cxn>
                            <a:cxn ang="0">
                              <a:pos x="connsiteX6626" y="connsiteY6626"/>
                            </a:cxn>
                            <a:cxn ang="0">
                              <a:pos x="connsiteX6627" y="connsiteY6627"/>
                            </a:cxn>
                            <a:cxn ang="0">
                              <a:pos x="connsiteX6628" y="connsiteY6628"/>
                            </a:cxn>
                            <a:cxn ang="0">
                              <a:pos x="connsiteX6629" y="connsiteY6629"/>
                            </a:cxn>
                            <a:cxn ang="0">
                              <a:pos x="connsiteX6630" y="connsiteY6630"/>
                            </a:cxn>
                            <a:cxn ang="0">
                              <a:pos x="connsiteX6631" y="connsiteY6631"/>
                            </a:cxn>
                            <a:cxn ang="0">
                              <a:pos x="connsiteX6632" y="connsiteY6632"/>
                            </a:cxn>
                            <a:cxn ang="0">
                              <a:pos x="connsiteX6633" y="connsiteY6633"/>
                            </a:cxn>
                            <a:cxn ang="0">
                              <a:pos x="connsiteX6634" y="connsiteY6634"/>
                            </a:cxn>
                            <a:cxn ang="0">
                              <a:pos x="connsiteX6635" y="connsiteY6635"/>
                            </a:cxn>
                            <a:cxn ang="0">
                              <a:pos x="connsiteX6636" y="connsiteY6636"/>
                            </a:cxn>
                            <a:cxn ang="0">
                              <a:pos x="connsiteX6637" y="connsiteY6637"/>
                            </a:cxn>
                            <a:cxn ang="0">
                              <a:pos x="connsiteX6638" y="connsiteY6638"/>
                            </a:cxn>
                            <a:cxn ang="0">
                              <a:pos x="connsiteX6639" y="connsiteY6639"/>
                            </a:cxn>
                            <a:cxn ang="0">
                              <a:pos x="connsiteX6640" y="connsiteY6640"/>
                            </a:cxn>
                            <a:cxn ang="0">
                              <a:pos x="connsiteX6641" y="connsiteY6641"/>
                            </a:cxn>
                            <a:cxn ang="0">
                              <a:pos x="connsiteX6642" y="connsiteY6642"/>
                            </a:cxn>
                            <a:cxn ang="0">
                              <a:pos x="connsiteX6643" y="connsiteY6643"/>
                            </a:cxn>
                            <a:cxn ang="0">
                              <a:pos x="connsiteX6644" y="connsiteY6644"/>
                            </a:cxn>
                            <a:cxn ang="0">
                              <a:pos x="connsiteX6645" y="connsiteY6645"/>
                            </a:cxn>
                            <a:cxn ang="0">
                              <a:pos x="connsiteX6646" y="connsiteY6646"/>
                            </a:cxn>
                            <a:cxn ang="0">
                              <a:pos x="connsiteX6647" y="connsiteY6647"/>
                            </a:cxn>
                            <a:cxn ang="0">
                              <a:pos x="connsiteX6648" y="connsiteY6648"/>
                            </a:cxn>
                            <a:cxn ang="0">
                              <a:pos x="connsiteX6649" y="connsiteY6649"/>
                            </a:cxn>
                            <a:cxn ang="0">
                              <a:pos x="connsiteX6650" y="connsiteY6650"/>
                            </a:cxn>
                            <a:cxn ang="0">
                              <a:pos x="connsiteX6651" y="connsiteY6651"/>
                            </a:cxn>
                            <a:cxn ang="0">
                              <a:pos x="connsiteX6652" y="connsiteY6652"/>
                            </a:cxn>
                            <a:cxn ang="0">
                              <a:pos x="connsiteX6653" y="connsiteY6653"/>
                            </a:cxn>
                            <a:cxn ang="0">
                              <a:pos x="connsiteX6654" y="connsiteY6654"/>
                            </a:cxn>
                            <a:cxn ang="0">
                              <a:pos x="connsiteX6655" y="connsiteY6655"/>
                            </a:cxn>
                            <a:cxn ang="0">
                              <a:pos x="connsiteX6656" y="connsiteY6656"/>
                            </a:cxn>
                            <a:cxn ang="0">
                              <a:pos x="connsiteX6657" y="connsiteY6657"/>
                            </a:cxn>
                            <a:cxn ang="0">
                              <a:pos x="connsiteX6658" y="connsiteY6658"/>
                            </a:cxn>
                            <a:cxn ang="0">
                              <a:pos x="connsiteX6659" y="connsiteY6659"/>
                            </a:cxn>
                            <a:cxn ang="0">
                              <a:pos x="connsiteX6660" y="connsiteY6660"/>
                            </a:cxn>
                            <a:cxn ang="0">
                              <a:pos x="connsiteX6661" y="connsiteY6661"/>
                            </a:cxn>
                            <a:cxn ang="0">
                              <a:pos x="connsiteX6662" y="connsiteY6662"/>
                            </a:cxn>
                            <a:cxn ang="0">
                              <a:pos x="connsiteX6663" y="connsiteY6663"/>
                            </a:cxn>
                            <a:cxn ang="0">
                              <a:pos x="connsiteX6664" y="connsiteY6664"/>
                            </a:cxn>
                            <a:cxn ang="0">
                              <a:pos x="connsiteX6665" y="connsiteY6665"/>
                            </a:cxn>
                            <a:cxn ang="0">
                              <a:pos x="connsiteX6666" y="connsiteY6666"/>
                            </a:cxn>
                            <a:cxn ang="0">
                              <a:pos x="connsiteX6667" y="connsiteY6667"/>
                            </a:cxn>
                            <a:cxn ang="0">
                              <a:pos x="connsiteX6668" y="connsiteY6668"/>
                            </a:cxn>
                            <a:cxn ang="0">
                              <a:pos x="connsiteX6669" y="connsiteY6669"/>
                            </a:cxn>
                            <a:cxn ang="0">
                              <a:pos x="connsiteX6670" y="connsiteY6670"/>
                            </a:cxn>
                            <a:cxn ang="0">
                              <a:pos x="connsiteX6671" y="connsiteY6671"/>
                            </a:cxn>
                            <a:cxn ang="0">
                              <a:pos x="connsiteX6672" y="connsiteY6672"/>
                            </a:cxn>
                            <a:cxn ang="0">
                              <a:pos x="connsiteX6673" y="connsiteY6673"/>
                            </a:cxn>
                            <a:cxn ang="0">
                              <a:pos x="connsiteX6674" y="connsiteY6674"/>
                            </a:cxn>
                            <a:cxn ang="0">
                              <a:pos x="connsiteX6675" y="connsiteY6675"/>
                            </a:cxn>
                            <a:cxn ang="0">
                              <a:pos x="connsiteX6676" y="connsiteY6676"/>
                            </a:cxn>
                            <a:cxn ang="0">
                              <a:pos x="connsiteX6677" y="connsiteY6677"/>
                            </a:cxn>
                            <a:cxn ang="0">
                              <a:pos x="connsiteX6678" y="connsiteY6678"/>
                            </a:cxn>
                            <a:cxn ang="0">
                              <a:pos x="connsiteX6679" y="connsiteY6679"/>
                            </a:cxn>
                            <a:cxn ang="0">
                              <a:pos x="connsiteX6680" y="connsiteY6680"/>
                            </a:cxn>
                            <a:cxn ang="0">
                              <a:pos x="connsiteX6681" y="connsiteY6681"/>
                            </a:cxn>
                            <a:cxn ang="0">
                              <a:pos x="connsiteX6682" y="connsiteY6682"/>
                            </a:cxn>
                            <a:cxn ang="0">
                              <a:pos x="connsiteX6683" y="connsiteY6683"/>
                            </a:cxn>
                            <a:cxn ang="0">
                              <a:pos x="connsiteX6684" y="connsiteY6684"/>
                            </a:cxn>
                            <a:cxn ang="0">
                              <a:pos x="connsiteX6685" y="connsiteY6685"/>
                            </a:cxn>
                            <a:cxn ang="0">
                              <a:pos x="connsiteX6686" y="connsiteY6686"/>
                            </a:cxn>
                            <a:cxn ang="0">
                              <a:pos x="connsiteX6687" y="connsiteY6687"/>
                            </a:cxn>
                            <a:cxn ang="0">
                              <a:pos x="connsiteX6688" y="connsiteY6688"/>
                            </a:cxn>
                            <a:cxn ang="0">
                              <a:pos x="connsiteX6689" y="connsiteY6689"/>
                            </a:cxn>
                            <a:cxn ang="0">
                              <a:pos x="connsiteX6690" y="connsiteY6690"/>
                            </a:cxn>
                            <a:cxn ang="0">
                              <a:pos x="connsiteX6691" y="connsiteY6691"/>
                            </a:cxn>
                            <a:cxn ang="0">
                              <a:pos x="connsiteX6692" y="connsiteY6692"/>
                            </a:cxn>
                            <a:cxn ang="0">
                              <a:pos x="connsiteX6693" y="connsiteY6693"/>
                            </a:cxn>
                            <a:cxn ang="0">
                              <a:pos x="connsiteX6694" y="connsiteY6694"/>
                            </a:cxn>
                            <a:cxn ang="0">
                              <a:pos x="connsiteX6695" y="connsiteY6695"/>
                            </a:cxn>
                            <a:cxn ang="0">
                              <a:pos x="connsiteX6696" y="connsiteY6696"/>
                            </a:cxn>
                            <a:cxn ang="0">
                              <a:pos x="connsiteX6697" y="connsiteY6697"/>
                            </a:cxn>
                            <a:cxn ang="0">
                              <a:pos x="connsiteX6698" y="connsiteY6698"/>
                            </a:cxn>
                            <a:cxn ang="0">
                              <a:pos x="connsiteX6699" y="connsiteY6699"/>
                            </a:cxn>
                            <a:cxn ang="0">
                              <a:pos x="connsiteX6700" y="connsiteY6700"/>
                            </a:cxn>
                            <a:cxn ang="0">
                              <a:pos x="connsiteX6701" y="connsiteY6701"/>
                            </a:cxn>
                            <a:cxn ang="0">
                              <a:pos x="connsiteX6702" y="connsiteY6702"/>
                            </a:cxn>
                            <a:cxn ang="0">
                              <a:pos x="connsiteX6703" y="connsiteY6703"/>
                            </a:cxn>
                            <a:cxn ang="0">
                              <a:pos x="connsiteX6704" y="connsiteY6704"/>
                            </a:cxn>
                            <a:cxn ang="0">
                              <a:pos x="connsiteX6705" y="connsiteY6705"/>
                            </a:cxn>
                            <a:cxn ang="0">
                              <a:pos x="connsiteX6706" y="connsiteY6706"/>
                            </a:cxn>
                            <a:cxn ang="0">
                              <a:pos x="connsiteX6707" y="connsiteY6707"/>
                            </a:cxn>
                            <a:cxn ang="0">
                              <a:pos x="connsiteX6708" y="connsiteY6708"/>
                            </a:cxn>
                            <a:cxn ang="0">
                              <a:pos x="connsiteX6709" y="connsiteY6709"/>
                            </a:cxn>
                            <a:cxn ang="0">
                              <a:pos x="connsiteX6710" y="connsiteY6710"/>
                            </a:cxn>
                            <a:cxn ang="0">
                              <a:pos x="connsiteX6711" y="connsiteY6711"/>
                            </a:cxn>
                            <a:cxn ang="0">
                              <a:pos x="connsiteX6712" y="connsiteY6712"/>
                            </a:cxn>
                            <a:cxn ang="0">
                              <a:pos x="connsiteX6713" y="connsiteY6713"/>
                            </a:cxn>
                            <a:cxn ang="0">
                              <a:pos x="connsiteX6714" y="connsiteY6714"/>
                            </a:cxn>
                            <a:cxn ang="0">
                              <a:pos x="connsiteX6715" y="connsiteY6715"/>
                            </a:cxn>
                            <a:cxn ang="0">
                              <a:pos x="connsiteX6716" y="connsiteY6716"/>
                            </a:cxn>
                            <a:cxn ang="0">
                              <a:pos x="connsiteX6717" y="connsiteY6717"/>
                            </a:cxn>
                            <a:cxn ang="0">
                              <a:pos x="connsiteX6718" y="connsiteY6718"/>
                            </a:cxn>
                            <a:cxn ang="0">
                              <a:pos x="connsiteX6719" y="connsiteY6719"/>
                            </a:cxn>
                            <a:cxn ang="0">
                              <a:pos x="connsiteX6720" y="connsiteY6720"/>
                            </a:cxn>
                            <a:cxn ang="0">
                              <a:pos x="connsiteX6721" y="connsiteY6721"/>
                            </a:cxn>
                            <a:cxn ang="0">
                              <a:pos x="connsiteX6722" y="connsiteY6722"/>
                            </a:cxn>
                            <a:cxn ang="0">
                              <a:pos x="connsiteX6723" y="connsiteY6723"/>
                            </a:cxn>
                            <a:cxn ang="0">
                              <a:pos x="connsiteX6724" y="connsiteY6724"/>
                            </a:cxn>
                            <a:cxn ang="0">
                              <a:pos x="connsiteX6725" y="connsiteY6725"/>
                            </a:cxn>
                            <a:cxn ang="0">
                              <a:pos x="connsiteX6726" y="connsiteY6726"/>
                            </a:cxn>
                            <a:cxn ang="0">
                              <a:pos x="connsiteX6727" y="connsiteY6727"/>
                            </a:cxn>
                            <a:cxn ang="0">
                              <a:pos x="connsiteX6728" y="connsiteY6728"/>
                            </a:cxn>
                            <a:cxn ang="0">
                              <a:pos x="connsiteX6729" y="connsiteY6729"/>
                            </a:cxn>
                            <a:cxn ang="0">
                              <a:pos x="connsiteX6730" y="connsiteY6730"/>
                            </a:cxn>
                            <a:cxn ang="0">
                              <a:pos x="connsiteX6731" y="connsiteY6731"/>
                            </a:cxn>
                            <a:cxn ang="0">
                              <a:pos x="connsiteX6732" y="connsiteY6732"/>
                            </a:cxn>
                            <a:cxn ang="0">
                              <a:pos x="connsiteX6733" y="connsiteY6733"/>
                            </a:cxn>
                            <a:cxn ang="0">
                              <a:pos x="connsiteX6734" y="connsiteY6734"/>
                            </a:cxn>
                            <a:cxn ang="0">
                              <a:pos x="connsiteX6735" y="connsiteY6735"/>
                            </a:cxn>
                            <a:cxn ang="0">
                              <a:pos x="connsiteX6736" y="connsiteY6736"/>
                            </a:cxn>
                            <a:cxn ang="0">
                              <a:pos x="connsiteX6737" y="connsiteY6737"/>
                            </a:cxn>
                            <a:cxn ang="0">
                              <a:pos x="connsiteX6738" y="connsiteY6738"/>
                            </a:cxn>
                            <a:cxn ang="0">
                              <a:pos x="connsiteX6739" y="connsiteY6739"/>
                            </a:cxn>
                            <a:cxn ang="0">
                              <a:pos x="connsiteX6740" y="connsiteY6740"/>
                            </a:cxn>
                            <a:cxn ang="0">
                              <a:pos x="connsiteX6741" y="connsiteY6741"/>
                            </a:cxn>
                            <a:cxn ang="0">
                              <a:pos x="connsiteX6742" y="connsiteY6742"/>
                            </a:cxn>
                            <a:cxn ang="0">
                              <a:pos x="connsiteX6743" y="connsiteY6743"/>
                            </a:cxn>
                            <a:cxn ang="0">
                              <a:pos x="connsiteX6744" y="connsiteY6744"/>
                            </a:cxn>
                            <a:cxn ang="0">
                              <a:pos x="connsiteX6745" y="connsiteY6745"/>
                            </a:cxn>
                            <a:cxn ang="0">
                              <a:pos x="connsiteX6746" y="connsiteY6746"/>
                            </a:cxn>
                            <a:cxn ang="0">
                              <a:pos x="connsiteX6747" y="connsiteY6747"/>
                            </a:cxn>
                            <a:cxn ang="0">
                              <a:pos x="connsiteX6748" y="connsiteY6748"/>
                            </a:cxn>
                            <a:cxn ang="0">
                              <a:pos x="connsiteX6749" y="connsiteY6749"/>
                            </a:cxn>
                            <a:cxn ang="0">
                              <a:pos x="connsiteX6750" y="connsiteY6750"/>
                            </a:cxn>
                            <a:cxn ang="0">
                              <a:pos x="connsiteX6751" y="connsiteY6751"/>
                            </a:cxn>
                            <a:cxn ang="0">
                              <a:pos x="connsiteX6752" y="connsiteY6752"/>
                            </a:cxn>
                            <a:cxn ang="0">
                              <a:pos x="connsiteX6753" y="connsiteY6753"/>
                            </a:cxn>
                            <a:cxn ang="0">
                              <a:pos x="connsiteX6754" y="connsiteY6754"/>
                            </a:cxn>
                            <a:cxn ang="0">
                              <a:pos x="connsiteX6755" y="connsiteY6755"/>
                            </a:cxn>
                            <a:cxn ang="0">
                              <a:pos x="connsiteX6756" y="connsiteY6756"/>
                            </a:cxn>
                            <a:cxn ang="0">
                              <a:pos x="connsiteX6757" y="connsiteY6757"/>
                            </a:cxn>
                            <a:cxn ang="0">
                              <a:pos x="connsiteX6758" y="connsiteY6758"/>
                            </a:cxn>
                            <a:cxn ang="0">
                              <a:pos x="connsiteX6759" y="connsiteY6759"/>
                            </a:cxn>
                            <a:cxn ang="0">
                              <a:pos x="connsiteX6760" y="connsiteY6760"/>
                            </a:cxn>
                            <a:cxn ang="0">
                              <a:pos x="connsiteX6761" y="connsiteY6761"/>
                            </a:cxn>
                            <a:cxn ang="0">
                              <a:pos x="connsiteX6762" y="connsiteY6762"/>
                            </a:cxn>
                            <a:cxn ang="0">
                              <a:pos x="connsiteX6763" y="connsiteY6763"/>
                            </a:cxn>
                            <a:cxn ang="0">
                              <a:pos x="connsiteX6764" y="connsiteY6764"/>
                            </a:cxn>
                            <a:cxn ang="0">
                              <a:pos x="connsiteX6765" y="connsiteY6765"/>
                            </a:cxn>
                            <a:cxn ang="0">
                              <a:pos x="connsiteX6766" y="connsiteY6766"/>
                            </a:cxn>
                            <a:cxn ang="0">
                              <a:pos x="connsiteX6767" y="connsiteY6767"/>
                            </a:cxn>
                            <a:cxn ang="0">
                              <a:pos x="connsiteX6768" y="connsiteY6768"/>
                            </a:cxn>
                            <a:cxn ang="0">
                              <a:pos x="connsiteX6769" y="connsiteY6769"/>
                            </a:cxn>
                            <a:cxn ang="0">
                              <a:pos x="connsiteX6770" y="connsiteY6770"/>
                            </a:cxn>
                            <a:cxn ang="0">
                              <a:pos x="connsiteX6771" y="connsiteY6771"/>
                            </a:cxn>
                            <a:cxn ang="0">
                              <a:pos x="connsiteX6772" y="connsiteY6772"/>
                            </a:cxn>
                            <a:cxn ang="0">
                              <a:pos x="connsiteX6773" y="connsiteY6773"/>
                            </a:cxn>
                            <a:cxn ang="0">
                              <a:pos x="connsiteX6774" y="connsiteY6774"/>
                            </a:cxn>
                            <a:cxn ang="0">
                              <a:pos x="connsiteX6775" y="connsiteY6775"/>
                            </a:cxn>
                            <a:cxn ang="0">
                              <a:pos x="connsiteX6776" y="connsiteY6776"/>
                            </a:cxn>
                            <a:cxn ang="0">
                              <a:pos x="connsiteX6777" y="connsiteY6777"/>
                            </a:cxn>
                            <a:cxn ang="0">
                              <a:pos x="connsiteX6778" y="connsiteY6778"/>
                            </a:cxn>
                            <a:cxn ang="0">
                              <a:pos x="connsiteX6779" y="connsiteY6779"/>
                            </a:cxn>
                            <a:cxn ang="0">
                              <a:pos x="connsiteX6780" y="connsiteY6780"/>
                            </a:cxn>
                            <a:cxn ang="0">
                              <a:pos x="connsiteX6781" y="connsiteY6781"/>
                            </a:cxn>
                            <a:cxn ang="0">
                              <a:pos x="connsiteX6782" y="connsiteY6782"/>
                            </a:cxn>
                            <a:cxn ang="0">
                              <a:pos x="connsiteX6783" y="connsiteY6783"/>
                            </a:cxn>
                            <a:cxn ang="0">
                              <a:pos x="connsiteX6784" y="connsiteY6784"/>
                            </a:cxn>
                            <a:cxn ang="0">
                              <a:pos x="connsiteX6785" y="connsiteY6785"/>
                            </a:cxn>
                            <a:cxn ang="0">
                              <a:pos x="connsiteX6786" y="connsiteY6786"/>
                            </a:cxn>
                            <a:cxn ang="0">
                              <a:pos x="connsiteX6787" y="connsiteY6787"/>
                            </a:cxn>
                            <a:cxn ang="0">
                              <a:pos x="connsiteX6788" y="connsiteY6788"/>
                            </a:cxn>
                            <a:cxn ang="0">
                              <a:pos x="connsiteX6789" y="connsiteY6789"/>
                            </a:cxn>
                            <a:cxn ang="0">
                              <a:pos x="connsiteX6790" y="connsiteY6790"/>
                            </a:cxn>
                            <a:cxn ang="0">
                              <a:pos x="connsiteX6791" y="connsiteY6791"/>
                            </a:cxn>
                            <a:cxn ang="0">
                              <a:pos x="connsiteX6792" y="connsiteY6792"/>
                            </a:cxn>
                            <a:cxn ang="0">
                              <a:pos x="connsiteX6793" y="connsiteY6793"/>
                            </a:cxn>
                            <a:cxn ang="0">
                              <a:pos x="connsiteX6794" y="connsiteY6794"/>
                            </a:cxn>
                            <a:cxn ang="0">
                              <a:pos x="connsiteX6795" y="connsiteY6795"/>
                            </a:cxn>
                            <a:cxn ang="0">
                              <a:pos x="connsiteX6796" y="connsiteY6796"/>
                            </a:cxn>
                            <a:cxn ang="0">
                              <a:pos x="connsiteX6797" y="connsiteY6797"/>
                            </a:cxn>
                            <a:cxn ang="0">
                              <a:pos x="connsiteX6798" y="connsiteY6798"/>
                            </a:cxn>
                            <a:cxn ang="0">
                              <a:pos x="connsiteX6799" y="connsiteY6799"/>
                            </a:cxn>
                            <a:cxn ang="0">
                              <a:pos x="connsiteX6800" y="connsiteY6800"/>
                            </a:cxn>
                            <a:cxn ang="0">
                              <a:pos x="connsiteX6801" y="connsiteY6801"/>
                            </a:cxn>
                            <a:cxn ang="0">
                              <a:pos x="connsiteX6802" y="connsiteY6802"/>
                            </a:cxn>
                            <a:cxn ang="0">
                              <a:pos x="connsiteX6803" y="connsiteY6803"/>
                            </a:cxn>
                            <a:cxn ang="0">
                              <a:pos x="connsiteX6804" y="connsiteY6804"/>
                            </a:cxn>
                            <a:cxn ang="0">
                              <a:pos x="connsiteX6805" y="connsiteY6805"/>
                            </a:cxn>
                            <a:cxn ang="0">
                              <a:pos x="connsiteX6806" y="connsiteY6806"/>
                            </a:cxn>
                            <a:cxn ang="0">
                              <a:pos x="connsiteX6807" y="connsiteY6807"/>
                            </a:cxn>
                            <a:cxn ang="0">
                              <a:pos x="connsiteX6808" y="connsiteY6808"/>
                            </a:cxn>
                            <a:cxn ang="0">
                              <a:pos x="connsiteX6809" y="connsiteY6809"/>
                            </a:cxn>
                            <a:cxn ang="0">
                              <a:pos x="connsiteX6810" y="connsiteY6810"/>
                            </a:cxn>
                            <a:cxn ang="0">
                              <a:pos x="connsiteX6811" y="connsiteY6811"/>
                            </a:cxn>
                            <a:cxn ang="0">
                              <a:pos x="connsiteX6812" y="connsiteY6812"/>
                            </a:cxn>
                            <a:cxn ang="0">
                              <a:pos x="connsiteX6813" y="connsiteY6813"/>
                            </a:cxn>
                            <a:cxn ang="0">
                              <a:pos x="connsiteX6814" y="connsiteY6814"/>
                            </a:cxn>
                            <a:cxn ang="0">
                              <a:pos x="connsiteX6815" y="connsiteY6815"/>
                            </a:cxn>
                            <a:cxn ang="0">
                              <a:pos x="connsiteX6816" y="connsiteY6816"/>
                            </a:cxn>
                            <a:cxn ang="0">
                              <a:pos x="connsiteX6817" y="connsiteY6817"/>
                            </a:cxn>
                            <a:cxn ang="0">
                              <a:pos x="connsiteX6818" y="connsiteY6818"/>
                            </a:cxn>
                            <a:cxn ang="0">
                              <a:pos x="connsiteX6819" y="connsiteY6819"/>
                            </a:cxn>
                            <a:cxn ang="0">
                              <a:pos x="connsiteX6820" y="connsiteY6820"/>
                            </a:cxn>
                            <a:cxn ang="0">
                              <a:pos x="connsiteX6821" y="connsiteY6821"/>
                            </a:cxn>
                            <a:cxn ang="0">
                              <a:pos x="connsiteX6822" y="connsiteY6822"/>
                            </a:cxn>
                            <a:cxn ang="0">
                              <a:pos x="connsiteX6823" y="connsiteY6823"/>
                            </a:cxn>
                            <a:cxn ang="0">
                              <a:pos x="connsiteX6824" y="connsiteY6824"/>
                            </a:cxn>
                            <a:cxn ang="0">
                              <a:pos x="connsiteX6825" y="connsiteY6825"/>
                            </a:cxn>
                            <a:cxn ang="0">
                              <a:pos x="connsiteX6826" y="connsiteY6826"/>
                            </a:cxn>
                            <a:cxn ang="0">
                              <a:pos x="connsiteX6827" y="connsiteY6827"/>
                            </a:cxn>
                            <a:cxn ang="0">
                              <a:pos x="connsiteX6828" y="connsiteY6828"/>
                            </a:cxn>
                            <a:cxn ang="0">
                              <a:pos x="connsiteX6829" y="connsiteY6829"/>
                            </a:cxn>
                            <a:cxn ang="0">
                              <a:pos x="connsiteX6830" y="connsiteY6830"/>
                            </a:cxn>
                            <a:cxn ang="0">
                              <a:pos x="connsiteX6831" y="connsiteY6831"/>
                            </a:cxn>
                            <a:cxn ang="0">
                              <a:pos x="connsiteX6832" y="connsiteY6832"/>
                            </a:cxn>
                            <a:cxn ang="0">
                              <a:pos x="connsiteX6833" y="connsiteY6833"/>
                            </a:cxn>
                            <a:cxn ang="0">
                              <a:pos x="connsiteX6834" y="connsiteY6834"/>
                            </a:cxn>
                            <a:cxn ang="0">
                              <a:pos x="connsiteX6835" y="connsiteY6835"/>
                            </a:cxn>
                            <a:cxn ang="0">
                              <a:pos x="connsiteX6836" y="connsiteY6836"/>
                            </a:cxn>
                            <a:cxn ang="0">
                              <a:pos x="connsiteX6837" y="connsiteY6837"/>
                            </a:cxn>
                            <a:cxn ang="0">
                              <a:pos x="connsiteX6838" y="connsiteY6838"/>
                            </a:cxn>
                            <a:cxn ang="0">
                              <a:pos x="connsiteX6839" y="connsiteY6839"/>
                            </a:cxn>
                            <a:cxn ang="0">
                              <a:pos x="connsiteX6840" y="connsiteY6840"/>
                            </a:cxn>
                            <a:cxn ang="0">
                              <a:pos x="connsiteX6841" y="connsiteY6841"/>
                            </a:cxn>
                            <a:cxn ang="0">
                              <a:pos x="connsiteX6842" y="connsiteY6842"/>
                            </a:cxn>
                            <a:cxn ang="0">
                              <a:pos x="connsiteX6843" y="connsiteY6843"/>
                            </a:cxn>
                            <a:cxn ang="0">
                              <a:pos x="connsiteX6844" y="connsiteY6844"/>
                            </a:cxn>
                            <a:cxn ang="0">
                              <a:pos x="connsiteX6845" y="connsiteY6845"/>
                            </a:cxn>
                            <a:cxn ang="0">
                              <a:pos x="connsiteX6846" y="connsiteY6846"/>
                            </a:cxn>
                            <a:cxn ang="0">
                              <a:pos x="connsiteX6847" y="connsiteY6847"/>
                            </a:cxn>
                            <a:cxn ang="0">
                              <a:pos x="connsiteX6848" y="connsiteY6848"/>
                            </a:cxn>
                            <a:cxn ang="0">
                              <a:pos x="connsiteX6849" y="connsiteY6849"/>
                            </a:cxn>
                            <a:cxn ang="0">
                              <a:pos x="connsiteX6850" y="connsiteY6850"/>
                            </a:cxn>
                            <a:cxn ang="0">
                              <a:pos x="connsiteX6851" y="connsiteY6851"/>
                            </a:cxn>
                            <a:cxn ang="0">
                              <a:pos x="connsiteX6852" y="connsiteY6852"/>
                            </a:cxn>
                            <a:cxn ang="0">
                              <a:pos x="connsiteX6853" y="connsiteY6853"/>
                            </a:cxn>
                            <a:cxn ang="0">
                              <a:pos x="connsiteX6854" y="connsiteY6854"/>
                            </a:cxn>
                            <a:cxn ang="0">
                              <a:pos x="connsiteX6855" y="connsiteY6855"/>
                            </a:cxn>
                            <a:cxn ang="0">
                              <a:pos x="connsiteX6856" y="connsiteY6856"/>
                            </a:cxn>
                            <a:cxn ang="0">
                              <a:pos x="connsiteX6857" y="connsiteY6857"/>
                            </a:cxn>
                            <a:cxn ang="0">
                              <a:pos x="connsiteX6858" y="connsiteY6858"/>
                            </a:cxn>
                            <a:cxn ang="0">
                              <a:pos x="connsiteX6859" y="connsiteY6859"/>
                            </a:cxn>
                            <a:cxn ang="0">
                              <a:pos x="connsiteX6860" y="connsiteY6860"/>
                            </a:cxn>
                            <a:cxn ang="0">
                              <a:pos x="connsiteX6861" y="connsiteY6861"/>
                            </a:cxn>
                            <a:cxn ang="0">
                              <a:pos x="connsiteX6862" y="connsiteY6862"/>
                            </a:cxn>
                            <a:cxn ang="0">
                              <a:pos x="connsiteX6863" y="connsiteY6863"/>
                            </a:cxn>
                            <a:cxn ang="0">
                              <a:pos x="connsiteX6864" y="connsiteY6864"/>
                            </a:cxn>
                            <a:cxn ang="0">
                              <a:pos x="connsiteX6865" y="connsiteY6865"/>
                            </a:cxn>
                            <a:cxn ang="0">
                              <a:pos x="connsiteX6866" y="connsiteY6866"/>
                            </a:cxn>
                            <a:cxn ang="0">
                              <a:pos x="connsiteX6867" y="connsiteY6867"/>
                            </a:cxn>
                            <a:cxn ang="0">
                              <a:pos x="connsiteX6868" y="connsiteY6868"/>
                            </a:cxn>
                            <a:cxn ang="0">
                              <a:pos x="connsiteX6869" y="connsiteY6869"/>
                            </a:cxn>
                            <a:cxn ang="0">
                              <a:pos x="connsiteX6870" y="connsiteY6870"/>
                            </a:cxn>
                            <a:cxn ang="0">
                              <a:pos x="connsiteX6871" y="connsiteY6871"/>
                            </a:cxn>
                            <a:cxn ang="0">
                              <a:pos x="connsiteX6872" y="connsiteY6872"/>
                            </a:cxn>
                            <a:cxn ang="0">
                              <a:pos x="connsiteX6873" y="connsiteY6873"/>
                            </a:cxn>
                            <a:cxn ang="0">
                              <a:pos x="connsiteX6874" y="connsiteY6874"/>
                            </a:cxn>
                            <a:cxn ang="0">
                              <a:pos x="connsiteX6875" y="connsiteY6875"/>
                            </a:cxn>
                            <a:cxn ang="0">
                              <a:pos x="connsiteX6876" y="connsiteY6876"/>
                            </a:cxn>
                            <a:cxn ang="0">
                              <a:pos x="connsiteX6877" y="connsiteY6877"/>
                            </a:cxn>
                            <a:cxn ang="0">
                              <a:pos x="connsiteX6878" y="connsiteY6878"/>
                            </a:cxn>
                            <a:cxn ang="0">
                              <a:pos x="connsiteX6879" y="connsiteY6879"/>
                            </a:cxn>
                            <a:cxn ang="0">
                              <a:pos x="connsiteX6880" y="connsiteY6880"/>
                            </a:cxn>
                            <a:cxn ang="0">
                              <a:pos x="connsiteX6881" y="connsiteY6881"/>
                            </a:cxn>
                            <a:cxn ang="0">
                              <a:pos x="connsiteX6882" y="connsiteY6882"/>
                            </a:cxn>
                            <a:cxn ang="0">
                              <a:pos x="connsiteX6883" y="connsiteY6883"/>
                            </a:cxn>
                            <a:cxn ang="0">
                              <a:pos x="connsiteX6884" y="connsiteY6884"/>
                            </a:cxn>
                            <a:cxn ang="0">
                              <a:pos x="connsiteX6885" y="connsiteY6885"/>
                            </a:cxn>
                            <a:cxn ang="0">
                              <a:pos x="connsiteX6886" y="connsiteY6886"/>
                            </a:cxn>
                            <a:cxn ang="0">
                              <a:pos x="connsiteX6887" y="connsiteY6887"/>
                            </a:cxn>
                            <a:cxn ang="0">
                              <a:pos x="connsiteX6888" y="connsiteY6888"/>
                            </a:cxn>
                            <a:cxn ang="0">
                              <a:pos x="connsiteX6889" y="connsiteY6889"/>
                            </a:cxn>
                            <a:cxn ang="0">
                              <a:pos x="connsiteX6890" y="connsiteY6890"/>
                            </a:cxn>
                            <a:cxn ang="0">
                              <a:pos x="connsiteX6891" y="connsiteY6891"/>
                            </a:cxn>
                            <a:cxn ang="0">
                              <a:pos x="connsiteX6892" y="connsiteY6892"/>
                            </a:cxn>
                            <a:cxn ang="0">
                              <a:pos x="connsiteX6893" y="connsiteY6893"/>
                            </a:cxn>
                            <a:cxn ang="0">
                              <a:pos x="connsiteX6894" y="connsiteY6894"/>
                            </a:cxn>
                            <a:cxn ang="0">
                              <a:pos x="connsiteX6895" y="connsiteY6895"/>
                            </a:cxn>
                            <a:cxn ang="0">
                              <a:pos x="connsiteX6896" y="connsiteY6896"/>
                            </a:cxn>
                            <a:cxn ang="0">
                              <a:pos x="connsiteX6897" y="connsiteY6897"/>
                            </a:cxn>
                            <a:cxn ang="0">
                              <a:pos x="connsiteX6898" y="connsiteY6898"/>
                            </a:cxn>
                            <a:cxn ang="0">
                              <a:pos x="connsiteX6899" y="connsiteY6899"/>
                            </a:cxn>
                            <a:cxn ang="0">
                              <a:pos x="connsiteX6900" y="connsiteY6900"/>
                            </a:cxn>
                            <a:cxn ang="0">
                              <a:pos x="connsiteX6901" y="connsiteY6901"/>
                            </a:cxn>
                            <a:cxn ang="0">
                              <a:pos x="connsiteX6902" y="connsiteY6902"/>
                            </a:cxn>
                            <a:cxn ang="0">
                              <a:pos x="connsiteX6903" y="connsiteY6903"/>
                            </a:cxn>
                            <a:cxn ang="0">
                              <a:pos x="connsiteX6904" y="connsiteY6904"/>
                            </a:cxn>
                            <a:cxn ang="0">
                              <a:pos x="connsiteX6905" y="connsiteY6905"/>
                            </a:cxn>
                            <a:cxn ang="0">
                              <a:pos x="connsiteX6906" y="connsiteY6906"/>
                            </a:cxn>
                            <a:cxn ang="0">
                              <a:pos x="connsiteX6907" y="connsiteY6907"/>
                            </a:cxn>
                            <a:cxn ang="0">
                              <a:pos x="connsiteX6908" y="connsiteY6908"/>
                            </a:cxn>
                            <a:cxn ang="0">
                              <a:pos x="connsiteX6909" y="connsiteY6909"/>
                            </a:cxn>
                            <a:cxn ang="0">
                              <a:pos x="connsiteX6910" y="connsiteY6910"/>
                            </a:cxn>
                            <a:cxn ang="0">
                              <a:pos x="connsiteX6911" y="connsiteY6911"/>
                            </a:cxn>
                            <a:cxn ang="0">
                              <a:pos x="connsiteX6912" y="connsiteY6912"/>
                            </a:cxn>
                            <a:cxn ang="0">
                              <a:pos x="connsiteX6913" y="connsiteY6913"/>
                            </a:cxn>
                            <a:cxn ang="0">
                              <a:pos x="connsiteX6914" y="connsiteY6914"/>
                            </a:cxn>
                            <a:cxn ang="0">
                              <a:pos x="connsiteX6915" y="connsiteY6915"/>
                            </a:cxn>
                            <a:cxn ang="0">
                              <a:pos x="connsiteX6916" y="connsiteY6916"/>
                            </a:cxn>
                            <a:cxn ang="0">
                              <a:pos x="connsiteX6917" y="connsiteY6917"/>
                            </a:cxn>
                            <a:cxn ang="0">
                              <a:pos x="connsiteX6918" y="connsiteY6918"/>
                            </a:cxn>
                            <a:cxn ang="0">
                              <a:pos x="connsiteX6919" y="connsiteY6919"/>
                            </a:cxn>
                            <a:cxn ang="0">
                              <a:pos x="connsiteX6920" y="connsiteY6920"/>
                            </a:cxn>
                            <a:cxn ang="0">
                              <a:pos x="connsiteX6921" y="connsiteY6921"/>
                            </a:cxn>
                            <a:cxn ang="0">
                              <a:pos x="connsiteX6922" y="connsiteY6922"/>
                            </a:cxn>
                            <a:cxn ang="0">
                              <a:pos x="connsiteX6923" y="connsiteY6923"/>
                            </a:cxn>
                            <a:cxn ang="0">
                              <a:pos x="connsiteX6924" y="connsiteY6924"/>
                            </a:cxn>
                            <a:cxn ang="0">
                              <a:pos x="connsiteX6925" y="connsiteY6925"/>
                            </a:cxn>
                            <a:cxn ang="0">
                              <a:pos x="connsiteX6926" y="connsiteY6926"/>
                            </a:cxn>
                            <a:cxn ang="0">
                              <a:pos x="connsiteX6927" y="connsiteY6927"/>
                            </a:cxn>
                            <a:cxn ang="0">
                              <a:pos x="connsiteX6928" y="connsiteY6928"/>
                            </a:cxn>
                            <a:cxn ang="0">
                              <a:pos x="connsiteX6929" y="connsiteY6929"/>
                            </a:cxn>
                            <a:cxn ang="0">
                              <a:pos x="connsiteX6930" y="connsiteY6930"/>
                            </a:cxn>
                            <a:cxn ang="0">
                              <a:pos x="connsiteX6931" y="connsiteY6931"/>
                            </a:cxn>
                            <a:cxn ang="0">
                              <a:pos x="connsiteX6932" y="connsiteY6932"/>
                            </a:cxn>
                            <a:cxn ang="0">
                              <a:pos x="connsiteX6933" y="connsiteY6933"/>
                            </a:cxn>
                            <a:cxn ang="0">
                              <a:pos x="connsiteX6934" y="connsiteY6934"/>
                            </a:cxn>
                            <a:cxn ang="0">
                              <a:pos x="connsiteX6935" y="connsiteY6935"/>
                            </a:cxn>
                            <a:cxn ang="0">
                              <a:pos x="connsiteX6936" y="connsiteY6936"/>
                            </a:cxn>
                            <a:cxn ang="0">
                              <a:pos x="connsiteX6937" y="connsiteY6937"/>
                            </a:cxn>
                            <a:cxn ang="0">
                              <a:pos x="connsiteX6938" y="connsiteY6938"/>
                            </a:cxn>
                            <a:cxn ang="0">
                              <a:pos x="connsiteX6939" y="connsiteY6939"/>
                            </a:cxn>
                            <a:cxn ang="0">
                              <a:pos x="connsiteX6940" y="connsiteY6940"/>
                            </a:cxn>
                            <a:cxn ang="0">
                              <a:pos x="connsiteX6941" y="connsiteY6941"/>
                            </a:cxn>
                            <a:cxn ang="0">
                              <a:pos x="connsiteX6942" y="connsiteY6942"/>
                            </a:cxn>
                            <a:cxn ang="0">
                              <a:pos x="connsiteX6943" y="connsiteY6943"/>
                            </a:cxn>
                            <a:cxn ang="0">
                              <a:pos x="connsiteX6944" y="connsiteY6944"/>
                            </a:cxn>
                            <a:cxn ang="0">
                              <a:pos x="connsiteX6945" y="connsiteY6945"/>
                            </a:cxn>
                            <a:cxn ang="0">
                              <a:pos x="connsiteX6946" y="connsiteY6946"/>
                            </a:cxn>
                            <a:cxn ang="0">
                              <a:pos x="connsiteX6947" y="connsiteY6947"/>
                            </a:cxn>
                            <a:cxn ang="0">
                              <a:pos x="connsiteX6948" y="connsiteY6948"/>
                            </a:cxn>
                            <a:cxn ang="0">
                              <a:pos x="connsiteX6949" y="connsiteY6949"/>
                            </a:cxn>
                            <a:cxn ang="0">
                              <a:pos x="connsiteX6950" y="connsiteY6950"/>
                            </a:cxn>
                            <a:cxn ang="0">
                              <a:pos x="connsiteX6951" y="connsiteY6951"/>
                            </a:cxn>
                            <a:cxn ang="0">
                              <a:pos x="connsiteX6952" y="connsiteY6952"/>
                            </a:cxn>
                            <a:cxn ang="0">
                              <a:pos x="connsiteX6953" y="connsiteY6953"/>
                            </a:cxn>
                            <a:cxn ang="0">
                              <a:pos x="connsiteX6954" y="connsiteY6954"/>
                            </a:cxn>
                            <a:cxn ang="0">
                              <a:pos x="connsiteX6955" y="connsiteY6955"/>
                            </a:cxn>
                            <a:cxn ang="0">
                              <a:pos x="connsiteX6956" y="connsiteY6956"/>
                            </a:cxn>
                            <a:cxn ang="0">
                              <a:pos x="connsiteX6957" y="connsiteY6957"/>
                            </a:cxn>
                            <a:cxn ang="0">
                              <a:pos x="connsiteX6958" y="connsiteY6958"/>
                            </a:cxn>
                            <a:cxn ang="0">
                              <a:pos x="connsiteX6959" y="connsiteY6959"/>
                            </a:cxn>
                            <a:cxn ang="0">
                              <a:pos x="connsiteX6960" y="connsiteY6960"/>
                            </a:cxn>
                            <a:cxn ang="0">
                              <a:pos x="connsiteX6961" y="connsiteY6961"/>
                            </a:cxn>
                            <a:cxn ang="0">
                              <a:pos x="connsiteX6962" y="connsiteY6962"/>
                            </a:cxn>
                            <a:cxn ang="0">
                              <a:pos x="connsiteX6963" y="connsiteY6963"/>
                            </a:cxn>
                            <a:cxn ang="0">
                              <a:pos x="connsiteX6964" y="connsiteY6964"/>
                            </a:cxn>
                            <a:cxn ang="0">
                              <a:pos x="connsiteX6965" y="connsiteY6965"/>
                            </a:cxn>
                            <a:cxn ang="0">
                              <a:pos x="connsiteX6966" y="connsiteY6966"/>
                            </a:cxn>
                            <a:cxn ang="0">
                              <a:pos x="connsiteX6967" y="connsiteY6967"/>
                            </a:cxn>
                            <a:cxn ang="0">
                              <a:pos x="connsiteX6968" y="connsiteY6968"/>
                            </a:cxn>
                            <a:cxn ang="0">
                              <a:pos x="connsiteX6969" y="connsiteY6969"/>
                            </a:cxn>
                            <a:cxn ang="0">
                              <a:pos x="connsiteX6970" y="connsiteY6970"/>
                            </a:cxn>
                            <a:cxn ang="0">
                              <a:pos x="connsiteX6971" y="connsiteY6971"/>
                            </a:cxn>
                            <a:cxn ang="0">
                              <a:pos x="connsiteX6972" y="connsiteY6972"/>
                            </a:cxn>
                            <a:cxn ang="0">
                              <a:pos x="connsiteX6973" y="connsiteY6973"/>
                            </a:cxn>
                            <a:cxn ang="0">
                              <a:pos x="connsiteX6974" y="connsiteY6974"/>
                            </a:cxn>
                            <a:cxn ang="0">
                              <a:pos x="connsiteX6975" y="connsiteY6975"/>
                            </a:cxn>
                            <a:cxn ang="0">
                              <a:pos x="connsiteX6976" y="connsiteY6976"/>
                            </a:cxn>
                            <a:cxn ang="0">
                              <a:pos x="connsiteX6977" y="connsiteY6977"/>
                            </a:cxn>
                            <a:cxn ang="0">
                              <a:pos x="connsiteX6978" y="connsiteY6978"/>
                            </a:cxn>
                            <a:cxn ang="0">
                              <a:pos x="connsiteX6979" y="connsiteY6979"/>
                            </a:cxn>
                            <a:cxn ang="0">
                              <a:pos x="connsiteX6980" y="connsiteY6980"/>
                            </a:cxn>
                            <a:cxn ang="0">
                              <a:pos x="connsiteX6981" y="connsiteY6981"/>
                            </a:cxn>
                            <a:cxn ang="0">
                              <a:pos x="connsiteX6982" y="connsiteY6982"/>
                            </a:cxn>
                            <a:cxn ang="0">
                              <a:pos x="connsiteX6983" y="connsiteY6983"/>
                            </a:cxn>
                            <a:cxn ang="0">
                              <a:pos x="connsiteX6984" y="connsiteY6984"/>
                            </a:cxn>
                            <a:cxn ang="0">
                              <a:pos x="connsiteX6985" y="connsiteY6985"/>
                            </a:cxn>
                            <a:cxn ang="0">
                              <a:pos x="connsiteX6986" y="connsiteY6986"/>
                            </a:cxn>
                            <a:cxn ang="0">
                              <a:pos x="connsiteX6987" y="connsiteY6987"/>
                            </a:cxn>
                            <a:cxn ang="0">
                              <a:pos x="connsiteX6988" y="connsiteY6988"/>
                            </a:cxn>
                            <a:cxn ang="0">
                              <a:pos x="connsiteX6989" y="connsiteY6989"/>
                            </a:cxn>
                            <a:cxn ang="0">
                              <a:pos x="connsiteX6990" y="connsiteY6990"/>
                            </a:cxn>
                            <a:cxn ang="0">
                              <a:pos x="connsiteX6991" y="connsiteY6991"/>
                            </a:cxn>
                            <a:cxn ang="0">
                              <a:pos x="connsiteX6992" y="connsiteY6992"/>
                            </a:cxn>
                            <a:cxn ang="0">
                              <a:pos x="connsiteX6993" y="connsiteY6993"/>
                            </a:cxn>
                            <a:cxn ang="0">
                              <a:pos x="connsiteX6994" y="connsiteY6994"/>
                            </a:cxn>
                            <a:cxn ang="0">
                              <a:pos x="connsiteX6995" y="connsiteY6995"/>
                            </a:cxn>
                            <a:cxn ang="0">
                              <a:pos x="connsiteX6996" y="connsiteY6996"/>
                            </a:cxn>
                            <a:cxn ang="0">
                              <a:pos x="connsiteX6997" y="connsiteY6997"/>
                            </a:cxn>
                            <a:cxn ang="0">
                              <a:pos x="connsiteX6998" y="connsiteY6998"/>
                            </a:cxn>
                            <a:cxn ang="0">
                              <a:pos x="connsiteX6999" y="connsiteY6999"/>
                            </a:cxn>
                            <a:cxn ang="0">
                              <a:pos x="connsiteX7000" y="connsiteY7000"/>
                            </a:cxn>
                            <a:cxn ang="0">
                              <a:pos x="connsiteX7001" y="connsiteY7001"/>
                            </a:cxn>
                            <a:cxn ang="0">
                              <a:pos x="connsiteX7002" y="connsiteY7002"/>
                            </a:cxn>
                            <a:cxn ang="0">
                              <a:pos x="connsiteX7003" y="connsiteY7003"/>
                            </a:cxn>
                            <a:cxn ang="0">
                              <a:pos x="connsiteX7004" y="connsiteY7004"/>
                            </a:cxn>
                            <a:cxn ang="0">
                              <a:pos x="connsiteX7005" y="connsiteY7005"/>
                            </a:cxn>
                            <a:cxn ang="0">
                              <a:pos x="connsiteX7006" y="connsiteY7006"/>
                            </a:cxn>
                            <a:cxn ang="0">
                              <a:pos x="connsiteX7007" y="connsiteY7007"/>
                            </a:cxn>
                            <a:cxn ang="0">
                              <a:pos x="connsiteX7008" y="connsiteY7008"/>
                            </a:cxn>
                            <a:cxn ang="0">
                              <a:pos x="connsiteX7009" y="connsiteY7009"/>
                            </a:cxn>
                            <a:cxn ang="0">
                              <a:pos x="connsiteX7010" y="connsiteY7010"/>
                            </a:cxn>
                            <a:cxn ang="0">
                              <a:pos x="connsiteX7011" y="connsiteY7011"/>
                            </a:cxn>
                            <a:cxn ang="0">
                              <a:pos x="connsiteX7012" y="connsiteY7012"/>
                            </a:cxn>
                            <a:cxn ang="0">
                              <a:pos x="connsiteX7013" y="connsiteY7013"/>
                            </a:cxn>
                            <a:cxn ang="0">
                              <a:pos x="connsiteX7014" y="connsiteY7014"/>
                            </a:cxn>
                            <a:cxn ang="0">
                              <a:pos x="connsiteX7015" y="connsiteY7015"/>
                            </a:cxn>
                            <a:cxn ang="0">
                              <a:pos x="connsiteX7016" y="connsiteY7016"/>
                            </a:cxn>
                            <a:cxn ang="0">
                              <a:pos x="connsiteX7017" y="connsiteY7017"/>
                            </a:cxn>
                            <a:cxn ang="0">
                              <a:pos x="connsiteX7018" y="connsiteY7018"/>
                            </a:cxn>
                            <a:cxn ang="0">
                              <a:pos x="connsiteX7019" y="connsiteY7019"/>
                            </a:cxn>
                            <a:cxn ang="0">
                              <a:pos x="connsiteX7020" y="connsiteY7020"/>
                            </a:cxn>
                            <a:cxn ang="0">
                              <a:pos x="connsiteX7021" y="connsiteY7021"/>
                            </a:cxn>
                            <a:cxn ang="0">
                              <a:pos x="connsiteX7022" y="connsiteY7022"/>
                            </a:cxn>
                            <a:cxn ang="0">
                              <a:pos x="connsiteX7023" y="connsiteY7023"/>
                            </a:cxn>
                            <a:cxn ang="0">
                              <a:pos x="connsiteX7024" y="connsiteY7024"/>
                            </a:cxn>
                            <a:cxn ang="0">
                              <a:pos x="connsiteX7025" y="connsiteY7025"/>
                            </a:cxn>
                            <a:cxn ang="0">
                              <a:pos x="connsiteX7026" y="connsiteY7026"/>
                            </a:cxn>
                            <a:cxn ang="0">
                              <a:pos x="connsiteX7027" y="connsiteY7027"/>
                            </a:cxn>
                            <a:cxn ang="0">
                              <a:pos x="connsiteX7028" y="connsiteY7028"/>
                            </a:cxn>
                            <a:cxn ang="0">
                              <a:pos x="connsiteX7029" y="connsiteY7029"/>
                            </a:cxn>
                            <a:cxn ang="0">
                              <a:pos x="connsiteX7030" y="connsiteY7030"/>
                            </a:cxn>
                            <a:cxn ang="0">
                              <a:pos x="connsiteX7031" y="connsiteY7031"/>
                            </a:cxn>
                            <a:cxn ang="0">
                              <a:pos x="connsiteX7032" y="connsiteY7032"/>
                            </a:cxn>
                            <a:cxn ang="0">
                              <a:pos x="connsiteX7033" y="connsiteY7033"/>
                            </a:cxn>
                            <a:cxn ang="0">
                              <a:pos x="connsiteX7034" y="connsiteY7034"/>
                            </a:cxn>
                            <a:cxn ang="0">
                              <a:pos x="connsiteX7035" y="connsiteY7035"/>
                            </a:cxn>
                            <a:cxn ang="0">
                              <a:pos x="connsiteX7036" y="connsiteY7036"/>
                            </a:cxn>
                            <a:cxn ang="0">
                              <a:pos x="connsiteX7037" y="connsiteY7037"/>
                            </a:cxn>
                            <a:cxn ang="0">
                              <a:pos x="connsiteX7038" y="connsiteY7038"/>
                            </a:cxn>
                            <a:cxn ang="0">
                              <a:pos x="connsiteX7039" y="connsiteY7039"/>
                            </a:cxn>
                            <a:cxn ang="0">
                              <a:pos x="connsiteX7040" y="connsiteY7040"/>
                            </a:cxn>
                            <a:cxn ang="0">
                              <a:pos x="connsiteX7041" y="connsiteY7041"/>
                            </a:cxn>
                            <a:cxn ang="0">
                              <a:pos x="connsiteX7042" y="connsiteY7042"/>
                            </a:cxn>
                            <a:cxn ang="0">
                              <a:pos x="connsiteX7043" y="connsiteY7043"/>
                            </a:cxn>
                            <a:cxn ang="0">
                              <a:pos x="connsiteX7044" y="connsiteY7044"/>
                            </a:cxn>
                            <a:cxn ang="0">
                              <a:pos x="connsiteX7045" y="connsiteY7045"/>
                            </a:cxn>
                            <a:cxn ang="0">
                              <a:pos x="connsiteX7046" y="connsiteY7046"/>
                            </a:cxn>
                            <a:cxn ang="0">
                              <a:pos x="connsiteX7047" y="connsiteY7047"/>
                            </a:cxn>
                            <a:cxn ang="0">
                              <a:pos x="connsiteX7048" y="connsiteY7048"/>
                            </a:cxn>
                            <a:cxn ang="0">
                              <a:pos x="connsiteX7049" y="connsiteY7049"/>
                            </a:cxn>
                            <a:cxn ang="0">
                              <a:pos x="connsiteX7050" y="connsiteY7050"/>
                            </a:cxn>
                            <a:cxn ang="0">
                              <a:pos x="connsiteX7051" y="connsiteY7051"/>
                            </a:cxn>
                            <a:cxn ang="0">
                              <a:pos x="connsiteX7052" y="connsiteY7052"/>
                            </a:cxn>
                            <a:cxn ang="0">
                              <a:pos x="connsiteX7053" y="connsiteY7053"/>
                            </a:cxn>
                            <a:cxn ang="0">
                              <a:pos x="connsiteX7054" y="connsiteY7054"/>
                            </a:cxn>
                            <a:cxn ang="0">
                              <a:pos x="connsiteX7055" y="connsiteY7055"/>
                            </a:cxn>
                            <a:cxn ang="0">
                              <a:pos x="connsiteX7056" y="connsiteY7056"/>
                            </a:cxn>
                            <a:cxn ang="0">
                              <a:pos x="connsiteX7057" y="connsiteY7057"/>
                            </a:cxn>
                            <a:cxn ang="0">
                              <a:pos x="connsiteX7058" y="connsiteY7058"/>
                            </a:cxn>
                            <a:cxn ang="0">
                              <a:pos x="connsiteX7059" y="connsiteY7059"/>
                            </a:cxn>
                            <a:cxn ang="0">
                              <a:pos x="connsiteX7060" y="connsiteY7060"/>
                            </a:cxn>
                            <a:cxn ang="0">
                              <a:pos x="connsiteX7061" y="connsiteY7061"/>
                            </a:cxn>
                            <a:cxn ang="0">
                              <a:pos x="connsiteX7062" y="connsiteY7062"/>
                            </a:cxn>
                            <a:cxn ang="0">
                              <a:pos x="connsiteX7063" y="connsiteY7063"/>
                            </a:cxn>
                            <a:cxn ang="0">
                              <a:pos x="connsiteX7064" y="connsiteY7064"/>
                            </a:cxn>
                            <a:cxn ang="0">
                              <a:pos x="connsiteX7065" y="connsiteY7065"/>
                            </a:cxn>
                            <a:cxn ang="0">
                              <a:pos x="connsiteX7066" y="connsiteY7066"/>
                            </a:cxn>
                            <a:cxn ang="0">
                              <a:pos x="connsiteX7067" y="connsiteY7067"/>
                            </a:cxn>
                            <a:cxn ang="0">
                              <a:pos x="connsiteX7068" y="connsiteY7068"/>
                            </a:cxn>
                            <a:cxn ang="0">
                              <a:pos x="connsiteX7069" y="connsiteY7069"/>
                            </a:cxn>
                            <a:cxn ang="0">
                              <a:pos x="connsiteX7070" y="connsiteY7070"/>
                            </a:cxn>
                            <a:cxn ang="0">
                              <a:pos x="connsiteX7071" y="connsiteY7071"/>
                            </a:cxn>
                            <a:cxn ang="0">
                              <a:pos x="connsiteX7072" y="connsiteY7072"/>
                            </a:cxn>
                            <a:cxn ang="0">
                              <a:pos x="connsiteX7073" y="connsiteY7073"/>
                            </a:cxn>
                            <a:cxn ang="0">
                              <a:pos x="connsiteX7074" y="connsiteY7074"/>
                            </a:cxn>
                            <a:cxn ang="0">
                              <a:pos x="connsiteX7075" y="connsiteY7075"/>
                            </a:cxn>
                            <a:cxn ang="0">
                              <a:pos x="connsiteX7076" y="connsiteY7076"/>
                            </a:cxn>
                            <a:cxn ang="0">
                              <a:pos x="connsiteX7077" y="connsiteY7077"/>
                            </a:cxn>
                            <a:cxn ang="0">
                              <a:pos x="connsiteX7078" y="connsiteY7078"/>
                            </a:cxn>
                            <a:cxn ang="0">
                              <a:pos x="connsiteX7079" y="connsiteY7079"/>
                            </a:cxn>
                            <a:cxn ang="0">
                              <a:pos x="connsiteX7080" y="connsiteY7080"/>
                            </a:cxn>
                            <a:cxn ang="0">
                              <a:pos x="connsiteX7081" y="connsiteY7081"/>
                            </a:cxn>
                            <a:cxn ang="0">
                              <a:pos x="connsiteX7082" y="connsiteY7082"/>
                            </a:cxn>
                            <a:cxn ang="0">
                              <a:pos x="connsiteX7083" y="connsiteY7083"/>
                            </a:cxn>
                            <a:cxn ang="0">
                              <a:pos x="connsiteX7084" y="connsiteY7084"/>
                            </a:cxn>
                            <a:cxn ang="0">
                              <a:pos x="connsiteX7085" y="connsiteY7085"/>
                            </a:cxn>
                            <a:cxn ang="0">
                              <a:pos x="connsiteX7086" y="connsiteY7086"/>
                            </a:cxn>
                            <a:cxn ang="0">
                              <a:pos x="connsiteX7087" y="connsiteY7087"/>
                            </a:cxn>
                            <a:cxn ang="0">
                              <a:pos x="connsiteX7088" y="connsiteY7088"/>
                            </a:cxn>
                            <a:cxn ang="0">
                              <a:pos x="connsiteX7089" y="connsiteY7089"/>
                            </a:cxn>
                            <a:cxn ang="0">
                              <a:pos x="connsiteX7090" y="connsiteY7090"/>
                            </a:cxn>
                            <a:cxn ang="0">
                              <a:pos x="connsiteX7091" y="connsiteY7091"/>
                            </a:cxn>
                            <a:cxn ang="0">
                              <a:pos x="connsiteX7092" y="connsiteY7092"/>
                            </a:cxn>
                            <a:cxn ang="0">
                              <a:pos x="connsiteX7093" y="connsiteY7093"/>
                            </a:cxn>
                            <a:cxn ang="0">
                              <a:pos x="connsiteX7094" y="connsiteY7094"/>
                            </a:cxn>
                            <a:cxn ang="0">
                              <a:pos x="connsiteX7095" y="connsiteY7095"/>
                            </a:cxn>
                            <a:cxn ang="0">
                              <a:pos x="connsiteX7096" y="connsiteY7096"/>
                            </a:cxn>
                            <a:cxn ang="0">
                              <a:pos x="connsiteX7097" y="connsiteY7097"/>
                            </a:cxn>
                            <a:cxn ang="0">
                              <a:pos x="connsiteX7098" y="connsiteY7098"/>
                            </a:cxn>
                            <a:cxn ang="0">
                              <a:pos x="connsiteX7099" y="connsiteY7099"/>
                            </a:cxn>
                            <a:cxn ang="0">
                              <a:pos x="connsiteX7100" y="connsiteY7100"/>
                            </a:cxn>
                            <a:cxn ang="0">
                              <a:pos x="connsiteX7101" y="connsiteY7101"/>
                            </a:cxn>
                            <a:cxn ang="0">
                              <a:pos x="connsiteX7102" y="connsiteY7102"/>
                            </a:cxn>
                            <a:cxn ang="0">
                              <a:pos x="connsiteX7103" y="connsiteY7103"/>
                            </a:cxn>
                            <a:cxn ang="0">
                              <a:pos x="connsiteX7104" y="connsiteY7104"/>
                            </a:cxn>
                            <a:cxn ang="0">
                              <a:pos x="connsiteX7105" y="connsiteY7105"/>
                            </a:cxn>
                            <a:cxn ang="0">
                              <a:pos x="connsiteX7106" y="connsiteY7106"/>
                            </a:cxn>
                            <a:cxn ang="0">
                              <a:pos x="connsiteX7107" y="connsiteY7107"/>
                            </a:cxn>
                            <a:cxn ang="0">
                              <a:pos x="connsiteX7108" y="connsiteY7108"/>
                            </a:cxn>
                            <a:cxn ang="0">
                              <a:pos x="connsiteX7109" y="connsiteY7109"/>
                            </a:cxn>
                            <a:cxn ang="0">
                              <a:pos x="connsiteX7110" y="connsiteY7110"/>
                            </a:cxn>
                            <a:cxn ang="0">
                              <a:pos x="connsiteX7111" y="connsiteY7111"/>
                            </a:cxn>
                            <a:cxn ang="0">
                              <a:pos x="connsiteX7112" y="connsiteY7112"/>
                            </a:cxn>
                            <a:cxn ang="0">
                              <a:pos x="connsiteX7113" y="connsiteY7113"/>
                            </a:cxn>
                            <a:cxn ang="0">
                              <a:pos x="connsiteX7114" y="connsiteY7114"/>
                            </a:cxn>
                            <a:cxn ang="0">
                              <a:pos x="connsiteX7115" y="connsiteY7115"/>
                            </a:cxn>
                            <a:cxn ang="0">
                              <a:pos x="connsiteX7116" y="connsiteY7116"/>
                            </a:cxn>
                            <a:cxn ang="0">
                              <a:pos x="connsiteX7117" y="connsiteY7117"/>
                            </a:cxn>
                            <a:cxn ang="0">
                              <a:pos x="connsiteX7118" y="connsiteY7118"/>
                            </a:cxn>
                            <a:cxn ang="0">
                              <a:pos x="connsiteX7119" y="connsiteY7119"/>
                            </a:cxn>
                            <a:cxn ang="0">
                              <a:pos x="connsiteX7120" y="connsiteY7120"/>
                            </a:cxn>
                            <a:cxn ang="0">
                              <a:pos x="connsiteX7121" y="connsiteY7121"/>
                            </a:cxn>
                            <a:cxn ang="0">
                              <a:pos x="connsiteX7122" y="connsiteY7122"/>
                            </a:cxn>
                            <a:cxn ang="0">
                              <a:pos x="connsiteX7123" y="connsiteY7123"/>
                            </a:cxn>
                            <a:cxn ang="0">
                              <a:pos x="connsiteX7124" y="connsiteY7124"/>
                            </a:cxn>
                            <a:cxn ang="0">
                              <a:pos x="connsiteX7125" y="connsiteY7125"/>
                            </a:cxn>
                            <a:cxn ang="0">
                              <a:pos x="connsiteX7126" y="connsiteY7126"/>
                            </a:cxn>
                            <a:cxn ang="0">
                              <a:pos x="connsiteX7127" y="connsiteY7127"/>
                            </a:cxn>
                            <a:cxn ang="0">
                              <a:pos x="connsiteX7128" y="connsiteY7128"/>
                            </a:cxn>
                            <a:cxn ang="0">
                              <a:pos x="connsiteX7129" y="connsiteY7129"/>
                            </a:cxn>
                            <a:cxn ang="0">
                              <a:pos x="connsiteX7130" y="connsiteY7130"/>
                            </a:cxn>
                            <a:cxn ang="0">
                              <a:pos x="connsiteX7131" y="connsiteY7131"/>
                            </a:cxn>
                            <a:cxn ang="0">
                              <a:pos x="connsiteX7132" y="connsiteY7132"/>
                            </a:cxn>
                            <a:cxn ang="0">
                              <a:pos x="connsiteX7133" y="connsiteY7133"/>
                            </a:cxn>
                            <a:cxn ang="0">
                              <a:pos x="connsiteX7134" y="connsiteY7134"/>
                            </a:cxn>
                            <a:cxn ang="0">
                              <a:pos x="connsiteX7135" y="connsiteY7135"/>
                            </a:cxn>
                            <a:cxn ang="0">
                              <a:pos x="connsiteX7136" y="connsiteY7136"/>
                            </a:cxn>
                            <a:cxn ang="0">
                              <a:pos x="connsiteX7137" y="connsiteY7137"/>
                            </a:cxn>
                            <a:cxn ang="0">
                              <a:pos x="connsiteX7138" y="connsiteY7138"/>
                            </a:cxn>
                            <a:cxn ang="0">
                              <a:pos x="connsiteX7139" y="connsiteY7139"/>
                            </a:cxn>
                            <a:cxn ang="0">
                              <a:pos x="connsiteX7140" y="connsiteY7140"/>
                            </a:cxn>
                            <a:cxn ang="0">
                              <a:pos x="connsiteX7141" y="connsiteY7141"/>
                            </a:cxn>
                            <a:cxn ang="0">
                              <a:pos x="connsiteX7142" y="connsiteY7142"/>
                            </a:cxn>
                            <a:cxn ang="0">
                              <a:pos x="connsiteX7143" y="connsiteY7143"/>
                            </a:cxn>
                            <a:cxn ang="0">
                              <a:pos x="connsiteX7144" y="connsiteY7144"/>
                            </a:cxn>
                            <a:cxn ang="0">
                              <a:pos x="connsiteX7145" y="connsiteY7145"/>
                            </a:cxn>
                            <a:cxn ang="0">
                              <a:pos x="connsiteX7146" y="connsiteY7146"/>
                            </a:cxn>
                            <a:cxn ang="0">
                              <a:pos x="connsiteX7147" y="connsiteY7147"/>
                            </a:cxn>
                            <a:cxn ang="0">
                              <a:pos x="connsiteX7148" y="connsiteY7148"/>
                            </a:cxn>
                            <a:cxn ang="0">
                              <a:pos x="connsiteX7149" y="connsiteY7149"/>
                            </a:cxn>
                            <a:cxn ang="0">
                              <a:pos x="connsiteX7150" y="connsiteY7150"/>
                            </a:cxn>
                            <a:cxn ang="0">
                              <a:pos x="connsiteX7151" y="connsiteY7151"/>
                            </a:cxn>
                            <a:cxn ang="0">
                              <a:pos x="connsiteX7152" y="connsiteY7152"/>
                            </a:cxn>
                            <a:cxn ang="0">
                              <a:pos x="connsiteX7153" y="connsiteY7153"/>
                            </a:cxn>
                            <a:cxn ang="0">
                              <a:pos x="connsiteX7154" y="connsiteY7154"/>
                            </a:cxn>
                            <a:cxn ang="0">
                              <a:pos x="connsiteX7155" y="connsiteY7155"/>
                            </a:cxn>
                            <a:cxn ang="0">
                              <a:pos x="connsiteX7156" y="connsiteY7156"/>
                            </a:cxn>
                            <a:cxn ang="0">
                              <a:pos x="connsiteX7157" y="connsiteY7157"/>
                            </a:cxn>
                            <a:cxn ang="0">
                              <a:pos x="connsiteX7158" y="connsiteY7158"/>
                            </a:cxn>
                            <a:cxn ang="0">
                              <a:pos x="connsiteX7159" y="connsiteY7159"/>
                            </a:cxn>
                            <a:cxn ang="0">
                              <a:pos x="connsiteX7160" y="connsiteY7160"/>
                            </a:cxn>
                            <a:cxn ang="0">
                              <a:pos x="connsiteX7161" y="connsiteY7161"/>
                            </a:cxn>
                            <a:cxn ang="0">
                              <a:pos x="connsiteX7162" y="connsiteY7162"/>
                            </a:cxn>
                            <a:cxn ang="0">
                              <a:pos x="connsiteX7163" y="connsiteY7163"/>
                            </a:cxn>
                            <a:cxn ang="0">
                              <a:pos x="connsiteX7164" y="connsiteY7164"/>
                            </a:cxn>
                            <a:cxn ang="0">
                              <a:pos x="connsiteX7165" y="connsiteY7165"/>
                            </a:cxn>
                            <a:cxn ang="0">
                              <a:pos x="connsiteX7166" y="connsiteY7166"/>
                            </a:cxn>
                            <a:cxn ang="0">
                              <a:pos x="connsiteX7167" y="connsiteY7167"/>
                            </a:cxn>
                            <a:cxn ang="0">
                              <a:pos x="connsiteX7168" y="connsiteY7168"/>
                            </a:cxn>
                            <a:cxn ang="0">
                              <a:pos x="connsiteX7169" y="connsiteY7169"/>
                            </a:cxn>
                            <a:cxn ang="0">
                              <a:pos x="connsiteX7170" y="connsiteY7170"/>
                            </a:cxn>
                            <a:cxn ang="0">
                              <a:pos x="connsiteX7171" y="connsiteY7171"/>
                            </a:cxn>
                            <a:cxn ang="0">
                              <a:pos x="connsiteX7172" y="connsiteY7172"/>
                            </a:cxn>
                            <a:cxn ang="0">
                              <a:pos x="connsiteX7173" y="connsiteY7173"/>
                            </a:cxn>
                            <a:cxn ang="0">
                              <a:pos x="connsiteX7174" y="connsiteY7174"/>
                            </a:cxn>
                            <a:cxn ang="0">
                              <a:pos x="connsiteX7175" y="connsiteY7175"/>
                            </a:cxn>
                            <a:cxn ang="0">
                              <a:pos x="connsiteX7176" y="connsiteY7176"/>
                            </a:cxn>
                            <a:cxn ang="0">
                              <a:pos x="connsiteX7177" y="connsiteY7177"/>
                            </a:cxn>
                            <a:cxn ang="0">
                              <a:pos x="connsiteX7178" y="connsiteY7178"/>
                            </a:cxn>
                            <a:cxn ang="0">
                              <a:pos x="connsiteX7179" y="connsiteY7179"/>
                            </a:cxn>
                            <a:cxn ang="0">
                              <a:pos x="connsiteX7180" y="connsiteY7180"/>
                            </a:cxn>
                            <a:cxn ang="0">
                              <a:pos x="connsiteX7181" y="connsiteY7181"/>
                            </a:cxn>
                            <a:cxn ang="0">
                              <a:pos x="connsiteX7182" y="connsiteY7182"/>
                            </a:cxn>
                            <a:cxn ang="0">
                              <a:pos x="connsiteX7183" y="connsiteY7183"/>
                            </a:cxn>
                            <a:cxn ang="0">
                              <a:pos x="connsiteX7184" y="connsiteY7184"/>
                            </a:cxn>
                            <a:cxn ang="0">
                              <a:pos x="connsiteX7185" y="connsiteY7185"/>
                            </a:cxn>
                            <a:cxn ang="0">
                              <a:pos x="connsiteX7186" y="connsiteY7186"/>
                            </a:cxn>
                            <a:cxn ang="0">
                              <a:pos x="connsiteX7187" y="connsiteY7187"/>
                            </a:cxn>
                            <a:cxn ang="0">
                              <a:pos x="connsiteX7188" y="connsiteY7188"/>
                            </a:cxn>
                            <a:cxn ang="0">
                              <a:pos x="connsiteX7189" y="connsiteY7189"/>
                            </a:cxn>
                            <a:cxn ang="0">
                              <a:pos x="connsiteX7190" y="connsiteY7190"/>
                            </a:cxn>
                            <a:cxn ang="0">
                              <a:pos x="connsiteX7191" y="connsiteY7191"/>
                            </a:cxn>
                            <a:cxn ang="0">
                              <a:pos x="connsiteX7192" y="connsiteY7192"/>
                            </a:cxn>
                            <a:cxn ang="0">
                              <a:pos x="connsiteX7193" y="connsiteY7193"/>
                            </a:cxn>
                            <a:cxn ang="0">
                              <a:pos x="connsiteX7194" y="connsiteY7194"/>
                            </a:cxn>
                            <a:cxn ang="0">
                              <a:pos x="connsiteX7195" y="connsiteY7195"/>
                            </a:cxn>
                            <a:cxn ang="0">
                              <a:pos x="connsiteX7196" y="connsiteY7196"/>
                            </a:cxn>
                            <a:cxn ang="0">
                              <a:pos x="connsiteX7197" y="connsiteY7197"/>
                            </a:cxn>
                            <a:cxn ang="0">
                              <a:pos x="connsiteX7198" y="connsiteY7198"/>
                            </a:cxn>
                            <a:cxn ang="0">
                              <a:pos x="connsiteX7199" y="connsiteY7199"/>
                            </a:cxn>
                            <a:cxn ang="0">
                              <a:pos x="connsiteX7200" y="connsiteY7200"/>
                            </a:cxn>
                            <a:cxn ang="0">
                              <a:pos x="connsiteX7201" y="connsiteY7201"/>
                            </a:cxn>
                            <a:cxn ang="0">
                              <a:pos x="connsiteX7202" y="connsiteY7202"/>
                            </a:cxn>
                            <a:cxn ang="0">
                              <a:pos x="connsiteX7203" y="connsiteY7203"/>
                            </a:cxn>
                            <a:cxn ang="0">
                              <a:pos x="connsiteX7204" y="connsiteY7204"/>
                            </a:cxn>
                            <a:cxn ang="0">
                              <a:pos x="connsiteX7205" y="connsiteY7205"/>
                            </a:cxn>
                            <a:cxn ang="0">
                              <a:pos x="connsiteX7206" y="connsiteY7206"/>
                            </a:cxn>
                            <a:cxn ang="0">
                              <a:pos x="connsiteX7207" y="connsiteY7207"/>
                            </a:cxn>
                            <a:cxn ang="0">
                              <a:pos x="connsiteX7208" y="connsiteY7208"/>
                            </a:cxn>
                            <a:cxn ang="0">
                              <a:pos x="connsiteX7209" y="connsiteY7209"/>
                            </a:cxn>
                            <a:cxn ang="0">
                              <a:pos x="connsiteX7210" y="connsiteY7210"/>
                            </a:cxn>
                            <a:cxn ang="0">
                              <a:pos x="connsiteX7211" y="connsiteY7211"/>
                            </a:cxn>
                            <a:cxn ang="0">
                              <a:pos x="connsiteX7212" y="connsiteY7212"/>
                            </a:cxn>
                            <a:cxn ang="0">
                              <a:pos x="connsiteX7213" y="connsiteY7213"/>
                            </a:cxn>
                            <a:cxn ang="0">
                              <a:pos x="connsiteX7214" y="connsiteY7214"/>
                            </a:cxn>
                            <a:cxn ang="0">
                              <a:pos x="connsiteX7215" y="connsiteY7215"/>
                            </a:cxn>
                            <a:cxn ang="0">
                              <a:pos x="connsiteX7216" y="connsiteY7216"/>
                            </a:cxn>
                            <a:cxn ang="0">
                              <a:pos x="connsiteX7217" y="connsiteY7217"/>
                            </a:cxn>
                            <a:cxn ang="0">
                              <a:pos x="connsiteX7218" y="connsiteY7218"/>
                            </a:cxn>
                            <a:cxn ang="0">
                              <a:pos x="connsiteX7219" y="connsiteY7219"/>
                            </a:cxn>
                            <a:cxn ang="0">
                              <a:pos x="connsiteX7220" y="connsiteY7220"/>
                            </a:cxn>
                            <a:cxn ang="0">
                              <a:pos x="connsiteX7221" y="connsiteY7221"/>
                            </a:cxn>
                            <a:cxn ang="0">
                              <a:pos x="connsiteX7222" y="connsiteY7222"/>
                            </a:cxn>
                            <a:cxn ang="0">
                              <a:pos x="connsiteX7223" y="connsiteY7223"/>
                            </a:cxn>
                            <a:cxn ang="0">
                              <a:pos x="connsiteX7224" y="connsiteY7224"/>
                            </a:cxn>
                            <a:cxn ang="0">
                              <a:pos x="connsiteX7225" y="connsiteY7225"/>
                            </a:cxn>
                            <a:cxn ang="0">
                              <a:pos x="connsiteX7226" y="connsiteY7226"/>
                            </a:cxn>
                            <a:cxn ang="0">
                              <a:pos x="connsiteX7227" y="connsiteY7227"/>
                            </a:cxn>
                            <a:cxn ang="0">
                              <a:pos x="connsiteX7228" y="connsiteY7228"/>
                            </a:cxn>
                            <a:cxn ang="0">
                              <a:pos x="connsiteX7229" y="connsiteY7229"/>
                            </a:cxn>
                            <a:cxn ang="0">
                              <a:pos x="connsiteX7230" y="connsiteY7230"/>
                            </a:cxn>
                            <a:cxn ang="0">
                              <a:pos x="connsiteX7231" y="connsiteY7231"/>
                            </a:cxn>
                            <a:cxn ang="0">
                              <a:pos x="connsiteX7232" y="connsiteY7232"/>
                            </a:cxn>
                            <a:cxn ang="0">
                              <a:pos x="connsiteX7233" y="connsiteY7233"/>
                            </a:cxn>
                            <a:cxn ang="0">
                              <a:pos x="connsiteX7234" y="connsiteY7234"/>
                            </a:cxn>
                            <a:cxn ang="0">
                              <a:pos x="connsiteX7235" y="connsiteY7235"/>
                            </a:cxn>
                            <a:cxn ang="0">
                              <a:pos x="connsiteX7236" y="connsiteY7236"/>
                            </a:cxn>
                            <a:cxn ang="0">
                              <a:pos x="connsiteX7237" y="connsiteY7237"/>
                            </a:cxn>
                            <a:cxn ang="0">
                              <a:pos x="connsiteX7238" y="connsiteY7238"/>
                            </a:cxn>
                            <a:cxn ang="0">
                              <a:pos x="connsiteX7239" y="connsiteY7239"/>
                            </a:cxn>
                            <a:cxn ang="0">
                              <a:pos x="connsiteX7240" y="connsiteY7240"/>
                            </a:cxn>
                            <a:cxn ang="0">
                              <a:pos x="connsiteX7241" y="connsiteY7241"/>
                            </a:cxn>
                            <a:cxn ang="0">
                              <a:pos x="connsiteX7242" y="connsiteY7242"/>
                            </a:cxn>
                            <a:cxn ang="0">
                              <a:pos x="connsiteX7243" y="connsiteY7243"/>
                            </a:cxn>
                            <a:cxn ang="0">
                              <a:pos x="connsiteX7244" y="connsiteY7244"/>
                            </a:cxn>
                            <a:cxn ang="0">
                              <a:pos x="connsiteX7245" y="connsiteY7245"/>
                            </a:cxn>
                            <a:cxn ang="0">
                              <a:pos x="connsiteX7246" y="connsiteY7246"/>
                            </a:cxn>
                            <a:cxn ang="0">
                              <a:pos x="connsiteX7247" y="connsiteY7247"/>
                            </a:cxn>
                            <a:cxn ang="0">
                              <a:pos x="connsiteX7248" y="connsiteY7248"/>
                            </a:cxn>
                            <a:cxn ang="0">
                              <a:pos x="connsiteX7249" y="connsiteY7249"/>
                            </a:cxn>
                            <a:cxn ang="0">
                              <a:pos x="connsiteX7250" y="connsiteY7250"/>
                            </a:cxn>
                            <a:cxn ang="0">
                              <a:pos x="connsiteX7251" y="connsiteY7251"/>
                            </a:cxn>
                            <a:cxn ang="0">
                              <a:pos x="connsiteX7252" y="connsiteY7252"/>
                            </a:cxn>
                            <a:cxn ang="0">
                              <a:pos x="connsiteX7253" y="connsiteY7253"/>
                            </a:cxn>
                            <a:cxn ang="0">
                              <a:pos x="connsiteX7254" y="connsiteY7254"/>
                            </a:cxn>
                            <a:cxn ang="0">
                              <a:pos x="connsiteX7255" y="connsiteY7255"/>
                            </a:cxn>
                            <a:cxn ang="0">
                              <a:pos x="connsiteX7256" y="connsiteY7256"/>
                            </a:cxn>
                            <a:cxn ang="0">
                              <a:pos x="connsiteX7257" y="connsiteY7257"/>
                            </a:cxn>
                            <a:cxn ang="0">
                              <a:pos x="connsiteX7258" y="connsiteY7258"/>
                            </a:cxn>
                            <a:cxn ang="0">
                              <a:pos x="connsiteX7259" y="connsiteY7259"/>
                            </a:cxn>
                            <a:cxn ang="0">
                              <a:pos x="connsiteX7260" y="connsiteY7260"/>
                            </a:cxn>
                            <a:cxn ang="0">
                              <a:pos x="connsiteX7261" y="connsiteY7261"/>
                            </a:cxn>
                            <a:cxn ang="0">
                              <a:pos x="connsiteX7262" y="connsiteY7262"/>
                            </a:cxn>
                            <a:cxn ang="0">
                              <a:pos x="connsiteX7263" y="connsiteY7263"/>
                            </a:cxn>
                            <a:cxn ang="0">
                              <a:pos x="connsiteX7264" y="connsiteY7264"/>
                            </a:cxn>
                            <a:cxn ang="0">
                              <a:pos x="connsiteX7265" y="connsiteY7265"/>
                            </a:cxn>
                            <a:cxn ang="0">
                              <a:pos x="connsiteX7266" y="connsiteY7266"/>
                            </a:cxn>
                            <a:cxn ang="0">
                              <a:pos x="connsiteX7267" y="connsiteY7267"/>
                            </a:cxn>
                            <a:cxn ang="0">
                              <a:pos x="connsiteX7268" y="connsiteY7268"/>
                            </a:cxn>
                            <a:cxn ang="0">
                              <a:pos x="connsiteX7269" y="connsiteY7269"/>
                            </a:cxn>
                            <a:cxn ang="0">
                              <a:pos x="connsiteX7270" y="connsiteY7270"/>
                            </a:cxn>
                            <a:cxn ang="0">
                              <a:pos x="connsiteX7271" y="connsiteY7271"/>
                            </a:cxn>
                            <a:cxn ang="0">
                              <a:pos x="connsiteX7272" y="connsiteY7272"/>
                            </a:cxn>
                            <a:cxn ang="0">
                              <a:pos x="connsiteX7273" y="connsiteY7273"/>
                            </a:cxn>
                            <a:cxn ang="0">
                              <a:pos x="connsiteX7274" y="connsiteY7274"/>
                            </a:cxn>
                            <a:cxn ang="0">
                              <a:pos x="connsiteX7275" y="connsiteY7275"/>
                            </a:cxn>
                            <a:cxn ang="0">
                              <a:pos x="connsiteX7276" y="connsiteY7276"/>
                            </a:cxn>
                            <a:cxn ang="0">
                              <a:pos x="connsiteX7277" y="connsiteY7277"/>
                            </a:cxn>
                            <a:cxn ang="0">
                              <a:pos x="connsiteX7278" y="connsiteY7278"/>
                            </a:cxn>
                            <a:cxn ang="0">
                              <a:pos x="connsiteX7279" y="connsiteY7279"/>
                            </a:cxn>
                            <a:cxn ang="0">
                              <a:pos x="connsiteX7280" y="connsiteY7280"/>
                            </a:cxn>
                            <a:cxn ang="0">
                              <a:pos x="connsiteX7281" y="connsiteY7281"/>
                            </a:cxn>
                            <a:cxn ang="0">
                              <a:pos x="connsiteX7282" y="connsiteY7282"/>
                            </a:cxn>
                            <a:cxn ang="0">
                              <a:pos x="connsiteX7283" y="connsiteY7283"/>
                            </a:cxn>
                            <a:cxn ang="0">
                              <a:pos x="connsiteX7284" y="connsiteY7284"/>
                            </a:cxn>
                            <a:cxn ang="0">
                              <a:pos x="connsiteX7285" y="connsiteY7285"/>
                            </a:cxn>
                            <a:cxn ang="0">
                              <a:pos x="connsiteX7286" y="connsiteY7286"/>
                            </a:cxn>
                            <a:cxn ang="0">
                              <a:pos x="connsiteX7287" y="connsiteY7287"/>
                            </a:cxn>
                            <a:cxn ang="0">
                              <a:pos x="connsiteX7288" y="connsiteY7288"/>
                            </a:cxn>
                            <a:cxn ang="0">
                              <a:pos x="connsiteX7289" y="connsiteY7289"/>
                            </a:cxn>
                            <a:cxn ang="0">
                              <a:pos x="connsiteX7290" y="connsiteY7290"/>
                            </a:cxn>
                            <a:cxn ang="0">
                              <a:pos x="connsiteX7291" y="connsiteY7291"/>
                            </a:cxn>
                            <a:cxn ang="0">
                              <a:pos x="connsiteX7292" y="connsiteY7292"/>
                            </a:cxn>
                            <a:cxn ang="0">
                              <a:pos x="connsiteX7293" y="connsiteY7293"/>
                            </a:cxn>
                            <a:cxn ang="0">
                              <a:pos x="connsiteX7294" y="connsiteY7294"/>
                            </a:cxn>
                            <a:cxn ang="0">
                              <a:pos x="connsiteX7295" y="connsiteY7295"/>
                            </a:cxn>
                            <a:cxn ang="0">
                              <a:pos x="connsiteX7296" y="connsiteY7296"/>
                            </a:cxn>
                            <a:cxn ang="0">
                              <a:pos x="connsiteX7297" y="connsiteY7297"/>
                            </a:cxn>
                            <a:cxn ang="0">
                              <a:pos x="connsiteX7298" y="connsiteY7298"/>
                            </a:cxn>
                            <a:cxn ang="0">
                              <a:pos x="connsiteX7299" y="connsiteY7299"/>
                            </a:cxn>
                            <a:cxn ang="0">
                              <a:pos x="connsiteX7300" y="connsiteY7300"/>
                            </a:cxn>
                            <a:cxn ang="0">
                              <a:pos x="connsiteX7301" y="connsiteY7301"/>
                            </a:cxn>
                            <a:cxn ang="0">
                              <a:pos x="connsiteX7302" y="connsiteY7302"/>
                            </a:cxn>
                            <a:cxn ang="0">
                              <a:pos x="connsiteX7303" y="connsiteY7303"/>
                            </a:cxn>
                            <a:cxn ang="0">
                              <a:pos x="connsiteX7304" y="connsiteY7304"/>
                            </a:cxn>
                            <a:cxn ang="0">
                              <a:pos x="connsiteX7305" y="connsiteY7305"/>
                            </a:cxn>
                            <a:cxn ang="0">
                              <a:pos x="connsiteX7306" y="connsiteY7306"/>
                            </a:cxn>
                            <a:cxn ang="0">
                              <a:pos x="connsiteX7307" y="connsiteY7307"/>
                            </a:cxn>
                            <a:cxn ang="0">
                              <a:pos x="connsiteX7308" y="connsiteY7308"/>
                            </a:cxn>
                            <a:cxn ang="0">
                              <a:pos x="connsiteX7309" y="connsiteY7309"/>
                            </a:cxn>
                            <a:cxn ang="0">
                              <a:pos x="connsiteX7310" y="connsiteY7310"/>
                            </a:cxn>
                            <a:cxn ang="0">
                              <a:pos x="connsiteX7311" y="connsiteY7311"/>
                            </a:cxn>
                            <a:cxn ang="0">
                              <a:pos x="connsiteX7312" y="connsiteY7312"/>
                            </a:cxn>
                            <a:cxn ang="0">
                              <a:pos x="connsiteX7313" y="connsiteY7313"/>
                            </a:cxn>
                            <a:cxn ang="0">
                              <a:pos x="connsiteX7314" y="connsiteY7314"/>
                            </a:cxn>
                            <a:cxn ang="0">
                              <a:pos x="connsiteX7315" y="connsiteY7315"/>
                            </a:cxn>
                            <a:cxn ang="0">
                              <a:pos x="connsiteX7316" y="connsiteY7316"/>
                            </a:cxn>
                            <a:cxn ang="0">
                              <a:pos x="connsiteX7317" y="connsiteY7317"/>
                            </a:cxn>
                            <a:cxn ang="0">
                              <a:pos x="connsiteX7318" y="connsiteY7318"/>
                            </a:cxn>
                            <a:cxn ang="0">
                              <a:pos x="connsiteX7319" y="connsiteY7319"/>
                            </a:cxn>
                            <a:cxn ang="0">
                              <a:pos x="connsiteX7320" y="connsiteY7320"/>
                            </a:cxn>
                            <a:cxn ang="0">
                              <a:pos x="connsiteX7321" y="connsiteY7321"/>
                            </a:cxn>
                            <a:cxn ang="0">
                              <a:pos x="connsiteX7322" y="connsiteY7322"/>
                            </a:cxn>
                            <a:cxn ang="0">
                              <a:pos x="connsiteX7323" y="connsiteY7323"/>
                            </a:cxn>
                            <a:cxn ang="0">
                              <a:pos x="connsiteX7324" y="connsiteY7324"/>
                            </a:cxn>
                            <a:cxn ang="0">
                              <a:pos x="connsiteX7325" y="connsiteY7325"/>
                            </a:cxn>
                            <a:cxn ang="0">
                              <a:pos x="connsiteX7326" y="connsiteY7326"/>
                            </a:cxn>
                            <a:cxn ang="0">
                              <a:pos x="connsiteX7327" y="connsiteY7327"/>
                            </a:cxn>
                            <a:cxn ang="0">
                              <a:pos x="connsiteX7328" y="connsiteY7328"/>
                            </a:cxn>
                            <a:cxn ang="0">
                              <a:pos x="connsiteX7329" y="connsiteY7329"/>
                            </a:cxn>
                            <a:cxn ang="0">
                              <a:pos x="connsiteX7330" y="connsiteY7330"/>
                            </a:cxn>
                            <a:cxn ang="0">
                              <a:pos x="connsiteX7331" y="connsiteY7331"/>
                            </a:cxn>
                            <a:cxn ang="0">
                              <a:pos x="connsiteX7332" y="connsiteY7332"/>
                            </a:cxn>
                            <a:cxn ang="0">
                              <a:pos x="connsiteX7333" y="connsiteY7333"/>
                            </a:cxn>
                            <a:cxn ang="0">
                              <a:pos x="connsiteX7334" y="connsiteY7334"/>
                            </a:cxn>
                            <a:cxn ang="0">
                              <a:pos x="connsiteX7335" y="connsiteY7335"/>
                            </a:cxn>
                            <a:cxn ang="0">
                              <a:pos x="connsiteX7336" y="connsiteY7336"/>
                            </a:cxn>
                            <a:cxn ang="0">
                              <a:pos x="connsiteX7337" y="connsiteY7337"/>
                            </a:cxn>
                            <a:cxn ang="0">
                              <a:pos x="connsiteX7338" y="connsiteY7338"/>
                            </a:cxn>
                            <a:cxn ang="0">
                              <a:pos x="connsiteX7339" y="connsiteY7339"/>
                            </a:cxn>
                            <a:cxn ang="0">
                              <a:pos x="connsiteX7340" y="connsiteY7340"/>
                            </a:cxn>
                            <a:cxn ang="0">
                              <a:pos x="connsiteX7341" y="connsiteY7341"/>
                            </a:cxn>
                            <a:cxn ang="0">
                              <a:pos x="connsiteX7342" y="connsiteY7342"/>
                            </a:cxn>
                            <a:cxn ang="0">
                              <a:pos x="connsiteX7343" y="connsiteY7343"/>
                            </a:cxn>
                            <a:cxn ang="0">
                              <a:pos x="connsiteX7344" y="connsiteY7344"/>
                            </a:cxn>
                            <a:cxn ang="0">
                              <a:pos x="connsiteX7345" y="connsiteY7345"/>
                            </a:cxn>
                            <a:cxn ang="0">
                              <a:pos x="connsiteX7346" y="connsiteY7346"/>
                            </a:cxn>
                            <a:cxn ang="0">
                              <a:pos x="connsiteX7347" y="connsiteY7347"/>
                            </a:cxn>
                            <a:cxn ang="0">
                              <a:pos x="connsiteX7348" y="connsiteY7348"/>
                            </a:cxn>
                            <a:cxn ang="0">
                              <a:pos x="connsiteX7349" y="connsiteY7349"/>
                            </a:cxn>
                            <a:cxn ang="0">
                              <a:pos x="connsiteX7350" y="connsiteY7350"/>
                            </a:cxn>
                            <a:cxn ang="0">
                              <a:pos x="connsiteX7351" y="connsiteY7351"/>
                            </a:cxn>
                            <a:cxn ang="0">
                              <a:pos x="connsiteX7352" y="connsiteY7352"/>
                            </a:cxn>
                            <a:cxn ang="0">
                              <a:pos x="connsiteX7353" y="connsiteY7353"/>
                            </a:cxn>
                            <a:cxn ang="0">
                              <a:pos x="connsiteX7354" y="connsiteY7354"/>
                            </a:cxn>
                            <a:cxn ang="0">
                              <a:pos x="connsiteX7355" y="connsiteY7355"/>
                            </a:cxn>
                            <a:cxn ang="0">
                              <a:pos x="connsiteX7356" y="connsiteY7356"/>
                            </a:cxn>
                            <a:cxn ang="0">
                              <a:pos x="connsiteX7357" y="connsiteY7357"/>
                            </a:cxn>
                            <a:cxn ang="0">
                              <a:pos x="connsiteX7358" y="connsiteY7358"/>
                            </a:cxn>
                            <a:cxn ang="0">
                              <a:pos x="connsiteX7359" y="connsiteY7359"/>
                            </a:cxn>
                            <a:cxn ang="0">
                              <a:pos x="connsiteX7360" y="connsiteY7360"/>
                            </a:cxn>
                            <a:cxn ang="0">
                              <a:pos x="connsiteX7361" y="connsiteY7361"/>
                            </a:cxn>
                            <a:cxn ang="0">
                              <a:pos x="connsiteX7362" y="connsiteY7362"/>
                            </a:cxn>
                            <a:cxn ang="0">
                              <a:pos x="connsiteX7363" y="connsiteY7363"/>
                            </a:cxn>
                            <a:cxn ang="0">
                              <a:pos x="connsiteX7364" y="connsiteY7364"/>
                            </a:cxn>
                            <a:cxn ang="0">
                              <a:pos x="connsiteX7365" y="connsiteY7365"/>
                            </a:cxn>
                            <a:cxn ang="0">
                              <a:pos x="connsiteX7366" y="connsiteY7366"/>
                            </a:cxn>
                            <a:cxn ang="0">
                              <a:pos x="connsiteX7367" y="connsiteY7367"/>
                            </a:cxn>
                            <a:cxn ang="0">
                              <a:pos x="connsiteX7368" y="connsiteY7368"/>
                            </a:cxn>
                            <a:cxn ang="0">
                              <a:pos x="connsiteX7369" y="connsiteY7369"/>
                            </a:cxn>
                            <a:cxn ang="0">
                              <a:pos x="connsiteX7370" y="connsiteY7370"/>
                            </a:cxn>
                            <a:cxn ang="0">
                              <a:pos x="connsiteX7371" y="connsiteY7371"/>
                            </a:cxn>
                            <a:cxn ang="0">
                              <a:pos x="connsiteX7372" y="connsiteY7372"/>
                            </a:cxn>
                            <a:cxn ang="0">
                              <a:pos x="connsiteX7373" y="connsiteY7373"/>
                            </a:cxn>
                            <a:cxn ang="0">
                              <a:pos x="connsiteX7374" y="connsiteY7374"/>
                            </a:cxn>
                            <a:cxn ang="0">
                              <a:pos x="connsiteX7375" y="connsiteY7375"/>
                            </a:cxn>
                            <a:cxn ang="0">
                              <a:pos x="connsiteX7376" y="connsiteY7376"/>
                            </a:cxn>
                            <a:cxn ang="0">
                              <a:pos x="connsiteX7377" y="connsiteY7377"/>
                            </a:cxn>
                            <a:cxn ang="0">
                              <a:pos x="connsiteX7378" y="connsiteY7378"/>
                            </a:cxn>
                            <a:cxn ang="0">
                              <a:pos x="connsiteX7379" y="connsiteY7379"/>
                            </a:cxn>
                            <a:cxn ang="0">
                              <a:pos x="connsiteX7380" y="connsiteY7380"/>
                            </a:cxn>
                            <a:cxn ang="0">
                              <a:pos x="connsiteX7381" y="connsiteY7381"/>
                            </a:cxn>
                            <a:cxn ang="0">
                              <a:pos x="connsiteX7382" y="connsiteY7382"/>
                            </a:cxn>
                            <a:cxn ang="0">
                              <a:pos x="connsiteX7383" y="connsiteY7383"/>
                            </a:cxn>
                            <a:cxn ang="0">
                              <a:pos x="connsiteX7384" y="connsiteY7384"/>
                            </a:cxn>
                            <a:cxn ang="0">
                              <a:pos x="connsiteX7385" y="connsiteY7385"/>
                            </a:cxn>
                            <a:cxn ang="0">
                              <a:pos x="connsiteX7386" y="connsiteY7386"/>
                            </a:cxn>
                            <a:cxn ang="0">
                              <a:pos x="connsiteX7387" y="connsiteY7387"/>
                            </a:cxn>
                            <a:cxn ang="0">
                              <a:pos x="connsiteX7388" y="connsiteY7388"/>
                            </a:cxn>
                            <a:cxn ang="0">
                              <a:pos x="connsiteX7389" y="connsiteY7389"/>
                            </a:cxn>
                            <a:cxn ang="0">
                              <a:pos x="connsiteX7390" y="connsiteY7390"/>
                            </a:cxn>
                            <a:cxn ang="0">
                              <a:pos x="connsiteX7391" y="connsiteY7391"/>
                            </a:cxn>
                            <a:cxn ang="0">
                              <a:pos x="connsiteX7392" y="connsiteY7392"/>
                            </a:cxn>
                            <a:cxn ang="0">
                              <a:pos x="connsiteX7393" y="connsiteY7393"/>
                            </a:cxn>
                            <a:cxn ang="0">
                              <a:pos x="connsiteX7394" y="connsiteY7394"/>
                            </a:cxn>
                            <a:cxn ang="0">
                              <a:pos x="connsiteX7395" y="connsiteY7395"/>
                            </a:cxn>
                            <a:cxn ang="0">
                              <a:pos x="connsiteX7396" y="connsiteY7396"/>
                            </a:cxn>
                            <a:cxn ang="0">
                              <a:pos x="connsiteX7397" y="connsiteY7397"/>
                            </a:cxn>
                            <a:cxn ang="0">
                              <a:pos x="connsiteX7398" y="connsiteY7398"/>
                            </a:cxn>
                            <a:cxn ang="0">
                              <a:pos x="connsiteX7399" y="connsiteY7399"/>
                            </a:cxn>
                            <a:cxn ang="0">
                              <a:pos x="connsiteX7400" y="connsiteY7400"/>
                            </a:cxn>
                            <a:cxn ang="0">
                              <a:pos x="connsiteX7401" y="connsiteY7401"/>
                            </a:cxn>
                            <a:cxn ang="0">
                              <a:pos x="connsiteX7402" y="connsiteY7402"/>
                            </a:cxn>
                            <a:cxn ang="0">
                              <a:pos x="connsiteX7403" y="connsiteY7403"/>
                            </a:cxn>
                            <a:cxn ang="0">
                              <a:pos x="connsiteX7404" y="connsiteY7404"/>
                            </a:cxn>
                            <a:cxn ang="0">
                              <a:pos x="connsiteX7405" y="connsiteY7405"/>
                            </a:cxn>
                            <a:cxn ang="0">
                              <a:pos x="connsiteX7406" y="connsiteY7406"/>
                            </a:cxn>
                            <a:cxn ang="0">
                              <a:pos x="connsiteX7407" y="connsiteY7407"/>
                            </a:cxn>
                            <a:cxn ang="0">
                              <a:pos x="connsiteX7408" y="connsiteY7408"/>
                            </a:cxn>
                            <a:cxn ang="0">
                              <a:pos x="connsiteX7409" y="connsiteY7409"/>
                            </a:cxn>
                            <a:cxn ang="0">
                              <a:pos x="connsiteX7410" y="connsiteY7410"/>
                            </a:cxn>
                            <a:cxn ang="0">
                              <a:pos x="connsiteX7411" y="connsiteY7411"/>
                            </a:cxn>
                            <a:cxn ang="0">
                              <a:pos x="connsiteX7412" y="connsiteY7412"/>
                            </a:cxn>
                            <a:cxn ang="0">
                              <a:pos x="connsiteX7413" y="connsiteY7413"/>
                            </a:cxn>
                            <a:cxn ang="0">
                              <a:pos x="connsiteX7414" y="connsiteY7414"/>
                            </a:cxn>
                            <a:cxn ang="0">
                              <a:pos x="connsiteX7415" y="connsiteY7415"/>
                            </a:cxn>
                            <a:cxn ang="0">
                              <a:pos x="connsiteX7416" y="connsiteY7416"/>
                            </a:cxn>
                            <a:cxn ang="0">
                              <a:pos x="connsiteX7417" y="connsiteY7417"/>
                            </a:cxn>
                            <a:cxn ang="0">
                              <a:pos x="connsiteX7418" y="connsiteY7418"/>
                            </a:cxn>
                            <a:cxn ang="0">
                              <a:pos x="connsiteX7419" y="connsiteY7419"/>
                            </a:cxn>
                            <a:cxn ang="0">
                              <a:pos x="connsiteX7420" y="connsiteY7420"/>
                            </a:cxn>
                            <a:cxn ang="0">
                              <a:pos x="connsiteX7421" y="connsiteY7421"/>
                            </a:cxn>
                            <a:cxn ang="0">
                              <a:pos x="connsiteX7422" y="connsiteY7422"/>
                            </a:cxn>
                            <a:cxn ang="0">
                              <a:pos x="connsiteX7423" y="connsiteY7423"/>
                            </a:cxn>
                            <a:cxn ang="0">
                              <a:pos x="connsiteX7424" y="connsiteY7424"/>
                            </a:cxn>
                            <a:cxn ang="0">
                              <a:pos x="connsiteX7425" y="connsiteY7425"/>
                            </a:cxn>
                            <a:cxn ang="0">
                              <a:pos x="connsiteX7426" y="connsiteY7426"/>
                            </a:cxn>
                            <a:cxn ang="0">
                              <a:pos x="connsiteX7427" y="connsiteY7427"/>
                            </a:cxn>
                            <a:cxn ang="0">
                              <a:pos x="connsiteX7428" y="connsiteY7428"/>
                            </a:cxn>
                            <a:cxn ang="0">
                              <a:pos x="connsiteX7429" y="connsiteY7429"/>
                            </a:cxn>
                            <a:cxn ang="0">
                              <a:pos x="connsiteX7430" y="connsiteY7430"/>
                            </a:cxn>
                            <a:cxn ang="0">
                              <a:pos x="connsiteX7431" y="connsiteY7431"/>
                            </a:cxn>
                            <a:cxn ang="0">
                              <a:pos x="connsiteX7432" y="connsiteY7432"/>
                            </a:cxn>
                            <a:cxn ang="0">
                              <a:pos x="connsiteX7433" y="connsiteY7433"/>
                            </a:cxn>
                            <a:cxn ang="0">
                              <a:pos x="connsiteX7434" y="connsiteY7434"/>
                            </a:cxn>
                            <a:cxn ang="0">
                              <a:pos x="connsiteX7435" y="connsiteY7435"/>
                            </a:cxn>
                            <a:cxn ang="0">
                              <a:pos x="connsiteX7436" y="connsiteY7436"/>
                            </a:cxn>
                            <a:cxn ang="0">
                              <a:pos x="connsiteX7437" y="connsiteY7437"/>
                            </a:cxn>
                            <a:cxn ang="0">
                              <a:pos x="connsiteX7438" y="connsiteY7438"/>
                            </a:cxn>
                            <a:cxn ang="0">
                              <a:pos x="connsiteX7439" y="connsiteY7439"/>
                            </a:cxn>
                            <a:cxn ang="0">
                              <a:pos x="connsiteX7440" y="connsiteY7440"/>
                            </a:cxn>
                            <a:cxn ang="0">
                              <a:pos x="connsiteX7441" y="connsiteY7441"/>
                            </a:cxn>
                            <a:cxn ang="0">
                              <a:pos x="connsiteX7442" y="connsiteY7442"/>
                            </a:cxn>
                            <a:cxn ang="0">
                              <a:pos x="connsiteX7443" y="connsiteY7443"/>
                            </a:cxn>
                            <a:cxn ang="0">
                              <a:pos x="connsiteX7444" y="connsiteY7444"/>
                            </a:cxn>
                            <a:cxn ang="0">
                              <a:pos x="connsiteX7445" y="connsiteY7445"/>
                            </a:cxn>
                            <a:cxn ang="0">
                              <a:pos x="connsiteX7446" y="connsiteY7446"/>
                            </a:cxn>
                            <a:cxn ang="0">
                              <a:pos x="connsiteX7447" y="connsiteY7447"/>
                            </a:cxn>
                            <a:cxn ang="0">
                              <a:pos x="connsiteX7448" y="connsiteY7448"/>
                            </a:cxn>
                            <a:cxn ang="0">
                              <a:pos x="connsiteX7449" y="connsiteY7449"/>
                            </a:cxn>
                            <a:cxn ang="0">
                              <a:pos x="connsiteX7450" y="connsiteY7450"/>
                            </a:cxn>
                            <a:cxn ang="0">
                              <a:pos x="connsiteX7451" y="connsiteY7451"/>
                            </a:cxn>
                            <a:cxn ang="0">
                              <a:pos x="connsiteX7452" y="connsiteY7452"/>
                            </a:cxn>
                            <a:cxn ang="0">
                              <a:pos x="connsiteX7453" y="connsiteY7453"/>
                            </a:cxn>
                            <a:cxn ang="0">
                              <a:pos x="connsiteX7454" y="connsiteY7454"/>
                            </a:cxn>
                            <a:cxn ang="0">
                              <a:pos x="connsiteX7455" y="connsiteY7455"/>
                            </a:cxn>
                            <a:cxn ang="0">
                              <a:pos x="connsiteX7456" y="connsiteY7456"/>
                            </a:cxn>
                            <a:cxn ang="0">
                              <a:pos x="connsiteX7457" y="connsiteY7457"/>
                            </a:cxn>
                            <a:cxn ang="0">
                              <a:pos x="connsiteX7458" y="connsiteY7458"/>
                            </a:cxn>
                            <a:cxn ang="0">
                              <a:pos x="connsiteX7459" y="connsiteY7459"/>
                            </a:cxn>
                            <a:cxn ang="0">
                              <a:pos x="connsiteX7460" y="connsiteY7460"/>
                            </a:cxn>
                            <a:cxn ang="0">
                              <a:pos x="connsiteX7461" y="connsiteY7461"/>
                            </a:cxn>
                            <a:cxn ang="0">
                              <a:pos x="connsiteX7462" y="connsiteY7462"/>
                            </a:cxn>
                            <a:cxn ang="0">
                              <a:pos x="connsiteX7463" y="connsiteY7463"/>
                            </a:cxn>
                            <a:cxn ang="0">
                              <a:pos x="connsiteX7464" y="connsiteY7464"/>
                            </a:cxn>
                            <a:cxn ang="0">
                              <a:pos x="connsiteX7465" y="connsiteY7465"/>
                            </a:cxn>
                            <a:cxn ang="0">
                              <a:pos x="connsiteX7466" y="connsiteY7466"/>
                            </a:cxn>
                            <a:cxn ang="0">
                              <a:pos x="connsiteX7467" y="connsiteY7467"/>
                            </a:cxn>
                            <a:cxn ang="0">
                              <a:pos x="connsiteX7468" y="connsiteY7468"/>
                            </a:cxn>
                            <a:cxn ang="0">
                              <a:pos x="connsiteX7469" y="connsiteY7469"/>
                            </a:cxn>
                            <a:cxn ang="0">
                              <a:pos x="connsiteX7470" y="connsiteY7470"/>
                            </a:cxn>
                            <a:cxn ang="0">
                              <a:pos x="connsiteX7471" y="connsiteY7471"/>
                            </a:cxn>
                            <a:cxn ang="0">
                              <a:pos x="connsiteX7472" y="connsiteY7472"/>
                            </a:cxn>
                            <a:cxn ang="0">
                              <a:pos x="connsiteX7473" y="connsiteY7473"/>
                            </a:cxn>
                            <a:cxn ang="0">
                              <a:pos x="connsiteX7474" y="connsiteY7474"/>
                            </a:cxn>
                            <a:cxn ang="0">
                              <a:pos x="connsiteX7475" y="connsiteY7475"/>
                            </a:cxn>
                            <a:cxn ang="0">
                              <a:pos x="connsiteX7476" y="connsiteY7476"/>
                            </a:cxn>
                            <a:cxn ang="0">
                              <a:pos x="connsiteX7477" y="connsiteY7477"/>
                            </a:cxn>
                            <a:cxn ang="0">
                              <a:pos x="connsiteX7478" y="connsiteY7478"/>
                            </a:cxn>
                            <a:cxn ang="0">
                              <a:pos x="connsiteX7479" y="connsiteY7479"/>
                            </a:cxn>
                            <a:cxn ang="0">
                              <a:pos x="connsiteX7480" y="connsiteY7480"/>
                            </a:cxn>
                            <a:cxn ang="0">
                              <a:pos x="connsiteX7481" y="connsiteY7481"/>
                            </a:cxn>
                            <a:cxn ang="0">
                              <a:pos x="connsiteX7482" y="connsiteY7482"/>
                            </a:cxn>
                            <a:cxn ang="0">
                              <a:pos x="connsiteX7483" y="connsiteY7483"/>
                            </a:cxn>
                            <a:cxn ang="0">
                              <a:pos x="connsiteX7484" y="connsiteY7484"/>
                            </a:cxn>
                            <a:cxn ang="0">
                              <a:pos x="connsiteX7485" y="connsiteY7485"/>
                            </a:cxn>
                            <a:cxn ang="0">
                              <a:pos x="connsiteX7486" y="connsiteY7486"/>
                            </a:cxn>
                            <a:cxn ang="0">
                              <a:pos x="connsiteX7487" y="connsiteY7487"/>
                            </a:cxn>
                            <a:cxn ang="0">
                              <a:pos x="connsiteX7488" y="connsiteY7488"/>
                            </a:cxn>
                            <a:cxn ang="0">
                              <a:pos x="connsiteX7489" y="connsiteY7489"/>
                            </a:cxn>
                            <a:cxn ang="0">
                              <a:pos x="connsiteX7490" y="connsiteY7490"/>
                            </a:cxn>
                            <a:cxn ang="0">
                              <a:pos x="connsiteX7491" y="connsiteY7491"/>
                            </a:cxn>
                            <a:cxn ang="0">
                              <a:pos x="connsiteX7492" y="connsiteY7492"/>
                            </a:cxn>
                            <a:cxn ang="0">
                              <a:pos x="connsiteX7493" y="connsiteY7493"/>
                            </a:cxn>
                            <a:cxn ang="0">
                              <a:pos x="connsiteX7494" y="connsiteY7494"/>
                            </a:cxn>
                            <a:cxn ang="0">
                              <a:pos x="connsiteX7495" y="connsiteY7495"/>
                            </a:cxn>
                            <a:cxn ang="0">
                              <a:pos x="connsiteX7496" y="connsiteY7496"/>
                            </a:cxn>
                            <a:cxn ang="0">
                              <a:pos x="connsiteX7497" y="connsiteY7497"/>
                            </a:cxn>
                            <a:cxn ang="0">
                              <a:pos x="connsiteX7498" y="connsiteY7498"/>
                            </a:cxn>
                            <a:cxn ang="0">
                              <a:pos x="connsiteX7499" y="connsiteY7499"/>
                            </a:cxn>
                            <a:cxn ang="0">
                              <a:pos x="connsiteX7500" y="connsiteY7500"/>
                            </a:cxn>
                            <a:cxn ang="0">
                              <a:pos x="connsiteX7501" y="connsiteY7501"/>
                            </a:cxn>
                            <a:cxn ang="0">
                              <a:pos x="connsiteX7502" y="connsiteY7502"/>
                            </a:cxn>
                            <a:cxn ang="0">
                              <a:pos x="connsiteX7503" y="connsiteY7503"/>
                            </a:cxn>
                            <a:cxn ang="0">
                              <a:pos x="connsiteX7504" y="connsiteY7504"/>
                            </a:cxn>
                            <a:cxn ang="0">
                              <a:pos x="connsiteX7505" y="connsiteY7505"/>
                            </a:cxn>
                            <a:cxn ang="0">
                              <a:pos x="connsiteX7506" y="connsiteY7506"/>
                            </a:cxn>
                            <a:cxn ang="0">
                              <a:pos x="connsiteX7507" y="connsiteY7507"/>
                            </a:cxn>
                            <a:cxn ang="0">
                              <a:pos x="connsiteX7508" y="connsiteY7508"/>
                            </a:cxn>
                            <a:cxn ang="0">
                              <a:pos x="connsiteX7509" y="connsiteY7509"/>
                            </a:cxn>
                            <a:cxn ang="0">
                              <a:pos x="connsiteX7510" y="connsiteY7510"/>
                            </a:cxn>
                            <a:cxn ang="0">
                              <a:pos x="connsiteX7511" y="connsiteY7511"/>
                            </a:cxn>
                            <a:cxn ang="0">
                              <a:pos x="connsiteX7512" y="connsiteY7512"/>
                            </a:cxn>
                            <a:cxn ang="0">
                              <a:pos x="connsiteX7513" y="connsiteY7513"/>
                            </a:cxn>
                            <a:cxn ang="0">
                              <a:pos x="connsiteX7514" y="connsiteY7514"/>
                            </a:cxn>
                            <a:cxn ang="0">
                              <a:pos x="connsiteX7515" y="connsiteY7515"/>
                            </a:cxn>
                            <a:cxn ang="0">
                              <a:pos x="connsiteX7516" y="connsiteY7516"/>
                            </a:cxn>
                            <a:cxn ang="0">
                              <a:pos x="connsiteX7517" y="connsiteY7517"/>
                            </a:cxn>
                            <a:cxn ang="0">
                              <a:pos x="connsiteX7518" y="connsiteY7518"/>
                            </a:cxn>
                            <a:cxn ang="0">
                              <a:pos x="connsiteX7519" y="connsiteY7519"/>
                            </a:cxn>
                            <a:cxn ang="0">
                              <a:pos x="connsiteX7520" y="connsiteY7520"/>
                            </a:cxn>
                            <a:cxn ang="0">
                              <a:pos x="connsiteX7521" y="connsiteY7521"/>
                            </a:cxn>
                            <a:cxn ang="0">
                              <a:pos x="connsiteX7522" y="connsiteY7522"/>
                            </a:cxn>
                            <a:cxn ang="0">
                              <a:pos x="connsiteX7523" y="connsiteY7523"/>
                            </a:cxn>
                            <a:cxn ang="0">
                              <a:pos x="connsiteX7524" y="connsiteY7524"/>
                            </a:cxn>
                            <a:cxn ang="0">
                              <a:pos x="connsiteX7525" y="connsiteY7525"/>
                            </a:cxn>
                            <a:cxn ang="0">
                              <a:pos x="connsiteX7526" y="connsiteY7526"/>
                            </a:cxn>
                            <a:cxn ang="0">
                              <a:pos x="connsiteX7527" y="connsiteY7527"/>
                            </a:cxn>
                            <a:cxn ang="0">
                              <a:pos x="connsiteX7528" y="connsiteY7528"/>
                            </a:cxn>
                            <a:cxn ang="0">
                              <a:pos x="connsiteX7529" y="connsiteY7529"/>
                            </a:cxn>
                            <a:cxn ang="0">
                              <a:pos x="connsiteX7530" y="connsiteY7530"/>
                            </a:cxn>
                            <a:cxn ang="0">
                              <a:pos x="connsiteX7531" y="connsiteY7531"/>
                            </a:cxn>
                            <a:cxn ang="0">
                              <a:pos x="connsiteX7532" y="connsiteY7532"/>
                            </a:cxn>
                            <a:cxn ang="0">
                              <a:pos x="connsiteX7533" y="connsiteY7533"/>
                            </a:cxn>
                            <a:cxn ang="0">
                              <a:pos x="connsiteX7534" y="connsiteY7534"/>
                            </a:cxn>
                            <a:cxn ang="0">
                              <a:pos x="connsiteX7535" y="connsiteY7535"/>
                            </a:cxn>
                            <a:cxn ang="0">
                              <a:pos x="connsiteX7536" y="connsiteY7536"/>
                            </a:cxn>
                            <a:cxn ang="0">
                              <a:pos x="connsiteX7537" y="connsiteY7537"/>
                            </a:cxn>
                            <a:cxn ang="0">
                              <a:pos x="connsiteX7538" y="connsiteY7538"/>
                            </a:cxn>
                            <a:cxn ang="0">
                              <a:pos x="connsiteX7539" y="connsiteY7539"/>
                            </a:cxn>
                            <a:cxn ang="0">
                              <a:pos x="connsiteX7540" y="connsiteY7540"/>
                            </a:cxn>
                            <a:cxn ang="0">
                              <a:pos x="connsiteX7541" y="connsiteY7541"/>
                            </a:cxn>
                            <a:cxn ang="0">
                              <a:pos x="connsiteX7542" y="connsiteY7542"/>
                            </a:cxn>
                            <a:cxn ang="0">
                              <a:pos x="connsiteX7543" y="connsiteY7543"/>
                            </a:cxn>
                            <a:cxn ang="0">
                              <a:pos x="connsiteX7544" y="connsiteY7544"/>
                            </a:cxn>
                            <a:cxn ang="0">
                              <a:pos x="connsiteX7545" y="connsiteY7545"/>
                            </a:cxn>
                            <a:cxn ang="0">
                              <a:pos x="connsiteX7546" y="connsiteY7546"/>
                            </a:cxn>
                            <a:cxn ang="0">
                              <a:pos x="connsiteX7547" y="connsiteY7547"/>
                            </a:cxn>
                            <a:cxn ang="0">
                              <a:pos x="connsiteX7548" y="connsiteY7548"/>
                            </a:cxn>
                            <a:cxn ang="0">
                              <a:pos x="connsiteX7549" y="connsiteY7549"/>
                            </a:cxn>
                            <a:cxn ang="0">
                              <a:pos x="connsiteX7550" y="connsiteY7550"/>
                            </a:cxn>
                            <a:cxn ang="0">
                              <a:pos x="connsiteX7551" y="connsiteY7551"/>
                            </a:cxn>
                            <a:cxn ang="0">
                              <a:pos x="connsiteX7552" y="connsiteY7552"/>
                            </a:cxn>
                            <a:cxn ang="0">
                              <a:pos x="connsiteX7553" y="connsiteY7553"/>
                            </a:cxn>
                            <a:cxn ang="0">
                              <a:pos x="connsiteX7554" y="connsiteY7554"/>
                            </a:cxn>
                            <a:cxn ang="0">
                              <a:pos x="connsiteX7555" y="connsiteY7555"/>
                            </a:cxn>
                            <a:cxn ang="0">
                              <a:pos x="connsiteX7556" y="connsiteY7556"/>
                            </a:cxn>
                            <a:cxn ang="0">
                              <a:pos x="connsiteX7557" y="connsiteY7557"/>
                            </a:cxn>
                            <a:cxn ang="0">
                              <a:pos x="connsiteX7558" y="connsiteY7558"/>
                            </a:cxn>
                            <a:cxn ang="0">
                              <a:pos x="connsiteX7559" y="connsiteY7559"/>
                            </a:cxn>
                            <a:cxn ang="0">
                              <a:pos x="connsiteX7560" y="connsiteY7560"/>
                            </a:cxn>
                            <a:cxn ang="0">
                              <a:pos x="connsiteX7561" y="connsiteY7561"/>
                            </a:cxn>
                            <a:cxn ang="0">
                              <a:pos x="connsiteX7562" y="connsiteY7562"/>
                            </a:cxn>
                            <a:cxn ang="0">
                              <a:pos x="connsiteX7563" y="connsiteY7563"/>
                            </a:cxn>
                            <a:cxn ang="0">
                              <a:pos x="connsiteX7564" y="connsiteY7564"/>
                            </a:cxn>
                            <a:cxn ang="0">
                              <a:pos x="connsiteX7565" y="connsiteY7565"/>
                            </a:cxn>
                            <a:cxn ang="0">
                              <a:pos x="connsiteX7566" y="connsiteY7566"/>
                            </a:cxn>
                            <a:cxn ang="0">
                              <a:pos x="connsiteX7567" y="connsiteY7567"/>
                            </a:cxn>
                            <a:cxn ang="0">
                              <a:pos x="connsiteX7568" y="connsiteY7568"/>
                            </a:cxn>
                            <a:cxn ang="0">
                              <a:pos x="connsiteX7569" y="connsiteY7569"/>
                            </a:cxn>
                            <a:cxn ang="0">
                              <a:pos x="connsiteX7570" y="connsiteY7570"/>
                            </a:cxn>
                            <a:cxn ang="0">
                              <a:pos x="connsiteX7571" y="connsiteY7571"/>
                            </a:cxn>
                            <a:cxn ang="0">
                              <a:pos x="connsiteX7572" y="connsiteY7572"/>
                            </a:cxn>
                            <a:cxn ang="0">
                              <a:pos x="connsiteX7573" y="connsiteY7573"/>
                            </a:cxn>
                            <a:cxn ang="0">
                              <a:pos x="connsiteX7574" y="connsiteY7574"/>
                            </a:cxn>
                            <a:cxn ang="0">
                              <a:pos x="connsiteX7575" y="connsiteY7575"/>
                            </a:cxn>
                            <a:cxn ang="0">
                              <a:pos x="connsiteX7576" y="connsiteY7576"/>
                            </a:cxn>
                            <a:cxn ang="0">
                              <a:pos x="connsiteX7577" y="connsiteY7577"/>
                            </a:cxn>
                            <a:cxn ang="0">
                              <a:pos x="connsiteX7578" y="connsiteY7578"/>
                            </a:cxn>
                            <a:cxn ang="0">
                              <a:pos x="connsiteX7579" y="connsiteY7579"/>
                            </a:cxn>
                            <a:cxn ang="0">
                              <a:pos x="connsiteX7580" y="connsiteY7580"/>
                            </a:cxn>
                            <a:cxn ang="0">
                              <a:pos x="connsiteX7581" y="connsiteY7581"/>
                            </a:cxn>
                            <a:cxn ang="0">
                              <a:pos x="connsiteX7582" y="connsiteY7582"/>
                            </a:cxn>
                            <a:cxn ang="0">
                              <a:pos x="connsiteX7583" y="connsiteY7583"/>
                            </a:cxn>
                            <a:cxn ang="0">
                              <a:pos x="connsiteX7584" y="connsiteY7584"/>
                            </a:cxn>
                            <a:cxn ang="0">
                              <a:pos x="connsiteX7585" y="connsiteY7585"/>
                            </a:cxn>
                            <a:cxn ang="0">
                              <a:pos x="connsiteX7586" y="connsiteY7586"/>
                            </a:cxn>
                            <a:cxn ang="0">
                              <a:pos x="connsiteX7587" y="connsiteY7587"/>
                            </a:cxn>
                            <a:cxn ang="0">
                              <a:pos x="connsiteX7588" y="connsiteY7588"/>
                            </a:cxn>
                            <a:cxn ang="0">
                              <a:pos x="connsiteX7589" y="connsiteY7589"/>
                            </a:cxn>
                            <a:cxn ang="0">
                              <a:pos x="connsiteX7590" y="connsiteY7590"/>
                            </a:cxn>
                            <a:cxn ang="0">
                              <a:pos x="connsiteX7591" y="connsiteY7591"/>
                            </a:cxn>
                            <a:cxn ang="0">
                              <a:pos x="connsiteX7592" y="connsiteY7592"/>
                            </a:cxn>
                            <a:cxn ang="0">
                              <a:pos x="connsiteX7593" y="connsiteY7593"/>
                            </a:cxn>
                            <a:cxn ang="0">
                              <a:pos x="connsiteX7594" y="connsiteY7594"/>
                            </a:cxn>
                            <a:cxn ang="0">
                              <a:pos x="connsiteX7595" y="connsiteY7595"/>
                            </a:cxn>
                            <a:cxn ang="0">
                              <a:pos x="connsiteX7596" y="connsiteY7596"/>
                            </a:cxn>
                            <a:cxn ang="0">
                              <a:pos x="connsiteX7597" y="connsiteY7597"/>
                            </a:cxn>
                            <a:cxn ang="0">
                              <a:pos x="connsiteX7598" y="connsiteY7598"/>
                            </a:cxn>
                            <a:cxn ang="0">
                              <a:pos x="connsiteX7599" y="connsiteY7599"/>
                            </a:cxn>
                            <a:cxn ang="0">
                              <a:pos x="connsiteX7600" y="connsiteY7600"/>
                            </a:cxn>
                            <a:cxn ang="0">
                              <a:pos x="connsiteX7601" y="connsiteY7601"/>
                            </a:cxn>
                            <a:cxn ang="0">
                              <a:pos x="connsiteX7602" y="connsiteY7602"/>
                            </a:cxn>
                            <a:cxn ang="0">
                              <a:pos x="connsiteX7603" y="connsiteY7603"/>
                            </a:cxn>
                            <a:cxn ang="0">
                              <a:pos x="connsiteX7604" y="connsiteY7604"/>
                            </a:cxn>
                            <a:cxn ang="0">
                              <a:pos x="connsiteX7605" y="connsiteY7605"/>
                            </a:cxn>
                            <a:cxn ang="0">
                              <a:pos x="connsiteX7606" y="connsiteY7606"/>
                            </a:cxn>
                            <a:cxn ang="0">
                              <a:pos x="connsiteX7607" y="connsiteY7607"/>
                            </a:cxn>
                            <a:cxn ang="0">
                              <a:pos x="connsiteX7608" y="connsiteY7608"/>
                            </a:cxn>
                            <a:cxn ang="0">
                              <a:pos x="connsiteX7609" y="connsiteY7609"/>
                            </a:cxn>
                            <a:cxn ang="0">
                              <a:pos x="connsiteX7610" y="connsiteY7610"/>
                            </a:cxn>
                            <a:cxn ang="0">
                              <a:pos x="connsiteX7611" y="connsiteY7611"/>
                            </a:cxn>
                            <a:cxn ang="0">
                              <a:pos x="connsiteX7612" y="connsiteY7612"/>
                            </a:cxn>
                            <a:cxn ang="0">
                              <a:pos x="connsiteX7613" y="connsiteY7613"/>
                            </a:cxn>
                            <a:cxn ang="0">
                              <a:pos x="connsiteX7614" y="connsiteY7614"/>
                            </a:cxn>
                            <a:cxn ang="0">
                              <a:pos x="connsiteX7615" y="connsiteY7615"/>
                            </a:cxn>
                            <a:cxn ang="0">
                              <a:pos x="connsiteX7616" y="connsiteY7616"/>
                            </a:cxn>
                            <a:cxn ang="0">
                              <a:pos x="connsiteX7617" y="connsiteY7617"/>
                            </a:cxn>
                            <a:cxn ang="0">
                              <a:pos x="connsiteX7618" y="connsiteY7618"/>
                            </a:cxn>
                            <a:cxn ang="0">
                              <a:pos x="connsiteX7619" y="connsiteY7619"/>
                            </a:cxn>
                            <a:cxn ang="0">
                              <a:pos x="connsiteX7620" y="connsiteY7620"/>
                            </a:cxn>
                            <a:cxn ang="0">
                              <a:pos x="connsiteX7621" y="connsiteY7621"/>
                            </a:cxn>
                            <a:cxn ang="0">
                              <a:pos x="connsiteX7622" y="connsiteY7622"/>
                            </a:cxn>
                            <a:cxn ang="0">
                              <a:pos x="connsiteX7623" y="connsiteY7623"/>
                            </a:cxn>
                            <a:cxn ang="0">
                              <a:pos x="connsiteX7624" y="connsiteY7624"/>
                            </a:cxn>
                            <a:cxn ang="0">
                              <a:pos x="connsiteX7625" y="connsiteY7625"/>
                            </a:cxn>
                            <a:cxn ang="0">
                              <a:pos x="connsiteX7626" y="connsiteY7626"/>
                            </a:cxn>
                            <a:cxn ang="0">
                              <a:pos x="connsiteX7627" y="connsiteY7627"/>
                            </a:cxn>
                            <a:cxn ang="0">
                              <a:pos x="connsiteX7628" y="connsiteY7628"/>
                            </a:cxn>
                            <a:cxn ang="0">
                              <a:pos x="connsiteX7629" y="connsiteY7629"/>
                            </a:cxn>
                            <a:cxn ang="0">
                              <a:pos x="connsiteX7630" y="connsiteY7630"/>
                            </a:cxn>
                            <a:cxn ang="0">
                              <a:pos x="connsiteX7631" y="connsiteY7631"/>
                            </a:cxn>
                            <a:cxn ang="0">
                              <a:pos x="connsiteX7632" y="connsiteY7632"/>
                            </a:cxn>
                            <a:cxn ang="0">
                              <a:pos x="connsiteX7633" y="connsiteY7633"/>
                            </a:cxn>
                            <a:cxn ang="0">
                              <a:pos x="connsiteX7634" y="connsiteY7634"/>
                            </a:cxn>
                            <a:cxn ang="0">
                              <a:pos x="connsiteX7635" y="connsiteY7635"/>
                            </a:cxn>
                            <a:cxn ang="0">
                              <a:pos x="connsiteX7636" y="connsiteY7636"/>
                            </a:cxn>
                            <a:cxn ang="0">
                              <a:pos x="connsiteX7637" y="connsiteY7637"/>
                            </a:cxn>
                            <a:cxn ang="0">
                              <a:pos x="connsiteX7638" y="connsiteY7638"/>
                            </a:cxn>
                            <a:cxn ang="0">
                              <a:pos x="connsiteX7639" y="connsiteY7639"/>
                            </a:cxn>
                            <a:cxn ang="0">
                              <a:pos x="connsiteX7640" y="connsiteY7640"/>
                            </a:cxn>
                            <a:cxn ang="0">
                              <a:pos x="connsiteX7641" y="connsiteY7641"/>
                            </a:cxn>
                            <a:cxn ang="0">
                              <a:pos x="connsiteX7642" y="connsiteY7642"/>
                            </a:cxn>
                            <a:cxn ang="0">
                              <a:pos x="connsiteX7643" y="connsiteY7643"/>
                            </a:cxn>
                            <a:cxn ang="0">
                              <a:pos x="connsiteX7644" y="connsiteY7644"/>
                            </a:cxn>
                            <a:cxn ang="0">
                              <a:pos x="connsiteX7645" y="connsiteY7645"/>
                            </a:cxn>
                            <a:cxn ang="0">
                              <a:pos x="connsiteX7646" y="connsiteY7646"/>
                            </a:cxn>
                            <a:cxn ang="0">
                              <a:pos x="connsiteX7647" y="connsiteY7647"/>
                            </a:cxn>
                            <a:cxn ang="0">
                              <a:pos x="connsiteX7648" y="connsiteY7648"/>
                            </a:cxn>
                            <a:cxn ang="0">
                              <a:pos x="connsiteX7649" y="connsiteY7649"/>
                            </a:cxn>
                            <a:cxn ang="0">
                              <a:pos x="connsiteX7650" y="connsiteY7650"/>
                            </a:cxn>
                            <a:cxn ang="0">
                              <a:pos x="connsiteX7651" y="connsiteY7651"/>
                            </a:cxn>
                            <a:cxn ang="0">
                              <a:pos x="connsiteX7652" y="connsiteY7652"/>
                            </a:cxn>
                            <a:cxn ang="0">
                              <a:pos x="connsiteX7653" y="connsiteY7653"/>
                            </a:cxn>
                            <a:cxn ang="0">
                              <a:pos x="connsiteX7654" y="connsiteY7654"/>
                            </a:cxn>
                            <a:cxn ang="0">
                              <a:pos x="connsiteX7655" y="connsiteY7655"/>
                            </a:cxn>
                            <a:cxn ang="0">
                              <a:pos x="connsiteX7656" y="connsiteY7656"/>
                            </a:cxn>
                            <a:cxn ang="0">
                              <a:pos x="connsiteX7657" y="connsiteY7657"/>
                            </a:cxn>
                            <a:cxn ang="0">
                              <a:pos x="connsiteX7658" y="connsiteY7658"/>
                            </a:cxn>
                            <a:cxn ang="0">
                              <a:pos x="connsiteX7659" y="connsiteY7659"/>
                            </a:cxn>
                            <a:cxn ang="0">
                              <a:pos x="connsiteX7660" y="connsiteY7660"/>
                            </a:cxn>
                            <a:cxn ang="0">
                              <a:pos x="connsiteX7661" y="connsiteY7661"/>
                            </a:cxn>
                            <a:cxn ang="0">
                              <a:pos x="connsiteX7662" y="connsiteY7662"/>
                            </a:cxn>
                            <a:cxn ang="0">
                              <a:pos x="connsiteX7663" y="connsiteY7663"/>
                            </a:cxn>
                            <a:cxn ang="0">
                              <a:pos x="connsiteX7664" y="connsiteY7664"/>
                            </a:cxn>
                            <a:cxn ang="0">
                              <a:pos x="connsiteX7665" y="connsiteY7665"/>
                            </a:cxn>
                            <a:cxn ang="0">
                              <a:pos x="connsiteX7666" y="connsiteY7666"/>
                            </a:cxn>
                            <a:cxn ang="0">
                              <a:pos x="connsiteX7667" y="connsiteY7667"/>
                            </a:cxn>
                            <a:cxn ang="0">
                              <a:pos x="connsiteX7668" y="connsiteY7668"/>
                            </a:cxn>
                            <a:cxn ang="0">
                              <a:pos x="connsiteX7669" y="connsiteY7669"/>
                            </a:cxn>
                            <a:cxn ang="0">
                              <a:pos x="connsiteX7670" y="connsiteY7670"/>
                            </a:cxn>
                            <a:cxn ang="0">
                              <a:pos x="connsiteX7671" y="connsiteY7671"/>
                            </a:cxn>
                            <a:cxn ang="0">
                              <a:pos x="connsiteX7672" y="connsiteY7672"/>
                            </a:cxn>
                            <a:cxn ang="0">
                              <a:pos x="connsiteX7673" y="connsiteY7673"/>
                            </a:cxn>
                            <a:cxn ang="0">
                              <a:pos x="connsiteX7674" y="connsiteY7674"/>
                            </a:cxn>
                            <a:cxn ang="0">
                              <a:pos x="connsiteX7675" y="connsiteY7675"/>
                            </a:cxn>
                            <a:cxn ang="0">
                              <a:pos x="connsiteX7676" y="connsiteY7676"/>
                            </a:cxn>
                            <a:cxn ang="0">
                              <a:pos x="connsiteX7677" y="connsiteY7677"/>
                            </a:cxn>
                            <a:cxn ang="0">
                              <a:pos x="connsiteX7678" y="connsiteY7678"/>
                            </a:cxn>
                            <a:cxn ang="0">
                              <a:pos x="connsiteX7679" y="connsiteY7679"/>
                            </a:cxn>
                            <a:cxn ang="0">
                              <a:pos x="connsiteX7680" y="connsiteY7680"/>
                            </a:cxn>
                            <a:cxn ang="0">
                              <a:pos x="connsiteX7681" y="connsiteY7681"/>
                            </a:cxn>
                            <a:cxn ang="0">
                              <a:pos x="connsiteX7682" y="connsiteY7682"/>
                            </a:cxn>
                            <a:cxn ang="0">
                              <a:pos x="connsiteX7683" y="connsiteY7683"/>
                            </a:cxn>
                            <a:cxn ang="0">
                              <a:pos x="connsiteX7684" y="connsiteY7684"/>
                            </a:cxn>
                            <a:cxn ang="0">
                              <a:pos x="connsiteX7685" y="connsiteY7685"/>
                            </a:cxn>
                            <a:cxn ang="0">
                              <a:pos x="connsiteX7686" y="connsiteY7686"/>
                            </a:cxn>
                            <a:cxn ang="0">
                              <a:pos x="connsiteX7687" y="connsiteY7687"/>
                            </a:cxn>
                            <a:cxn ang="0">
                              <a:pos x="connsiteX7688" y="connsiteY7688"/>
                            </a:cxn>
                            <a:cxn ang="0">
                              <a:pos x="connsiteX7689" y="connsiteY7689"/>
                            </a:cxn>
                            <a:cxn ang="0">
                              <a:pos x="connsiteX7690" y="connsiteY7690"/>
                            </a:cxn>
                            <a:cxn ang="0">
                              <a:pos x="connsiteX7691" y="connsiteY7691"/>
                            </a:cxn>
                            <a:cxn ang="0">
                              <a:pos x="connsiteX7692" y="connsiteY7692"/>
                            </a:cxn>
                            <a:cxn ang="0">
                              <a:pos x="connsiteX7693" y="connsiteY7693"/>
                            </a:cxn>
                            <a:cxn ang="0">
                              <a:pos x="connsiteX7694" y="connsiteY7694"/>
                            </a:cxn>
                            <a:cxn ang="0">
                              <a:pos x="connsiteX7695" y="connsiteY7695"/>
                            </a:cxn>
                            <a:cxn ang="0">
                              <a:pos x="connsiteX7696" y="connsiteY7696"/>
                            </a:cxn>
                            <a:cxn ang="0">
                              <a:pos x="connsiteX7697" y="connsiteY7697"/>
                            </a:cxn>
                            <a:cxn ang="0">
                              <a:pos x="connsiteX7698" y="connsiteY7698"/>
                            </a:cxn>
                            <a:cxn ang="0">
                              <a:pos x="connsiteX7699" y="connsiteY7699"/>
                            </a:cxn>
                            <a:cxn ang="0">
                              <a:pos x="connsiteX7700" y="connsiteY7700"/>
                            </a:cxn>
                            <a:cxn ang="0">
                              <a:pos x="connsiteX7701" y="connsiteY7701"/>
                            </a:cxn>
                            <a:cxn ang="0">
                              <a:pos x="connsiteX7702" y="connsiteY7702"/>
                            </a:cxn>
                            <a:cxn ang="0">
                              <a:pos x="connsiteX7703" y="connsiteY7703"/>
                            </a:cxn>
                            <a:cxn ang="0">
                              <a:pos x="connsiteX7704" y="connsiteY7704"/>
                            </a:cxn>
                            <a:cxn ang="0">
                              <a:pos x="connsiteX7705" y="connsiteY7705"/>
                            </a:cxn>
                            <a:cxn ang="0">
                              <a:pos x="connsiteX7706" y="connsiteY7706"/>
                            </a:cxn>
                            <a:cxn ang="0">
                              <a:pos x="connsiteX7707" y="connsiteY7707"/>
                            </a:cxn>
                            <a:cxn ang="0">
                              <a:pos x="connsiteX7708" y="connsiteY7708"/>
                            </a:cxn>
                            <a:cxn ang="0">
                              <a:pos x="connsiteX7709" y="connsiteY7709"/>
                            </a:cxn>
                            <a:cxn ang="0">
                              <a:pos x="connsiteX7710" y="connsiteY7710"/>
                            </a:cxn>
                            <a:cxn ang="0">
                              <a:pos x="connsiteX7711" y="connsiteY7711"/>
                            </a:cxn>
                            <a:cxn ang="0">
                              <a:pos x="connsiteX7712" y="connsiteY7712"/>
                            </a:cxn>
                            <a:cxn ang="0">
                              <a:pos x="connsiteX7713" y="connsiteY7713"/>
                            </a:cxn>
                            <a:cxn ang="0">
                              <a:pos x="connsiteX7714" y="connsiteY7714"/>
                            </a:cxn>
                            <a:cxn ang="0">
                              <a:pos x="connsiteX7715" y="connsiteY7715"/>
                            </a:cxn>
                            <a:cxn ang="0">
                              <a:pos x="connsiteX7716" y="connsiteY7716"/>
                            </a:cxn>
                            <a:cxn ang="0">
                              <a:pos x="connsiteX7717" y="connsiteY7717"/>
                            </a:cxn>
                            <a:cxn ang="0">
                              <a:pos x="connsiteX7718" y="connsiteY7718"/>
                            </a:cxn>
                            <a:cxn ang="0">
                              <a:pos x="connsiteX7719" y="connsiteY7719"/>
                            </a:cxn>
                            <a:cxn ang="0">
                              <a:pos x="connsiteX7720" y="connsiteY7720"/>
                            </a:cxn>
                            <a:cxn ang="0">
                              <a:pos x="connsiteX7721" y="connsiteY7721"/>
                            </a:cxn>
                            <a:cxn ang="0">
                              <a:pos x="connsiteX7722" y="connsiteY7722"/>
                            </a:cxn>
                            <a:cxn ang="0">
                              <a:pos x="connsiteX7723" y="connsiteY7723"/>
                            </a:cxn>
                            <a:cxn ang="0">
                              <a:pos x="connsiteX7724" y="connsiteY7724"/>
                            </a:cxn>
                            <a:cxn ang="0">
                              <a:pos x="connsiteX7725" y="connsiteY7725"/>
                            </a:cxn>
                            <a:cxn ang="0">
                              <a:pos x="connsiteX7726" y="connsiteY7726"/>
                            </a:cxn>
                            <a:cxn ang="0">
                              <a:pos x="connsiteX7727" y="connsiteY7727"/>
                            </a:cxn>
                            <a:cxn ang="0">
                              <a:pos x="connsiteX7728" y="connsiteY7728"/>
                            </a:cxn>
                            <a:cxn ang="0">
                              <a:pos x="connsiteX7729" y="connsiteY7729"/>
                            </a:cxn>
                            <a:cxn ang="0">
                              <a:pos x="connsiteX7730" y="connsiteY7730"/>
                            </a:cxn>
                            <a:cxn ang="0">
                              <a:pos x="connsiteX7731" y="connsiteY7731"/>
                            </a:cxn>
                            <a:cxn ang="0">
                              <a:pos x="connsiteX7732" y="connsiteY7732"/>
                            </a:cxn>
                            <a:cxn ang="0">
                              <a:pos x="connsiteX7733" y="connsiteY7733"/>
                            </a:cxn>
                            <a:cxn ang="0">
                              <a:pos x="connsiteX7734" y="connsiteY7734"/>
                            </a:cxn>
                            <a:cxn ang="0">
                              <a:pos x="connsiteX7735" y="connsiteY7735"/>
                            </a:cxn>
                            <a:cxn ang="0">
                              <a:pos x="connsiteX7736" y="connsiteY7736"/>
                            </a:cxn>
                            <a:cxn ang="0">
                              <a:pos x="connsiteX7737" y="connsiteY7737"/>
                            </a:cxn>
                            <a:cxn ang="0">
                              <a:pos x="connsiteX7738" y="connsiteY7738"/>
                            </a:cxn>
                            <a:cxn ang="0">
                              <a:pos x="connsiteX7739" y="connsiteY7739"/>
                            </a:cxn>
                            <a:cxn ang="0">
                              <a:pos x="connsiteX7740" y="connsiteY7740"/>
                            </a:cxn>
                            <a:cxn ang="0">
                              <a:pos x="connsiteX7741" y="connsiteY7741"/>
                            </a:cxn>
                            <a:cxn ang="0">
                              <a:pos x="connsiteX7742" y="connsiteY7742"/>
                            </a:cxn>
                            <a:cxn ang="0">
                              <a:pos x="connsiteX7743" y="connsiteY7743"/>
                            </a:cxn>
                            <a:cxn ang="0">
                              <a:pos x="connsiteX7744" y="connsiteY7744"/>
                            </a:cxn>
                            <a:cxn ang="0">
                              <a:pos x="connsiteX7745" y="connsiteY7745"/>
                            </a:cxn>
                            <a:cxn ang="0">
                              <a:pos x="connsiteX7746" y="connsiteY7746"/>
                            </a:cxn>
                            <a:cxn ang="0">
                              <a:pos x="connsiteX7747" y="connsiteY7747"/>
                            </a:cxn>
                            <a:cxn ang="0">
                              <a:pos x="connsiteX7748" y="connsiteY7748"/>
                            </a:cxn>
                            <a:cxn ang="0">
                              <a:pos x="connsiteX7749" y="connsiteY7749"/>
                            </a:cxn>
                            <a:cxn ang="0">
                              <a:pos x="connsiteX7750" y="connsiteY7750"/>
                            </a:cxn>
                            <a:cxn ang="0">
                              <a:pos x="connsiteX7751" y="connsiteY7751"/>
                            </a:cxn>
                            <a:cxn ang="0">
                              <a:pos x="connsiteX7752" y="connsiteY7752"/>
                            </a:cxn>
                            <a:cxn ang="0">
                              <a:pos x="connsiteX7753" y="connsiteY7753"/>
                            </a:cxn>
                            <a:cxn ang="0">
                              <a:pos x="connsiteX7754" y="connsiteY7754"/>
                            </a:cxn>
                            <a:cxn ang="0">
                              <a:pos x="connsiteX7755" y="connsiteY7755"/>
                            </a:cxn>
                            <a:cxn ang="0">
                              <a:pos x="connsiteX7756" y="connsiteY7756"/>
                            </a:cxn>
                            <a:cxn ang="0">
                              <a:pos x="connsiteX7757" y="connsiteY7757"/>
                            </a:cxn>
                            <a:cxn ang="0">
                              <a:pos x="connsiteX7758" y="connsiteY7758"/>
                            </a:cxn>
                            <a:cxn ang="0">
                              <a:pos x="connsiteX7759" y="connsiteY7759"/>
                            </a:cxn>
                            <a:cxn ang="0">
                              <a:pos x="connsiteX7760" y="connsiteY7760"/>
                            </a:cxn>
                            <a:cxn ang="0">
                              <a:pos x="connsiteX7761" y="connsiteY7761"/>
                            </a:cxn>
                            <a:cxn ang="0">
                              <a:pos x="connsiteX7762" y="connsiteY7762"/>
                            </a:cxn>
                            <a:cxn ang="0">
                              <a:pos x="connsiteX7763" y="connsiteY7763"/>
                            </a:cxn>
                            <a:cxn ang="0">
                              <a:pos x="connsiteX7764" y="connsiteY7764"/>
                            </a:cxn>
                            <a:cxn ang="0">
                              <a:pos x="connsiteX7765" y="connsiteY7765"/>
                            </a:cxn>
                            <a:cxn ang="0">
                              <a:pos x="connsiteX7766" y="connsiteY7766"/>
                            </a:cxn>
                            <a:cxn ang="0">
                              <a:pos x="connsiteX7767" y="connsiteY7767"/>
                            </a:cxn>
                            <a:cxn ang="0">
                              <a:pos x="connsiteX7768" y="connsiteY7768"/>
                            </a:cxn>
                            <a:cxn ang="0">
                              <a:pos x="connsiteX7769" y="connsiteY7769"/>
                            </a:cxn>
                            <a:cxn ang="0">
                              <a:pos x="connsiteX7770" y="connsiteY7770"/>
                            </a:cxn>
                            <a:cxn ang="0">
                              <a:pos x="connsiteX7771" y="connsiteY7771"/>
                            </a:cxn>
                            <a:cxn ang="0">
                              <a:pos x="connsiteX7772" y="connsiteY7772"/>
                            </a:cxn>
                            <a:cxn ang="0">
                              <a:pos x="connsiteX7773" y="connsiteY7773"/>
                            </a:cxn>
                            <a:cxn ang="0">
                              <a:pos x="connsiteX7774" y="connsiteY7774"/>
                            </a:cxn>
                            <a:cxn ang="0">
                              <a:pos x="connsiteX7775" y="connsiteY7775"/>
                            </a:cxn>
                            <a:cxn ang="0">
                              <a:pos x="connsiteX7776" y="connsiteY7776"/>
                            </a:cxn>
                            <a:cxn ang="0">
                              <a:pos x="connsiteX7777" y="connsiteY7777"/>
                            </a:cxn>
                            <a:cxn ang="0">
                              <a:pos x="connsiteX7778" y="connsiteY7778"/>
                            </a:cxn>
                            <a:cxn ang="0">
                              <a:pos x="connsiteX7779" y="connsiteY7779"/>
                            </a:cxn>
                            <a:cxn ang="0">
                              <a:pos x="connsiteX7780" y="connsiteY7780"/>
                            </a:cxn>
                            <a:cxn ang="0">
                              <a:pos x="connsiteX7781" y="connsiteY7781"/>
                            </a:cxn>
                            <a:cxn ang="0">
                              <a:pos x="connsiteX7782" y="connsiteY7782"/>
                            </a:cxn>
                            <a:cxn ang="0">
                              <a:pos x="connsiteX7783" y="connsiteY7783"/>
                            </a:cxn>
                            <a:cxn ang="0">
                              <a:pos x="connsiteX7784" y="connsiteY7784"/>
                            </a:cxn>
                            <a:cxn ang="0">
                              <a:pos x="connsiteX7785" y="connsiteY7785"/>
                            </a:cxn>
                            <a:cxn ang="0">
                              <a:pos x="connsiteX7786" y="connsiteY7786"/>
                            </a:cxn>
                            <a:cxn ang="0">
                              <a:pos x="connsiteX7787" y="connsiteY7787"/>
                            </a:cxn>
                            <a:cxn ang="0">
                              <a:pos x="connsiteX7788" y="connsiteY7788"/>
                            </a:cxn>
                            <a:cxn ang="0">
                              <a:pos x="connsiteX7789" y="connsiteY7789"/>
                            </a:cxn>
                            <a:cxn ang="0">
                              <a:pos x="connsiteX7790" y="connsiteY7790"/>
                            </a:cxn>
                            <a:cxn ang="0">
                              <a:pos x="connsiteX7791" y="connsiteY7791"/>
                            </a:cxn>
                            <a:cxn ang="0">
                              <a:pos x="connsiteX7792" y="connsiteY7792"/>
                            </a:cxn>
                            <a:cxn ang="0">
                              <a:pos x="connsiteX7793" y="connsiteY7793"/>
                            </a:cxn>
                            <a:cxn ang="0">
                              <a:pos x="connsiteX7794" y="connsiteY7794"/>
                            </a:cxn>
                            <a:cxn ang="0">
                              <a:pos x="connsiteX7795" y="connsiteY7795"/>
                            </a:cxn>
                            <a:cxn ang="0">
                              <a:pos x="connsiteX7796" y="connsiteY7796"/>
                            </a:cxn>
                            <a:cxn ang="0">
                              <a:pos x="connsiteX7797" y="connsiteY7797"/>
                            </a:cxn>
                            <a:cxn ang="0">
                              <a:pos x="connsiteX7798" y="connsiteY7798"/>
                            </a:cxn>
                            <a:cxn ang="0">
                              <a:pos x="connsiteX7799" y="connsiteY7799"/>
                            </a:cxn>
                            <a:cxn ang="0">
                              <a:pos x="connsiteX7800" y="connsiteY7800"/>
                            </a:cxn>
                            <a:cxn ang="0">
                              <a:pos x="connsiteX7801" y="connsiteY7801"/>
                            </a:cxn>
                            <a:cxn ang="0">
                              <a:pos x="connsiteX7802" y="connsiteY7802"/>
                            </a:cxn>
                            <a:cxn ang="0">
                              <a:pos x="connsiteX7803" y="connsiteY7803"/>
                            </a:cxn>
                            <a:cxn ang="0">
                              <a:pos x="connsiteX7804" y="connsiteY7804"/>
                            </a:cxn>
                            <a:cxn ang="0">
                              <a:pos x="connsiteX7805" y="connsiteY7805"/>
                            </a:cxn>
                            <a:cxn ang="0">
                              <a:pos x="connsiteX7806" y="connsiteY7806"/>
                            </a:cxn>
                            <a:cxn ang="0">
                              <a:pos x="connsiteX7807" y="connsiteY7807"/>
                            </a:cxn>
                            <a:cxn ang="0">
                              <a:pos x="connsiteX7808" y="connsiteY7808"/>
                            </a:cxn>
                            <a:cxn ang="0">
                              <a:pos x="connsiteX7809" y="connsiteY7809"/>
                            </a:cxn>
                            <a:cxn ang="0">
                              <a:pos x="connsiteX7810" y="connsiteY7810"/>
                            </a:cxn>
                            <a:cxn ang="0">
                              <a:pos x="connsiteX7811" y="connsiteY7811"/>
                            </a:cxn>
                            <a:cxn ang="0">
                              <a:pos x="connsiteX7812" y="connsiteY7812"/>
                            </a:cxn>
                            <a:cxn ang="0">
                              <a:pos x="connsiteX7813" y="connsiteY7813"/>
                            </a:cxn>
                            <a:cxn ang="0">
                              <a:pos x="connsiteX7814" y="connsiteY7814"/>
                            </a:cxn>
                            <a:cxn ang="0">
                              <a:pos x="connsiteX7815" y="connsiteY7815"/>
                            </a:cxn>
                            <a:cxn ang="0">
                              <a:pos x="connsiteX7816" y="connsiteY7816"/>
                            </a:cxn>
                            <a:cxn ang="0">
                              <a:pos x="connsiteX7817" y="connsiteY7817"/>
                            </a:cxn>
                            <a:cxn ang="0">
                              <a:pos x="connsiteX7818" y="connsiteY7818"/>
                            </a:cxn>
                            <a:cxn ang="0">
                              <a:pos x="connsiteX7819" y="connsiteY7819"/>
                            </a:cxn>
                            <a:cxn ang="0">
                              <a:pos x="connsiteX7820" y="connsiteY7820"/>
                            </a:cxn>
                            <a:cxn ang="0">
                              <a:pos x="connsiteX7821" y="connsiteY7821"/>
                            </a:cxn>
                            <a:cxn ang="0">
                              <a:pos x="connsiteX7822" y="connsiteY7822"/>
                            </a:cxn>
                            <a:cxn ang="0">
                              <a:pos x="connsiteX7823" y="connsiteY7823"/>
                            </a:cxn>
                            <a:cxn ang="0">
                              <a:pos x="connsiteX7824" y="connsiteY7824"/>
                            </a:cxn>
                            <a:cxn ang="0">
                              <a:pos x="connsiteX7825" y="connsiteY7825"/>
                            </a:cxn>
                            <a:cxn ang="0">
                              <a:pos x="connsiteX7826" y="connsiteY7826"/>
                            </a:cxn>
                            <a:cxn ang="0">
                              <a:pos x="connsiteX7827" y="connsiteY7827"/>
                            </a:cxn>
                            <a:cxn ang="0">
                              <a:pos x="connsiteX7828" y="connsiteY7828"/>
                            </a:cxn>
                            <a:cxn ang="0">
                              <a:pos x="connsiteX7829" y="connsiteY7829"/>
                            </a:cxn>
                            <a:cxn ang="0">
                              <a:pos x="connsiteX7830" y="connsiteY7830"/>
                            </a:cxn>
                            <a:cxn ang="0">
                              <a:pos x="connsiteX7831" y="connsiteY7831"/>
                            </a:cxn>
                            <a:cxn ang="0">
                              <a:pos x="connsiteX7832" y="connsiteY7832"/>
                            </a:cxn>
                            <a:cxn ang="0">
                              <a:pos x="connsiteX7833" y="connsiteY7833"/>
                            </a:cxn>
                            <a:cxn ang="0">
                              <a:pos x="connsiteX7834" y="connsiteY7834"/>
                            </a:cxn>
                            <a:cxn ang="0">
                              <a:pos x="connsiteX7835" y="connsiteY7835"/>
                            </a:cxn>
                            <a:cxn ang="0">
                              <a:pos x="connsiteX7836" y="connsiteY7836"/>
                            </a:cxn>
                            <a:cxn ang="0">
                              <a:pos x="connsiteX7837" y="connsiteY7837"/>
                            </a:cxn>
                            <a:cxn ang="0">
                              <a:pos x="connsiteX7838" y="connsiteY7838"/>
                            </a:cxn>
                            <a:cxn ang="0">
                              <a:pos x="connsiteX7839" y="connsiteY7839"/>
                            </a:cxn>
                            <a:cxn ang="0">
                              <a:pos x="connsiteX7840" y="connsiteY7840"/>
                            </a:cxn>
                            <a:cxn ang="0">
                              <a:pos x="connsiteX7841" y="connsiteY7841"/>
                            </a:cxn>
                            <a:cxn ang="0">
                              <a:pos x="connsiteX7842" y="connsiteY7842"/>
                            </a:cxn>
                            <a:cxn ang="0">
                              <a:pos x="connsiteX7843" y="connsiteY7843"/>
                            </a:cxn>
                            <a:cxn ang="0">
                              <a:pos x="connsiteX7844" y="connsiteY7844"/>
                            </a:cxn>
                            <a:cxn ang="0">
                              <a:pos x="connsiteX7845" y="connsiteY7845"/>
                            </a:cxn>
                            <a:cxn ang="0">
                              <a:pos x="connsiteX7846" y="connsiteY7846"/>
                            </a:cxn>
                            <a:cxn ang="0">
                              <a:pos x="connsiteX7847" y="connsiteY7847"/>
                            </a:cxn>
                            <a:cxn ang="0">
                              <a:pos x="connsiteX7848" y="connsiteY7848"/>
                            </a:cxn>
                            <a:cxn ang="0">
                              <a:pos x="connsiteX7849" y="connsiteY7849"/>
                            </a:cxn>
                            <a:cxn ang="0">
                              <a:pos x="connsiteX7850" y="connsiteY7850"/>
                            </a:cxn>
                            <a:cxn ang="0">
                              <a:pos x="connsiteX7851" y="connsiteY7851"/>
                            </a:cxn>
                            <a:cxn ang="0">
                              <a:pos x="connsiteX7852" y="connsiteY7852"/>
                            </a:cxn>
                            <a:cxn ang="0">
                              <a:pos x="connsiteX7853" y="connsiteY7853"/>
                            </a:cxn>
                            <a:cxn ang="0">
                              <a:pos x="connsiteX7854" y="connsiteY7854"/>
                            </a:cxn>
                            <a:cxn ang="0">
                              <a:pos x="connsiteX7855" y="connsiteY7855"/>
                            </a:cxn>
                            <a:cxn ang="0">
                              <a:pos x="connsiteX7856" y="connsiteY7856"/>
                            </a:cxn>
                            <a:cxn ang="0">
                              <a:pos x="connsiteX7857" y="connsiteY7857"/>
                            </a:cxn>
                            <a:cxn ang="0">
                              <a:pos x="connsiteX7858" y="connsiteY7858"/>
                            </a:cxn>
                            <a:cxn ang="0">
                              <a:pos x="connsiteX7859" y="connsiteY7859"/>
                            </a:cxn>
                            <a:cxn ang="0">
                              <a:pos x="connsiteX7860" y="connsiteY7860"/>
                            </a:cxn>
                            <a:cxn ang="0">
                              <a:pos x="connsiteX7861" y="connsiteY7861"/>
                            </a:cxn>
                            <a:cxn ang="0">
                              <a:pos x="connsiteX7862" y="connsiteY7862"/>
                            </a:cxn>
                            <a:cxn ang="0">
                              <a:pos x="connsiteX7863" y="connsiteY7863"/>
                            </a:cxn>
                            <a:cxn ang="0">
                              <a:pos x="connsiteX7864" y="connsiteY7864"/>
                            </a:cxn>
                            <a:cxn ang="0">
                              <a:pos x="connsiteX7865" y="connsiteY7865"/>
                            </a:cxn>
                            <a:cxn ang="0">
                              <a:pos x="connsiteX7866" y="connsiteY7866"/>
                            </a:cxn>
                            <a:cxn ang="0">
                              <a:pos x="connsiteX7867" y="connsiteY7867"/>
                            </a:cxn>
                            <a:cxn ang="0">
                              <a:pos x="connsiteX7868" y="connsiteY7868"/>
                            </a:cxn>
                            <a:cxn ang="0">
                              <a:pos x="connsiteX7869" y="connsiteY7869"/>
                            </a:cxn>
                            <a:cxn ang="0">
                              <a:pos x="connsiteX7870" y="connsiteY7870"/>
                            </a:cxn>
                            <a:cxn ang="0">
                              <a:pos x="connsiteX7871" y="connsiteY7871"/>
                            </a:cxn>
                            <a:cxn ang="0">
                              <a:pos x="connsiteX7872" y="connsiteY7872"/>
                            </a:cxn>
                            <a:cxn ang="0">
                              <a:pos x="connsiteX7873" y="connsiteY7873"/>
                            </a:cxn>
                            <a:cxn ang="0">
                              <a:pos x="connsiteX7874" y="connsiteY7874"/>
                            </a:cxn>
                            <a:cxn ang="0">
                              <a:pos x="connsiteX7875" y="connsiteY7875"/>
                            </a:cxn>
                            <a:cxn ang="0">
                              <a:pos x="connsiteX7876" y="connsiteY7876"/>
                            </a:cxn>
                            <a:cxn ang="0">
                              <a:pos x="connsiteX7877" y="connsiteY7877"/>
                            </a:cxn>
                            <a:cxn ang="0">
                              <a:pos x="connsiteX7878" y="connsiteY7878"/>
                            </a:cxn>
                            <a:cxn ang="0">
                              <a:pos x="connsiteX7879" y="connsiteY7879"/>
                            </a:cxn>
                            <a:cxn ang="0">
                              <a:pos x="connsiteX7880" y="connsiteY7880"/>
                            </a:cxn>
                            <a:cxn ang="0">
                              <a:pos x="connsiteX7881" y="connsiteY7881"/>
                            </a:cxn>
                            <a:cxn ang="0">
                              <a:pos x="connsiteX7882" y="connsiteY7882"/>
                            </a:cxn>
                            <a:cxn ang="0">
                              <a:pos x="connsiteX7883" y="connsiteY7883"/>
                            </a:cxn>
                            <a:cxn ang="0">
                              <a:pos x="connsiteX7884" y="connsiteY7884"/>
                            </a:cxn>
                            <a:cxn ang="0">
                              <a:pos x="connsiteX7885" y="connsiteY7885"/>
                            </a:cxn>
                            <a:cxn ang="0">
                              <a:pos x="connsiteX7886" y="connsiteY7886"/>
                            </a:cxn>
                            <a:cxn ang="0">
                              <a:pos x="connsiteX7887" y="connsiteY7887"/>
                            </a:cxn>
                            <a:cxn ang="0">
                              <a:pos x="connsiteX7888" y="connsiteY7888"/>
                            </a:cxn>
                            <a:cxn ang="0">
                              <a:pos x="connsiteX7889" y="connsiteY7889"/>
                            </a:cxn>
                            <a:cxn ang="0">
                              <a:pos x="connsiteX7890" y="connsiteY7890"/>
                            </a:cxn>
                            <a:cxn ang="0">
                              <a:pos x="connsiteX7891" y="connsiteY7891"/>
                            </a:cxn>
                            <a:cxn ang="0">
                              <a:pos x="connsiteX7892" y="connsiteY7892"/>
                            </a:cxn>
                            <a:cxn ang="0">
                              <a:pos x="connsiteX7893" y="connsiteY7893"/>
                            </a:cxn>
                            <a:cxn ang="0">
                              <a:pos x="connsiteX7894" y="connsiteY7894"/>
                            </a:cxn>
                            <a:cxn ang="0">
                              <a:pos x="connsiteX7895" y="connsiteY7895"/>
                            </a:cxn>
                            <a:cxn ang="0">
                              <a:pos x="connsiteX7896" y="connsiteY7896"/>
                            </a:cxn>
                            <a:cxn ang="0">
                              <a:pos x="connsiteX7897" y="connsiteY7897"/>
                            </a:cxn>
                            <a:cxn ang="0">
                              <a:pos x="connsiteX7898" y="connsiteY7898"/>
                            </a:cxn>
                            <a:cxn ang="0">
                              <a:pos x="connsiteX7899" y="connsiteY7899"/>
                            </a:cxn>
                            <a:cxn ang="0">
                              <a:pos x="connsiteX7900" y="connsiteY7900"/>
                            </a:cxn>
                            <a:cxn ang="0">
                              <a:pos x="connsiteX7901" y="connsiteY7901"/>
                            </a:cxn>
                            <a:cxn ang="0">
                              <a:pos x="connsiteX7902" y="connsiteY7902"/>
                            </a:cxn>
                            <a:cxn ang="0">
                              <a:pos x="connsiteX7903" y="connsiteY7903"/>
                            </a:cxn>
                            <a:cxn ang="0">
                              <a:pos x="connsiteX7904" y="connsiteY7904"/>
                            </a:cxn>
                            <a:cxn ang="0">
                              <a:pos x="connsiteX7905" y="connsiteY7905"/>
                            </a:cxn>
                            <a:cxn ang="0">
                              <a:pos x="connsiteX7906" y="connsiteY7906"/>
                            </a:cxn>
                            <a:cxn ang="0">
                              <a:pos x="connsiteX7907" y="connsiteY7907"/>
                            </a:cxn>
                            <a:cxn ang="0">
                              <a:pos x="connsiteX7908" y="connsiteY7908"/>
                            </a:cxn>
                            <a:cxn ang="0">
                              <a:pos x="connsiteX7909" y="connsiteY7909"/>
                            </a:cxn>
                            <a:cxn ang="0">
                              <a:pos x="connsiteX7910" y="connsiteY7910"/>
                            </a:cxn>
                            <a:cxn ang="0">
                              <a:pos x="connsiteX7911" y="connsiteY7911"/>
                            </a:cxn>
                            <a:cxn ang="0">
                              <a:pos x="connsiteX7912" y="connsiteY7912"/>
                            </a:cxn>
                            <a:cxn ang="0">
                              <a:pos x="connsiteX7913" y="connsiteY7913"/>
                            </a:cxn>
                            <a:cxn ang="0">
                              <a:pos x="connsiteX7914" y="connsiteY7914"/>
                            </a:cxn>
                            <a:cxn ang="0">
                              <a:pos x="connsiteX7915" y="connsiteY7915"/>
                            </a:cxn>
                            <a:cxn ang="0">
                              <a:pos x="connsiteX7916" y="connsiteY7916"/>
                            </a:cxn>
                            <a:cxn ang="0">
                              <a:pos x="connsiteX7917" y="connsiteY7917"/>
                            </a:cxn>
                            <a:cxn ang="0">
                              <a:pos x="connsiteX7918" y="connsiteY7918"/>
                            </a:cxn>
                            <a:cxn ang="0">
                              <a:pos x="connsiteX7919" y="connsiteY7919"/>
                            </a:cxn>
                            <a:cxn ang="0">
                              <a:pos x="connsiteX7920" y="connsiteY7920"/>
                            </a:cxn>
                            <a:cxn ang="0">
                              <a:pos x="connsiteX7921" y="connsiteY7921"/>
                            </a:cxn>
                            <a:cxn ang="0">
                              <a:pos x="connsiteX7922" y="connsiteY7922"/>
                            </a:cxn>
                            <a:cxn ang="0">
                              <a:pos x="connsiteX7923" y="connsiteY7923"/>
                            </a:cxn>
                            <a:cxn ang="0">
                              <a:pos x="connsiteX7924" y="connsiteY7924"/>
                            </a:cxn>
                            <a:cxn ang="0">
                              <a:pos x="connsiteX7925" y="connsiteY7925"/>
                            </a:cxn>
                            <a:cxn ang="0">
                              <a:pos x="connsiteX7926" y="connsiteY7926"/>
                            </a:cxn>
                            <a:cxn ang="0">
                              <a:pos x="connsiteX7927" y="connsiteY7927"/>
                            </a:cxn>
                            <a:cxn ang="0">
                              <a:pos x="connsiteX7928" y="connsiteY7928"/>
                            </a:cxn>
                            <a:cxn ang="0">
                              <a:pos x="connsiteX7929" y="connsiteY7929"/>
                            </a:cxn>
                            <a:cxn ang="0">
                              <a:pos x="connsiteX7930" y="connsiteY7930"/>
                            </a:cxn>
                            <a:cxn ang="0">
                              <a:pos x="connsiteX7931" y="connsiteY7931"/>
                            </a:cxn>
                            <a:cxn ang="0">
                              <a:pos x="connsiteX7932" y="connsiteY7932"/>
                            </a:cxn>
                            <a:cxn ang="0">
                              <a:pos x="connsiteX7933" y="connsiteY7933"/>
                            </a:cxn>
                            <a:cxn ang="0">
                              <a:pos x="connsiteX7934" y="connsiteY7934"/>
                            </a:cxn>
                            <a:cxn ang="0">
                              <a:pos x="connsiteX7935" y="connsiteY7935"/>
                            </a:cxn>
                            <a:cxn ang="0">
                              <a:pos x="connsiteX7936" y="connsiteY7936"/>
                            </a:cxn>
                            <a:cxn ang="0">
                              <a:pos x="connsiteX7937" y="connsiteY7937"/>
                            </a:cxn>
                            <a:cxn ang="0">
                              <a:pos x="connsiteX7938" y="connsiteY7938"/>
                            </a:cxn>
                            <a:cxn ang="0">
                              <a:pos x="connsiteX7939" y="connsiteY7939"/>
                            </a:cxn>
                            <a:cxn ang="0">
                              <a:pos x="connsiteX7940" y="connsiteY7940"/>
                            </a:cxn>
                            <a:cxn ang="0">
                              <a:pos x="connsiteX7941" y="connsiteY7941"/>
                            </a:cxn>
                            <a:cxn ang="0">
                              <a:pos x="connsiteX7942" y="connsiteY7942"/>
                            </a:cxn>
                            <a:cxn ang="0">
                              <a:pos x="connsiteX7943" y="connsiteY7943"/>
                            </a:cxn>
                            <a:cxn ang="0">
                              <a:pos x="connsiteX7944" y="connsiteY7944"/>
                            </a:cxn>
                            <a:cxn ang="0">
                              <a:pos x="connsiteX7945" y="connsiteY7945"/>
                            </a:cxn>
                            <a:cxn ang="0">
                              <a:pos x="connsiteX7946" y="connsiteY7946"/>
                            </a:cxn>
                            <a:cxn ang="0">
                              <a:pos x="connsiteX7947" y="connsiteY7947"/>
                            </a:cxn>
                            <a:cxn ang="0">
                              <a:pos x="connsiteX7948" y="connsiteY7948"/>
                            </a:cxn>
                            <a:cxn ang="0">
                              <a:pos x="connsiteX7949" y="connsiteY7949"/>
                            </a:cxn>
                            <a:cxn ang="0">
                              <a:pos x="connsiteX7950" y="connsiteY7950"/>
                            </a:cxn>
                            <a:cxn ang="0">
                              <a:pos x="connsiteX7951" y="connsiteY7951"/>
                            </a:cxn>
                            <a:cxn ang="0">
                              <a:pos x="connsiteX7952" y="connsiteY7952"/>
                            </a:cxn>
                            <a:cxn ang="0">
                              <a:pos x="connsiteX7953" y="connsiteY7953"/>
                            </a:cxn>
                            <a:cxn ang="0">
                              <a:pos x="connsiteX7954" y="connsiteY7954"/>
                            </a:cxn>
                            <a:cxn ang="0">
                              <a:pos x="connsiteX7955" y="connsiteY7955"/>
                            </a:cxn>
                            <a:cxn ang="0">
                              <a:pos x="connsiteX7956" y="connsiteY7956"/>
                            </a:cxn>
                            <a:cxn ang="0">
                              <a:pos x="connsiteX7957" y="connsiteY7957"/>
                            </a:cxn>
                            <a:cxn ang="0">
                              <a:pos x="connsiteX7958" y="connsiteY7958"/>
                            </a:cxn>
                            <a:cxn ang="0">
                              <a:pos x="connsiteX7959" y="connsiteY7959"/>
                            </a:cxn>
                            <a:cxn ang="0">
                              <a:pos x="connsiteX7960" y="connsiteY7960"/>
                            </a:cxn>
                            <a:cxn ang="0">
                              <a:pos x="connsiteX7961" y="connsiteY7961"/>
                            </a:cxn>
                            <a:cxn ang="0">
                              <a:pos x="connsiteX7962" y="connsiteY7962"/>
                            </a:cxn>
                            <a:cxn ang="0">
                              <a:pos x="connsiteX7963" y="connsiteY7963"/>
                            </a:cxn>
                            <a:cxn ang="0">
                              <a:pos x="connsiteX7964" y="connsiteY7964"/>
                            </a:cxn>
                            <a:cxn ang="0">
                              <a:pos x="connsiteX7965" y="connsiteY7965"/>
                            </a:cxn>
                            <a:cxn ang="0">
                              <a:pos x="connsiteX7966" y="connsiteY7966"/>
                            </a:cxn>
                            <a:cxn ang="0">
                              <a:pos x="connsiteX7967" y="connsiteY7967"/>
                            </a:cxn>
                            <a:cxn ang="0">
                              <a:pos x="connsiteX7968" y="connsiteY7968"/>
                            </a:cxn>
                            <a:cxn ang="0">
                              <a:pos x="connsiteX7969" y="connsiteY7969"/>
                            </a:cxn>
                            <a:cxn ang="0">
                              <a:pos x="connsiteX7970" y="connsiteY7970"/>
                            </a:cxn>
                            <a:cxn ang="0">
                              <a:pos x="connsiteX7971" y="connsiteY7971"/>
                            </a:cxn>
                            <a:cxn ang="0">
                              <a:pos x="connsiteX7972" y="connsiteY7972"/>
                            </a:cxn>
                            <a:cxn ang="0">
                              <a:pos x="connsiteX7973" y="connsiteY7973"/>
                            </a:cxn>
                            <a:cxn ang="0">
                              <a:pos x="connsiteX7974" y="connsiteY7974"/>
                            </a:cxn>
                            <a:cxn ang="0">
                              <a:pos x="connsiteX7975" y="connsiteY7975"/>
                            </a:cxn>
                            <a:cxn ang="0">
                              <a:pos x="connsiteX7976" y="connsiteY7976"/>
                            </a:cxn>
                            <a:cxn ang="0">
                              <a:pos x="connsiteX7977" y="connsiteY7977"/>
                            </a:cxn>
                            <a:cxn ang="0">
                              <a:pos x="connsiteX7978" y="connsiteY7978"/>
                            </a:cxn>
                            <a:cxn ang="0">
                              <a:pos x="connsiteX7979" y="connsiteY7979"/>
                            </a:cxn>
                            <a:cxn ang="0">
                              <a:pos x="connsiteX7980" y="connsiteY7980"/>
                            </a:cxn>
                            <a:cxn ang="0">
                              <a:pos x="connsiteX7981" y="connsiteY7981"/>
                            </a:cxn>
                            <a:cxn ang="0">
                              <a:pos x="connsiteX7982" y="connsiteY7982"/>
                            </a:cxn>
                            <a:cxn ang="0">
                              <a:pos x="connsiteX7983" y="connsiteY7983"/>
                            </a:cxn>
                            <a:cxn ang="0">
                              <a:pos x="connsiteX7984" y="connsiteY7984"/>
                            </a:cxn>
                            <a:cxn ang="0">
                              <a:pos x="connsiteX7985" y="connsiteY7985"/>
                            </a:cxn>
                            <a:cxn ang="0">
                              <a:pos x="connsiteX7986" y="connsiteY7986"/>
                            </a:cxn>
                            <a:cxn ang="0">
                              <a:pos x="connsiteX7987" y="connsiteY7987"/>
                            </a:cxn>
                            <a:cxn ang="0">
                              <a:pos x="connsiteX7988" y="connsiteY7988"/>
                            </a:cxn>
                            <a:cxn ang="0">
                              <a:pos x="connsiteX7989" y="connsiteY7989"/>
                            </a:cxn>
                            <a:cxn ang="0">
                              <a:pos x="connsiteX7990" y="connsiteY7990"/>
                            </a:cxn>
                            <a:cxn ang="0">
                              <a:pos x="connsiteX7991" y="connsiteY7991"/>
                            </a:cxn>
                            <a:cxn ang="0">
                              <a:pos x="connsiteX7992" y="connsiteY7992"/>
                            </a:cxn>
                            <a:cxn ang="0">
                              <a:pos x="connsiteX7993" y="connsiteY7993"/>
                            </a:cxn>
                            <a:cxn ang="0">
                              <a:pos x="connsiteX7994" y="connsiteY7994"/>
                            </a:cxn>
                            <a:cxn ang="0">
                              <a:pos x="connsiteX7995" y="connsiteY7995"/>
                            </a:cxn>
                            <a:cxn ang="0">
                              <a:pos x="connsiteX7996" y="connsiteY7996"/>
                            </a:cxn>
                            <a:cxn ang="0">
                              <a:pos x="connsiteX7997" y="connsiteY7997"/>
                            </a:cxn>
                            <a:cxn ang="0">
                              <a:pos x="connsiteX7998" y="connsiteY7998"/>
                            </a:cxn>
                            <a:cxn ang="0">
                              <a:pos x="connsiteX7999" y="connsiteY7999"/>
                            </a:cxn>
                            <a:cxn ang="0">
                              <a:pos x="connsiteX8000" y="connsiteY8000"/>
                            </a:cxn>
                            <a:cxn ang="0">
                              <a:pos x="connsiteX8001" y="connsiteY8001"/>
                            </a:cxn>
                            <a:cxn ang="0">
                              <a:pos x="connsiteX8002" y="connsiteY8002"/>
                            </a:cxn>
                            <a:cxn ang="0">
                              <a:pos x="connsiteX8003" y="connsiteY8003"/>
                            </a:cxn>
                            <a:cxn ang="0">
                              <a:pos x="connsiteX8004" y="connsiteY8004"/>
                            </a:cxn>
                            <a:cxn ang="0">
                              <a:pos x="connsiteX8005" y="connsiteY8005"/>
                            </a:cxn>
                            <a:cxn ang="0">
                              <a:pos x="connsiteX8006" y="connsiteY8006"/>
                            </a:cxn>
                            <a:cxn ang="0">
                              <a:pos x="connsiteX8007" y="connsiteY8007"/>
                            </a:cxn>
                            <a:cxn ang="0">
                              <a:pos x="connsiteX8008" y="connsiteY8008"/>
                            </a:cxn>
                            <a:cxn ang="0">
                              <a:pos x="connsiteX8009" y="connsiteY8009"/>
                            </a:cxn>
                            <a:cxn ang="0">
                              <a:pos x="connsiteX8010" y="connsiteY8010"/>
                            </a:cxn>
                            <a:cxn ang="0">
                              <a:pos x="connsiteX8011" y="connsiteY8011"/>
                            </a:cxn>
                            <a:cxn ang="0">
                              <a:pos x="connsiteX8012" y="connsiteY8012"/>
                            </a:cxn>
                            <a:cxn ang="0">
                              <a:pos x="connsiteX8013" y="connsiteY8013"/>
                            </a:cxn>
                            <a:cxn ang="0">
                              <a:pos x="connsiteX8014" y="connsiteY8014"/>
                            </a:cxn>
                            <a:cxn ang="0">
                              <a:pos x="connsiteX8015" y="connsiteY8015"/>
                            </a:cxn>
                            <a:cxn ang="0">
                              <a:pos x="connsiteX8016" y="connsiteY8016"/>
                            </a:cxn>
                            <a:cxn ang="0">
                              <a:pos x="connsiteX8017" y="connsiteY8017"/>
                            </a:cxn>
                            <a:cxn ang="0">
                              <a:pos x="connsiteX8018" y="connsiteY8018"/>
                            </a:cxn>
                            <a:cxn ang="0">
                              <a:pos x="connsiteX8019" y="connsiteY8019"/>
                            </a:cxn>
                            <a:cxn ang="0">
                              <a:pos x="connsiteX8020" y="connsiteY8020"/>
                            </a:cxn>
                            <a:cxn ang="0">
                              <a:pos x="connsiteX8021" y="connsiteY8021"/>
                            </a:cxn>
                            <a:cxn ang="0">
                              <a:pos x="connsiteX8022" y="connsiteY8022"/>
                            </a:cxn>
                            <a:cxn ang="0">
                              <a:pos x="connsiteX8023" y="connsiteY8023"/>
                            </a:cxn>
                            <a:cxn ang="0">
                              <a:pos x="connsiteX8024" y="connsiteY8024"/>
                            </a:cxn>
                            <a:cxn ang="0">
                              <a:pos x="connsiteX8025" y="connsiteY8025"/>
                            </a:cxn>
                            <a:cxn ang="0">
                              <a:pos x="connsiteX8026" y="connsiteY8026"/>
                            </a:cxn>
                            <a:cxn ang="0">
                              <a:pos x="connsiteX8027" y="connsiteY8027"/>
                            </a:cxn>
                            <a:cxn ang="0">
                              <a:pos x="connsiteX8028" y="connsiteY8028"/>
                            </a:cxn>
                            <a:cxn ang="0">
                              <a:pos x="connsiteX8029" y="connsiteY8029"/>
                            </a:cxn>
                            <a:cxn ang="0">
                              <a:pos x="connsiteX8030" y="connsiteY8030"/>
                            </a:cxn>
                            <a:cxn ang="0">
                              <a:pos x="connsiteX8031" y="connsiteY8031"/>
                            </a:cxn>
                            <a:cxn ang="0">
                              <a:pos x="connsiteX8032" y="connsiteY8032"/>
                            </a:cxn>
                            <a:cxn ang="0">
                              <a:pos x="connsiteX8033" y="connsiteY8033"/>
                            </a:cxn>
                            <a:cxn ang="0">
                              <a:pos x="connsiteX8034" y="connsiteY8034"/>
                            </a:cxn>
                            <a:cxn ang="0">
                              <a:pos x="connsiteX8035" y="connsiteY8035"/>
                            </a:cxn>
                            <a:cxn ang="0">
                              <a:pos x="connsiteX8036" y="connsiteY8036"/>
                            </a:cxn>
                            <a:cxn ang="0">
                              <a:pos x="connsiteX8037" y="connsiteY8037"/>
                            </a:cxn>
                            <a:cxn ang="0">
                              <a:pos x="connsiteX8038" y="connsiteY8038"/>
                            </a:cxn>
                            <a:cxn ang="0">
                              <a:pos x="connsiteX8039" y="connsiteY8039"/>
                            </a:cxn>
                            <a:cxn ang="0">
                              <a:pos x="connsiteX8040" y="connsiteY8040"/>
                            </a:cxn>
                            <a:cxn ang="0">
                              <a:pos x="connsiteX8041" y="connsiteY8041"/>
                            </a:cxn>
                            <a:cxn ang="0">
                              <a:pos x="connsiteX8042" y="connsiteY8042"/>
                            </a:cxn>
                            <a:cxn ang="0">
                              <a:pos x="connsiteX8043" y="connsiteY8043"/>
                            </a:cxn>
                            <a:cxn ang="0">
                              <a:pos x="connsiteX8044" y="connsiteY8044"/>
                            </a:cxn>
                            <a:cxn ang="0">
                              <a:pos x="connsiteX8045" y="connsiteY8045"/>
                            </a:cxn>
                            <a:cxn ang="0">
                              <a:pos x="connsiteX8046" y="connsiteY8046"/>
                            </a:cxn>
                            <a:cxn ang="0">
                              <a:pos x="connsiteX8047" y="connsiteY8047"/>
                            </a:cxn>
                            <a:cxn ang="0">
                              <a:pos x="connsiteX8048" y="connsiteY8048"/>
                            </a:cxn>
                            <a:cxn ang="0">
                              <a:pos x="connsiteX8049" y="connsiteY8049"/>
                            </a:cxn>
                            <a:cxn ang="0">
                              <a:pos x="connsiteX8050" y="connsiteY8050"/>
                            </a:cxn>
                            <a:cxn ang="0">
                              <a:pos x="connsiteX8051" y="connsiteY8051"/>
                            </a:cxn>
                            <a:cxn ang="0">
                              <a:pos x="connsiteX8052" y="connsiteY8052"/>
                            </a:cxn>
                            <a:cxn ang="0">
                              <a:pos x="connsiteX8053" y="connsiteY8053"/>
                            </a:cxn>
                            <a:cxn ang="0">
                              <a:pos x="connsiteX8054" y="connsiteY8054"/>
                            </a:cxn>
                            <a:cxn ang="0">
                              <a:pos x="connsiteX8055" y="connsiteY8055"/>
                            </a:cxn>
                            <a:cxn ang="0">
                              <a:pos x="connsiteX8056" y="connsiteY8056"/>
                            </a:cxn>
                            <a:cxn ang="0">
                              <a:pos x="connsiteX8057" y="connsiteY8057"/>
                            </a:cxn>
                            <a:cxn ang="0">
                              <a:pos x="connsiteX8058" y="connsiteY8058"/>
                            </a:cxn>
                            <a:cxn ang="0">
                              <a:pos x="connsiteX8059" y="connsiteY8059"/>
                            </a:cxn>
                            <a:cxn ang="0">
                              <a:pos x="connsiteX8060" y="connsiteY8060"/>
                            </a:cxn>
                            <a:cxn ang="0">
                              <a:pos x="connsiteX8061" y="connsiteY8061"/>
                            </a:cxn>
                            <a:cxn ang="0">
                              <a:pos x="connsiteX8062" y="connsiteY8062"/>
                            </a:cxn>
                            <a:cxn ang="0">
                              <a:pos x="connsiteX8063" y="connsiteY8063"/>
                            </a:cxn>
                            <a:cxn ang="0">
                              <a:pos x="connsiteX8064" y="connsiteY8064"/>
                            </a:cxn>
                            <a:cxn ang="0">
                              <a:pos x="connsiteX8065" y="connsiteY8065"/>
                            </a:cxn>
                            <a:cxn ang="0">
                              <a:pos x="connsiteX8066" y="connsiteY8066"/>
                            </a:cxn>
                            <a:cxn ang="0">
                              <a:pos x="connsiteX8067" y="connsiteY8067"/>
                            </a:cxn>
                            <a:cxn ang="0">
                              <a:pos x="connsiteX8068" y="connsiteY8068"/>
                            </a:cxn>
                            <a:cxn ang="0">
                              <a:pos x="connsiteX8069" y="connsiteY8069"/>
                            </a:cxn>
                            <a:cxn ang="0">
                              <a:pos x="connsiteX8070" y="connsiteY8070"/>
                            </a:cxn>
                            <a:cxn ang="0">
                              <a:pos x="connsiteX8071" y="connsiteY8071"/>
                            </a:cxn>
                            <a:cxn ang="0">
                              <a:pos x="connsiteX8072" y="connsiteY8072"/>
                            </a:cxn>
                            <a:cxn ang="0">
                              <a:pos x="connsiteX8073" y="connsiteY8073"/>
                            </a:cxn>
                            <a:cxn ang="0">
                              <a:pos x="connsiteX8074" y="connsiteY8074"/>
                            </a:cxn>
                            <a:cxn ang="0">
                              <a:pos x="connsiteX8075" y="connsiteY8075"/>
                            </a:cxn>
                            <a:cxn ang="0">
                              <a:pos x="connsiteX8076" y="connsiteY8076"/>
                            </a:cxn>
                            <a:cxn ang="0">
                              <a:pos x="connsiteX8077" y="connsiteY8077"/>
                            </a:cxn>
                            <a:cxn ang="0">
                              <a:pos x="connsiteX8078" y="connsiteY8078"/>
                            </a:cxn>
                            <a:cxn ang="0">
                              <a:pos x="connsiteX8079" y="connsiteY8079"/>
                            </a:cxn>
                            <a:cxn ang="0">
                              <a:pos x="connsiteX8080" y="connsiteY8080"/>
                            </a:cxn>
                            <a:cxn ang="0">
                              <a:pos x="connsiteX8081" y="connsiteY8081"/>
                            </a:cxn>
                            <a:cxn ang="0">
                              <a:pos x="connsiteX8082" y="connsiteY8082"/>
                            </a:cxn>
                            <a:cxn ang="0">
                              <a:pos x="connsiteX8083" y="connsiteY8083"/>
                            </a:cxn>
                            <a:cxn ang="0">
                              <a:pos x="connsiteX8084" y="connsiteY8084"/>
                            </a:cxn>
                            <a:cxn ang="0">
                              <a:pos x="connsiteX8085" y="connsiteY8085"/>
                            </a:cxn>
                            <a:cxn ang="0">
                              <a:pos x="connsiteX8086" y="connsiteY8086"/>
                            </a:cxn>
                            <a:cxn ang="0">
                              <a:pos x="connsiteX8087" y="connsiteY8087"/>
                            </a:cxn>
                            <a:cxn ang="0">
                              <a:pos x="connsiteX8088" y="connsiteY8088"/>
                            </a:cxn>
                            <a:cxn ang="0">
                              <a:pos x="connsiteX8089" y="connsiteY8089"/>
                            </a:cxn>
                            <a:cxn ang="0">
                              <a:pos x="connsiteX8090" y="connsiteY8090"/>
                            </a:cxn>
                            <a:cxn ang="0">
                              <a:pos x="connsiteX8091" y="connsiteY8091"/>
                            </a:cxn>
                            <a:cxn ang="0">
                              <a:pos x="connsiteX8092" y="connsiteY8092"/>
                            </a:cxn>
                            <a:cxn ang="0">
                              <a:pos x="connsiteX8093" y="connsiteY8093"/>
                            </a:cxn>
                            <a:cxn ang="0">
                              <a:pos x="connsiteX8094" y="connsiteY8094"/>
                            </a:cxn>
                            <a:cxn ang="0">
                              <a:pos x="connsiteX8095" y="connsiteY8095"/>
                            </a:cxn>
                            <a:cxn ang="0">
                              <a:pos x="connsiteX8096" y="connsiteY8096"/>
                            </a:cxn>
                            <a:cxn ang="0">
                              <a:pos x="connsiteX8097" y="connsiteY8097"/>
                            </a:cxn>
                            <a:cxn ang="0">
                              <a:pos x="connsiteX8098" y="connsiteY8098"/>
                            </a:cxn>
                            <a:cxn ang="0">
                              <a:pos x="connsiteX8099" y="connsiteY8099"/>
                            </a:cxn>
                            <a:cxn ang="0">
                              <a:pos x="connsiteX8100" y="connsiteY8100"/>
                            </a:cxn>
                            <a:cxn ang="0">
                              <a:pos x="connsiteX8101" y="connsiteY8101"/>
                            </a:cxn>
                            <a:cxn ang="0">
                              <a:pos x="connsiteX8102" y="connsiteY8102"/>
                            </a:cxn>
                            <a:cxn ang="0">
                              <a:pos x="connsiteX8103" y="connsiteY8103"/>
                            </a:cxn>
                            <a:cxn ang="0">
                              <a:pos x="connsiteX8104" y="connsiteY8104"/>
                            </a:cxn>
                            <a:cxn ang="0">
                              <a:pos x="connsiteX8105" y="connsiteY8105"/>
                            </a:cxn>
                            <a:cxn ang="0">
                              <a:pos x="connsiteX8106" y="connsiteY8106"/>
                            </a:cxn>
                            <a:cxn ang="0">
                              <a:pos x="connsiteX8107" y="connsiteY8107"/>
                            </a:cxn>
                            <a:cxn ang="0">
                              <a:pos x="connsiteX8108" y="connsiteY8108"/>
                            </a:cxn>
                            <a:cxn ang="0">
                              <a:pos x="connsiteX8109" y="connsiteY8109"/>
                            </a:cxn>
                            <a:cxn ang="0">
                              <a:pos x="connsiteX8110" y="connsiteY8110"/>
                            </a:cxn>
                            <a:cxn ang="0">
                              <a:pos x="connsiteX8111" y="connsiteY8111"/>
                            </a:cxn>
                            <a:cxn ang="0">
                              <a:pos x="connsiteX8112" y="connsiteY8112"/>
                            </a:cxn>
                            <a:cxn ang="0">
                              <a:pos x="connsiteX8113" y="connsiteY8113"/>
                            </a:cxn>
                            <a:cxn ang="0">
                              <a:pos x="connsiteX8114" y="connsiteY8114"/>
                            </a:cxn>
                            <a:cxn ang="0">
                              <a:pos x="connsiteX8115" y="connsiteY8115"/>
                            </a:cxn>
                            <a:cxn ang="0">
                              <a:pos x="connsiteX8116" y="connsiteY8116"/>
                            </a:cxn>
                            <a:cxn ang="0">
                              <a:pos x="connsiteX8117" y="connsiteY8117"/>
                            </a:cxn>
                            <a:cxn ang="0">
                              <a:pos x="connsiteX8118" y="connsiteY8118"/>
                            </a:cxn>
                            <a:cxn ang="0">
                              <a:pos x="connsiteX8119" y="connsiteY8119"/>
                            </a:cxn>
                            <a:cxn ang="0">
                              <a:pos x="connsiteX8120" y="connsiteY8120"/>
                            </a:cxn>
                            <a:cxn ang="0">
                              <a:pos x="connsiteX8121" y="connsiteY8121"/>
                            </a:cxn>
                            <a:cxn ang="0">
                              <a:pos x="connsiteX8122" y="connsiteY8122"/>
                            </a:cxn>
                            <a:cxn ang="0">
                              <a:pos x="connsiteX8123" y="connsiteY8123"/>
                            </a:cxn>
                            <a:cxn ang="0">
                              <a:pos x="connsiteX8124" y="connsiteY8124"/>
                            </a:cxn>
                            <a:cxn ang="0">
                              <a:pos x="connsiteX8125" y="connsiteY8125"/>
                            </a:cxn>
                            <a:cxn ang="0">
                              <a:pos x="connsiteX8126" y="connsiteY8126"/>
                            </a:cxn>
                            <a:cxn ang="0">
                              <a:pos x="connsiteX8127" y="connsiteY8127"/>
                            </a:cxn>
                            <a:cxn ang="0">
                              <a:pos x="connsiteX8128" y="connsiteY8128"/>
                            </a:cxn>
                            <a:cxn ang="0">
                              <a:pos x="connsiteX8129" y="connsiteY8129"/>
                            </a:cxn>
                            <a:cxn ang="0">
                              <a:pos x="connsiteX8130" y="connsiteY8130"/>
                            </a:cxn>
                            <a:cxn ang="0">
                              <a:pos x="connsiteX8131" y="connsiteY8131"/>
                            </a:cxn>
                            <a:cxn ang="0">
                              <a:pos x="connsiteX8132" y="connsiteY8132"/>
                            </a:cxn>
                            <a:cxn ang="0">
                              <a:pos x="connsiteX8133" y="connsiteY8133"/>
                            </a:cxn>
                            <a:cxn ang="0">
                              <a:pos x="connsiteX8134" y="connsiteY8134"/>
                            </a:cxn>
                            <a:cxn ang="0">
                              <a:pos x="connsiteX8135" y="connsiteY8135"/>
                            </a:cxn>
                            <a:cxn ang="0">
                              <a:pos x="connsiteX8136" y="connsiteY8136"/>
                            </a:cxn>
                            <a:cxn ang="0">
                              <a:pos x="connsiteX8137" y="connsiteY8137"/>
                            </a:cxn>
                            <a:cxn ang="0">
                              <a:pos x="connsiteX8138" y="connsiteY8138"/>
                            </a:cxn>
                            <a:cxn ang="0">
                              <a:pos x="connsiteX8139" y="connsiteY8139"/>
                            </a:cxn>
                            <a:cxn ang="0">
                              <a:pos x="connsiteX8140" y="connsiteY8140"/>
                            </a:cxn>
                            <a:cxn ang="0">
                              <a:pos x="connsiteX8141" y="connsiteY8141"/>
                            </a:cxn>
                            <a:cxn ang="0">
                              <a:pos x="connsiteX8142" y="connsiteY8142"/>
                            </a:cxn>
                            <a:cxn ang="0">
                              <a:pos x="connsiteX8143" y="connsiteY8143"/>
                            </a:cxn>
                            <a:cxn ang="0">
                              <a:pos x="connsiteX8144" y="connsiteY8144"/>
                            </a:cxn>
                            <a:cxn ang="0">
                              <a:pos x="connsiteX8145" y="connsiteY8145"/>
                            </a:cxn>
                            <a:cxn ang="0">
                              <a:pos x="connsiteX8146" y="connsiteY8146"/>
                            </a:cxn>
                            <a:cxn ang="0">
                              <a:pos x="connsiteX8147" y="connsiteY8147"/>
                            </a:cxn>
                            <a:cxn ang="0">
                              <a:pos x="connsiteX8148" y="connsiteY8148"/>
                            </a:cxn>
                            <a:cxn ang="0">
                              <a:pos x="connsiteX8149" y="connsiteY8149"/>
                            </a:cxn>
                            <a:cxn ang="0">
                              <a:pos x="connsiteX8150" y="connsiteY8150"/>
                            </a:cxn>
                            <a:cxn ang="0">
                              <a:pos x="connsiteX8151" y="connsiteY8151"/>
                            </a:cxn>
                            <a:cxn ang="0">
                              <a:pos x="connsiteX8152" y="connsiteY8152"/>
                            </a:cxn>
                            <a:cxn ang="0">
                              <a:pos x="connsiteX8153" y="connsiteY8153"/>
                            </a:cxn>
                            <a:cxn ang="0">
                              <a:pos x="connsiteX8154" y="connsiteY8154"/>
                            </a:cxn>
                            <a:cxn ang="0">
                              <a:pos x="connsiteX8155" y="connsiteY8155"/>
                            </a:cxn>
                            <a:cxn ang="0">
                              <a:pos x="connsiteX8156" y="connsiteY8156"/>
                            </a:cxn>
                            <a:cxn ang="0">
                              <a:pos x="connsiteX8157" y="connsiteY8157"/>
                            </a:cxn>
                            <a:cxn ang="0">
                              <a:pos x="connsiteX8158" y="connsiteY8158"/>
                            </a:cxn>
                            <a:cxn ang="0">
                              <a:pos x="connsiteX8159" y="connsiteY8159"/>
                            </a:cxn>
                            <a:cxn ang="0">
                              <a:pos x="connsiteX8160" y="connsiteY8160"/>
                            </a:cxn>
                            <a:cxn ang="0">
                              <a:pos x="connsiteX8161" y="connsiteY8161"/>
                            </a:cxn>
                            <a:cxn ang="0">
                              <a:pos x="connsiteX8162" y="connsiteY8162"/>
                            </a:cxn>
                            <a:cxn ang="0">
                              <a:pos x="connsiteX8163" y="connsiteY8163"/>
                            </a:cxn>
                            <a:cxn ang="0">
                              <a:pos x="connsiteX8164" y="connsiteY8164"/>
                            </a:cxn>
                            <a:cxn ang="0">
                              <a:pos x="connsiteX8165" y="connsiteY8165"/>
                            </a:cxn>
                            <a:cxn ang="0">
                              <a:pos x="connsiteX8166" y="connsiteY8166"/>
                            </a:cxn>
                            <a:cxn ang="0">
                              <a:pos x="connsiteX8167" y="connsiteY8167"/>
                            </a:cxn>
                            <a:cxn ang="0">
                              <a:pos x="connsiteX8168" y="connsiteY8168"/>
                            </a:cxn>
                            <a:cxn ang="0">
                              <a:pos x="connsiteX8169" y="connsiteY8169"/>
                            </a:cxn>
                            <a:cxn ang="0">
                              <a:pos x="connsiteX8170" y="connsiteY8170"/>
                            </a:cxn>
                            <a:cxn ang="0">
                              <a:pos x="connsiteX8171" y="connsiteY8171"/>
                            </a:cxn>
                            <a:cxn ang="0">
                              <a:pos x="connsiteX8172" y="connsiteY8172"/>
                            </a:cxn>
                            <a:cxn ang="0">
                              <a:pos x="connsiteX8173" y="connsiteY8173"/>
                            </a:cxn>
                            <a:cxn ang="0">
                              <a:pos x="connsiteX8174" y="connsiteY8174"/>
                            </a:cxn>
                            <a:cxn ang="0">
                              <a:pos x="connsiteX8175" y="connsiteY8175"/>
                            </a:cxn>
                            <a:cxn ang="0">
                              <a:pos x="connsiteX8176" y="connsiteY8176"/>
                            </a:cxn>
                            <a:cxn ang="0">
                              <a:pos x="connsiteX8177" y="connsiteY8177"/>
                            </a:cxn>
                            <a:cxn ang="0">
                              <a:pos x="connsiteX8178" y="connsiteY8178"/>
                            </a:cxn>
                            <a:cxn ang="0">
                              <a:pos x="connsiteX8179" y="connsiteY8179"/>
                            </a:cxn>
                            <a:cxn ang="0">
                              <a:pos x="connsiteX8180" y="connsiteY8180"/>
                            </a:cxn>
                            <a:cxn ang="0">
                              <a:pos x="connsiteX8181" y="connsiteY8181"/>
                            </a:cxn>
                            <a:cxn ang="0">
                              <a:pos x="connsiteX8182" y="connsiteY8182"/>
                            </a:cxn>
                            <a:cxn ang="0">
                              <a:pos x="connsiteX8183" y="connsiteY8183"/>
                            </a:cxn>
                            <a:cxn ang="0">
                              <a:pos x="connsiteX8184" y="connsiteY8184"/>
                            </a:cxn>
                            <a:cxn ang="0">
                              <a:pos x="connsiteX8185" y="connsiteY8185"/>
                            </a:cxn>
                            <a:cxn ang="0">
                              <a:pos x="connsiteX8186" y="connsiteY8186"/>
                            </a:cxn>
                            <a:cxn ang="0">
                              <a:pos x="connsiteX8187" y="connsiteY8187"/>
                            </a:cxn>
                            <a:cxn ang="0">
                              <a:pos x="connsiteX8188" y="connsiteY8188"/>
                            </a:cxn>
                            <a:cxn ang="0">
                              <a:pos x="connsiteX8189" y="connsiteY8189"/>
                            </a:cxn>
                            <a:cxn ang="0">
                              <a:pos x="connsiteX8190" y="connsiteY8190"/>
                            </a:cxn>
                            <a:cxn ang="0">
                              <a:pos x="connsiteX8191" y="connsiteY8191"/>
                            </a:cxn>
                            <a:cxn ang="0">
                              <a:pos x="connsiteX8192" y="connsiteY8192"/>
                            </a:cxn>
                            <a:cxn ang="0">
                              <a:pos x="connsiteX8193" y="connsiteY8193"/>
                            </a:cxn>
                            <a:cxn ang="0">
                              <a:pos x="connsiteX8194" y="connsiteY8194"/>
                            </a:cxn>
                            <a:cxn ang="0">
                              <a:pos x="connsiteX8195" y="connsiteY8195"/>
                            </a:cxn>
                            <a:cxn ang="0">
                              <a:pos x="connsiteX8196" y="connsiteY8196"/>
                            </a:cxn>
                            <a:cxn ang="0">
                              <a:pos x="connsiteX8197" y="connsiteY8197"/>
                            </a:cxn>
                            <a:cxn ang="0">
                              <a:pos x="connsiteX8198" y="connsiteY8198"/>
                            </a:cxn>
                            <a:cxn ang="0">
                              <a:pos x="connsiteX8199" y="connsiteY8199"/>
                            </a:cxn>
                            <a:cxn ang="0">
                              <a:pos x="connsiteX8200" y="connsiteY8200"/>
                            </a:cxn>
                            <a:cxn ang="0">
                              <a:pos x="connsiteX8201" y="connsiteY8201"/>
                            </a:cxn>
                            <a:cxn ang="0">
                              <a:pos x="connsiteX8202" y="connsiteY8202"/>
                            </a:cxn>
                            <a:cxn ang="0">
                              <a:pos x="connsiteX8203" y="connsiteY8203"/>
                            </a:cxn>
                            <a:cxn ang="0">
                              <a:pos x="connsiteX8204" y="connsiteY8204"/>
                            </a:cxn>
                            <a:cxn ang="0">
                              <a:pos x="connsiteX8205" y="connsiteY8205"/>
                            </a:cxn>
                            <a:cxn ang="0">
                              <a:pos x="connsiteX8206" y="connsiteY8206"/>
                            </a:cxn>
                            <a:cxn ang="0">
                              <a:pos x="connsiteX8207" y="connsiteY8207"/>
                            </a:cxn>
                            <a:cxn ang="0">
                              <a:pos x="connsiteX8208" y="connsiteY8208"/>
                            </a:cxn>
                            <a:cxn ang="0">
                              <a:pos x="connsiteX8209" y="connsiteY8209"/>
                            </a:cxn>
                            <a:cxn ang="0">
                              <a:pos x="connsiteX8210" y="connsiteY8210"/>
                            </a:cxn>
                            <a:cxn ang="0">
                              <a:pos x="connsiteX8211" y="connsiteY8211"/>
                            </a:cxn>
                            <a:cxn ang="0">
                              <a:pos x="connsiteX8212" y="connsiteY8212"/>
                            </a:cxn>
                            <a:cxn ang="0">
                              <a:pos x="connsiteX8213" y="connsiteY8213"/>
                            </a:cxn>
                            <a:cxn ang="0">
                              <a:pos x="connsiteX8214" y="connsiteY8214"/>
                            </a:cxn>
                            <a:cxn ang="0">
                              <a:pos x="connsiteX8215" y="connsiteY8215"/>
                            </a:cxn>
                            <a:cxn ang="0">
                              <a:pos x="connsiteX8216" y="connsiteY8216"/>
                            </a:cxn>
                            <a:cxn ang="0">
                              <a:pos x="connsiteX8217" y="connsiteY8217"/>
                            </a:cxn>
                            <a:cxn ang="0">
                              <a:pos x="connsiteX8218" y="connsiteY8218"/>
                            </a:cxn>
                            <a:cxn ang="0">
                              <a:pos x="connsiteX8219" y="connsiteY8219"/>
                            </a:cxn>
                            <a:cxn ang="0">
                              <a:pos x="connsiteX8220" y="connsiteY8220"/>
                            </a:cxn>
                            <a:cxn ang="0">
                              <a:pos x="connsiteX8221" y="connsiteY8221"/>
                            </a:cxn>
                            <a:cxn ang="0">
                              <a:pos x="connsiteX8222" y="connsiteY8222"/>
                            </a:cxn>
                            <a:cxn ang="0">
                              <a:pos x="connsiteX8223" y="connsiteY8223"/>
                            </a:cxn>
                            <a:cxn ang="0">
                              <a:pos x="connsiteX8224" y="connsiteY8224"/>
                            </a:cxn>
                            <a:cxn ang="0">
                              <a:pos x="connsiteX8225" y="connsiteY8225"/>
                            </a:cxn>
                            <a:cxn ang="0">
                              <a:pos x="connsiteX8226" y="connsiteY8226"/>
                            </a:cxn>
                            <a:cxn ang="0">
                              <a:pos x="connsiteX8227" y="connsiteY8227"/>
                            </a:cxn>
                            <a:cxn ang="0">
                              <a:pos x="connsiteX8228" y="connsiteY8228"/>
                            </a:cxn>
                            <a:cxn ang="0">
                              <a:pos x="connsiteX8229" y="connsiteY8229"/>
                            </a:cxn>
                            <a:cxn ang="0">
                              <a:pos x="connsiteX8230" y="connsiteY8230"/>
                            </a:cxn>
                            <a:cxn ang="0">
                              <a:pos x="connsiteX8231" y="connsiteY8231"/>
                            </a:cxn>
                          </a:cxnLst>
                          <a:rect l="l" t="t" r="r" b="b"/>
                          <a:pathLst>
                            <a:path w="7563811" h="773723">
                              <a:moveTo>
                                <a:pt x="7423157" y="722991"/>
                              </a:moveTo>
                              <a:cubicBezTo>
                                <a:pt x="7425063" y="722737"/>
                                <a:pt x="7431797" y="723499"/>
                                <a:pt x="7433449" y="724516"/>
                              </a:cubicBezTo>
                              <a:cubicBezTo>
                                <a:pt x="7436372" y="726295"/>
                                <a:pt x="7442216" y="724897"/>
                                <a:pt x="7444630" y="727057"/>
                              </a:cubicBezTo>
                              <a:cubicBezTo>
                                <a:pt x="7446028" y="728201"/>
                                <a:pt x="7446028" y="734172"/>
                                <a:pt x="7447171" y="736205"/>
                              </a:cubicBezTo>
                              <a:cubicBezTo>
                                <a:pt x="7447934" y="737476"/>
                                <a:pt x="7450729" y="737349"/>
                                <a:pt x="7451872" y="737730"/>
                              </a:cubicBezTo>
                              <a:lnTo>
                                <a:pt x="7451872" y="737857"/>
                              </a:lnTo>
                              <a:cubicBezTo>
                                <a:pt x="7454032" y="738492"/>
                                <a:pt x="7452889" y="741796"/>
                                <a:pt x="7453143" y="743321"/>
                              </a:cubicBezTo>
                              <a:cubicBezTo>
                                <a:pt x="7452889" y="744591"/>
                                <a:pt x="7452254" y="745608"/>
                                <a:pt x="7451237" y="746370"/>
                              </a:cubicBezTo>
                              <a:cubicBezTo>
                                <a:pt x="7449458" y="748530"/>
                                <a:pt x="7452000" y="749928"/>
                                <a:pt x="7451618" y="752215"/>
                              </a:cubicBezTo>
                              <a:cubicBezTo>
                                <a:pt x="7450983" y="754883"/>
                                <a:pt x="7448061" y="762125"/>
                                <a:pt x="7446282" y="764158"/>
                              </a:cubicBezTo>
                              <a:cubicBezTo>
                                <a:pt x="7443868" y="766954"/>
                                <a:pt x="7440056" y="767970"/>
                                <a:pt x="7436880" y="769622"/>
                              </a:cubicBezTo>
                              <a:cubicBezTo>
                                <a:pt x="7435228" y="770511"/>
                                <a:pt x="7432686" y="772290"/>
                                <a:pt x="7430908" y="772544"/>
                              </a:cubicBezTo>
                              <a:cubicBezTo>
                                <a:pt x="7429256" y="772798"/>
                                <a:pt x="7428240" y="770384"/>
                                <a:pt x="7426588" y="770384"/>
                              </a:cubicBezTo>
                              <a:cubicBezTo>
                                <a:pt x="7423030" y="770384"/>
                                <a:pt x="7424046" y="775848"/>
                                <a:pt x="7419727" y="772798"/>
                              </a:cubicBezTo>
                              <a:cubicBezTo>
                                <a:pt x="7415026" y="769495"/>
                                <a:pt x="7415661" y="767970"/>
                                <a:pt x="7409943" y="768605"/>
                              </a:cubicBezTo>
                              <a:cubicBezTo>
                                <a:pt x="7406259" y="768987"/>
                                <a:pt x="7406132" y="762507"/>
                                <a:pt x="7406639" y="760347"/>
                              </a:cubicBezTo>
                              <a:cubicBezTo>
                                <a:pt x="7407275" y="757424"/>
                                <a:pt x="7404225" y="757678"/>
                                <a:pt x="7403463" y="755391"/>
                              </a:cubicBezTo>
                              <a:cubicBezTo>
                                <a:pt x="7402573" y="752850"/>
                                <a:pt x="7403971" y="751325"/>
                                <a:pt x="7402193" y="748911"/>
                              </a:cubicBezTo>
                              <a:cubicBezTo>
                                <a:pt x="7399524" y="745354"/>
                                <a:pt x="7399651" y="741923"/>
                                <a:pt x="7403336" y="739890"/>
                              </a:cubicBezTo>
                              <a:cubicBezTo>
                                <a:pt x="7405877" y="738492"/>
                                <a:pt x="7403082" y="732139"/>
                                <a:pt x="7405877" y="728963"/>
                              </a:cubicBezTo>
                              <a:cubicBezTo>
                                <a:pt x="7408799" y="725659"/>
                                <a:pt x="7410070" y="725787"/>
                                <a:pt x="7414009" y="726422"/>
                              </a:cubicBezTo>
                              <a:cubicBezTo>
                                <a:pt x="7415279" y="726549"/>
                                <a:pt x="7416296" y="725914"/>
                                <a:pt x="7416931" y="724643"/>
                              </a:cubicBezTo>
                              <a:cubicBezTo>
                                <a:pt x="7418965" y="722229"/>
                                <a:pt x="7420616" y="723372"/>
                                <a:pt x="7423157" y="722991"/>
                              </a:cubicBezTo>
                              <a:close/>
                              <a:moveTo>
                                <a:pt x="1884038" y="683857"/>
                              </a:moveTo>
                              <a:cubicBezTo>
                                <a:pt x="1885563" y="685636"/>
                                <a:pt x="1890137" y="682460"/>
                                <a:pt x="1893186" y="684111"/>
                              </a:cubicBezTo>
                              <a:cubicBezTo>
                                <a:pt x="1896363" y="685890"/>
                                <a:pt x="1896490" y="687034"/>
                                <a:pt x="1896617" y="690210"/>
                              </a:cubicBezTo>
                              <a:cubicBezTo>
                                <a:pt x="1896743" y="691227"/>
                                <a:pt x="1897379" y="691989"/>
                                <a:pt x="1898523" y="692243"/>
                              </a:cubicBezTo>
                              <a:cubicBezTo>
                                <a:pt x="1900683" y="693387"/>
                                <a:pt x="1900047" y="694911"/>
                                <a:pt x="1900810" y="696817"/>
                              </a:cubicBezTo>
                              <a:cubicBezTo>
                                <a:pt x="1901318" y="698342"/>
                                <a:pt x="1901826" y="703806"/>
                                <a:pt x="1901318" y="705330"/>
                              </a:cubicBezTo>
                              <a:lnTo>
                                <a:pt x="1901191" y="705203"/>
                              </a:lnTo>
                              <a:cubicBezTo>
                                <a:pt x="1900301" y="707871"/>
                                <a:pt x="1902334" y="712191"/>
                                <a:pt x="1901064" y="714478"/>
                              </a:cubicBezTo>
                              <a:cubicBezTo>
                                <a:pt x="1900301" y="715876"/>
                                <a:pt x="1895599" y="716893"/>
                                <a:pt x="1894203" y="718036"/>
                              </a:cubicBezTo>
                              <a:cubicBezTo>
                                <a:pt x="1893313" y="718798"/>
                                <a:pt x="1893948" y="720958"/>
                                <a:pt x="1893821" y="721975"/>
                              </a:cubicBezTo>
                              <a:cubicBezTo>
                                <a:pt x="1893567" y="723881"/>
                                <a:pt x="1890899" y="723373"/>
                                <a:pt x="1889629" y="723881"/>
                              </a:cubicBezTo>
                              <a:cubicBezTo>
                                <a:pt x="1888612" y="723881"/>
                                <a:pt x="1887722" y="723500"/>
                                <a:pt x="1886960" y="722864"/>
                              </a:cubicBezTo>
                              <a:cubicBezTo>
                                <a:pt x="1884927" y="721848"/>
                                <a:pt x="1884292" y="724135"/>
                                <a:pt x="1882385" y="724135"/>
                              </a:cubicBezTo>
                              <a:cubicBezTo>
                                <a:pt x="1880226" y="724262"/>
                                <a:pt x="1874000" y="722991"/>
                                <a:pt x="1872094" y="721975"/>
                              </a:cubicBezTo>
                              <a:cubicBezTo>
                                <a:pt x="1869426" y="720577"/>
                                <a:pt x="1867901" y="717655"/>
                                <a:pt x="1866123" y="715495"/>
                              </a:cubicBezTo>
                              <a:cubicBezTo>
                                <a:pt x="1865233" y="714351"/>
                                <a:pt x="1863327" y="712700"/>
                                <a:pt x="1862818" y="711302"/>
                              </a:cubicBezTo>
                              <a:cubicBezTo>
                                <a:pt x="1862310" y="710031"/>
                                <a:pt x="1863962" y="708888"/>
                                <a:pt x="1863708" y="707490"/>
                              </a:cubicBezTo>
                              <a:cubicBezTo>
                                <a:pt x="1863200" y="704695"/>
                                <a:pt x="1858880" y="706347"/>
                                <a:pt x="1860658" y="702408"/>
                              </a:cubicBezTo>
                              <a:cubicBezTo>
                                <a:pt x="1862565" y="698088"/>
                                <a:pt x="1863962" y="698342"/>
                                <a:pt x="1862437" y="693895"/>
                              </a:cubicBezTo>
                              <a:cubicBezTo>
                                <a:pt x="1861421" y="691100"/>
                                <a:pt x="1866631" y="689956"/>
                                <a:pt x="1868410" y="689956"/>
                              </a:cubicBezTo>
                              <a:cubicBezTo>
                                <a:pt x="1870950" y="690083"/>
                                <a:pt x="1870189" y="687669"/>
                                <a:pt x="1871840" y="686653"/>
                              </a:cubicBezTo>
                              <a:cubicBezTo>
                                <a:pt x="1873619" y="685509"/>
                                <a:pt x="1875017" y="686271"/>
                                <a:pt x="1876668" y="684493"/>
                              </a:cubicBezTo>
                              <a:cubicBezTo>
                                <a:pt x="1879082" y="681824"/>
                                <a:pt x="1881750" y="681316"/>
                                <a:pt x="1884038" y="683857"/>
                              </a:cubicBezTo>
                              <a:close/>
                              <a:moveTo>
                                <a:pt x="2228875" y="681571"/>
                              </a:moveTo>
                              <a:cubicBezTo>
                                <a:pt x="2230908" y="681444"/>
                                <a:pt x="2237515" y="682842"/>
                                <a:pt x="2239040" y="684112"/>
                              </a:cubicBezTo>
                              <a:cubicBezTo>
                                <a:pt x="2241708" y="686272"/>
                                <a:pt x="2247680" y="685383"/>
                                <a:pt x="2249840" y="687797"/>
                              </a:cubicBezTo>
                              <a:cubicBezTo>
                                <a:pt x="2251111" y="689195"/>
                                <a:pt x="2250475" y="695166"/>
                                <a:pt x="2251365" y="697199"/>
                              </a:cubicBezTo>
                              <a:lnTo>
                                <a:pt x="2251619" y="697199"/>
                              </a:lnTo>
                              <a:cubicBezTo>
                                <a:pt x="2252127" y="698597"/>
                                <a:pt x="2254922" y="698724"/>
                                <a:pt x="2256066" y="699232"/>
                              </a:cubicBezTo>
                              <a:cubicBezTo>
                                <a:pt x="2258099" y="700122"/>
                                <a:pt x="2256701" y="703171"/>
                                <a:pt x="2256701" y="704823"/>
                              </a:cubicBezTo>
                              <a:cubicBezTo>
                                <a:pt x="2256193" y="705966"/>
                                <a:pt x="2255431" y="706983"/>
                                <a:pt x="2254414" y="707618"/>
                              </a:cubicBezTo>
                              <a:cubicBezTo>
                                <a:pt x="2252381" y="709651"/>
                                <a:pt x="2254795" y="711176"/>
                                <a:pt x="2254160" y="713463"/>
                              </a:cubicBezTo>
                              <a:cubicBezTo>
                                <a:pt x="2253398" y="716004"/>
                                <a:pt x="2249586" y="722992"/>
                                <a:pt x="2247680" y="724771"/>
                              </a:cubicBezTo>
                              <a:cubicBezTo>
                                <a:pt x="2245012" y="727312"/>
                                <a:pt x="2241073" y="728074"/>
                                <a:pt x="2237769" y="729345"/>
                              </a:cubicBezTo>
                              <a:cubicBezTo>
                                <a:pt x="2235991" y="729980"/>
                                <a:pt x="2233322" y="731632"/>
                                <a:pt x="2231544" y="731632"/>
                              </a:cubicBezTo>
                              <a:cubicBezTo>
                                <a:pt x="2229765" y="731759"/>
                                <a:pt x="2229002" y="729345"/>
                                <a:pt x="2227351" y="729091"/>
                              </a:cubicBezTo>
                              <a:cubicBezTo>
                                <a:pt x="2223920" y="728583"/>
                                <a:pt x="2224301" y="734300"/>
                                <a:pt x="2220362" y="730743"/>
                              </a:cubicBezTo>
                              <a:cubicBezTo>
                                <a:pt x="2216169" y="726931"/>
                                <a:pt x="2216805" y="725533"/>
                                <a:pt x="2211087" y="725533"/>
                              </a:cubicBezTo>
                              <a:cubicBezTo>
                                <a:pt x="2207402" y="725660"/>
                                <a:pt x="2207911" y="719053"/>
                                <a:pt x="2208673" y="717020"/>
                              </a:cubicBezTo>
                              <a:cubicBezTo>
                                <a:pt x="2209689" y="714225"/>
                                <a:pt x="2206513" y="714098"/>
                                <a:pt x="2206005" y="711811"/>
                              </a:cubicBezTo>
                              <a:cubicBezTo>
                                <a:pt x="2205370" y="709270"/>
                                <a:pt x="2206894" y="707872"/>
                                <a:pt x="2205370" y="705331"/>
                              </a:cubicBezTo>
                              <a:cubicBezTo>
                                <a:pt x="2203082" y="701519"/>
                                <a:pt x="2203591" y="698089"/>
                                <a:pt x="2207402" y="696437"/>
                              </a:cubicBezTo>
                              <a:cubicBezTo>
                                <a:pt x="2210071" y="695293"/>
                                <a:pt x="2207911" y="688686"/>
                                <a:pt x="2211087" y="685764"/>
                              </a:cubicBezTo>
                              <a:cubicBezTo>
                                <a:pt x="2214391" y="682715"/>
                                <a:pt x="2215661" y="682969"/>
                                <a:pt x="2219473" y="683985"/>
                              </a:cubicBezTo>
                              <a:cubicBezTo>
                                <a:pt x="2220744" y="684366"/>
                                <a:pt x="2221760" y="683858"/>
                                <a:pt x="2222522" y="682587"/>
                              </a:cubicBezTo>
                              <a:cubicBezTo>
                                <a:pt x="2224682" y="680427"/>
                                <a:pt x="2226334" y="681698"/>
                                <a:pt x="2228875" y="681571"/>
                              </a:cubicBezTo>
                              <a:close/>
                              <a:moveTo>
                                <a:pt x="7563558" y="678394"/>
                              </a:moveTo>
                              <a:lnTo>
                                <a:pt x="7563558" y="710159"/>
                              </a:lnTo>
                              <a:cubicBezTo>
                                <a:pt x="7562414" y="708888"/>
                                <a:pt x="7562286" y="707617"/>
                                <a:pt x="7560254" y="706855"/>
                              </a:cubicBezTo>
                              <a:cubicBezTo>
                                <a:pt x="7556823" y="705585"/>
                                <a:pt x="7555171" y="702916"/>
                                <a:pt x="7556823" y="699867"/>
                              </a:cubicBezTo>
                              <a:cubicBezTo>
                                <a:pt x="7557967" y="697707"/>
                                <a:pt x="7553139" y="694403"/>
                                <a:pt x="7553647" y="690846"/>
                              </a:cubicBezTo>
                              <a:cubicBezTo>
                                <a:pt x="7554155" y="687161"/>
                                <a:pt x="7555171" y="686653"/>
                                <a:pt x="7558221" y="685255"/>
                              </a:cubicBezTo>
                              <a:cubicBezTo>
                                <a:pt x="7559237" y="684747"/>
                                <a:pt x="7559618" y="683985"/>
                                <a:pt x="7559492" y="682714"/>
                              </a:cubicBezTo>
                              <a:cubicBezTo>
                                <a:pt x="7559872" y="680173"/>
                                <a:pt x="7561524" y="680046"/>
                                <a:pt x="7563176" y="678648"/>
                              </a:cubicBezTo>
                              <a:cubicBezTo>
                                <a:pt x="7563176" y="678648"/>
                                <a:pt x="7563558" y="678394"/>
                                <a:pt x="7563558" y="678394"/>
                              </a:cubicBezTo>
                              <a:close/>
                              <a:moveTo>
                                <a:pt x="1540722" y="674836"/>
                              </a:moveTo>
                              <a:cubicBezTo>
                                <a:pt x="1542755" y="674709"/>
                                <a:pt x="1549362" y="676107"/>
                                <a:pt x="1550887" y="677378"/>
                              </a:cubicBezTo>
                              <a:cubicBezTo>
                                <a:pt x="1553682" y="679538"/>
                                <a:pt x="1559527" y="678648"/>
                                <a:pt x="1561687" y="681062"/>
                              </a:cubicBezTo>
                              <a:cubicBezTo>
                                <a:pt x="1562958" y="682460"/>
                                <a:pt x="1562322" y="688432"/>
                                <a:pt x="1563212" y="690465"/>
                              </a:cubicBezTo>
                              <a:lnTo>
                                <a:pt x="1563339" y="690465"/>
                              </a:lnTo>
                              <a:cubicBezTo>
                                <a:pt x="1563847" y="691862"/>
                                <a:pt x="1566642" y="691989"/>
                                <a:pt x="1567786" y="692498"/>
                              </a:cubicBezTo>
                              <a:cubicBezTo>
                                <a:pt x="1569819" y="693514"/>
                                <a:pt x="1568421" y="696436"/>
                                <a:pt x="1568421" y="698088"/>
                              </a:cubicBezTo>
                              <a:cubicBezTo>
                                <a:pt x="1567913" y="699232"/>
                                <a:pt x="1567150" y="700248"/>
                                <a:pt x="1566134" y="700884"/>
                              </a:cubicBezTo>
                              <a:cubicBezTo>
                                <a:pt x="1564101" y="702917"/>
                                <a:pt x="1566515" y="704441"/>
                                <a:pt x="1565880" y="706728"/>
                              </a:cubicBezTo>
                              <a:cubicBezTo>
                                <a:pt x="1565118" y="709396"/>
                                <a:pt x="1561433" y="716258"/>
                                <a:pt x="1559400" y="718036"/>
                              </a:cubicBezTo>
                              <a:cubicBezTo>
                                <a:pt x="1556732" y="720451"/>
                                <a:pt x="1552920" y="721213"/>
                                <a:pt x="1549616" y="722483"/>
                              </a:cubicBezTo>
                              <a:cubicBezTo>
                                <a:pt x="1547838" y="723119"/>
                                <a:pt x="1545169" y="724771"/>
                                <a:pt x="1543391" y="724771"/>
                              </a:cubicBezTo>
                              <a:cubicBezTo>
                                <a:pt x="1541612" y="724898"/>
                                <a:pt x="1540849" y="722483"/>
                                <a:pt x="1539198" y="722229"/>
                              </a:cubicBezTo>
                              <a:cubicBezTo>
                                <a:pt x="1535767" y="721848"/>
                                <a:pt x="1536148" y="727439"/>
                                <a:pt x="1532209" y="723881"/>
                              </a:cubicBezTo>
                              <a:cubicBezTo>
                                <a:pt x="1527889" y="720069"/>
                                <a:pt x="1528652" y="718672"/>
                                <a:pt x="1522934" y="718672"/>
                              </a:cubicBezTo>
                              <a:cubicBezTo>
                                <a:pt x="1519249" y="718799"/>
                                <a:pt x="1519758" y="712192"/>
                                <a:pt x="1520520" y="710159"/>
                              </a:cubicBezTo>
                              <a:cubicBezTo>
                                <a:pt x="1521536" y="707364"/>
                                <a:pt x="1518360" y="707236"/>
                                <a:pt x="1517852" y="704949"/>
                              </a:cubicBezTo>
                              <a:cubicBezTo>
                                <a:pt x="1517216" y="702408"/>
                                <a:pt x="1518741" y="701011"/>
                                <a:pt x="1517216" y="698469"/>
                              </a:cubicBezTo>
                              <a:cubicBezTo>
                                <a:pt x="1514929" y="694658"/>
                                <a:pt x="1515438" y="691227"/>
                                <a:pt x="1519249" y="689575"/>
                              </a:cubicBezTo>
                              <a:cubicBezTo>
                                <a:pt x="1521790" y="688559"/>
                                <a:pt x="1519758" y="681952"/>
                                <a:pt x="1522934" y="679029"/>
                              </a:cubicBezTo>
                              <a:cubicBezTo>
                                <a:pt x="1526238" y="675980"/>
                                <a:pt x="1527508" y="676234"/>
                                <a:pt x="1531320" y="677251"/>
                              </a:cubicBezTo>
                              <a:cubicBezTo>
                                <a:pt x="1532591" y="677505"/>
                                <a:pt x="1533607" y="677123"/>
                                <a:pt x="1534369" y="675853"/>
                              </a:cubicBezTo>
                              <a:cubicBezTo>
                                <a:pt x="1536529" y="673693"/>
                                <a:pt x="1538182" y="674836"/>
                                <a:pt x="1540722" y="674836"/>
                              </a:cubicBezTo>
                              <a:close/>
                              <a:moveTo>
                                <a:pt x="1183304" y="663655"/>
                              </a:moveTo>
                              <a:cubicBezTo>
                                <a:pt x="1185338" y="663655"/>
                                <a:pt x="1192072" y="665434"/>
                                <a:pt x="1193596" y="666832"/>
                              </a:cubicBezTo>
                              <a:cubicBezTo>
                                <a:pt x="1196391" y="669119"/>
                                <a:pt x="1202491" y="668611"/>
                                <a:pt x="1204651" y="671152"/>
                              </a:cubicBezTo>
                              <a:cubicBezTo>
                                <a:pt x="1205794" y="672550"/>
                                <a:pt x="1204905" y="678775"/>
                                <a:pt x="1205668" y="680935"/>
                              </a:cubicBezTo>
                              <a:lnTo>
                                <a:pt x="1205541" y="681063"/>
                              </a:lnTo>
                              <a:cubicBezTo>
                                <a:pt x="1206049" y="682460"/>
                                <a:pt x="1208971" y="682714"/>
                                <a:pt x="1210114" y="683350"/>
                              </a:cubicBezTo>
                              <a:cubicBezTo>
                                <a:pt x="1212148" y="684493"/>
                                <a:pt x="1210495" y="687542"/>
                                <a:pt x="1210495" y="689194"/>
                              </a:cubicBezTo>
                              <a:cubicBezTo>
                                <a:pt x="1210114" y="690465"/>
                                <a:pt x="1209225" y="691354"/>
                                <a:pt x="1208081" y="691990"/>
                              </a:cubicBezTo>
                              <a:cubicBezTo>
                                <a:pt x="1205794" y="694023"/>
                                <a:pt x="1208209" y="695801"/>
                                <a:pt x="1207446" y="698088"/>
                              </a:cubicBezTo>
                              <a:cubicBezTo>
                                <a:pt x="1206430" y="700757"/>
                                <a:pt x="1202237" y="707618"/>
                                <a:pt x="1200076" y="709397"/>
                              </a:cubicBezTo>
                              <a:cubicBezTo>
                                <a:pt x="1197154" y="711811"/>
                                <a:pt x="1193088" y="712319"/>
                                <a:pt x="1189658" y="713462"/>
                              </a:cubicBezTo>
                              <a:cubicBezTo>
                                <a:pt x="1187879" y="714098"/>
                                <a:pt x="1185083" y="715495"/>
                                <a:pt x="1183177" y="715495"/>
                              </a:cubicBezTo>
                              <a:cubicBezTo>
                                <a:pt x="1181271" y="715495"/>
                                <a:pt x="1180763" y="712954"/>
                                <a:pt x="1178984" y="712700"/>
                              </a:cubicBezTo>
                              <a:cubicBezTo>
                                <a:pt x="1175427" y="712065"/>
                                <a:pt x="1175427" y="717783"/>
                                <a:pt x="1171616" y="713971"/>
                              </a:cubicBezTo>
                              <a:cubicBezTo>
                                <a:pt x="1167422" y="709778"/>
                                <a:pt x="1168311" y="708380"/>
                                <a:pt x="1162340" y="708126"/>
                              </a:cubicBezTo>
                              <a:cubicBezTo>
                                <a:pt x="1158528" y="707999"/>
                                <a:pt x="1159417" y="701392"/>
                                <a:pt x="1160308" y="699232"/>
                              </a:cubicBezTo>
                              <a:cubicBezTo>
                                <a:pt x="1161577" y="696310"/>
                                <a:pt x="1158275" y="696055"/>
                                <a:pt x="1157893" y="693641"/>
                              </a:cubicBezTo>
                              <a:cubicBezTo>
                                <a:pt x="1157511" y="690973"/>
                                <a:pt x="1159037" y="689703"/>
                                <a:pt x="1157638" y="686907"/>
                              </a:cubicBezTo>
                              <a:cubicBezTo>
                                <a:pt x="1155478" y="682841"/>
                                <a:pt x="1156114" y="679284"/>
                                <a:pt x="1160181" y="677759"/>
                              </a:cubicBezTo>
                              <a:cubicBezTo>
                                <a:pt x="1162975" y="676743"/>
                                <a:pt x="1161196" y="669754"/>
                                <a:pt x="1164627" y="666959"/>
                              </a:cubicBezTo>
                              <a:cubicBezTo>
                                <a:pt x="1168184" y="663910"/>
                                <a:pt x="1169455" y="664291"/>
                                <a:pt x="1173394" y="665561"/>
                              </a:cubicBezTo>
                              <a:cubicBezTo>
                                <a:pt x="1174791" y="665943"/>
                                <a:pt x="1175809" y="665561"/>
                                <a:pt x="1176698" y="664291"/>
                              </a:cubicBezTo>
                              <a:cubicBezTo>
                                <a:pt x="1179111" y="662258"/>
                                <a:pt x="1180636" y="663655"/>
                                <a:pt x="1183304" y="663655"/>
                              </a:cubicBezTo>
                              <a:close/>
                              <a:moveTo>
                                <a:pt x="2584388" y="660225"/>
                              </a:moveTo>
                              <a:cubicBezTo>
                                <a:pt x="2586294" y="659970"/>
                                <a:pt x="2592647" y="660987"/>
                                <a:pt x="2594172" y="662003"/>
                              </a:cubicBezTo>
                              <a:cubicBezTo>
                                <a:pt x="2596967" y="663782"/>
                                <a:pt x="2602431" y="662639"/>
                                <a:pt x="2604718" y="664799"/>
                              </a:cubicBezTo>
                              <a:cubicBezTo>
                                <a:pt x="2605988" y="665942"/>
                                <a:pt x="2605734" y="671660"/>
                                <a:pt x="2606751" y="673566"/>
                              </a:cubicBezTo>
                              <a:cubicBezTo>
                                <a:pt x="2607386" y="674836"/>
                                <a:pt x="2610181" y="674836"/>
                                <a:pt x="2611198" y="675217"/>
                              </a:cubicBezTo>
                              <a:cubicBezTo>
                                <a:pt x="2613231" y="675980"/>
                                <a:pt x="2612087" y="679029"/>
                                <a:pt x="2612214" y="680554"/>
                              </a:cubicBezTo>
                              <a:cubicBezTo>
                                <a:pt x="2611960" y="681697"/>
                                <a:pt x="2611325" y="682587"/>
                                <a:pt x="2610308" y="683349"/>
                              </a:cubicBezTo>
                              <a:cubicBezTo>
                                <a:pt x="2608402" y="685382"/>
                                <a:pt x="2610816" y="686780"/>
                                <a:pt x="2610308" y="688940"/>
                              </a:cubicBezTo>
                              <a:cubicBezTo>
                                <a:pt x="2609673" y="691481"/>
                                <a:pt x="2606623" y="698215"/>
                                <a:pt x="2604845" y="700121"/>
                              </a:cubicBezTo>
                              <a:cubicBezTo>
                                <a:pt x="2602431" y="702662"/>
                                <a:pt x="2598746" y="703552"/>
                                <a:pt x="2595696" y="705076"/>
                              </a:cubicBezTo>
                              <a:cubicBezTo>
                                <a:pt x="2594172" y="705839"/>
                                <a:pt x="2591631" y="707363"/>
                                <a:pt x="2589979" y="707617"/>
                              </a:cubicBezTo>
                              <a:cubicBezTo>
                                <a:pt x="2588327" y="707744"/>
                                <a:pt x="2587565" y="705457"/>
                                <a:pt x="2585913" y="705457"/>
                              </a:cubicBezTo>
                              <a:cubicBezTo>
                                <a:pt x="2582609" y="705330"/>
                                <a:pt x="2583245" y="710667"/>
                                <a:pt x="2579306" y="707490"/>
                              </a:cubicBezTo>
                              <a:cubicBezTo>
                                <a:pt x="2574986" y="704187"/>
                                <a:pt x="2575621" y="702662"/>
                                <a:pt x="2570158" y="703170"/>
                              </a:cubicBezTo>
                              <a:cubicBezTo>
                                <a:pt x="2566727" y="703424"/>
                                <a:pt x="2566727" y="697199"/>
                                <a:pt x="2567362" y="695166"/>
                              </a:cubicBezTo>
                              <a:cubicBezTo>
                                <a:pt x="2568125" y="692370"/>
                                <a:pt x="2565202" y="692497"/>
                                <a:pt x="2564567" y="690337"/>
                              </a:cubicBezTo>
                              <a:cubicBezTo>
                                <a:pt x="2563805" y="687796"/>
                                <a:pt x="2565202" y="686526"/>
                                <a:pt x="2563551" y="684112"/>
                              </a:cubicBezTo>
                              <a:cubicBezTo>
                                <a:pt x="2561137" y="680554"/>
                                <a:pt x="2561391" y="677250"/>
                                <a:pt x="2564948" y="675472"/>
                              </a:cubicBezTo>
                              <a:cubicBezTo>
                                <a:pt x="2567362" y="674328"/>
                                <a:pt x="2564948" y="668102"/>
                                <a:pt x="2567744" y="665180"/>
                              </a:cubicBezTo>
                              <a:cubicBezTo>
                                <a:pt x="2570666" y="662130"/>
                                <a:pt x="2571936" y="662257"/>
                                <a:pt x="2575621" y="663020"/>
                              </a:cubicBezTo>
                              <a:cubicBezTo>
                                <a:pt x="2576765" y="663274"/>
                                <a:pt x="2577781" y="662766"/>
                                <a:pt x="2578416" y="661495"/>
                              </a:cubicBezTo>
                              <a:cubicBezTo>
                                <a:pt x="2580322" y="659462"/>
                                <a:pt x="2581974" y="660479"/>
                                <a:pt x="2584388" y="660225"/>
                              </a:cubicBezTo>
                              <a:close/>
                              <a:moveTo>
                                <a:pt x="7281360" y="659462"/>
                              </a:moveTo>
                              <a:cubicBezTo>
                                <a:pt x="7282503" y="658064"/>
                                <a:pt x="7284664" y="659716"/>
                                <a:pt x="7285934" y="659970"/>
                              </a:cubicBezTo>
                              <a:cubicBezTo>
                                <a:pt x="7286696" y="660479"/>
                                <a:pt x="7287331" y="661241"/>
                                <a:pt x="7287713" y="662257"/>
                              </a:cubicBezTo>
                              <a:cubicBezTo>
                                <a:pt x="7288983" y="664290"/>
                                <a:pt x="7290635" y="662639"/>
                                <a:pt x="7292287" y="663528"/>
                              </a:cubicBezTo>
                              <a:cubicBezTo>
                                <a:pt x="7294193" y="664672"/>
                                <a:pt x="7298894" y="668737"/>
                                <a:pt x="7300037" y="670643"/>
                              </a:cubicBezTo>
                              <a:lnTo>
                                <a:pt x="7300164" y="670643"/>
                              </a:lnTo>
                              <a:cubicBezTo>
                                <a:pt x="7301562" y="673184"/>
                                <a:pt x="7301436" y="676361"/>
                                <a:pt x="7301943" y="679156"/>
                              </a:cubicBezTo>
                              <a:cubicBezTo>
                                <a:pt x="7302198" y="680554"/>
                                <a:pt x="7302960" y="682968"/>
                                <a:pt x="7302706" y="684366"/>
                              </a:cubicBezTo>
                              <a:cubicBezTo>
                                <a:pt x="7302451" y="685763"/>
                                <a:pt x="7300546" y="685890"/>
                                <a:pt x="7300037" y="687161"/>
                              </a:cubicBezTo>
                              <a:cubicBezTo>
                                <a:pt x="7299021" y="689829"/>
                                <a:pt x="7303468" y="690592"/>
                                <a:pt x="7300037" y="693006"/>
                              </a:cubicBezTo>
                              <a:cubicBezTo>
                                <a:pt x="7296226" y="695801"/>
                                <a:pt x="7295209" y="694911"/>
                                <a:pt x="7294320" y="699486"/>
                              </a:cubicBezTo>
                              <a:cubicBezTo>
                                <a:pt x="7293812" y="702408"/>
                                <a:pt x="7288730" y="700883"/>
                                <a:pt x="7287205" y="699867"/>
                              </a:cubicBezTo>
                              <a:cubicBezTo>
                                <a:pt x="7285172" y="698596"/>
                                <a:pt x="7284536" y="701010"/>
                                <a:pt x="7282630" y="701010"/>
                              </a:cubicBezTo>
                              <a:cubicBezTo>
                                <a:pt x="7280471" y="701010"/>
                                <a:pt x="7279708" y="699613"/>
                                <a:pt x="7277421" y="700375"/>
                              </a:cubicBezTo>
                              <a:cubicBezTo>
                                <a:pt x="7274118" y="701519"/>
                                <a:pt x="7271449" y="700502"/>
                                <a:pt x="7270814" y="697199"/>
                              </a:cubicBezTo>
                              <a:cubicBezTo>
                                <a:pt x="7270433" y="694911"/>
                                <a:pt x="7264843" y="695293"/>
                                <a:pt x="7263064" y="692370"/>
                              </a:cubicBezTo>
                              <a:cubicBezTo>
                                <a:pt x="7261157" y="689321"/>
                                <a:pt x="7261539" y="688304"/>
                                <a:pt x="7263064" y="685509"/>
                              </a:cubicBezTo>
                              <a:cubicBezTo>
                                <a:pt x="7263444" y="684620"/>
                                <a:pt x="7263318" y="683603"/>
                                <a:pt x="7262428" y="682841"/>
                              </a:cubicBezTo>
                              <a:cubicBezTo>
                                <a:pt x="7261157" y="680681"/>
                                <a:pt x="7262428" y="679664"/>
                                <a:pt x="7262809" y="677631"/>
                              </a:cubicBezTo>
                              <a:cubicBezTo>
                                <a:pt x="7263191" y="676107"/>
                                <a:pt x="7265350" y="671152"/>
                                <a:pt x="7266621" y="670135"/>
                              </a:cubicBezTo>
                              <a:cubicBezTo>
                                <a:pt x="7268781" y="668356"/>
                                <a:pt x="7269162" y="663528"/>
                                <a:pt x="7271449" y="662257"/>
                              </a:cubicBezTo>
                              <a:cubicBezTo>
                                <a:pt x="7272593" y="661495"/>
                                <a:pt x="7277294" y="663020"/>
                                <a:pt x="7279073" y="662639"/>
                              </a:cubicBezTo>
                              <a:cubicBezTo>
                                <a:pt x="7280089" y="662512"/>
                                <a:pt x="7280725" y="660224"/>
                                <a:pt x="7281360" y="659462"/>
                              </a:cubicBezTo>
                              <a:close/>
                              <a:moveTo>
                                <a:pt x="2004362" y="659335"/>
                              </a:moveTo>
                              <a:cubicBezTo>
                                <a:pt x="2005633" y="660860"/>
                                <a:pt x="2009699" y="658065"/>
                                <a:pt x="2012367" y="659589"/>
                              </a:cubicBezTo>
                              <a:cubicBezTo>
                                <a:pt x="2015162" y="661114"/>
                                <a:pt x="2015290" y="662130"/>
                                <a:pt x="2015417" y="664926"/>
                              </a:cubicBezTo>
                              <a:cubicBezTo>
                                <a:pt x="2015544" y="665815"/>
                                <a:pt x="2016052" y="666450"/>
                                <a:pt x="2017069" y="666705"/>
                              </a:cubicBezTo>
                              <a:cubicBezTo>
                                <a:pt x="2018973" y="667721"/>
                                <a:pt x="2018466" y="668992"/>
                                <a:pt x="2019102" y="670770"/>
                              </a:cubicBezTo>
                              <a:cubicBezTo>
                                <a:pt x="2019610" y="672168"/>
                                <a:pt x="2020117" y="676996"/>
                                <a:pt x="2019610" y="678267"/>
                              </a:cubicBezTo>
                              <a:lnTo>
                                <a:pt x="2019610" y="678394"/>
                              </a:lnTo>
                              <a:cubicBezTo>
                                <a:pt x="2018720" y="680681"/>
                                <a:pt x="2020626" y="684493"/>
                                <a:pt x="2019483" y="686526"/>
                              </a:cubicBezTo>
                              <a:cubicBezTo>
                                <a:pt x="2018847" y="687669"/>
                                <a:pt x="2014654" y="688559"/>
                                <a:pt x="2013383" y="689575"/>
                              </a:cubicBezTo>
                              <a:cubicBezTo>
                                <a:pt x="2012621" y="690337"/>
                                <a:pt x="2013003" y="692243"/>
                                <a:pt x="2013003" y="693133"/>
                              </a:cubicBezTo>
                              <a:cubicBezTo>
                                <a:pt x="2012749" y="694785"/>
                                <a:pt x="2010334" y="694403"/>
                                <a:pt x="2009318" y="694785"/>
                              </a:cubicBezTo>
                              <a:cubicBezTo>
                                <a:pt x="2008429" y="694785"/>
                                <a:pt x="2007539" y="694530"/>
                                <a:pt x="2006903" y="693895"/>
                              </a:cubicBezTo>
                              <a:cubicBezTo>
                                <a:pt x="2005124" y="693006"/>
                                <a:pt x="2004489" y="695039"/>
                                <a:pt x="2002838" y="695039"/>
                              </a:cubicBezTo>
                              <a:cubicBezTo>
                                <a:pt x="2000804" y="695039"/>
                                <a:pt x="1995339" y="694022"/>
                                <a:pt x="1993689" y="693006"/>
                              </a:cubicBezTo>
                              <a:cubicBezTo>
                                <a:pt x="1991401" y="691735"/>
                                <a:pt x="1990131" y="689194"/>
                                <a:pt x="1988479" y="687288"/>
                              </a:cubicBezTo>
                              <a:cubicBezTo>
                                <a:pt x="1987590" y="686272"/>
                                <a:pt x="1986064" y="684747"/>
                                <a:pt x="1985557" y="683603"/>
                              </a:cubicBezTo>
                              <a:cubicBezTo>
                                <a:pt x="1985176" y="682333"/>
                                <a:pt x="1986699" y="681316"/>
                                <a:pt x="1986446" y="680173"/>
                              </a:cubicBezTo>
                              <a:cubicBezTo>
                                <a:pt x="1985937" y="677759"/>
                                <a:pt x="1982252" y="679156"/>
                                <a:pt x="1983777" y="675726"/>
                              </a:cubicBezTo>
                              <a:cubicBezTo>
                                <a:pt x="1985429" y="671914"/>
                                <a:pt x="1986574" y="672041"/>
                                <a:pt x="1985302" y="668229"/>
                              </a:cubicBezTo>
                              <a:cubicBezTo>
                                <a:pt x="1984540" y="665688"/>
                                <a:pt x="1989114" y="664672"/>
                                <a:pt x="1990638" y="664672"/>
                              </a:cubicBezTo>
                              <a:cubicBezTo>
                                <a:pt x="1992799" y="664799"/>
                                <a:pt x="1992037" y="662639"/>
                                <a:pt x="1993562" y="661749"/>
                              </a:cubicBezTo>
                              <a:cubicBezTo>
                                <a:pt x="1995213" y="660733"/>
                                <a:pt x="1996484" y="661495"/>
                                <a:pt x="1997882" y="659843"/>
                              </a:cubicBezTo>
                              <a:cubicBezTo>
                                <a:pt x="1999916" y="657556"/>
                                <a:pt x="2002457" y="657048"/>
                                <a:pt x="2004362" y="659335"/>
                              </a:cubicBezTo>
                              <a:close/>
                              <a:moveTo>
                                <a:pt x="2390495" y="646248"/>
                              </a:moveTo>
                              <a:cubicBezTo>
                                <a:pt x="2392020" y="646630"/>
                                <a:pt x="2394306" y="651204"/>
                                <a:pt x="2395958" y="652220"/>
                              </a:cubicBezTo>
                              <a:cubicBezTo>
                                <a:pt x="2396974" y="652983"/>
                                <a:pt x="2399008" y="651712"/>
                                <a:pt x="2400023" y="651585"/>
                              </a:cubicBezTo>
                              <a:cubicBezTo>
                                <a:pt x="2401930" y="651331"/>
                                <a:pt x="2402311" y="654126"/>
                                <a:pt x="2403074" y="655270"/>
                              </a:cubicBezTo>
                              <a:cubicBezTo>
                                <a:pt x="2403327" y="656286"/>
                                <a:pt x="2403201" y="657302"/>
                                <a:pt x="2402819" y="658319"/>
                              </a:cubicBezTo>
                              <a:lnTo>
                                <a:pt x="2402692" y="658319"/>
                              </a:lnTo>
                              <a:cubicBezTo>
                                <a:pt x="2402183" y="660733"/>
                                <a:pt x="2404724" y="660733"/>
                                <a:pt x="2405233" y="662639"/>
                              </a:cubicBezTo>
                              <a:cubicBezTo>
                                <a:pt x="2405868" y="664926"/>
                                <a:pt x="2406376" y="671533"/>
                                <a:pt x="2405868" y="673693"/>
                              </a:cubicBezTo>
                              <a:cubicBezTo>
                                <a:pt x="2405106" y="676742"/>
                                <a:pt x="2402692" y="679030"/>
                                <a:pt x="2400913" y="681444"/>
                              </a:cubicBezTo>
                              <a:cubicBezTo>
                                <a:pt x="2400023" y="682714"/>
                                <a:pt x="2398880" y="685001"/>
                                <a:pt x="2397609" y="685891"/>
                              </a:cubicBezTo>
                              <a:cubicBezTo>
                                <a:pt x="2396466" y="686780"/>
                                <a:pt x="2394814" y="685382"/>
                                <a:pt x="2393543" y="686018"/>
                              </a:cubicBezTo>
                              <a:cubicBezTo>
                                <a:pt x="2390876" y="687288"/>
                                <a:pt x="2393798" y="691100"/>
                                <a:pt x="2389351" y="690465"/>
                              </a:cubicBezTo>
                              <a:cubicBezTo>
                                <a:pt x="2384523" y="689702"/>
                                <a:pt x="2384395" y="688432"/>
                                <a:pt x="2380330" y="691100"/>
                              </a:cubicBezTo>
                              <a:cubicBezTo>
                                <a:pt x="2377661" y="692879"/>
                                <a:pt x="2374993" y="687924"/>
                                <a:pt x="2374612" y="686145"/>
                              </a:cubicBezTo>
                              <a:cubicBezTo>
                                <a:pt x="2373977" y="683604"/>
                                <a:pt x="2371690" y="685001"/>
                                <a:pt x="2370292" y="683604"/>
                              </a:cubicBezTo>
                              <a:cubicBezTo>
                                <a:pt x="2368641" y="682079"/>
                                <a:pt x="2369148" y="680427"/>
                                <a:pt x="2366861" y="679284"/>
                              </a:cubicBezTo>
                              <a:cubicBezTo>
                                <a:pt x="2363558" y="677632"/>
                                <a:pt x="2362288" y="674964"/>
                                <a:pt x="2364193" y="672041"/>
                              </a:cubicBezTo>
                              <a:cubicBezTo>
                                <a:pt x="2365590" y="670008"/>
                                <a:pt x="2361016" y="666324"/>
                                <a:pt x="2361906" y="662766"/>
                              </a:cubicBezTo>
                              <a:cubicBezTo>
                                <a:pt x="2362923" y="659081"/>
                                <a:pt x="2363939" y="658700"/>
                                <a:pt x="2367115" y="657684"/>
                              </a:cubicBezTo>
                              <a:cubicBezTo>
                                <a:pt x="2368133" y="657302"/>
                                <a:pt x="2368641" y="656540"/>
                                <a:pt x="2368641" y="655270"/>
                              </a:cubicBezTo>
                              <a:cubicBezTo>
                                <a:pt x="2369276" y="652728"/>
                                <a:pt x="2370927" y="652855"/>
                                <a:pt x="2372706" y="651585"/>
                              </a:cubicBezTo>
                              <a:cubicBezTo>
                                <a:pt x="2374103" y="650568"/>
                                <a:pt x="2379440" y="648535"/>
                                <a:pt x="2381092" y="648662"/>
                              </a:cubicBezTo>
                              <a:cubicBezTo>
                                <a:pt x="2384014" y="648917"/>
                                <a:pt x="2387826" y="645613"/>
                                <a:pt x="2390495" y="646248"/>
                              </a:cubicBezTo>
                              <a:close/>
                              <a:moveTo>
                                <a:pt x="1701834" y="639895"/>
                              </a:moveTo>
                              <a:cubicBezTo>
                                <a:pt x="1703358" y="640277"/>
                                <a:pt x="1705773" y="644851"/>
                                <a:pt x="1707297" y="645867"/>
                              </a:cubicBezTo>
                              <a:cubicBezTo>
                                <a:pt x="1708314" y="646630"/>
                                <a:pt x="1710347" y="645359"/>
                                <a:pt x="1711363" y="645232"/>
                              </a:cubicBezTo>
                              <a:cubicBezTo>
                                <a:pt x="1713269" y="644978"/>
                                <a:pt x="1713650" y="647773"/>
                                <a:pt x="1714413" y="648917"/>
                              </a:cubicBezTo>
                              <a:cubicBezTo>
                                <a:pt x="1714794" y="649933"/>
                                <a:pt x="1714667" y="650949"/>
                                <a:pt x="1714159" y="651966"/>
                              </a:cubicBezTo>
                              <a:lnTo>
                                <a:pt x="1713904" y="651966"/>
                              </a:lnTo>
                              <a:cubicBezTo>
                                <a:pt x="1713396" y="654380"/>
                                <a:pt x="1715937" y="654380"/>
                                <a:pt x="1716446" y="656286"/>
                              </a:cubicBezTo>
                              <a:cubicBezTo>
                                <a:pt x="1717081" y="658573"/>
                                <a:pt x="1717589" y="665180"/>
                                <a:pt x="1717081" y="667340"/>
                              </a:cubicBezTo>
                              <a:cubicBezTo>
                                <a:pt x="1716319" y="670389"/>
                                <a:pt x="1713904" y="672677"/>
                                <a:pt x="1712126" y="675091"/>
                              </a:cubicBezTo>
                              <a:cubicBezTo>
                                <a:pt x="1711236" y="676361"/>
                                <a:pt x="1710093" y="678648"/>
                                <a:pt x="1708822" y="679538"/>
                              </a:cubicBezTo>
                              <a:cubicBezTo>
                                <a:pt x="1707678" y="680300"/>
                                <a:pt x="1706027" y="678902"/>
                                <a:pt x="1704756" y="679538"/>
                              </a:cubicBezTo>
                              <a:cubicBezTo>
                                <a:pt x="1702088" y="680808"/>
                                <a:pt x="1705010" y="684620"/>
                                <a:pt x="1700563" y="683985"/>
                              </a:cubicBezTo>
                              <a:cubicBezTo>
                                <a:pt x="1695735" y="683222"/>
                                <a:pt x="1695608" y="681952"/>
                                <a:pt x="1691542" y="684620"/>
                              </a:cubicBezTo>
                              <a:cubicBezTo>
                                <a:pt x="1689001" y="686399"/>
                                <a:pt x="1686333" y="681444"/>
                                <a:pt x="1685951" y="679665"/>
                              </a:cubicBezTo>
                              <a:cubicBezTo>
                                <a:pt x="1685316" y="677124"/>
                                <a:pt x="1683029" y="678521"/>
                                <a:pt x="1681632" y="677124"/>
                              </a:cubicBezTo>
                              <a:cubicBezTo>
                                <a:pt x="1679980" y="675472"/>
                                <a:pt x="1680488" y="673947"/>
                                <a:pt x="1678201" y="672804"/>
                              </a:cubicBezTo>
                              <a:cubicBezTo>
                                <a:pt x="1674897" y="671152"/>
                                <a:pt x="1673627" y="668484"/>
                                <a:pt x="1675533" y="665561"/>
                              </a:cubicBezTo>
                              <a:cubicBezTo>
                                <a:pt x="1676803" y="663528"/>
                                <a:pt x="1672356" y="659844"/>
                                <a:pt x="1673246" y="656286"/>
                              </a:cubicBezTo>
                              <a:cubicBezTo>
                                <a:pt x="1674262" y="652601"/>
                                <a:pt x="1675279" y="652220"/>
                                <a:pt x="1678455" y="651204"/>
                              </a:cubicBezTo>
                              <a:cubicBezTo>
                                <a:pt x="1679471" y="650822"/>
                                <a:pt x="1679980" y="650060"/>
                                <a:pt x="1679980" y="648789"/>
                              </a:cubicBezTo>
                              <a:cubicBezTo>
                                <a:pt x="1680615" y="646375"/>
                                <a:pt x="1682267" y="646502"/>
                                <a:pt x="1684045" y="645232"/>
                              </a:cubicBezTo>
                              <a:cubicBezTo>
                                <a:pt x="1685443" y="644215"/>
                                <a:pt x="1690780" y="642182"/>
                                <a:pt x="1692431" y="642309"/>
                              </a:cubicBezTo>
                              <a:cubicBezTo>
                                <a:pt x="1695354" y="642564"/>
                                <a:pt x="1699166" y="639260"/>
                                <a:pt x="1701834" y="639895"/>
                              </a:cubicBezTo>
                              <a:close/>
                              <a:moveTo>
                                <a:pt x="3113466" y="639006"/>
                              </a:moveTo>
                              <a:lnTo>
                                <a:pt x="3113593" y="639260"/>
                              </a:lnTo>
                              <a:lnTo>
                                <a:pt x="3113456" y="639085"/>
                              </a:lnTo>
                              <a:close/>
                              <a:moveTo>
                                <a:pt x="2951084" y="636719"/>
                              </a:moveTo>
                              <a:cubicBezTo>
                                <a:pt x="2952100" y="637100"/>
                                <a:pt x="2952862" y="637736"/>
                                <a:pt x="2953371" y="638752"/>
                              </a:cubicBezTo>
                              <a:cubicBezTo>
                                <a:pt x="2955023" y="640658"/>
                                <a:pt x="2956547" y="638625"/>
                                <a:pt x="2958453" y="639387"/>
                              </a:cubicBezTo>
                              <a:cubicBezTo>
                                <a:pt x="2960613" y="640150"/>
                                <a:pt x="2966331" y="643835"/>
                                <a:pt x="2967728" y="645613"/>
                              </a:cubicBezTo>
                              <a:cubicBezTo>
                                <a:pt x="2969761" y="648154"/>
                                <a:pt x="2970142" y="651458"/>
                                <a:pt x="2971032" y="654380"/>
                              </a:cubicBezTo>
                              <a:cubicBezTo>
                                <a:pt x="2971413" y="655905"/>
                                <a:pt x="2972557" y="658319"/>
                                <a:pt x="2972557" y="659844"/>
                              </a:cubicBezTo>
                              <a:lnTo>
                                <a:pt x="2972430" y="659844"/>
                              </a:lnTo>
                              <a:cubicBezTo>
                                <a:pt x="2972430" y="661369"/>
                                <a:pt x="2970270" y="661877"/>
                                <a:pt x="2970015" y="663275"/>
                              </a:cubicBezTo>
                              <a:cubicBezTo>
                                <a:pt x="2969507" y="666197"/>
                                <a:pt x="2974335" y="666197"/>
                                <a:pt x="2971032" y="669373"/>
                              </a:cubicBezTo>
                              <a:cubicBezTo>
                                <a:pt x="2967474" y="672804"/>
                                <a:pt x="2966204" y="672042"/>
                                <a:pt x="2965949" y="676997"/>
                              </a:cubicBezTo>
                              <a:cubicBezTo>
                                <a:pt x="2965695" y="680173"/>
                                <a:pt x="2960232" y="679284"/>
                                <a:pt x="2958453" y="678522"/>
                              </a:cubicBezTo>
                              <a:cubicBezTo>
                                <a:pt x="2956166" y="677505"/>
                                <a:pt x="2955912" y="680173"/>
                                <a:pt x="2953879" y="680427"/>
                              </a:cubicBezTo>
                              <a:cubicBezTo>
                                <a:pt x="2951592" y="680809"/>
                                <a:pt x="2950575" y="679411"/>
                                <a:pt x="2948288" y="680555"/>
                              </a:cubicBezTo>
                              <a:cubicBezTo>
                                <a:pt x="2944858" y="682206"/>
                                <a:pt x="2941935" y="681698"/>
                                <a:pt x="2940792" y="678267"/>
                              </a:cubicBezTo>
                              <a:cubicBezTo>
                                <a:pt x="2940030" y="675980"/>
                                <a:pt x="2934185" y="677378"/>
                                <a:pt x="2931898" y="674456"/>
                              </a:cubicBezTo>
                              <a:cubicBezTo>
                                <a:pt x="2929484" y="671533"/>
                                <a:pt x="2929738" y="670390"/>
                                <a:pt x="2930881" y="667213"/>
                              </a:cubicBezTo>
                              <a:cubicBezTo>
                                <a:pt x="2931262" y="666070"/>
                                <a:pt x="2930881" y="665180"/>
                                <a:pt x="2929865" y="664418"/>
                              </a:cubicBezTo>
                              <a:cubicBezTo>
                                <a:pt x="2928213" y="662512"/>
                                <a:pt x="2929484" y="661115"/>
                                <a:pt x="2929484" y="658954"/>
                              </a:cubicBezTo>
                              <a:cubicBezTo>
                                <a:pt x="2929484" y="657303"/>
                                <a:pt x="2931135" y="651712"/>
                                <a:pt x="2932279" y="650442"/>
                              </a:cubicBezTo>
                              <a:cubicBezTo>
                                <a:pt x="2934312" y="648282"/>
                                <a:pt x="2933931" y="643199"/>
                                <a:pt x="2936091" y="641420"/>
                              </a:cubicBezTo>
                              <a:cubicBezTo>
                                <a:pt x="2937234" y="640404"/>
                                <a:pt x="2942444" y="641293"/>
                                <a:pt x="2944223" y="640658"/>
                              </a:cubicBezTo>
                              <a:cubicBezTo>
                                <a:pt x="2945493" y="640277"/>
                                <a:pt x="2945747" y="637863"/>
                                <a:pt x="2946256" y="636973"/>
                              </a:cubicBezTo>
                              <a:cubicBezTo>
                                <a:pt x="2947145" y="635322"/>
                                <a:pt x="2949686" y="636719"/>
                                <a:pt x="2951084" y="636719"/>
                              </a:cubicBezTo>
                              <a:close/>
                              <a:moveTo>
                                <a:pt x="1352038" y="635957"/>
                              </a:moveTo>
                              <a:cubicBezTo>
                                <a:pt x="1353690" y="636465"/>
                                <a:pt x="1355850" y="641293"/>
                                <a:pt x="1357375" y="642437"/>
                              </a:cubicBezTo>
                              <a:cubicBezTo>
                                <a:pt x="1358391" y="643326"/>
                                <a:pt x="1360678" y="642055"/>
                                <a:pt x="1361695" y="642055"/>
                              </a:cubicBezTo>
                              <a:cubicBezTo>
                                <a:pt x="1363600" y="641801"/>
                                <a:pt x="1363855" y="644851"/>
                                <a:pt x="1364617" y="645994"/>
                              </a:cubicBezTo>
                              <a:cubicBezTo>
                                <a:pt x="1364744" y="647138"/>
                                <a:pt x="1364617" y="648154"/>
                                <a:pt x="1364109" y="649171"/>
                              </a:cubicBezTo>
                              <a:lnTo>
                                <a:pt x="1364490" y="649044"/>
                              </a:lnTo>
                              <a:cubicBezTo>
                                <a:pt x="1363855" y="651458"/>
                                <a:pt x="1366396" y="651585"/>
                                <a:pt x="1366904" y="653618"/>
                              </a:cubicBezTo>
                              <a:cubicBezTo>
                                <a:pt x="1367412" y="655905"/>
                                <a:pt x="1367539" y="662766"/>
                                <a:pt x="1366904" y="665053"/>
                              </a:cubicBezTo>
                              <a:cubicBezTo>
                                <a:pt x="1365888" y="668102"/>
                                <a:pt x="1363219" y="670390"/>
                                <a:pt x="1361313" y="672804"/>
                              </a:cubicBezTo>
                              <a:cubicBezTo>
                                <a:pt x="1360297" y="674074"/>
                                <a:pt x="1358899" y="676361"/>
                                <a:pt x="1357629" y="677251"/>
                              </a:cubicBezTo>
                              <a:cubicBezTo>
                                <a:pt x="1356231" y="678140"/>
                                <a:pt x="1354706" y="676615"/>
                                <a:pt x="1353309" y="677251"/>
                              </a:cubicBezTo>
                              <a:cubicBezTo>
                                <a:pt x="1350513" y="678394"/>
                                <a:pt x="1353309" y="682460"/>
                                <a:pt x="1348735" y="681571"/>
                              </a:cubicBezTo>
                              <a:cubicBezTo>
                                <a:pt x="1343779" y="680554"/>
                                <a:pt x="1343652" y="679157"/>
                                <a:pt x="1339332" y="681698"/>
                              </a:cubicBezTo>
                              <a:cubicBezTo>
                                <a:pt x="1336537" y="683350"/>
                                <a:pt x="1334123" y="678140"/>
                                <a:pt x="1333742" y="676234"/>
                              </a:cubicBezTo>
                              <a:cubicBezTo>
                                <a:pt x="1333233" y="673693"/>
                                <a:pt x="1330819" y="674964"/>
                                <a:pt x="1329422" y="673439"/>
                              </a:cubicBezTo>
                              <a:cubicBezTo>
                                <a:pt x="1327897" y="671660"/>
                                <a:pt x="1328405" y="670008"/>
                                <a:pt x="1326118" y="668738"/>
                              </a:cubicBezTo>
                              <a:cubicBezTo>
                                <a:pt x="1322688" y="666832"/>
                                <a:pt x="1321544" y="664037"/>
                                <a:pt x="1323704" y="661114"/>
                              </a:cubicBezTo>
                              <a:cubicBezTo>
                                <a:pt x="1325102" y="659208"/>
                                <a:pt x="1320655" y="655015"/>
                                <a:pt x="1321798" y="651458"/>
                              </a:cubicBezTo>
                              <a:cubicBezTo>
                                <a:pt x="1322942" y="647773"/>
                                <a:pt x="1324085" y="647392"/>
                                <a:pt x="1327389" y="646503"/>
                              </a:cubicBezTo>
                              <a:cubicBezTo>
                                <a:pt x="1328405" y="646121"/>
                                <a:pt x="1329040" y="645359"/>
                                <a:pt x="1329040" y="644088"/>
                              </a:cubicBezTo>
                              <a:cubicBezTo>
                                <a:pt x="1329803" y="641547"/>
                                <a:pt x="1331582" y="641801"/>
                                <a:pt x="1333487" y="640531"/>
                              </a:cubicBezTo>
                              <a:cubicBezTo>
                                <a:pt x="1334885" y="639514"/>
                                <a:pt x="1340476" y="637735"/>
                                <a:pt x="1342255" y="637990"/>
                              </a:cubicBezTo>
                              <a:cubicBezTo>
                                <a:pt x="1345304" y="638371"/>
                                <a:pt x="1349370" y="635194"/>
                                <a:pt x="1352038" y="635957"/>
                              </a:cubicBezTo>
                              <a:close/>
                              <a:moveTo>
                                <a:pt x="893480" y="631129"/>
                              </a:moveTo>
                              <a:cubicBezTo>
                                <a:pt x="895259" y="631002"/>
                                <a:pt x="900849" y="632145"/>
                                <a:pt x="902120" y="633162"/>
                              </a:cubicBezTo>
                              <a:cubicBezTo>
                                <a:pt x="904534" y="634940"/>
                                <a:pt x="909489" y="634178"/>
                                <a:pt x="911395" y="636084"/>
                              </a:cubicBezTo>
                              <a:cubicBezTo>
                                <a:pt x="912412" y="637227"/>
                                <a:pt x="912030" y="642183"/>
                                <a:pt x="912793" y="643961"/>
                              </a:cubicBezTo>
                              <a:lnTo>
                                <a:pt x="913047" y="643707"/>
                              </a:lnTo>
                              <a:cubicBezTo>
                                <a:pt x="913555" y="644851"/>
                                <a:pt x="915969" y="644978"/>
                                <a:pt x="916859" y="645359"/>
                              </a:cubicBezTo>
                              <a:cubicBezTo>
                                <a:pt x="918637" y="646122"/>
                                <a:pt x="917494" y="648663"/>
                                <a:pt x="917494" y="650060"/>
                              </a:cubicBezTo>
                              <a:cubicBezTo>
                                <a:pt x="917113" y="651077"/>
                                <a:pt x="916477" y="651839"/>
                                <a:pt x="915588" y="652475"/>
                              </a:cubicBezTo>
                              <a:cubicBezTo>
                                <a:pt x="913936" y="654253"/>
                                <a:pt x="915969" y="655524"/>
                                <a:pt x="915461" y="657430"/>
                              </a:cubicBezTo>
                              <a:cubicBezTo>
                                <a:pt x="914826" y="659590"/>
                                <a:pt x="911776" y="665562"/>
                                <a:pt x="910124" y="667086"/>
                              </a:cubicBezTo>
                              <a:cubicBezTo>
                                <a:pt x="907964" y="669246"/>
                                <a:pt x="904661" y="669881"/>
                                <a:pt x="901866" y="671025"/>
                              </a:cubicBezTo>
                              <a:cubicBezTo>
                                <a:pt x="900468" y="671660"/>
                                <a:pt x="898181" y="673058"/>
                                <a:pt x="896656" y="673058"/>
                              </a:cubicBezTo>
                              <a:cubicBezTo>
                                <a:pt x="895132" y="673185"/>
                                <a:pt x="894496" y="671152"/>
                                <a:pt x="893099" y="671025"/>
                              </a:cubicBezTo>
                              <a:cubicBezTo>
                                <a:pt x="890049" y="670771"/>
                                <a:pt x="890430" y="675472"/>
                                <a:pt x="887127" y="672550"/>
                              </a:cubicBezTo>
                              <a:cubicBezTo>
                                <a:pt x="883442" y="669373"/>
                                <a:pt x="884077" y="668230"/>
                                <a:pt x="879249" y="668357"/>
                              </a:cubicBezTo>
                              <a:cubicBezTo>
                                <a:pt x="876073" y="668484"/>
                                <a:pt x="876454" y="663020"/>
                                <a:pt x="877089" y="661241"/>
                              </a:cubicBezTo>
                              <a:cubicBezTo>
                                <a:pt x="877979" y="658827"/>
                                <a:pt x="875310" y="658827"/>
                                <a:pt x="874802" y="656922"/>
                              </a:cubicBezTo>
                              <a:cubicBezTo>
                                <a:pt x="874167" y="654762"/>
                                <a:pt x="875437" y="653618"/>
                                <a:pt x="874167" y="651458"/>
                              </a:cubicBezTo>
                              <a:cubicBezTo>
                                <a:pt x="872134" y="648409"/>
                                <a:pt x="872515" y="645359"/>
                                <a:pt x="875692" y="643961"/>
                              </a:cubicBezTo>
                              <a:cubicBezTo>
                                <a:pt x="877852" y="642945"/>
                                <a:pt x="875946" y="637482"/>
                                <a:pt x="878614" y="634940"/>
                              </a:cubicBezTo>
                              <a:cubicBezTo>
                                <a:pt x="881282" y="632272"/>
                                <a:pt x="882426" y="632526"/>
                                <a:pt x="885602" y="633289"/>
                              </a:cubicBezTo>
                              <a:cubicBezTo>
                                <a:pt x="886619" y="633543"/>
                                <a:pt x="887508" y="633035"/>
                                <a:pt x="888144" y="632018"/>
                              </a:cubicBezTo>
                              <a:cubicBezTo>
                                <a:pt x="889922" y="630239"/>
                                <a:pt x="891320" y="631256"/>
                                <a:pt x="893480" y="631129"/>
                              </a:cubicBezTo>
                              <a:close/>
                              <a:moveTo>
                                <a:pt x="3094279" y="627697"/>
                              </a:moveTo>
                              <a:cubicBezTo>
                                <a:pt x="3095804" y="627697"/>
                                <a:pt x="3098346" y="627443"/>
                                <a:pt x="3099743" y="627952"/>
                              </a:cubicBezTo>
                              <a:cubicBezTo>
                                <a:pt x="3101140" y="628460"/>
                                <a:pt x="3100887" y="630620"/>
                                <a:pt x="3102157" y="631255"/>
                              </a:cubicBezTo>
                              <a:cubicBezTo>
                                <a:pt x="3104698" y="632780"/>
                                <a:pt x="3106224" y="628333"/>
                                <a:pt x="3108129" y="632272"/>
                              </a:cubicBezTo>
                              <a:lnTo>
                                <a:pt x="3113456" y="639085"/>
                              </a:lnTo>
                              <a:lnTo>
                                <a:pt x="3112578" y="646375"/>
                              </a:lnTo>
                              <a:cubicBezTo>
                                <a:pt x="3110925" y="648154"/>
                                <a:pt x="3113339" y="649170"/>
                                <a:pt x="3112958" y="651203"/>
                              </a:cubicBezTo>
                              <a:cubicBezTo>
                                <a:pt x="3112578" y="653363"/>
                                <a:pt x="3111051" y="653999"/>
                                <a:pt x="3111432" y="656413"/>
                              </a:cubicBezTo>
                              <a:cubicBezTo>
                                <a:pt x="3111941" y="660097"/>
                                <a:pt x="3110417" y="662639"/>
                                <a:pt x="3106986" y="662639"/>
                              </a:cubicBezTo>
                              <a:cubicBezTo>
                                <a:pt x="3104571" y="662639"/>
                                <a:pt x="3104063" y="668356"/>
                                <a:pt x="3100759" y="669627"/>
                              </a:cubicBezTo>
                              <a:cubicBezTo>
                                <a:pt x="3097329" y="671025"/>
                                <a:pt x="3096440" y="670389"/>
                                <a:pt x="3093769" y="668356"/>
                              </a:cubicBezTo>
                              <a:cubicBezTo>
                                <a:pt x="3092881" y="667594"/>
                                <a:pt x="3091991" y="667594"/>
                                <a:pt x="3090975" y="668356"/>
                              </a:cubicBezTo>
                              <a:cubicBezTo>
                                <a:pt x="3088561" y="669246"/>
                                <a:pt x="3087800" y="667848"/>
                                <a:pt x="3085767" y="667086"/>
                              </a:cubicBezTo>
                              <a:cubicBezTo>
                                <a:pt x="3084243" y="666450"/>
                                <a:pt x="3079540" y="663274"/>
                                <a:pt x="3078778" y="661876"/>
                              </a:cubicBezTo>
                              <a:cubicBezTo>
                                <a:pt x="3077380" y="659462"/>
                                <a:pt x="3072552" y="658192"/>
                                <a:pt x="3071662" y="655650"/>
                              </a:cubicBezTo>
                              <a:cubicBezTo>
                                <a:pt x="3071154" y="654253"/>
                                <a:pt x="3073440" y="649806"/>
                                <a:pt x="3073440" y="647900"/>
                              </a:cubicBezTo>
                              <a:cubicBezTo>
                                <a:pt x="3073440" y="646756"/>
                                <a:pt x="3071281" y="645740"/>
                                <a:pt x="3070645" y="644977"/>
                              </a:cubicBezTo>
                              <a:cubicBezTo>
                                <a:pt x="3069376" y="643580"/>
                                <a:pt x="3071408" y="641674"/>
                                <a:pt x="3071918" y="640403"/>
                              </a:cubicBezTo>
                              <a:cubicBezTo>
                                <a:pt x="3072679" y="639641"/>
                                <a:pt x="3073568" y="639133"/>
                                <a:pt x="3074584" y="639006"/>
                              </a:cubicBezTo>
                              <a:cubicBezTo>
                                <a:pt x="3076744" y="638116"/>
                                <a:pt x="3075348" y="636083"/>
                                <a:pt x="3076618" y="634559"/>
                              </a:cubicBezTo>
                              <a:cubicBezTo>
                                <a:pt x="3078143" y="632780"/>
                                <a:pt x="3083099" y="628714"/>
                                <a:pt x="3085259" y="627952"/>
                              </a:cubicBezTo>
                              <a:cubicBezTo>
                                <a:pt x="3088180" y="626935"/>
                                <a:pt x="3091357" y="627697"/>
                                <a:pt x="3094279" y="627697"/>
                              </a:cubicBezTo>
                              <a:close/>
                              <a:moveTo>
                                <a:pt x="2818687" y="623759"/>
                              </a:moveTo>
                              <a:cubicBezTo>
                                <a:pt x="2820086" y="623759"/>
                                <a:pt x="2820593" y="625792"/>
                                <a:pt x="2821992" y="626046"/>
                              </a:cubicBezTo>
                              <a:cubicBezTo>
                                <a:pt x="2824914" y="626554"/>
                                <a:pt x="2824787" y="621980"/>
                                <a:pt x="2827963" y="625030"/>
                              </a:cubicBezTo>
                              <a:cubicBezTo>
                                <a:pt x="2831394" y="628460"/>
                                <a:pt x="2830759" y="629604"/>
                                <a:pt x="2835460" y="629731"/>
                              </a:cubicBezTo>
                              <a:cubicBezTo>
                                <a:pt x="2838509" y="629858"/>
                                <a:pt x="2837874" y="635321"/>
                                <a:pt x="2837112" y="636973"/>
                              </a:cubicBezTo>
                              <a:cubicBezTo>
                                <a:pt x="2836222" y="639260"/>
                                <a:pt x="2838764" y="639387"/>
                                <a:pt x="2839144" y="641420"/>
                              </a:cubicBezTo>
                              <a:lnTo>
                                <a:pt x="2839144" y="641547"/>
                              </a:lnTo>
                              <a:cubicBezTo>
                                <a:pt x="2839526" y="643707"/>
                                <a:pt x="2838256" y="644724"/>
                                <a:pt x="2839399" y="647011"/>
                              </a:cubicBezTo>
                              <a:cubicBezTo>
                                <a:pt x="2841178" y="650187"/>
                                <a:pt x="2840670" y="652983"/>
                                <a:pt x="2837365" y="654253"/>
                              </a:cubicBezTo>
                              <a:cubicBezTo>
                                <a:pt x="2835206" y="655015"/>
                                <a:pt x="2836730" y="660606"/>
                                <a:pt x="2833934" y="662893"/>
                              </a:cubicBezTo>
                              <a:cubicBezTo>
                                <a:pt x="2831140" y="665307"/>
                                <a:pt x="2830124" y="665053"/>
                                <a:pt x="2826946" y="664037"/>
                              </a:cubicBezTo>
                              <a:cubicBezTo>
                                <a:pt x="2825803" y="663655"/>
                                <a:pt x="2824914" y="664037"/>
                                <a:pt x="2824279" y="665053"/>
                              </a:cubicBezTo>
                              <a:cubicBezTo>
                                <a:pt x="2822373" y="666705"/>
                                <a:pt x="2821102" y="665561"/>
                                <a:pt x="2818943" y="665561"/>
                              </a:cubicBezTo>
                              <a:cubicBezTo>
                                <a:pt x="2817291" y="665561"/>
                                <a:pt x="2811827" y="664037"/>
                                <a:pt x="2810556" y="663020"/>
                              </a:cubicBezTo>
                              <a:cubicBezTo>
                                <a:pt x="2808270" y="661114"/>
                                <a:pt x="2803441" y="661495"/>
                                <a:pt x="2801662" y="659462"/>
                              </a:cubicBezTo>
                              <a:cubicBezTo>
                                <a:pt x="2800772" y="658319"/>
                                <a:pt x="2801407" y="653364"/>
                                <a:pt x="2800772" y="651585"/>
                              </a:cubicBezTo>
                              <a:cubicBezTo>
                                <a:pt x="2800391" y="650441"/>
                                <a:pt x="2797977" y="650187"/>
                                <a:pt x="2797087" y="649679"/>
                              </a:cubicBezTo>
                              <a:cubicBezTo>
                                <a:pt x="2795563" y="648790"/>
                                <a:pt x="2796833" y="646375"/>
                                <a:pt x="2796833" y="644978"/>
                              </a:cubicBezTo>
                              <a:cubicBezTo>
                                <a:pt x="2797214" y="643961"/>
                                <a:pt x="2797850" y="643199"/>
                                <a:pt x="2798740" y="642691"/>
                              </a:cubicBezTo>
                              <a:cubicBezTo>
                                <a:pt x="2800518" y="641166"/>
                                <a:pt x="2798612" y="639768"/>
                                <a:pt x="2799247" y="637863"/>
                              </a:cubicBezTo>
                              <a:cubicBezTo>
                                <a:pt x="2800010" y="635703"/>
                                <a:pt x="2803313" y="630112"/>
                                <a:pt x="2805092" y="628714"/>
                              </a:cubicBezTo>
                              <a:cubicBezTo>
                                <a:pt x="2807379" y="626808"/>
                                <a:pt x="2810684" y="626427"/>
                                <a:pt x="2813478" y="625411"/>
                              </a:cubicBezTo>
                              <a:cubicBezTo>
                                <a:pt x="2814877" y="624902"/>
                                <a:pt x="2817291" y="623759"/>
                                <a:pt x="2818687" y="623759"/>
                              </a:cubicBezTo>
                              <a:close/>
                              <a:moveTo>
                                <a:pt x="605057" y="619947"/>
                              </a:moveTo>
                              <a:lnTo>
                                <a:pt x="605311" y="620328"/>
                              </a:lnTo>
                              <a:lnTo>
                                <a:pt x="605169" y="620196"/>
                              </a:lnTo>
                              <a:close/>
                              <a:moveTo>
                                <a:pt x="1003515" y="618422"/>
                              </a:moveTo>
                              <a:cubicBezTo>
                                <a:pt x="1007072" y="617660"/>
                                <a:pt x="1007962" y="618422"/>
                                <a:pt x="1010122" y="620836"/>
                              </a:cubicBezTo>
                              <a:cubicBezTo>
                                <a:pt x="1010884" y="621598"/>
                                <a:pt x="1011900" y="621725"/>
                                <a:pt x="1012917" y="621217"/>
                              </a:cubicBezTo>
                              <a:cubicBezTo>
                                <a:pt x="1015331" y="620582"/>
                                <a:pt x="1015839" y="622234"/>
                                <a:pt x="1017745" y="623250"/>
                              </a:cubicBezTo>
                              <a:cubicBezTo>
                                <a:pt x="1019143" y="624012"/>
                                <a:pt x="1023209" y="627951"/>
                                <a:pt x="1023717" y="629476"/>
                              </a:cubicBezTo>
                              <a:lnTo>
                                <a:pt x="1023844" y="629476"/>
                              </a:lnTo>
                              <a:cubicBezTo>
                                <a:pt x="1024860" y="632144"/>
                                <a:pt x="1029307" y="634177"/>
                                <a:pt x="1029816" y="636845"/>
                              </a:cubicBezTo>
                              <a:cubicBezTo>
                                <a:pt x="1030070" y="638370"/>
                                <a:pt x="1027020" y="642182"/>
                                <a:pt x="1026766" y="644088"/>
                              </a:cubicBezTo>
                              <a:cubicBezTo>
                                <a:pt x="1026512" y="645358"/>
                                <a:pt x="1028545" y="646629"/>
                                <a:pt x="1029053" y="647518"/>
                              </a:cubicBezTo>
                              <a:cubicBezTo>
                                <a:pt x="1030070" y="649043"/>
                                <a:pt x="1027656" y="650568"/>
                                <a:pt x="1027020" y="651711"/>
                              </a:cubicBezTo>
                              <a:cubicBezTo>
                                <a:pt x="1026258" y="652347"/>
                                <a:pt x="1025242" y="652728"/>
                                <a:pt x="1024225" y="652728"/>
                              </a:cubicBezTo>
                              <a:cubicBezTo>
                                <a:pt x="1021811" y="653236"/>
                                <a:pt x="1022827" y="655396"/>
                                <a:pt x="1021430" y="656667"/>
                              </a:cubicBezTo>
                              <a:cubicBezTo>
                                <a:pt x="1019651" y="658191"/>
                                <a:pt x="1014060" y="661368"/>
                                <a:pt x="1011900" y="661749"/>
                              </a:cubicBezTo>
                              <a:cubicBezTo>
                                <a:pt x="1008851" y="662384"/>
                                <a:pt x="1005929" y="661114"/>
                                <a:pt x="1003006" y="660605"/>
                              </a:cubicBezTo>
                              <a:cubicBezTo>
                                <a:pt x="1001482" y="660351"/>
                                <a:pt x="998940" y="660224"/>
                                <a:pt x="997670" y="659462"/>
                              </a:cubicBezTo>
                              <a:cubicBezTo>
                                <a:pt x="996399" y="658827"/>
                                <a:pt x="997035" y="656794"/>
                                <a:pt x="995891" y="655904"/>
                              </a:cubicBezTo>
                              <a:cubicBezTo>
                                <a:pt x="993604" y="653998"/>
                                <a:pt x="991317" y="658191"/>
                                <a:pt x="990173" y="653998"/>
                              </a:cubicBezTo>
                              <a:cubicBezTo>
                                <a:pt x="988903" y="649424"/>
                                <a:pt x="990046" y="648662"/>
                                <a:pt x="985980" y="646248"/>
                              </a:cubicBezTo>
                              <a:cubicBezTo>
                                <a:pt x="983312" y="644723"/>
                                <a:pt x="986616" y="640403"/>
                                <a:pt x="988013" y="639260"/>
                              </a:cubicBezTo>
                              <a:cubicBezTo>
                                <a:pt x="990046" y="637735"/>
                                <a:pt x="987886" y="636337"/>
                                <a:pt x="988522" y="634431"/>
                              </a:cubicBezTo>
                              <a:cubicBezTo>
                                <a:pt x="989284" y="632398"/>
                                <a:pt x="990936" y="632144"/>
                                <a:pt x="990936" y="629603"/>
                              </a:cubicBezTo>
                              <a:cubicBezTo>
                                <a:pt x="991063" y="625918"/>
                                <a:pt x="992842" y="623758"/>
                                <a:pt x="996272" y="624267"/>
                              </a:cubicBezTo>
                              <a:cubicBezTo>
                                <a:pt x="998559" y="624648"/>
                                <a:pt x="1000084" y="619057"/>
                                <a:pt x="1003515" y="618422"/>
                              </a:cubicBezTo>
                              <a:close/>
                              <a:moveTo>
                                <a:pt x="1789125" y="617406"/>
                              </a:moveTo>
                              <a:cubicBezTo>
                                <a:pt x="1792809" y="617151"/>
                                <a:pt x="1793571" y="618041"/>
                                <a:pt x="1795477" y="620709"/>
                              </a:cubicBezTo>
                              <a:cubicBezTo>
                                <a:pt x="1796113" y="621598"/>
                                <a:pt x="1797002" y="621853"/>
                                <a:pt x="1798145" y="621471"/>
                              </a:cubicBezTo>
                              <a:cubicBezTo>
                                <a:pt x="1800686" y="621217"/>
                                <a:pt x="1800940" y="622869"/>
                                <a:pt x="1802719" y="624140"/>
                              </a:cubicBezTo>
                              <a:cubicBezTo>
                                <a:pt x="1804117" y="625156"/>
                                <a:pt x="1807547" y="629603"/>
                                <a:pt x="1807930" y="631128"/>
                              </a:cubicBezTo>
                              <a:lnTo>
                                <a:pt x="1808183" y="630874"/>
                              </a:lnTo>
                              <a:cubicBezTo>
                                <a:pt x="1808946" y="633669"/>
                                <a:pt x="1813138" y="636210"/>
                                <a:pt x="1813265" y="638878"/>
                              </a:cubicBezTo>
                              <a:cubicBezTo>
                                <a:pt x="1813392" y="640403"/>
                                <a:pt x="1809835" y="643961"/>
                                <a:pt x="1809326" y="645740"/>
                              </a:cubicBezTo>
                              <a:cubicBezTo>
                                <a:pt x="1808946" y="646883"/>
                                <a:pt x="1810724" y="648535"/>
                                <a:pt x="1811105" y="649424"/>
                              </a:cubicBezTo>
                              <a:cubicBezTo>
                                <a:pt x="1811868" y="651076"/>
                                <a:pt x="1809326" y="652220"/>
                                <a:pt x="1808565" y="653363"/>
                              </a:cubicBezTo>
                              <a:cubicBezTo>
                                <a:pt x="1807675" y="653998"/>
                                <a:pt x="1806658" y="654125"/>
                                <a:pt x="1805642" y="653998"/>
                              </a:cubicBezTo>
                              <a:cubicBezTo>
                                <a:pt x="1803227" y="654253"/>
                                <a:pt x="1803990" y="656540"/>
                                <a:pt x="1802338" y="657683"/>
                              </a:cubicBezTo>
                              <a:cubicBezTo>
                                <a:pt x="1800432" y="658954"/>
                                <a:pt x="1794460" y="661495"/>
                                <a:pt x="1792173" y="661622"/>
                              </a:cubicBezTo>
                              <a:cubicBezTo>
                                <a:pt x="1789252" y="661876"/>
                                <a:pt x="1786330" y="660224"/>
                                <a:pt x="1783534" y="659335"/>
                              </a:cubicBezTo>
                              <a:cubicBezTo>
                                <a:pt x="1782009" y="658827"/>
                                <a:pt x="1779468" y="658446"/>
                                <a:pt x="1778324" y="657556"/>
                              </a:cubicBezTo>
                              <a:cubicBezTo>
                                <a:pt x="1777054" y="656667"/>
                                <a:pt x="1777943" y="654761"/>
                                <a:pt x="1776927" y="653744"/>
                              </a:cubicBezTo>
                              <a:cubicBezTo>
                                <a:pt x="1775021" y="651584"/>
                                <a:pt x="1772226" y="655396"/>
                                <a:pt x="1771591" y="651076"/>
                              </a:cubicBezTo>
                              <a:cubicBezTo>
                                <a:pt x="1770828" y="646248"/>
                                <a:pt x="1771972" y="645740"/>
                                <a:pt x="1768287" y="642817"/>
                              </a:cubicBezTo>
                              <a:cubicBezTo>
                                <a:pt x="1765873" y="640911"/>
                                <a:pt x="1769685" y="636973"/>
                                <a:pt x="1771210" y="636083"/>
                              </a:cubicBezTo>
                              <a:cubicBezTo>
                                <a:pt x="1773370" y="634813"/>
                                <a:pt x="1771337" y="633161"/>
                                <a:pt x="1772226" y="631382"/>
                              </a:cubicBezTo>
                              <a:cubicBezTo>
                                <a:pt x="1773243" y="629476"/>
                                <a:pt x="1774894" y="629349"/>
                                <a:pt x="1775276" y="626935"/>
                              </a:cubicBezTo>
                              <a:cubicBezTo>
                                <a:pt x="1775784" y="623250"/>
                                <a:pt x="1777943" y="621344"/>
                                <a:pt x="1781246" y="622234"/>
                              </a:cubicBezTo>
                              <a:cubicBezTo>
                                <a:pt x="1783407" y="622996"/>
                                <a:pt x="1785566" y="617660"/>
                                <a:pt x="1789125" y="617406"/>
                              </a:cubicBezTo>
                              <a:close/>
                              <a:moveTo>
                                <a:pt x="2735589" y="616516"/>
                              </a:moveTo>
                              <a:cubicBezTo>
                                <a:pt x="2737113" y="616770"/>
                                <a:pt x="2739655" y="620963"/>
                                <a:pt x="2741179" y="621853"/>
                              </a:cubicBezTo>
                              <a:cubicBezTo>
                                <a:pt x="2742196" y="622488"/>
                                <a:pt x="2744228" y="621218"/>
                                <a:pt x="2745118" y="620963"/>
                              </a:cubicBezTo>
                              <a:cubicBezTo>
                                <a:pt x="2746897" y="620582"/>
                                <a:pt x="2747405" y="623250"/>
                                <a:pt x="2748294" y="624267"/>
                              </a:cubicBezTo>
                              <a:cubicBezTo>
                                <a:pt x="2748676" y="625283"/>
                                <a:pt x="2748676" y="626173"/>
                                <a:pt x="2748294" y="627189"/>
                              </a:cubicBezTo>
                              <a:cubicBezTo>
                                <a:pt x="2747914" y="629476"/>
                                <a:pt x="2750328" y="629349"/>
                                <a:pt x="2750963" y="631128"/>
                              </a:cubicBezTo>
                              <a:cubicBezTo>
                                <a:pt x="2751724" y="633288"/>
                                <a:pt x="2752615" y="639514"/>
                                <a:pt x="2752234" y="641674"/>
                              </a:cubicBezTo>
                              <a:cubicBezTo>
                                <a:pt x="2751724" y="644596"/>
                                <a:pt x="2749564" y="647011"/>
                                <a:pt x="2748041" y="649425"/>
                              </a:cubicBezTo>
                              <a:cubicBezTo>
                                <a:pt x="2747278" y="650695"/>
                                <a:pt x="2746262" y="652982"/>
                                <a:pt x="2745118" y="653872"/>
                              </a:cubicBezTo>
                              <a:cubicBezTo>
                                <a:pt x="2743975" y="654761"/>
                                <a:pt x="2742322" y="653618"/>
                                <a:pt x="2741179" y="654253"/>
                              </a:cubicBezTo>
                              <a:cubicBezTo>
                                <a:pt x="2738764" y="655651"/>
                                <a:pt x="2741814" y="659081"/>
                                <a:pt x="2737494" y="658700"/>
                              </a:cubicBezTo>
                              <a:cubicBezTo>
                                <a:pt x="2732920" y="658319"/>
                                <a:pt x="2732666" y="657048"/>
                                <a:pt x="2728981" y="659843"/>
                              </a:cubicBezTo>
                              <a:cubicBezTo>
                                <a:pt x="2726567" y="661749"/>
                                <a:pt x="2723771" y="657175"/>
                                <a:pt x="2723263" y="655523"/>
                              </a:cubicBezTo>
                              <a:cubicBezTo>
                                <a:pt x="2722628" y="653109"/>
                                <a:pt x="2720468" y="654634"/>
                                <a:pt x="2719070" y="653363"/>
                              </a:cubicBezTo>
                              <a:cubicBezTo>
                                <a:pt x="2717418" y="651966"/>
                                <a:pt x="2717800" y="650314"/>
                                <a:pt x="2715513" y="649425"/>
                              </a:cubicBezTo>
                              <a:cubicBezTo>
                                <a:pt x="2712210" y="648027"/>
                                <a:pt x="2710812" y="645613"/>
                                <a:pt x="2712463" y="642690"/>
                              </a:cubicBezTo>
                              <a:cubicBezTo>
                                <a:pt x="2713607" y="640785"/>
                                <a:pt x="2709033" y="637481"/>
                                <a:pt x="2709668" y="634050"/>
                              </a:cubicBezTo>
                              <a:cubicBezTo>
                                <a:pt x="2710303" y="630493"/>
                                <a:pt x="2711320" y="629985"/>
                                <a:pt x="2714242" y="628841"/>
                              </a:cubicBezTo>
                              <a:cubicBezTo>
                                <a:pt x="2715131" y="628460"/>
                                <a:pt x="2715513" y="627571"/>
                                <a:pt x="2715513" y="626427"/>
                              </a:cubicBezTo>
                              <a:cubicBezTo>
                                <a:pt x="2715768" y="624013"/>
                                <a:pt x="2717547" y="624013"/>
                                <a:pt x="2719070" y="622742"/>
                              </a:cubicBezTo>
                              <a:cubicBezTo>
                                <a:pt x="2720214" y="621726"/>
                                <a:pt x="2725169" y="619439"/>
                                <a:pt x="2726821" y="619439"/>
                              </a:cubicBezTo>
                              <a:cubicBezTo>
                                <a:pt x="2729616" y="619439"/>
                                <a:pt x="2733047" y="616008"/>
                                <a:pt x="2735589" y="616516"/>
                              </a:cubicBezTo>
                              <a:close/>
                              <a:moveTo>
                                <a:pt x="3235823" y="613848"/>
                              </a:moveTo>
                              <a:cubicBezTo>
                                <a:pt x="3237982" y="613975"/>
                                <a:pt x="3243953" y="615246"/>
                                <a:pt x="3245732" y="616262"/>
                              </a:cubicBezTo>
                              <a:cubicBezTo>
                                <a:pt x="3248274" y="617660"/>
                                <a:pt x="3249543" y="620455"/>
                                <a:pt x="3251322" y="622615"/>
                              </a:cubicBezTo>
                              <a:cubicBezTo>
                                <a:pt x="3252213" y="623759"/>
                                <a:pt x="3253864" y="625537"/>
                                <a:pt x="3254372" y="626808"/>
                              </a:cubicBezTo>
                              <a:cubicBezTo>
                                <a:pt x="3254755" y="628206"/>
                                <a:pt x="3253102" y="629222"/>
                                <a:pt x="3253356" y="630493"/>
                              </a:cubicBezTo>
                              <a:cubicBezTo>
                                <a:pt x="3253864" y="633288"/>
                                <a:pt x="3257930" y="631763"/>
                                <a:pt x="3256151" y="635448"/>
                              </a:cubicBezTo>
                              <a:cubicBezTo>
                                <a:pt x="3254245" y="639514"/>
                                <a:pt x="3252976" y="639260"/>
                                <a:pt x="3254245" y="643580"/>
                              </a:cubicBezTo>
                              <a:cubicBezTo>
                                <a:pt x="3255135" y="646375"/>
                                <a:pt x="3250180" y="647264"/>
                                <a:pt x="3248403" y="647264"/>
                              </a:cubicBezTo>
                              <a:cubicBezTo>
                                <a:pt x="3246113" y="647137"/>
                                <a:pt x="3246749" y="649551"/>
                                <a:pt x="3245098" y="650441"/>
                              </a:cubicBezTo>
                              <a:cubicBezTo>
                                <a:pt x="3243319" y="651457"/>
                                <a:pt x="3242049" y="650568"/>
                                <a:pt x="3240396" y="652347"/>
                              </a:cubicBezTo>
                              <a:cubicBezTo>
                                <a:pt x="3238108" y="654888"/>
                                <a:pt x="3235440" y="655269"/>
                                <a:pt x="3233280" y="652728"/>
                              </a:cubicBezTo>
                              <a:cubicBezTo>
                                <a:pt x="3231881" y="651076"/>
                                <a:pt x="3227438" y="654126"/>
                                <a:pt x="3224517" y="652347"/>
                              </a:cubicBezTo>
                              <a:cubicBezTo>
                                <a:pt x="3221466" y="650568"/>
                                <a:pt x="3221339" y="649424"/>
                                <a:pt x="3221339" y="646375"/>
                              </a:cubicBezTo>
                              <a:cubicBezTo>
                                <a:pt x="3221212" y="645359"/>
                                <a:pt x="3220703" y="644596"/>
                                <a:pt x="3219560" y="644342"/>
                              </a:cubicBezTo>
                              <a:cubicBezTo>
                                <a:pt x="3217399" y="643071"/>
                                <a:pt x="3218035" y="641674"/>
                                <a:pt x="3217399" y="639768"/>
                              </a:cubicBezTo>
                              <a:cubicBezTo>
                                <a:pt x="3216891" y="638370"/>
                                <a:pt x="3216511" y="633034"/>
                                <a:pt x="3217018" y="631636"/>
                              </a:cubicBezTo>
                              <a:cubicBezTo>
                                <a:pt x="3218035" y="629222"/>
                                <a:pt x="3216130" y="624902"/>
                                <a:pt x="3217399" y="622742"/>
                              </a:cubicBezTo>
                              <a:cubicBezTo>
                                <a:pt x="3218162" y="621599"/>
                                <a:pt x="3222737" y="620709"/>
                                <a:pt x="3224134" y="619566"/>
                              </a:cubicBezTo>
                              <a:cubicBezTo>
                                <a:pt x="3225023" y="618803"/>
                                <a:pt x="3224517" y="616643"/>
                                <a:pt x="3224644" y="615754"/>
                              </a:cubicBezTo>
                              <a:cubicBezTo>
                                <a:pt x="3224897" y="613975"/>
                                <a:pt x="3227565" y="614356"/>
                                <a:pt x="3228707" y="613975"/>
                              </a:cubicBezTo>
                              <a:cubicBezTo>
                                <a:pt x="3229723" y="613975"/>
                                <a:pt x="3230613" y="614356"/>
                                <a:pt x="3231375" y="614991"/>
                              </a:cubicBezTo>
                              <a:cubicBezTo>
                                <a:pt x="3233280" y="616008"/>
                                <a:pt x="3233914" y="613848"/>
                                <a:pt x="3235823" y="613848"/>
                              </a:cubicBezTo>
                              <a:close/>
                              <a:moveTo>
                                <a:pt x="7459242" y="612070"/>
                              </a:moveTo>
                              <a:cubicBezTo>
                                <a:pt x="7461275" y="611689"/>
                                <a:pt x="7468009" y="612451"/>
                                <a:pt x="7469661" y="613468"/>
                              </a:cubicBezTo>
                              <a:cubicBezTo>
                                <a:pt x="7472711" y="615246"/>
                                <a:pt x="7478428" y="613849"/>
                                <a:pt x="7480842" y="616009"/>
                              </a:cubicBezTo>
                              <a:cubicBezTo>
                                <a:pt x="7482240" y="617152"/>
                                <a:pt x="7482240" y="623251"/>
                                <a:pt x="7483383" y="625157"/>
                              </a:cubicBezTo>
                              <a:cubicBezTo>
                                <a:pt x="7484146" y="626427"/>
                                <a:pt x="7486941" y="626300"/>
                                <a:pt x="7488085" y="626682"/>
                              </a:cubicBezTo>
                              <a:lnTo>
                                <a:pt x="7487831" y="626682"/>
                              </a:lnTo>
                              <a:cubicBezTo>
                                <a:pt x="7489990" y="627444"/>
                                <a:pt x="7488847" y="630620"/>
                                <a:pt x="7489101" y="632272"/>
                              </a:cubicBezTo>
                              <a:cubicBezTo>
                                <a:pt x="7488847" y="633543"/>
                                <a:pt x="7488211" y="634559"/>
                                <a:pt x="7487195" y="635322"/>
                              </a:cubicBezTo>
                              <a:cubicBezTo>
                                <a:pt x="7485416" y="637482"/>
                                <a:pt x="7487958" y="638879"/>
                                <a:pt x="7487576" y="641166"/>
                              </a:cubicBezTo>
                              <a:cubicBezTo>
                                <a:pt x="7486941" y="643835"/>
                                <a:pt x="7484019" y="651077"/>
                                <a:pt x="7482240" y="653110"/>
                              </a:cubicBezTo>
                              <a:cubicBezTo>
                                <a:pt x="7479826" y="655905"/>
                                <a:pt x="7476014" y="656922"/>
                                <a:pt x="7472838" y="658573"/>
                              </a:cubicBezTo>
                              <a:cubicBezTo>
                                <a:pt x="7471313" y="659463"/>
                                <a:pt x="7468772" y="661242"/>
                                <a:pt x="7466993" y="661496"/>
                              </a:cubicBezTo>
                              <a:cubicBezTo>
                                <a:pt x="7465341" y="661877"/>
                                <a:pt x="7464324" y="659463"/>
                                <a:pt x="7462673" y="659463"/>
                              </a:cubicBezTo>
                              <a:cubicBezTo>
                                <a:pt x="7459115" y="659463"/>
                                <a:pt x="7460132" y="664926"/>
                                <a:pt x="7455812" y="661877"/>
                              </a:cubicBezTo>
                              <a:cubicBezTo>
                                <a:pt x="7451110" y="658446"/>
                                <a:pt x="7451746" y="656922"/>
                                <a:pt x="7446029" y="657684"/>
                              </a:cubicBezTo>
                              <a:cubicBezTo>
                                <a:pt x="7442343" y="658065"/>
                                <a:pt x="7442216" y="651585"/>
                                <a:pt x="7442725" y="649425"/>
                              </a:cubicBezTo>
                              <a:cubicBezTo>
                                <a:pt x="7443360" y="646503"/>
                                <a:pt x="7440311" y="646757"/>
                                <a:pt x="7439548" y="644470"/>
                              </a:cubicBezTo>
                              <a:cubicBezTo>
                                <a:pt x="7438659" y="641802"/>
                                <a:pt x="7440056" y="640404"/>
                                <a:pt x="7438277" y="637990"/>
                              </a:cubicBezTo>
                              <a:cubicBezTo>
                                <a:pt x="7435610" y="634432"/>
                                <a:pt x="7435736" y="631002"/>
                                <a:pt x="7439421" y="628969"/>
                              </a:cubicBezTo>
                              <a:cubicBezTo>
                                <a:pt x="7441963" y="627571"/>
                                <a:pt x="7439167" y="621218"/>
                                <a:pt x="7441963" y="618042"/>
                              </a:cubicBezTo>
                              <a:cubicBezTo>
                                <a:pt x="7444885" y="614738"/>
                                <a:pt x="7446155" y="614865"/>
                                <a:pt x="7450094" y="615500"/>
                              </a:cubicBezTo>
                              <a:cubicBezTo>
                                <a:pt x="7451365" y="615628"/>
                                <a:pt x="7452381" y="614992"/>
                                <a:pt x="7453017" y="613722"/>
                              </a:cubicBezTo>
                              <a:cubicBezTo>
                                <a:pt x="7454922" y="611435"/>
                                <a:pt x="7456701" y="612451"/>
                                <a:pt x="7459242" y="612070"/>
                              </a:cubicBezTo>
                              <a:close/>
                              <a:moveTo>
                                <a:pt x="593748" y="610926"/>
                              </a:moveTo>
                              <a:cubicBezTo>
                                <a:pt x="597306" y="611561"/>
                                <a:pt x="597814" y="612577"/>
                                <a:pt x="599085" y="615500"/>
                              </a:cubicBezTo>
                              <a:cubicBezTo>
                                <a:pt x="599466" y="616516"/>
                                <a:pt x="600355" y="616897"/>
                                <a:pt x="601499" y="616770"/>
                              </a:cubicBezTo>
                              <a:lnTo>
                                <a:pt x="605169" y="620196"/>
                              </a:lnTo>
                              <a:lnTo>
                                <a:pt x="608614" y="627824"/>
                              </a:lnTo>
                              <a:cubicBezTo>
                                <a:pt x="608614" y="630747"/>
                                <a:pt x="612045" y="634050"/>
                                <a:pt x="611664" y="636719"/>
                              </a:cubicBezTo>
                              <a:cubicBezTo>
                                <a:pt x="611410" y="638243"/>
                                <a:pt x="607217" y="640784"/>
                                <a:pt x="606327" y="642436"/>
                              </a:cubicBezTo>
                              <a:cubicBezTo>
                                <a:pt x="605819" y="643453"/>
                                <a:pt x="607090" y="645359"/>
                                <a:pt x="607344" y="646375"/>
                              </a:cubicBezTo>
                              <a:cubicBezTo>
                                <a:pt x="607725" y="648154"/>
                                <a:pt x="605057" y="648789"/>
                                <a:pt x="604040" y="649679"/>
                              </a:cubicBezTo>
                              <a:cubicBezTo>
                                <a:pt x="603024" y="650060"/>
                                <a:pt x="602134" y="650060"/>
                                <a:pt x="601118" y="649679"/>
                              </a:cubicBezTo>
                              <a:cubicBezTo>
                                <a:pt x="598831" y="649424"/>
                                <a:pt x="598958" y="651711"/>
                                <a:pt x="597179" y="652474"/>
                              </a:cubicBezTo>
                              <a:cubicBezTo>
                                <a:pt x="595146" y="653236"/>
                                <a:pt x="588793" y="654380"/>
                                <a:pt x="586633" y="653999"/>
                              </a:cubicBezTo>
                              <a:cubicBezTo>
                                <a:pt x="583711" y="653617"/>
                                <a:pt x="581297" y="651330"/>
                                <a:pt x="578755" y="649933"/>
                              </a:cubicBezTo>
                              <a:cubicBezTo>
                                <a:pt x="577485" y="649170"/>
                                <a:pt x="575198" y="648281"/>
                                <a:pt x="574181" y="647137"/>
                              </a:cubicBezTo>
                              <a:cubicBezTo>
                                <a:pt x="573292" y="645994"/>
                                <a:pt x="574563" y="644342"/>
                                <a:pt x="573800" y="643199"/>
                              </a:cubicBezTo>
                              <a:cubicBezTo>
                                <a:pt x="572403" y="640784"/>
                                <a:pt x="568972" y="643834"/>
                                <a:pt x="569226" y="639514"/>
                              </a:cubicBezTo>
                              <a:cubicBezTo>
                                <a:pt x="569607" y="634813"/>
                                <a:pt x="570878" y="634559"/>
                                <a:pt x="567955" y="630874"/>
                              </a:cubicBezTo>
                              <a:cubicBezTo>
                                <a:pt x="566050" y="628587"/>
                                <a:pt x="570624" y="625537"/>
                                <a:pt x="572275" y="625029"/>
                              </a:cubicBezTo>
                              <a:cubicBezTo>
                                <a:pt x="574563" y="624267"/>
                                <a:pt x="573038" y="622234"/>
                                <a:pt x="574308" y="620709"/>
                              </a:cubicBezTo>
                              <a:cubicBezTo>
                                <a:pt x="575706" y="619057"/>
                                <a:pt x="577358" y="619312"/>
                                <a:pt x="578247" y="617024"/>
                              </a:cubicBezTo>
                              <a:cubicBezTo>
                                <a:pt x="579518" y="613594"/>
                                <a:pt x="581932" y="612196"/>
                                <a:pt x="584981" y="613848"/>
                              </a:cubicBezTo>
                              <a:cubicBezTo>
                                <a:pt x="587014" y="614991"/>
                                <a:pt x="590318" y="610417"/>
                                <a:pt x="593748" y="610926"/>
                              </a:cubicBezTo>
                              <a:close/>
                              <a:moveTo>
                                <a:pt x="7043633" y="598093"/>
                              </a:moveTo>
                              <a:cubicBezTo>
                                <a:pt x="7045666" y="598220"/>
                                <a:pt x="7052272" y="600253"/>
                                <a:pt x="7053671" y="601651"/>
                              </a:cubicBezTo>
                              <a:cubicBezTo>
                                <a:pt x="7056211" y="604065"/>
                                <a:pt x="7062183" y="603811"/>
                                <a:pt x="7064216" y="606479"/>
                              </a:cubicBezTo>
                              <a:cubicBezTo>
                                <a:pt x="7065360" y="608004"/>
                                <a:pt x="7064216" y="613975"/>
                                <a:pt x="7064852" y="616135"/>
                              </a:cubicBezTo>
                              <a:lnTo>
                                <a:pt x="7064978" y="616389"/>
                              </a:lnTo>
                              <a:cubicBezTo>
                                <a:pt x="7065360" y="617787"/>
                                <a:pt x="7068282" y="618168"/>
                                <a:pt x="7069299" y="618804"/>
                              </a:cubicBezTo>
                              <a:cubicBezTo>
                                <a:pt x="7071205" y="619947"/>
                                <a:pt x="7069299" y="622869"/>
                                <a:pt x="7069299" y="624521"/>
                              </a:cubicBezTo>
                              <a:cubicBezTo>
                                <a:pt x="7068791" y="625792"/>
                                <a:pt x="7067901" y="626554"/>
                                <a:pt x="7066757" y="627189"/>
                              </a:cubicBezTo>
                              <a:cubicBezTo>
                                <a:pt x="7064470" y="628968"/>
                                <a:pt x="7066757" y="630874"/>
                                <a:pt x="7065868" y="633034"/>
                              </a:cubicBezTo>
                              <a:cubicBezTo>
                                <a:pt x="7064852" y="635575"/>
                                <a:pt x="7060404" y="642182"/>
                                <a:pt x="7058245" y="643834"/>
                              </a:cubicBezTo>
                              <a:cubicBezTo>
                                <a:pt x="7055323" y="646121"/>
                                <a:pt x="7051257" y="646375"/>
                                <a:pt x="7047826" y="647392"/>
                              </a:cubicBezTo>
                              <a:cubicBezTo>
                                <a:pt x="7046047" y="647900"/>
                                <a:pt x="7043125" y="649043"/>
                                <a:pt x="7041346" y="649043"/>
                              </a:cubicBezTo>
                              <a:cubicBezTo>
                                <a:pt x="7039567" y="649043"/>
                                <a:pt x="7039059" y="646502"/>
                                <a:pt x="7037407" y="646121"/>
                              </a:cubicBezTo>
                              <a:cubicBezTo>
                                <a:pt x="7033976" y="645359"/>
                                <a:pt x="7033722" y="651076"/>
                                <a:pt x="7030164" y="647138"/>
                              </a:cubicBezTo>
                              <a:cubicBezTo>
                                <a:pt x="7026226" y="642818"/>
                                <a:pt x="7027115" y="641420"/>
                                <a:pt x="7021270" y="640912"/>
                              </a:cubicBezTo>
                              <a:cubicBezTo>
                                <a:pt x="7017458" y="640531"/>
                                <a:pt x="7018602" y="634051"/>
                                <a:pt x="7019618" y="632018"/>
                              </a:cubicBezTo>
                              <a:cubicBezTo>
                                <a:pt x="7020889" y="629222"/>
                                <a:pt x="7017713" y="628841"/>
                                <a:pt x="7017458" y="626427"/>
                              </a:cubicBezTo>
                              <a:cubicBezTo>
                                <a:pt x="7017078" y="623632"/>
                                <a:pt x="7018729" y="622488"/>
                                <a:pt x="7017458" y="619693"/>
                              </a:cubicBezTo>
                              <a:cubicBezTo>
                                <a:pt x="7015553" y="615627"/>
                                <a:pt x="7016315" y="612196"/>
                                <a:pt x="7020381" y="610926"/>
                              </a:cubicBezTo>
                              <a:cubicBezTo>
                                <a:pt x="7023176" y="610036"/>
                                <a:pt x="7021779" y="603175"/>
                                <a:pt x="7025209" y="600507"/>
                              </a:cubicBezTo>
                              <a:cubicBezTo>
                                <a:pt x="7028767" y="597839"/>
                                <a:pt x="7030164" y="598220"/>
                                <a:pt x="7033850" y="599618"/>
                              </a:cubicBezTo>
                              <a:cubicBezTo>
                                <a:pt x="7035120" y="599999"/>
                                <a:pt x="7036264" y="599618"/>
                                <a:pt x="7037152" y="598474"/>
                              </a:cubicBezTo>
                              <a:cubicBezTo>
                                <a:pt x="7039567" y="596568"/>
                                <a:pt x="7040965" y="597966"/>
                                <a:pt x="7043633" y="598093"/>
                              </a:cubicBezTo>
                              <a:close/>
                              <a:moveTo>
                                <a:pt x="1406421" y="597203"/>
                              </a:moveTo>
                              <a:cubicBezTo>
                                <a:pt x="1407692" y="595805"/>
                                <a:pt x="1409597" y="597711"/>
                                <a:pt x="1410868" y="598093"/>
                              </a:cubicBezTo>
                              <a:cubicBezTo>
                                <a:pt x="1411630" y="598728"/>
                                <a:pt x="1412139" y="599490"/>
                                <a:pt x="1412393" y="600507"/>
                              </a:cubicBezTo>
                              <a:cubicBezTo>
                                <a:pt x="1413409" y="602540"/>
                                <a:pt x="1415315" y="601142"/>
                                <a:pt x="1416840" y="602158"/>
                              </a:cubicBezTo>
                              <a:cubicBezTo>
                                <a:pt x="1418619" y="603429"/>
                                <a:pt x="1422939" y="608130"/>
                                <a:pt x="1423828" y="610036"/>
                              </a:cubicBezTo>
                              <a:lnTo>
                                <a:pt x="1423955" y="610036"/>
                              </a:lnTo>
                              <a:cubicBezTo>
                                <a:pt x="1425226" y="612704"/>
                                <a:pt x="1424717" y="615881"/>
                                <a:pt x="1424844" y="618676"/>
                              </a:cubicBezTo>
                              <a:cubicBezTo>
                                <a:pt x="1424972" y="620201"/>
                                <a:pt x="1425353" y="622615"/>
                                <a:pt x="1424972" y="624012"/>
                              </a:cubicBezTo>
                              <a:cubicBezTo>
                                <a:pt x="1424590" y="625410"/>
                                <a:pt x="1422557" y="625283"/>
                                <a:pt x="1421922" y="626554"/>
                              </a:cubicBezTo>
                              <a:cubicBezTo>
                                <a:pt x="1420779" y="629222"/>
                                <a:pt x="1425099" y="630238"/>
                                <a:pt x="1421415" y="632398"/>
                              </a:cubicBezTo>
                              <a:cubicBezTo>
                                <a:pt x="1417348" y="634685"/>
                                <a:pt x="1416459" y="633796"/>
                                <a:pt x="1415061" y="638243"/>
                              </a:cubicBezTo>
                              <a:cubicBezTo>
                                <a:pt x="1414172" y="641038"/>
                                <a:pt x="1409343" y="639005"/>
                                <a:pt x="1407946" y="637862"/>
                              </a:cubicBezTo>
                              <a:cubicBezTo>
                                <a:pt x="1406040" y="636337"/>
                                <a:pt x="1405150" y="638751"/>
                                <a:pt x="1403244" y="638497"/>
                              </a:cubicBezTo>
                              <a:cubicBezTo>
                                <a:pt x="1401084" y="638370"/>
                                <a:pt x="1400449" y="636845"/>
                                <a:pt x="1398035" y="637354"/>
                              </a:cubicBezTo>
                              <a:cubicBezTo>
                                <a:pt x="1394604" y="638116"/>
                                <a:pt x="1392063" y="636845"/>
                                <a:pt x="1391809" y="633542"/>
                              </a:cubicBezTo>
                              <a:cubicBezTo>
                                <a:pt x="1391555" y="631255"/>
                                <a:pt x="1385964" y="631128"/>
                                <a:pt x="1384567" y="627951"/>
                              </a:cubicBezTo>
                              <a:cubicBezTo>
                                <a:pt x="1383042" y="624648"/>
                                <a:pt x="1383550" y="623758"/>
                                <a:pt x="1385329" y="621090"/>
                              </a:cubicBezTo>
                              <a:cubicBezTo>
                                <a:pt x="1385964" y="620201"/>
                                <a:pt x="1385837" y="619311"/>
                                <a:pt x="1385075" y="618422"/>
                              </a:cubicBezTo>
                              <a:cubicBezTo>
                                <a:pt x="1384060" y="616262"/>
                                <a:pt x="1385456" y="615372"/>
                                <a:pt x="1385964" y="613340"/>
                              </a:cubicBezTo>
                              <a:cubicBezTo>
                                <a:pt x="1386473" y="611815"/>
                                <a:pt x="1389268" y="607114"/>
                                <a:pt x="1390539" y="606224"/>
                              </a:cubicBezTo>
                              <a:cubicBezTo>
                                <a:pt x="1392826" y="604572"/>
                                <a:pt x="1393715" y="599998"/>
                                <a:pt x="1396129" y="598855"/>
                              </a:cubicBezTo>
                              <a:cubicBezTo>
                                <a:pt x="1397527" y="598347"/>
                                <a:pt x="1401974" y="600252"/>
                                <a:pt x="1403753" y="600125"/>
                              </a:cubicBezTo>
                              <a:cubicBezTo>
                                <a:pt x="1404896" y="599998"/>
                                <a:pt x="1405786" y="597965"/>
                                <a:pt x="1406421" y="597203"/>
                              </a:cubicBezTo>
                              <a:close/>
                              <a:moveTo>
                                <a:pt x="3395029" y="596568"/>
                              </a:moveTo>
                              <a:cubicBezTo>
                                <a:pt x="3396679" y="596950"/>
                                <a:pt x="3399476" y="602032"/>
                                <a:pt x="3401382" y="603176"/>
                              </a:cubicBezTo>
                              <a:cubicBezTo>
                                <a:pt x="3402525" y="603938"/>
                                <a:pt x="3404939" y="602413"/>
                                <a:pt x="3406083" y="602286"/>
                              </a:cubicBezTo>
                              <a:cubicBezTo>
                                <a:pt x="3408117" y="601905"/>
                                <a:pt x="3408751" y="605081"/>
                                <a:pt x="3409639" y="606352"/>
                              </a:cubicBezTo>
                              <a:cubicBezTo>
                                <a:pt x="3409893" y="607496"/>
                                <a:pt x="3409893" y="608639"/>
                                <a:pt x="3409385" y="609783"/>
                              </a:cubicBezTo>
                              <a:cubicBezTo>
                                <a:pt x="3408878" y="612578"/>
                                <a:pt x="3411673" y="612451"/>
                                <a:pt x="3412435" y="614611"/>
                              </a:cubicBezTo>
                              <a:cubicBezTo>
                                <a:pt x="3413325" y="617152"/>
                                <a:pt x="3414088" y="624648"/>
                                <a:pt x="3413579" y="627190"/>
                              </a:cubicBezTo>
                              <a:cubicBezTo>
                                <a:pt x="3412817" y="630620"/>
                                <a:pt x="3410149" y="633288"/>
                                <a:pt x="3408243" y="636211"/>
                              </a:cubicBezTo>
                              <a:cubicBezTo>
                                <a:pt x="3407227" y="637608"/>
                                <a:pt x="3405955" y="640404"/>
                                <a:pt x="3404557" y="641420"/>
                              </a:cubicBezTo>
                              <a:cubicBezTo>
                                <a:pt x="3403159" y="642437"/>
                                <a:pt x="3401255" y="640912"/>
                                <a:pt x="3399856" y="641674"/>
                              </a:cubicBezTo>
                              <a:cubicBezTo>
                                <a:pt x="3396806" y="643326"/>
                                <a:pt x="3400239" y="647519"/>
                                <a:pt x="3395156" y="646884"/>
                              </a:cubicBezTo>
                              <a:cubicBezTo>
                                <a:pt x="3389565" y="646248"/>
                                <a:pt x="3389311" y="644724"/>
                                <a:pt x="3384866" y="647900"/>
                              </a:cubicBezTo>
                              <a:cubicBezTo>
                                <a:pt x="3381944" y="649933"/>
                                <a:pt x="3378769" y="644470"/>
                                <a:pt x="3378257" y="642437"/>
                              </a:cubicBezTo>
                              <a:cubicBezTo>
                                <a:pt x="3377496" y="639769"/>
                                <a:pt x="3375076" y="641293"/>
                                <a:pt x="3373297" y="639769"/>
                              </a:cubicBezTo>
                              <a:cubicBezTo>
                                <a:pt x="3371390" y="637990"/>
                                <a:pt x="3371902" y="636084"/>
                                <a:pt x="3369233" y="634940"/>
                              </a:cubicBezTo>
                              <a:cubicBezTo>
                                <a:pt x="3365294" y="633161"/>
                                <a:pt x="3363768" y="630112"/>
                                <a:pt x="3365928" y="626681"/>
                              </a:cubicBezTo>
                              <a:cubicBezTo>
                                <a:pt x="3367453" y="624394"/>
                                <a:pt x="3362118" y="620329"/>
                                <a:pt x="3363007" y="616263"/>
                              </a:cubicBezTo>
                              <a:cubicBezTo>
                                <a:pt x="3363895" y="612070"/>
                                <a:pt x="3365168" y="611561"/>
                                <a:pt x="3368722" y="610291"/>
                              </a:cubicBezTo>
                              <a:cubicBezTo>
                                <a:pt x="3369866" y="609910"/>
                                <a:pt x="3370372" y="608893"/>
                                <a:pt x="3370372" y="607496"/>
                              </a:cubicBezTo>
                              <a:cubicBezTo>
                                <a:pt x="3370885" y="604573"/>
                                <a:pt x="3372791" y="604700"/>
                                <a:pt x="3374827" y="603176"/>
                              </a:cubicBezTo>
                              <a:cubicBezTo>
                                <a:pt x="3376351" y="602032"/>
                                <a:pt x="3382453" y="599618"/>
                                <a:pt x="3384358" y="599618"/>
                              </a:cubicBezTo>
                              <a:cubicBezTo>
                                <a:pt x="3387787" y="599745"/>
                                <a:pt x="3391978" y="595933"/>
                                <a:pt x="3395029" y="596568"/>
                              </a:cubicBezTo>
                              <a:close/>
                              <a:moveTo>
                                <a:pt x="3649143" y="594535"/>
                              </a:moveTo>
                              <a:cubicBezTo>
                                <a:pt x="3652701" y="595679"/>
                                <a:pt x="3652955" y="596696"/>
                                <a:pt x="3653717" y="599872"/>
                              </a:cubicBezTo>
                              <a:cubicBezTo>
                                <a:pt x="3654099" y="600888"/>
                                <a:pt x="3654859" y="601524"/>
                                <a:pt x="3656003" y="601524"/>
                              </a:cubicBezTo>
                              <a:cubicBezTo>
                                <a:pt x="3658417" y="602286"/>
                                <a:pt x="3658037" y="603938"/>
                                <a:pt x="3659179" y="605717"/>
                              </a:cubicBezTo>
                              <a:lnTo>
                                <a:pt x="3658925" y="605590"/>
                              </a:lnTo>
                              <a:cubicBezTo>
                                <a:pt x="3659815" y="606987"/>
                                <a:pt x="3661340" y="612324"/>
                                <a:pt x="3661085" y="613976"/>
                              </a:cubicBezTo>
                              <a:cubicBezTo>
                                <a:pt x="3660705" y="616771"/>
                                <a:pt x="3663626" y="620710"/>
                                <a:pt x="3662736" y="623251"/>
                              </a:cubicBezTo>
                              <a:cubicBezTo>
                                <a:pt x="3662355" y="624648"/>
                                <a:pt x="3657783" y="626681"/>
                                <a:pt x="3656639" y="628079"/>
                              </a:cubicBezTo>
                              <a:cubicBezTo>
                                <a:pt x="3656003" y="629095"/>
                                <a:pt x="3657020" y="631128"/>
                                <a:pt x="3657020" y="632145"/>
                              </a:cubicBezTo>
                              <a:cubicBezTo>
                                <a:pt x="3657147" y="633924"/>
                                <a:pt x="3654351" y="634178"/>
                                <a:pt x="3653208" y="634813"/>
                              </a:cubicBezTo>
                              <a:cubicBezTo>
                                <a:pt x="3652192" y="634940"/>
                                <a:pt x="3651175" y="634813"/>
                                <a:pt x="3650285" y="634305"/>
                              </a:cubicBezTo>
                              <a:cubicBezTo>
                                <a:pt x="3647999" y="633670"/>
                                <a:pt x="3647872" y="636084"/>
                                <a:pt x="3645966" y="636465"/>
                              </a:cubicBezTo>
                              <a:cubicBezTo>
                                <a:pt x="3643680" y="636846"/>
                                <a:pt x="3637327" y="636846"/>
                                <a:pt x="3635167" y="636211"/>
                              </a:cubicBezTo>
                              <a:cubicBezTo>
                                <a:pt x="3632373" y="635321"/>
                                <a:pt x="3630341" y="632780"/>
                                <a:pt x="3628053" y="630874"/>
                              </a:cubicBezTo>
                              <a:cubicBezTo>
                                <a:pt x="3626910" y="629858"/>
                                <a:pt x="3624750" y="628587"/>
                                <a:pt x="3623988" y="627317"/>
                              </a:cubicBezTo>
                              <a:cubicBezTo>
                                <a:pt x="3623352" y="626173"/>
                                <a:pt x="3624750" y="624648"/>
                                <a:pt x="3624241" y="623378"/>
                              </a:cubicBezTo>
                              <a:cubicBezTo>
                                <a:pt x="3623226" y="620710"/>
                                <a:pt x="3619287" y="623124"/>
                                <a:pt x="3620303" y="618931"/>
                              </a:cubicBezTo>
                              <a:cubicBezTo>
                                <a:pt x="3621320" y="614357"/>
                                <a:pt x="3622590" y="614230"/>
                                <a:pt x="3620303" y="610164"/>
                              </a:cubicBezTo>
                              <a:cubicBezTo>
                                <a:pt x="3618779" y="607496"/>
                                <a:pt x="3623734" y="605336"/>
                                <a:pt x="3625512" y="605081"/>
                              </a:cubicBezTo>
                              <a:cubicBezTo>
                                <a:pt x="3628053" y="604700"/>
                                <a:pt x="3626782" y="602413"/>
                                <a:pt x="3628307" y="601143"/>
                              </a:cubicBezTo>
                              <a:cubicBezTo>
                                <a:pt x="3629958" y="599618"/>
                                <a:pt x="3631484" y="600253"/>
                                <a:pt x="3632753" y="598093"/>
                              </a:cubicBezTo>
                              <a:cubicBezTo>
                                <a:pt x="3634660" y="594917"/>
                                <a:pt x="3637327" y="593900"/>
                                <a:pt x="3639996" y="596060"/>
                              </a:cubicBezTo>
                              <a:cubicBezTo>
                                <a:pt x="3641901" y="597458"/>
                                <a:pt x="3645839" y="593392"/>
                                <a:pt x="3649143" y="594535"/>
                              </a:cubicBezTo>
                              <a:close/>
                              <a:moveTo>
                                <a:pt x="2111343" y="590343"/>
                              </a:moveTo>
                              <a:cubicBezTo>
                                <a:pt x="2112995" y="592121"/>
                                <a:pt x="2117824" y="588818"/>
                                <a:pt x="2120999" y="590597"/>
                              </a:cubicBezTo>
                              <a:cubicBezTo>
                                <a:pt x="2124304" y="592375"/>
                                <a:pt x="2124430" y="593519"/>
                                <a:pt x="2124557" y="596950"/>
                              </a:cubicBezTo>
                              <a:cubicBezTo>
                                <a:pt x="2124557" y="598093"/>
                                <a:pt x="2125192" y="598855"/>
                                <a:pt x="2126463" y="599110"/>
                              </a:cubicBezTo>
                              <a:cubicBezTo>
                                <a:pt x="2128750" y="600380"/>
                                <a:pt x="2128115" y="602032"/>
                                <a:pt x="2128878" y="604065"/>
                              </a:cubicBezTo>
                              <a:cubicBezTo>
                                <a:pt x="2129513" y="605590"/>
                                <a:pt x="2130148" y="611307"/>
                                <a:pt x="2129513" y="612959"/>
                              </a:cubicBezTo>
                              <a:lnTo>
                                <a:pt x="2129894" y="612832"/>
                              </a:lnTo>
                              <a:cubicBezTo>
                                <a:pt x="2128878" y="615627"/>
                                <a:pt x="2131164" y="620201"/>
                                <a:pt x="2129766" y="622615"/>
                              </a:cubicBezTo>
                              <a:cubicBezTo>
                                <a:pt x="2129004" y="624013"/>
                                <a:pt x="2124049" y="625030"/>
                                <a:pt x="2122525" y="626300"/>
                              </a:cubicBezTo>
                              <a:cubicBezTo>
                                <a:pt x="2121508" y="627063"/>
                                <a:pt x="2122143" y="629477"/>
                                <a:pt x="2122016" y="630493"/>
                              </a:cubicBezTo>
                              <a:cubicBezTo>
                                <a:pt x="2121762" y="632526"/>
                                <a:pt x="2118839" y="632018"/>
                                <a:pt x="2117569" y="632526"/>
                              </a:cubicBezTo>
                              <a:cubicBezTo>
                                <a:pt x="2116425" y="632399"/>
                                <a:pt x="2115536" y="632018"/>
                                <a:pt x="2114646" y="631382"/>
                              </a:cubicBezTo>
                              <a:cubicBezTo>
                                <a:pt x="2113249" y="630747"/>
                                <a:pt x="2112486" y="631382"/>
                                <a:pt x="2111597" y="632018"/>
                              </a:cubicBezTo>
                              <a:cubicBezTo>
                                <a:pt x="2110835" y="632399"/>
                                <a:pt x="2110199" y="632780"/>
                                <a:pt x="2109818" y="633415"/>
                              </a:cubicBezTo>
                              <a:cubicBezTo>
                                <a:pt x="2108675" y="635957"/>
                                <a:pt x="2112995" y="637100"/>
                                <a:pt x="2109310" y="639260"/>
                              </a:cubicBezTo>
                              <a:cubicBezTo>
                                <a:pt x="2105244" y="641547"/>
                                <a:pt x="2104355" y="640658"/>
                                <a:pt x="2102957" y="645105"/>
                              </a:cubicBezTo>
                              <a:cubicBezTo>
                                <a:pt x="2102069" y="647900"/>
                                <a:pt x="2097239" y="645867"/>
                                <a:pt x="2095845" y="644724"/>
                              </a:cubicBezTo>
                              <a:cubicBezTo>
                                <a:pt x="2093938" y="643199"/>
                                <a:pt x="2093048" y="645613"/>
                                <a:pt x="2091143" y="645359"/>
                              </a:cubicBezTo>
                              <a:cubicBezTo>
                                <a:pt x="2088983" y="645232"/>
                                <a:pt x="2088347" y="643707"/>
                                <a:pt x="2085934" y="644215"/>
                              </a:cubicBezTo>
                              <a:cubicBezTo>
                                <a:pt x="2082375" y="644978"/>
                                <a:pt x="2079834" y="643707"/>
                                <a:pt x="2079580" y="640404"/>
                              </a:cubicBezTo>
                              <a:cubicBezTo>
                                <a:pt x="2079327" y="638117"/>
                                <a:pt x="2073736" y="637990"/>
                                <a:pt x="2072339" y="634813"/>
                              </a:cubicBezTo>
                              <a:cubicBezTo>
                                <a:pt x="2070813" y="631510"/>
                                <a:pt x="2071322" y="630620"/>
                                <a:pt x="2073101" y="627952"/>
                              </a:cubicBezTo>
                              <a:cubicBezTo>
                                <a:pt x="2073736" y="627063"/>
                                <a:pt x="2073608" y="626173"/>
                                <a:pt x="2072846" y="625284"/>
                              </a:cubicBezTo>
                              <a:cubicBezTo>
                                <a:pt x="2071830" y="623124"/>
                                <a:pt x="2073227" y="622234"/>
                                <a:pt x="2073736" y="620201"/>
                              </a:cubicBezTo>
                              <a:cubicBezTo>
                                <a:pt x="2074117" y="618677"/>
                                <a:pt x="2076912" y="613975"/>
                                <a:pt x="2078182" y="613086"/>
                              </a:cubicBezTo>
                              <a:cubicBezTo>
                                <a:pt x="2080470" y="611561"/>
                                <a:pt x="2081360" y="606860"/>
                                <a:pt x="2083774" y="605717"/>
                              </a:cubicBezTo>
                              <a:cubicBezTo>
                                <a:pt x="2084536" y="605335"/>
                                <a:pt x="2086568" y="605971"/>
                                <a:pt x="2088474" y="606479"/>
                              </a:cubicBezTo>
                              <a:cubicBezTo>
                                <a:pt x="2089237" y="604954"/>
                                <a:pt x="2089491" y="603938"/>
                                <a:pt x="2088474" y="600888"/>
                              </a:cubicBezTo>
                              <a:cubicBezTo>
                                <a:pt x="2087459" y="597839"/>
                                <a:pt x="2092921" y="596695"/>
                                <a:pt x="2094827" y="596695"/>
                              </a:cubicBezTo>
                              <a:cubicBezTo>
                                <a:pt x="2097367" y="596695"/>
                                <a:pt x="2096607" y="594154"/>
                                <a:pt x="2098383" y="593138"/>
                              </a:cubicBezTo>
                              <a:cubicBezTo>
                                <a:pt x="2100416" y="591994"/>
                                <a:pt x="2101940" y="592884"/>
                                <a:pt x="2103592" y="590978"/>
                              </a:cubicBezTo>
                              <a:cubicBezTo>
                                <a:pt x="2106006" y="588182"/>
                                <a:pt x="2109056" y="587674"/>
                                <a:pt x="2111343" y="590343"/>
                              </a:cubicBezTo>
                              <a:close/>
                              <a:moveTo>
                                <a:pt x="471517" y="584244"/>
                              </a:moveTo>
                              <a:cubicBezTo>
                                <a:pt x="474948" y="582719"/>
                                <a:pt x="475965" y="583227"/>
                                <a:pt x="478633" y="585133"/>
                              </a:cubicBezTo>
                              <a:cubicBezTo>
                                <a:pt x="479522" y="585768"/>
                                <a:pt x="480539" y="585641"/>
                                <a:pt x="481428" y="584879"/>
                              </a:cubicBezTo>
                              <a:cubicBezTo>
                                <a:pt x="483715" y="583735"/>
                                <a:pt x="484732" y="585133"/>
                                <a:pt x="486765" y="585768"/>
                              </a:cubicBezTo>
                              <a:cubicBezTo>
                                <a:pt x="488416" y="586149"/>
                                <a:pt x="493245" y="589072"/>
                                <a:pt x="494134" y="590469"/>
                              </a:cubicBezTo>
                              <a:cubicBezTo>
                                <a:pt x="495786" y="592884"/>
                                <a:pt x="500614" y="593900"/>
                                <a:pt x="501758" y="596314"/>
                              </a:cubicBezTo>
                              <a:cubicBezTo>
                                <a:pt x="502393" y="597712"/>
                                <a:pt x="500360" y="602286"/>
                                <a:pt x="500487" y="604192"/>
                              </a:cubicBezTo>
                              <a:lnTo>
                                <a:pt x="500233" y="604192"/>
                              </a:lnTo>
                              <a:cubicBezTo>
                                <a:pt x="500360" y="605335"/>
                                <a:pt x="502520" y="606225"/>
                                <a:pt x="503282" y="606987"/>
                              </a:cubicBezTo>
                              <a:cubicBezTo>
                                <a:pt x="504680" y="608258"/>
                                <a:pt x="502647" y="610291"/>
                                <a:pt x="502266" y="611561"/>
                              </a:cubicBezTo>
                              <a:cubicBezTo>
                                <a:pt x="501630" y="612451"/>
                                <a:pt x="500741" y="612959"/>
                                <a:pt x="499725" y="613213"/>
                              </a:cubicBezTo>
                              <a:cubicBezTo>
                                <a:pt x="497565" y="614229"/>
                                <a:pt x="499089" y="616262"/>
                                <a:pt x="497946" y="617787"/>
                              </a:cubicBezTo>
                              <a:cubicBezTo>
                                <a:pt x="496548" y="619693"/>
                                <a:pt x="491720" y="624140"/>
                                <a:pt x="489687" y="625029"/>
                              </a:cubicBezTo>
                              <a:cubicBezTo>
                                <a:pt x="486892" y="626300"/>
                                <a:pt x="483588" y="625792"/>
                                <a:pt x="480666" y="625919"/>
                              </a:cubicBezTo>
                              <a:cubicBezTo>
                                <a:pt x="479141" y="626046"/>
                                <a:pt x="476727" y="626427"/>
                                <a:pt x="475202" y="626046"/>
                              </a:cubicBezTo>
                              <a:cubicBezTo>
                                <a:pt x="473677" y="625665"/>
                                <a:pt x="473805" y="623505"/>
                                <a:pt x="472534" y="622869"/>
                              </a:cubicBezTo>
                              <a:cubicBezTo>
                                <a:pt x="469993" y="621599"/>
                                <a:pt x="468722" y="626046"/>
                                <a:pt x="466562" y="622234"/>
                              </a:cubicBezTo>
                              <a:cubicBezTo>
                                <a:pt x="464148" y="618041"/>
                                <a:pt x="465165" y="617152"/>
                                <a:pt x="460590" y="615627"/>
                              </a:cubicBezTo>
                              <a:cubicBezTo>
                                <a:pt x="457668" y="614738"/>
                                <a:pt x="459828" y="609655"/>
                                <a:pt x="460972" y="608258"/>
                              </a:cubicBezTo>
                              <a:cubicBezTo>
                                <a:pt x="462623" y="606352"/>
                                <a:pt x="460082" y="605462"/>
                                <a:pt x="460336" y="603429"/>
                              </a:cubicBezTo>
                              <a:cubicBezTo>
                                <a:pt x="460590" y="601142"/>
                                <a:pt x="462115" y="600507"/>
                                <a:pt x="461607" y="598093"/>
                              </a:cubicBezTo>
                              <a:cubicBezTo>
                                <a:pt x="460845" y="594535"/>
                                <a:pt x="462242" y="591867"/>
                                <a:pt x="465673" y="591613"/>
                              </a:cubicBezTo>
                              <a:cubicBezTo>
                                <a:pt x="468087" y="591486"/>
                                <a:pt x="468214" y="585641"/>
                                <a:pt x="471517" y="584244"/>
                              </a:cubicBezTo>
                              <a:close/>
                              <a:moveTo>
                                <a:pt x="2473972" y="578653"/>
                              </a:moveTo>
                              <a:cubicBezTo>
                                <a:pt x="2475623" y="578526"/>
                                <a:pt x="2481087" y="579670"/>
                                <a:pt x="2482357" y="580686"/>
                              </a:cubicBezTo>
                              <a:cubicBezTo>
                                <a:pt x="2484645" y="582465"/>
                                <a:pt x="2489600" y="581830"/>
                                <a:pt x="2491379" y="583735"/>
                              </a:cubicBezTo>
                              <a:cubicBezTo>
                                <a:pt x="2492395" y="584879"/>
                                <a:pt x="2491887" y="589707"/>
                                <a:pt x="2492649" y="591486"/>
                              </a:cubicBezTo>
                              <a:lnTo>
                                <a:pt x="2492777" y="591486"/>
                              </a:lnTo>
                              <a:cubicBezTo>
                                <a:pt x="2493158" y="592630"/>
                                <a:pt x="2495572" y="592757"/>
                                <a:pt x="2496461" y="593138"/>
                              </a:cubicBezTo>
                              <a:cubicBezTo>
                                <a:pt x="2498113" y="593900"/>
                                <a:pt x="2496969" y="596568"/>
                                <a:pt x="2496969" y="597839"/>
                              </a:cubicBezTo>
                              <a:cubicBezTo>
                                <a:pt x="2496588" y="598728"/>
                                <a:pt x="2495953" y="599491"/>
                                <a:pt x="2495063" y="600126"/>
                              </a:cubicBezTo>
                              <a:cubicBezTo>
                                <a:pt x="2493285" y="601778"/>
                                <a:pt x="2495318" y="603048"/>
                                <a:pt x="2494810" y="604954"/>
                              </a:cubicBezTo>
                              <a:cubicBezTo>
                                <a:pt x="2494174" y="607114"/>
                                <a:pt x="2491125" y="612832"/>
                                <a:pt x="2489473" y="614357"/>
                              </a:cubicBezTo>
                              <a:cubicBezTo>
                                <a:pt x="2487313" y="616517"/>
                                <a:pt x="2484009" y="617025"/>
                                <a:pt x="2481341" y="618168"/>
                              </a:cubicBezTo>
                              <a:cubicBezTo>
                                <a:pt x="2479943" y="618677"/>
                                <a:pt x="2477783" y="620074"/>
                                <a:pt x="2476259" y="620074"/>
                              </a:cubicBezTo>
                              <a:cubicBezTo>
                                <a:pt x="2474861" y="620074"/>
                                <a:pt x="2474226" y="618041"/>
                                <a:pt x="2472828" y="617914"/>
                              </a:cubicBezTo>
                              <a:cubicBezTo>
                                <a:pt x="2471812" y="617787"/>
                                <a:pt x="2471177" y="618296"/>
                                <a:pt x="2470668" y="618931"/>
                              </a:cubicBezTo>
                              <a:cubicBezTo>
                                <a:pt x="2470668" y="619058"/>
                                <a:pt x="2470668" y="619185"/>
                                <a:pt x="2470668" y="619185"/>
                              </a:cubicBezTo>
                              <a:cubicBezTo>
                                <a:pt x="2470414" y="620583"/>
                                <a:pt x="2468508" y="620583"/>
                                <a:pt x="2468000" y="621853"/>
                              </a:cubicBezTo>
                              <a:cubicBezTo>
                                <a:pt x="2466984" y="624394"/>
                                <a:pt x="2471304" y="625157"/>
                                <a:pt x="2467873" y="627444"/>
                              </a:cubicBezTo>
                              <a:cubicBezTo>
                                <a:pt x="2464188" y="629985"/>
                                <a:pt x="2463172" y="629095"/>
                                <a:pt x="2462155" y="633416"/>
                              </a:cubicBezTo>
                              <a:cubicBezTo>
                                <a:pt x="2461520" y="636211"/>
                                <a:pt x="2456691" y="634432"/>
                                <a:pt x="2455294" y="633543"/>
                              </a:cubicBezTo>
                              <a:cubicBezTo>
                                <a:pt x="2453388" y="632145"/>
                                <a:pt x="2452753" y="634432"/>
                                <a:pt x="2450846" y="634432"/>
                              </a:cubicBezTo>
                              <a:cubicBezTo>
                                <a:pt x="2448814" y="634432"/>
                                <a:pt x="2448179" y="633034"/>
                                <a:pt x="2445892" y="633670"/>
                              </a:cubicBezTo>
                              <a:cubicBezTo>
                                <a:pt x="2442588" y="634559"/>
                                <a:pt x="2440174" y="633543"/>
                                <a:pt x="2439666" y="630366"/>
                              </a:cubicBezTo>
                              <a:cubicBezTo>
                                <a:pt x="2439285" y="628206"/>
                                <a:pt x="2433947" y="628460"/>
                                <a:pt x="2432424" y="625538"/>
                              </a:cubicBezTo>
                              <a:cubicBezTo>
                                <a:pt x="2430772" y="622488"/>
                                <a:pt x="2431280" y="621599"/>
                                <a:pt x="2432804" y="618931"/>
                              </a:cubicBezTo>
                              <a:cubicBezTo>
                                <a:pt x="2433312" y="618041"/>
                                <a:pt x="2433186" y="617152"/>
                                <a:pt x="2432424" y="616390"/>
                              </a:cubicBezTo>
                              <a:cubicBezTo>
                                <a:pt x="2431280" y="614357"/>
                                <a:pt x="2432551" y="613340"/>
                                <a:pt x="2432932" y="611434"/>
                              </a:cubicBezTo>
                              <a:cubicBezTo>
                                <a:pt x="2433186" y="609910"/>
                                <a:pt x="2435473" y="605208"/>
                                <a:pt x="2436744" y="604319"/>
                              </a:cubicBezTo>
                              <a:cubicBezTo>
                                <a:pt x="2438904" y="602667"/>
                                <a:pt x="2439412" y="598093"/>
                                <a:pt x="2441572" y="596950"/>
                              </a:cubicBezTo>
                              <a:cubicBezTo>
                                <a:pt x="2442715" y="596314"/>
                                <a:pt x="2447035" y="597839"/>
                                <a:pt x="2448814" y="597585"/>
                              </a:cubicBezTo>
                              <a:cubicBezTo>
                                <a:pt x="2449958" y="597458"/>
                                <a:pt x="2450593" y="595425"/>
                                <a:pt x="2451228" y="594663"/>
                              </a:cubicBezTo>
                              <a:cubicBezTo>
                                <a:pt x="2451864" y="593900"/>
                                <a:pt x="2452625" y="594027"/>
                                <a:pt x="2453515" y="594408"/>
                              </a:cubicBezTo>
                              <a:cubicBezTo>
                                <a:pt x="2453515" y="592884"/>
                                <a:pt x="2454404" y="591486"/>
                                <a:pt x="2456183" y="590724"/>
                              </a:cubicBezTo>
                              <a:cubicBezTo>
                                <a:pt x="2458343" y="589834"/>
                                <a:pt x="2456565" y="584371"/>
                                <a:pt x="2459233" y="581957"/>
                              </a:cubicBezTo>
                              <a:cubicBezTo>
                                <a:pt x="2462027" y="579416"/>
                                <a:pt x="2463045" y="579670"/>
                                <a:pt x="2466221" y="580559"/>
                              </a:cubicBezTo>
                              <a:cubicBezTo>
                                <a:pt x="2467238" y="580813"/>
                                <a:pt x="2468127" y="580432"/>
                                <a:pt x="2468762" y="579416"/>
                              </a:cubicBezTo>
                              <a:cubicBezTo>
                                <a:pt x="2470541" y="577764"/>
                                <a:pt x="2471812" y="578653"/>
                                <a:pt x="2473972" y="578653"/>
                              </a:cubicBezTo>
                              <a:close/>
                              <a:moveTo>
                                <a:pt x="7210460" y="578399"/>
                              </a:moveTo>
                              <a:cubicBezTo>
                                <a:pt x="7211985" y="579034"/>
                                <a:pt x="7213891" y="583735"/>
                                <a:pt x="7215416" y="585006"/>
                              </a:cubicBezTo>
                              <a:cubicBezTo>
                                <a:pt x="7216305" y="585768"/>
                                <a:pt x="7218592" y="584752"/>
                                <a:pt x="7219609" y="584752"/>
                              </a:cubicBezTo>
                              <a:cubicBezTo>
                                <a:pt x="7221641" y="584752"/>
                                <a:pt x="7221769" y="587674"/>
                                <a:pt x="7222404" y="588817"/>
                              </a:cubicBezTo>
                              <a:cubicBezTo>
                                <a:pt x="7222531" y="589961"/>
                                <a:pt x="7222277" y="590977"/>
                                <a:pt x="7221769" y="591867"/>
                              </a:cubicBezTo>
                              <a:lnTo>
                                <a:pt x="7221514" y="591740"/>
                              </a:lnTo>
                              <a:cubicBezTo>
                                <a:pt x="7220752" y="594027"/>
                                <a:pt x="7223293" y="594281"/>
                                <a:pt x="7223675" y="596314"/>
                              </a:cubicBezTo>
                              <a:cubicBezTo>
                                <a:pt x="7224183" y="598728"/>
                                <a:pt x="7224056" y="605462"/>
                                <a:pt x="7223293" y="607622"/>
                              </a:cubicBezTo>
                              <a:cubicBezTo>
                                <a:pt x="7222277" y="610545"/>
                                <a:pt x="7219609" y="612704"/>
                                <a:pt x="7217575" y="614992"/>
                              </a:cubicBezTo>
                              <a:cubicBezTo>
                                <a:pt x="7216559" y="616135"/>
                                <a:pt x="7215034" y="618422"/>
                                <a:pt x="7213764" y="619185"/>
                              </a:cubicBezTo>
                              <a:cubicBezTo>
                                <a:pt x="7212494" y="619947"/>
                                <a:pt x="7210969" y="618422"/>
                                <a:pt x="7209571" y="618930"/>
                              </a:cubicBezTo>
                              <a:cubicBezTo>
                                <a:pt x="7206776" y="619947"/>
                                <a:pt x="7209317" y="624140"/>
                                <a:pt x="7204870" y="622996"/>
                              </a:cubicBezTo>
                              <a:cubicBezTo>
                                <a:pt x="7200041" y="621726"/>
                                <a:pt x="7200041" y="620328"/>
                                <a:pt x="7195722" y="622742"/>
                              </a:cubicBezTo>
                              <a:cubicBezTo>
                                <a:pt x="7192926" y="624267"/>
                                <a:pt x="7190766" y="619057"/>
                                <a:pt x="7190512" y="617152"/>
                              </a:cubicBezTo>
                              <a:cubicBezTo>
                                <a:pt x="7190131" y="614610"/>
                                <a:pt x="7187717" y="615754"/>
                                <a:pt x="7186446" y="614229"/>
                              </a:cubicBezTo>
                              <a:cubicBezTo>
                                <a:pt x="7184921" y="612450"/>
                                <a:pt x="7185557" y="610926"/>
                                <a:pt x="7183397" y="609528"/>
                              </a:cubicBezTo>
                              <a:cubicBezTo>
                                <a:pt x="7180093" y="607495"/>
                                <a:pt x="7179077" y="604700"/>
                                <a:pt x="7181364" y="601904"/>
                              </a:cubicBezTo>
                              <a:cubicBezTo>
                                <a:pt x="7182889" y="600126"/>
                                <a:pt x="7178695" y="595806"/>
                                <a:pt x="7179967" y="592375"/>
                              </a:cubicBezTo>
                              <a:cubicBezTo>
                                <a:pt x="7181237" y="588690"/>
                                <a:pt x="7182381" y="588436"/>
                                <a:pt x="7185684" y="587674"/>
                              </a:cubicBezTo>
                              <a:cubicBezTo>
                                <a:pt x="7186827" y="587420"/>
                                <a:pt x="7187463" y="586657"/>
                                <a:pt x="7187463" y="585387"/>
                              </a:cubicBezTo>
                              <a:cubicBezTo>
                                <a:pt x="7188225" y="582846"/>
                                <a:pt x="7190004" y="583227"/>
                                <a:pt x="7191910" y="582083"/>
                              </a:cubicBezTo>
                              <a:cubicBezTo>
                                <a:pt x="7193435" y="581194"/>
                                <a:pt x="7199025" y="579669"/>
                                <a:pt x="7200676" y="579923"/>
                              </a:cubicBezTo>
                              <a:cubicBezTo>
                                <a:pt x="7203726" y="580432"/>
                                <a:pt x="7207792" y="577509"/>
                                <a:pt x="7210460" y="578399"/>
                              </a:cubicBezTo>
                              <a:close/>
                              <a:moveTo>
                                <a:pt x="1896236" y="575858"/>
                              </a:moveTo>
                              <a:cubicBezTo>
                                <a:pt x="1898523" y="575731"/>
                                <a:pt x="1899412" y="577256"/>
                                <a:pt x="1901826" y="576366"/>
                              </a:cubicBezTo>
                              <a:cubicBezTo>
                                <a:pt x="1905384" y="575096"/>
                                <a:pt x="1908179" y="575985"/>
                                <a:pt x="1908942" y="579416"/>
                              </a:cubicBezTo>
                              <a:cubicBezTo>
                                <a:pt x="1909450" y="581703"/>
                                <a:pt x="1915295" y="581067"/>
                                <a:pt x="1917327" y="584117"/>
                              </a:cubicBezTo>
                              <a:cubicBezTo>
                                <a:pt x="1919360" y="587293"/>
                                <a:pt x="1918852" y="588310"/>
                                <a:pt x="1917455" y="591359"/>
                              </a:cubicBezTo>
                              <a:lnTo>
                                <a:pt x="1917582" y="591359"/>
                              </a:lnTo>
                              <a:cubicBezTo>
                                <a:pt x="1917073" y="592376"/>
                                <a:pt x="1917327" y="593265"/>
                                <a:pt x="1918217" y="594154"/>
                              </a:cubicBezTo>
                              <a:cubicBezTo>
                                <a:pt x="1919615" y="596314"/>
                                <a:pt x="1918344" y="597458"/>
                                <a:pt x="1918091" y="599618"/>
                              </a:cubicBezTo>
                              <a:cubicBezTo>
                                <a:pt x="1917836" y="601270"/>
                                <a:pt x="1915676" y="606606"/>
                                <a:pt x="1914405" y="607750"/>
                              </a:cubicBezTo>
                              <a:cubicBezTo>
                                <a:pt x="1912245" y="609656"/>
                                <a:pt x="1911991" y="614738"/>
                                <a:pt x="1909704" y="616263"/>
                              </a:cubicBezTo>
                              <a:cubicBezTo>
                                <a:pt x="1908306" y="617152"/>
                                <a:pt x="1903478" y="615755"/>
                                <a:pt x="1901572" y="616136"/>
                              </a:cubicBezTo>
                              <a:cubicBezTo>
                                <a:pt x="1900302" y="616390"/>
                                <a:pt x="1899793" y="618677"/>
                                <a:pt x="1899158" y="619566"/>
                              </a:cubicBezTo>
                              <a:cubicBezTo>
                                <a:pt x="1898015" y="621091"/>
                                <a:pt x="1895727" y="619312"/>
                                <a:pt x="1894330" y="619185"/>
                              </a:cubicBezTo>
                              <a:cubicBezTo>
                                <a:pt x="1893313" y="618677"/>
                                <a:pt x="1892678" y="617914"/>
                                <a:pt x="1892297" y="616898"/>
                              </a:cubicBezTo>
                              <a:cubicBezTo>
                                <a:pt x="1891026" y="614865"/>
                                <a:pt x="1889247" y="616644"/>
                                <a:pt x="1887469" y="615755"/>
                              </a:cubicBezTo>
                              <a:cubicBezTo>
                                <a:pt x="1885436" y="614738"/>
                                <a:pt x="1880226" y="610545"/>
                                <a:pt x="1878955" y="608639"/>
                              </a:cubicBezTo>
                              <a:cubicBezTo>
                                <a:pt x="1877176" y="605971"/>
                                <a:pt x="1877305" y="602540"/>
                                <a:pt x="1876668" y="599618"/>
                              </a:cubicBezTo>
                              <a:cubicBezTo>
                                <a:pt x="1876286" y="598220"/>
                                <a:pt x="1875526" y="595679"/>
                                <a:pt x="1875652" y="594154"/>
                              </a:cubicBezTo>
                              <a:cubicBezTo>
                                <a:pt x="1875906" y="592630"/>
                                <a:pt x="1878065" y="592503"/>
                                <a:pt x="1878447" y="591105"/>
                              </a:cubicBezTo>
                              <a:cubicBezTo>
                                <a:pt x="1879210" y="588310"/>
                                <a:pt x="1874509" y="587802"/>
                                <a:pt x="1878065" y="585006"/>
                              </a:cubicBezTo>
                              <a:cubicBezTo>
                                <a:pt x="1882005" y="581957"/>
                                <a:pt x="1883149" y="582846"/>
                                <a:pt x="1883911" y="578018"/>
                              </a:cubicBezTo>
                              <a:cubicBezTo>
                                <a:pt x="1884419" y="574842"/>
                                <a:pt x="1889756" y="576366"/>
                                <a:pt x="1891407" y="577256"/>
                              </a:cubicBezTo>
                              <a:cubicBezTo>
                                <a:pt x="1893694" y="578526"/>
                                <a:pt x="1894203" y="575858"/>
                                <a:pt x="1896236" y="575858"/>
                              </a:cubicBezTo>
                              <a:close/>
                              <a:moveTo>
                                <a:pt x="1048113" y="575857"/>
                              </a:moveTo>
                              <a:cubicBezTo>
                                <a:pt x="1049511" y="574460"/>
                                <a:pt x="1051417" y="576620"/>
                                <a:pt x="1052689" y="577001"/>
                              </a:cubicBezTo>
                              <a:cubicBezTo>
                                <a:pt x="1053578" y="577636"/>
                                <a:pt x="1053958" y="578526"/>
                                <a:pt x="1054213" y="579542"/>
                              </a:cubicBezTo>
                              <a:cubicBezTo>
                                <a:pt x="1055102" y="581829"/>
                                <a:pt x="1057135" y="580431"/>
                                <a:pt x="1058660" y="581575"/>
                              </a:cubicBezTo>
                              <a:cubicBezTo>
                                <a:pt x="1060439" y="582973"/>
                                <a:pt x="1064760" y="588055"/>
                                <a:pt x="1065522" y="590088"/>
                              </a:cubicBezTo>
                              <a:lnTo>
                                <a:pt x="1065395" y="590469"/>
                              </a:lnTo>
                              <a:cubicBezTo>
                                <a:pt x="1066538" y="593264"/>
                                <a:pt x="1065902" y="596568"/>
                                <a:pt x="1065902" y="599490"/>
                              </a:cubicBezTo>
                              <a:cubicBezTo>
                                <a:pt x="1065902" y="601015"/>
                                <a:pt x="1066411" y="603556"/>
                                <a:pt x="1065902" y="604954"/>
                              </a:cubicBezTo>
                              <a:cubicBezTo>
                                <a:pt x="1065395" y="606351"/>
                                <a:pt x="1063235" y="606097"/>
                                <a:pt x="1062598" y="607368"/>
                              </a:cubicBezTo>
                              <a:cubicBezTo>
                                <a:pt x="1061202" y="609909"/>
                                <a:pt x="1065649" y="611434"/>
                                <a:pt x="1061709" y="613340"/>
                              </a:cubicBezTo>
                              <a:cubicBezTo>
                                <a:pt x="1057389" y="615500"/>
                                <a:pt x="1056501" y="614483"/>
                                <a:pt x="1054849" y="618930"/>
                              </a:cubicBezTo>
                              <a:cubicBezTo>
                                <a:pt x="1053831" y="621853"/>
                                <a:pt x="1048876" y="619311"/>
                                <a:pt x="1047478" y="618168"/>
                              </a:cubicBezTo>
                              <a:cubicBezTo>
                                <a:pt x="1045572" y="616389"/>
                                <a:pt x="1044682" y="618803"/>
                                <a:pt x="1042649" y="618549"/>
                              </a:cubicBezTo>
                              <a:cubicBezTo>
                                <a:pt x="1040489" y="618168"/>
                                <a:pt x="1039854" y="616643"/>
                                <a:pt x="1037440" y="617024"/>
                              </a:cubicBezTo>
                              <a:cubicBezTo>
                                <a:pt x="1033755" y="617660"/>
                                <a:pt x="1031087" y="616262"/>
                                <a:pt x="1031087" y="612704"/>
                              </a:cubicBezTo>
                              <a:cubicBezTo>
                                <a:pt x="1031087" y="610417"/>
                                <a:pt x="1025242" y="609909"/>
                                <a:pt x="1023972" y="606606"/>
                              </a:cubicBezTo>
                              <a:cubicBezTo>
                                <a:pt x="1022574" y="603175"/>
                                <a:pt x="1023082" y="602285"/>
                                <a:pt x="1025115" y="599617"/>
                              </a:cubicBezTo>
                              <a:cubicBezTo>
                                <a:pt x="1025750" y="598728"/>
                                <a:pt x="1025750" y="597838"/>
                                <a:pt x="1024988" y="596822"/>
                              </a:cubicBezTo>
                              <a:cubicBezTo>
                                <a:pt x="1023972" y="594535"/>
                                <a:pt x="1025496" y="593645"/>
                                <a:pt x="1026132" y="591613"/>
                              </a:cubicBezTo>
                              <a:cubicBezTo>
                                <a:pt x="1026640" y="590088"/>
                                <a:pt x="1029816" y="585387"/>
                                <a:pt x="1031214" y="584497"/>
                              </a:cubicBezTo>
                              <a:cubicBezTo>
                                <a:pt x="1033755" y="582973"/>
                                <a:pt x="1034899" y="578144"/>
                                <a:pt x="1037440" y="577128"/>
                              </a:cubicBezTo>
                              <a:cubicBezTo>
                                <a:pt x="1038838" y="576493"/>
                                <a:pt x="1043285" y="578780"/>
                                <a:pt x="1045190" y="578780"/>
                              </a:cubicBezTo>
                              <a:cubicBezTo>
                                <a:pt x="1046334" y="578653"/>
                                <a:pt x="1047350" y="576493"/>
                                <a:pt x="1048113" y="575857"/>
                              </a:cubicBezTo>
                              <a:close/>
                              <a:moveTo>
                                <a:pt x="2276268" y="574587"/>
                              </a:moveTo>
                              <a:cubicBezTo>
                                <a:pt x="2278301" y="574460"/>
                                <a:pt x="2284907" y="575858"/>
                                <a:pt x="2286433" y="577128"/>
                              </a:cubicBezTo>
                              <a:cubicBezTo>
                                <a:pt x="2289100" y="579288"/>
                                <a:pt x="2295072" y="578399"/>
                                <a:pt x="2297233" y="580813"/>
                              </a:cubicBezTo>
                              <a:cubicBezTo>
                                <a:pt x="2298504" y="582211"/>
                                <a:pt x="2297868" y="588182"/>
                                <a:pt x="2298758" y="590215"/>
                              </a:cubicBezTo>
                              <a:lnTo>
                                <a:pt x="2299012" y="590215"/>
                              </a:lnTo>
                              <a:cubicBezTo>
                                <a:pt x="2299520" y="591613"/>
                                <a:pt x="2302315" y="591740"/>
                                <a:pt x="2303459" y="592248"/>
                              </a:cubicBezTo>
                              <a:cubicBezTo>
                                <a:pt x="2305492" y="593138"/>
                                <a:pt x="2304094" y="596187"/>
                                <a:pt x="2304094" y="597839"/>
                              </a:cubicBezTo>
                              <a:cubicBezTo>
                                <a:pt x="2303586" y="598982"/>
                                <a:pt x="2302824" y="599999"/>
                                <a:pt x="2301807" y="600634"/>
                              </a:cubicBezTo>
                              <a:cubicBezTo>
                                <a:pt x="2299774" y="602667"/>
                                <a:pt x="2302188" y="604192"/>
                                <a:pt x="2301553" y="606479"/>
                              </a:cubicBezTo>
                              <a:cubicBezTo>
                                <a:pt x="2300791" y="609147"/>
                                <a:pt x="2296979" y="616008"/>
                                <a:pt x="2295072" y="617787"/>
                              </a:cubicBezTo>
                              <a:cubicBezTo>
                                <a:pt x="2292405" y="620328"/>
                                <a:pt x="2288465" y="621091"/>
                                <a:pt x="2285163" y="622361"/>
                              </a:cubicBezTo>
                              <a:cubicBezTo>
                                <a:pt x="2283384" y="622996"/>
                                <a:pt x="2280715" y="624648"/>
                                <a:pt x="2278936" y="624648"/>
                              </a:cubicBezTo>
                              <a:cubicBezTo>
                                <a:pt x="2277158" y="624775"/>
                                <a:pt x="2276395" y="622361"/>
                                <a:pt x="2274744" y="622107"/>
                              </a:cubicBezTo>
                              <a:cubicBezTo>
                                <a:pt x="2271313" y="621726"/>
                                <a:pt x="2271693" y="627316"/>
                                <a:pt x="2267755" y="623759"/>
                              </a:cubicBezTo>
                              <a:cubicBezTo>
                                <a:pt x="2263561" y="619947"/>
                                <a:pt x="2264198" y="618549"/>
                                <a:pt x="2258480" y="618549"/>
                              </a:cubicBezTo>
                              <a:cubicBezTo>
                                <a:pt x="2254795" y="618676"/>
                                <a:pt x="2255304" y="612069"/>
                                <a:pt x="2256066" y="610036"/>
                              </a:cubicBezTo>
                              <a:cubicBezTo>
                                <a:pt x="2257081" y="607241"/>
                                <a:pt x="2253905" y="607114"/>
                                <a:pt x="2253397" y="604827"/>
                              </a:cubicBezTo>
                              <a:cubicBezTo>
                                <a:pt x="2252761" y="602286"/>
                                <a:pt x="2254287" y="600888"/>
                                <a:pt x="2252761" y="598347"/>
                              </a:cubicBezTo>
                              <a:cubicBezTo>
                                <a:pt x="2250474" y="594535"/>
                                <a:pt x="2250983" y="591105"/>
                                <a:pt x="2254795" y="589453"/>
                              </a:cubicBezTo>
                              <a:cubicBezTo>
                                <a:pt x="2257463" y="588309"/>
                                <a:pt x="2255304" y="581702"/>
                                <a:pt x="2258480" y="578780"/>
                              </a:cubicBezTo>
                              <a:cubicBezTo>
                                <a:pt x="2261656" y="575731"/>
                                <a:pt x="2263054" y="575985"/>
                                <a:pt x="2266866" y="577001"/>
                              </a:cubicBezTo>
                              <a:cubicBezTo>
                                <a:pt x="2268135" y="577382"/>
                                <a:pt x="2269153" y="576874"/>
                                <a:pt x="2269914" y="575603"/>
                              </a:cubicBezTo>
                              <a:cubicBezTo>
                                <a:pt x="2272075" y="573443"/>
                                <a:pt x="2273726" y="574714"/>
                                <a:pt x="2276268" y="574587"/>
                              </a:cubicBezTo>
                              <a:close/>
                              <a:moveTo>
                                <a:pt x="739104" y="574206"/>
                              </a:moveTo>
                              <a:cubicBezTo>
                                <a:pt x="743424" y="573316"/>
                                <a:pt x="744441" y="574206"/>
                                <a:pt x="747109" y="577128"/>
                              </a:cubicBezTo>
                              <a:cubicBezTo>
                                <a:pt x="747998" y="578145"/>
                                <a:pt x="749142" y="578272"/>
                                <a:pt x="750413" y="577636"/>
                              </a:cubicBezTo>
                              <a:cubicBezTo>
                                <a:pt x="753335" y="577001"/>
                                <a:pt x="753970" y="578907"/>
                                <a:pt x="756257" y="580177"/>
                              </a:cubicBezTo>
                              <a:cubicBezTo>
                                <a:pt x="758036" y="581067"/>
                                <a:pt x="762864" y="585768"/>
                                <a:pt x="763500" y="587674"/>
                              </a:cubicBezTo>
                              <a:lnTo>
                                <a:pt x="763373" y="587674"/>
                              </a:lnTo>
                              <a:cubicBezTo>
                                <a:pt x="764643" y="590977"/>
                                <a:pt x="769980" y="593392"/>
                                <a:pt x="770615" y="596568"/>
                              </a:cubicBezTo>
                              <a:cubicBezTo>
                                <a:pt x="770996" y="598347"/>
                                <a:pt x="767311" y="603175"/>
                                <a:pt x="766930" y="605335"/>
                              </a:cubicBezTo>
                              <a:cubicBezTo>
                                <a:pt x="766803" y="606733"/>
                                <a:pt x="769090" y="608385"/>
                                <a:pt x="769726" y="609401"/>
                              </a:cubicBezTo>
                              <a:cubicBezTo>
                                <a:pt x="770996" y="611307"/>
                                <a:pt x="768074" y="613086"/>
                                <a:pt x="767311" y="614483"/>
                              </a:cubicBezTo>
                              <a:cubicBezTo>
                                <a:pt x="766295" y="615246"/>
                                <a:pt x="765151" y="615627"/>
                                <a:pt x="763881" y="615627"/>
                              </a:cubicBezTo>
                              <a:cubicBezTo>
                                <a:pt x="761086" y="616262"/>
                                <a:pt x="762356" y="618930"/>
                                <a:pt x="760577" y="620455"/>
                              </a:cubicBezTo>
                              <a:cubicBezTo>
                                <a:pt x="758544" y="622234"/>
                                <a:pt x="751810" y="626046"/>
                                <a:pt x="749142" y="626554"/>
                              </a:cubicBezTo>
                              <a:cubicBezTo>
                                <a:pt x="745584" y="627316"/>
                                <a:pt x="741900" y="625792"/>
                                <a:pt x="738469" y="625156"/>
                              </a:cubicBezTo>
                              <a:cubicBezTo>
                                <a:pt x="736690" y="624775"/>
                                <a:pt x="733514" y="624648"/>
                                <a:pt x="731989" y="623759"/>
                              </a:cubicBezTo>
                              <a:cubicBezTo>
                                <a:pt x="730464" y="622869"/>
                                <a:pt x="731100" y="620455"/>
                                <a:pt x="729829" y="619439"/>
                              </a:cubicBezTo>
                              <a:cubicBezTo>
                                <a:pt x="727034" y="617152"/>
                                <a:pt x="724366" y="622234"/>
                                <a:pt x="722968" y="617152"/>
                              </a:cubicBezTo>
                              <a:cubicBezTo>
                                <a:pt x="721443" y="611688"/>
                                <a:pt x="722841" y="610799"/>
                                <a:pt x="717886" y="607876"/>
                              </a:cubicBezTo>
                              <a:cubicBezTo>
                                <a:pt x="714836" y="605970"/>
                                <a:pt x="718648" y="600761"/>
                                <a:pt x="720427" y="599363"/>
                              </a:cubicBezTo>
                              <a:cubicBezTo>
                                <a:pt x="722714" y="597457"/>
                                <a:pt x="720173" y="595806"/>
                                <a:pt x="720935" y="593519"/>
                              </a:cubicBezTo>
                              <a:cubicBezTo>
                                <a:pt x="721824" y="590977"/>
                                <a:pt x="723857" y="590723"/>
                                <a:pt x="723857" y="587674"/>
                              </a:cubicBezTo>
                              <a:cubicBezTo>
                                <a:pt x="723984" y="583227"/>
                                <a:pt x="726271" y="580559"/>
                                <a:pt x="730337" y="581194"/>
                              </a:cubicBezTo>
                              <a:cubicBezTo>
                                <a:pt x="733133" y="581702"/>
                                <a:pt x="734911" y="574968"/>
                                <a:pt x="739104" y="574206"/>
                              </a:cubicBezTo>
                              <a:close/>
                              <a:moveTo>
                                <a:pt x="1785438" y="572808"/>
                              </a:moveTo>
                              <a:cubicBezTo>
                                <a:pt x="1787088" y="572681"/>
                                <a:pt x="1792552" y="573825"/>
                                <a:pt x="1793823" y="574841"/>
                              </a:cubicBezTo>
                              <a:cubicBezTo>
                                <a:pt x="1796111" y="576620"/>
                                <a:pt x="1800938" y="575985"/>
                                <a:pt x="1802717" y="577890"/>
                              </a:cubicBezTo>
                              <a:cubicBezTo>
                                <a:pt x="1803733" y="579034"/>
                                <a:pt x="1803225" y="583862"/>
                                <a:pt x="1803987" y="585641"/>
                              </a:cubicBezTo>
                              <a:cubicBezTo>
                                <a:pt x="1804368" y="586785"/>
                                <a:pt x="1806784" y="586912"/>
                                <a:pt x="1807673" y="587293"/>
                              </a:cubicBezTo>
                              <a:cubicBezTo>
                                <a:pt x="1809325" y="588182"/>
                                <a:pt x="1808181" y="590723"/>
                                <a:pt x="1808181" y="591994"/>
                              </a:cubicBezTo>
                              <a:cubicBezTo>
                                <a:pt x="1807799" y="592883"/>
                                <a:pt x="1807165" y="593646"/>
                                <a:pt x="1806275" y="594281"/>
                              </a:cubicBezTo>
                              <a:cubicBezTo>
                                <a:pt x="1804496" y="595933"/>
                                <a:pt x="1806528" y="597203"/>
                                <a:pt x="1806021" y="599109"/>
                              </a:cubicBezTo>
                              <a:cubicBezTo>
                                <a:pt x="1805385" y="601269"/>
                                <a:pt x="1802336" y="606987"/>
                                <a:pt x="1800685" y="608512"/>
                              </a:cubicBezTo>
                              <a:cubicBezTo>
                                <a:pt x="1798525" y="610545"/>
                                <a:pt x="1795220" y="611053"/>
                                <a:pt x="1792552" y="612196"/>
                              </a:cubicBezTo>
                              <a:cubicBezTo>
                                <a:pt x="1791155" y="612832"/>
                                <a:pt x="1788995" y="614102"/>
                                <a:pt x="1787470" y="614102"/>
                              </a:cubicBezTo>
                              <a:cubicBezTo>
                                <a:pt x="1785946" y="614102"/>
                                <a:pt x="1785438" y="612069"/>
                                <a:pt x="1784040" y="611942"/>
                              </a:cubicBezTo>
                              <a:cubicBezTo>
                                <a:pt x="1781118" y="611561"/>
                                <a:pt x="1781499" y="616262"/>
                                <a:pt x="1778195" y="613340"/>
                              </a:cubicBezTo>
                              <a:cubicBezTo>
                                <a:pt x="1774765" y="610163"/>
                                <a:pt x="1775273" y="609020"/>
                                <a:pt x="1770572" y="609020"/>
                              </a:cubicBezTo>
                              <a:cubicBezTo>
                                <a:pt x="1767522" y="609147"/>
                                <a:pt x="1767904" y="603683"/>
                                <a:pt x="1768538" y="602032"/>
                              </a:cubicBezTo>
                              <a:lnTo>
                                <a:pt x="1768666" y="601905"/>
                              </a:lnTo>
                              <a:cubicBezTo>
                                <a:pt x="1769554" y="599618"/>
                                <a:pt x="1766887" y="599490"/>
                                <a:pt x="1766506" y="597585"/>
                              </a:cubicBezTo>
                              <a:cubicBezTo>
                                <a:pt x="1765998" y="595425"/>
                                <a:pt x="1767268" y="594408"/>
                                <a:pt x="1765998" y="592248"/>
                              </a:cubicBezTo>
                              <a:cubicBezTo>
                                <a:pt x="1764092" y="589072"/>
                                <a:pt x="1764473" y="586276"/>
                                <a:pt x="1767649" y="584879"/>
                              </a:cubicBezTo>
                              <a:cubicBezTo>
                                <a:pt x="1769808" y="583989"/>
                                <a:pt x="1768158" y="578526"/>
                                <a:pt x="1770699" y="576112"/>
                              </a:cubicBezTo>
                              <a:cubicBezTo>
                                <a:pt x="1773494" y="573571"/>
                                <a:pt x="1774511" y="573825"/>
                                <a:pt x="1777687" y="574714"/>
                              </a:cubicBezTo>
                              <a:cubicBezTo>
                                <a:pt x="1778703" y="574968"/>
                                <a:pt x="1779593" y="574587"/>
                                <a:pt x="1780228" y="573571"/>
                              </a:cubicBezTo>
                              <a:cubicBezTo>
                                <a:pt x="1782007" y="571919"/>
                                <a:pt x="1783278" y="572808"/>
                                <a:pt x="1785438" y="572808"/>
                              </a:cubicBezTo>
                              <a:close/>
                              <a:moveTo>
                                <a:pt x="271526" y="572046"/>
                              </a:moveTo>
                              <a:cubicBezTo>
                                <a:pt x="273304" y="572808"/>
                                <a:pt x="275083" y="578653"/>
                                <a:pt x="276734" y="580304"/>
                              </a:cubicBezTo>
                              <a:cubicBezTo>
                                <a:pt x="277878" y="581194"/>
                                <a:pt x="280547" y="580304"/>
                                <a:pt x="281818" y="580304"/>
                              </a:cubicBezTo>
                              <a:cubicBezTo>
                                <a:pt x="284105" y="580431"/>
                                <a:pt x="283850" y="583862"/>
                                <a:pt x="284613" y="585387"/>
                              </a:cubicBezTo>
                              <a:cubicBezTo>
                                <a:pt x="284613" y="586657"/>
                                <a:pt x="284359" y="587928"/>
                                <a:pt x="283597" y="588944"/>
                              </a:cubicBezTo>
                              <a:lnTo>
                                <a:pt x="283724" y="589198"/>
                              </a:lnTo>
                              <a:cubicBezTo>
                                <a:pt x="282580" y="591867"/>
                                <a:pt x="285501" y="592375"/>
                                <a:pt x="285757" y="594789"/>
                              </a:cubicBezTo>
                              <a:cubicBezTo>
                                <a:pt x="286010" y="597711"/>
                                <a:pt x="285248" y="605589"/>
                                <a:pt x="284105" y="608130"/>
                              </a:cubicBezTo>
                              <a:cubicBezTo>
                                <a:pt x="282580" y="611561"/>
                                <a:pt x="279149" y="613721"/>
                                <a:pt x="276608" y="616262"/>
                              </a:cubicBezTo>
                              <a:cubicBezTo>
                                <a:pt x="275211" y="617533"/>
                                <a:pt x="273304" y="620074"/>
                                <a:pt x="271653" y="620836"/>
                              </a:cubicBezTo>
                              <a:cubicBezTo>
                                <a:pt x="270001" y="621599"/>
                                <a:pt x="268350" y="619566"/>
                                <a:pt x="266698" y="620074"/>
                              </a:cubicBezTo>
                              <a:cubicBezTo>
                                <a:pt x="263266" y="620963"/>
                                <a:pt x="265808" y="626173"/>
                                <a:pt x="260726" y="624394"/>
                              </a:cubicBezTo>
                              <a:cubicBezTo>
                                <a:pt x="255262" y="622361"/>
                                <a:pt x="255262" y="620709"/>
                                <a:pt x="249926" y="623123"/>
                              </a:cubicBezTo>
                              <a:cubicBezTo>
                                <a:pt x="246368" y="624648"/>
                                <a:pt x="244208" y="618295"/>
                                <a:pt x="244208" y="616008"/>
                              </a:cubicBezTo>
                              <a:cubicBezTo>
                                <a:pt x="243954" y="612831"/>
                                <a:pt x="241032" y="614102"/>
                                <a:pt x="239634" y="612069"/>
                              </a:cubicBezTo>
                              <a:cubicBezTo>
                                <a:pt x="237982" y="609782"/>
                                <a:pt x="238999" y="608003"/>
                                <a:pt x="236458" y="606097"/>
                              </a:cubicBezTo>
                              <a:cubicBezTo>
                                <a:pt x="232900" y="603302"/>
                                <a:pt x="232011" y="599871"/>
                                <a:pt x="234933" y="596822"/>
                              </a:cubicBezTo>
                              <a:cubicBezTo>
                                <a:pt x="236839" y="594789"/>
                                <a:pt x="232392" y="589326"/>
                                <a:pt x="234171" y="585387"/>
                              </a:cubicBezTo>
                              <a:cubicBezTo>
                                <a:pt x="236077" y="581194"/>
                                <a:pt x="237347" y="580940"/>
                                <a:pt x="241413" y="580431"/>
                              </a:cubicBezTo>
                              <a:cubicBezTo>
                                <a:pt x="242684" y="580177"/>
                                <a:pt x="243446" y="579415"/>
                                <a:pt x="243700" y="577890"/>
                              </a:cubicBezTo>
                              <a:cubicBezTo>
                                <a:pt x="244844" y="575095"/>
                                <a:pt x="246877" y="575603"/>
                                <a:pt x="249291" y="574460"/>
                              </a:cubicBezTo>
                              <a:cubicBezTo>
                                <a:pt x="251070" y="573570"/>
                                <a:pt x="257931" y="572300"/>
                                <a:pt x="259837" y="572808"/>
                              </a:cubicBezTo>
                              <a:cubicBezTo>
                                <a:pt x="263266" y="573824"/>
                                <a:pt x="268476" y="570648"/>
                                <a:pt x="271526" y="572046"/>
                              </a:cubicBezTo>
                              <a:close/>
                              <a:moveTo>
                                <a:pt x="1441996" y="570776"/>
                              </a:moveTo>
                              <a:cubicBezTo>
                                <a:pt x="1443775" y="570776"/>
                                <a:pt x="1449366" y="572300"/>
                                <a:pt x="1450636" y="573444"/>
                              </a:cubicBezTo>
                              <a:cubicBezTo>
                                <a:pt x="1452924" y="575477"/>
                                <a:pt x="1458006" y="574969"/>
                                <a:pt x="1459785" y="577128"/>
                              </a:cubicBezTo>
                              <a:cubicBezTo>
                                <a:pt x="1460674" y="578399"/>
                                <a:pt x="1460039" y="583481"/>
                                <a:pt x="1460674" y="585260"/>
                              </a:cubicBezTo>
                              <a:lnTo>
                                <a:pt x="1460674" y="585133"/>
                              </a:lnTo>
                              <a:cubicBezTo>
                                <a:pt x="1461181" y="586277"/>
                                <a:pt x="1463597" y="586531"/>
                                <a:pt x="1464486" y="587039"/>
                              </a:cubicBezTo>
                              <a:cubicBezTo>
                                <a:pt x="1466138" y="587928"/>
                                <a:pt x="1464740" y="590470"/>
                                <a:pt x="1464740" y="591867"/>
                              </a:cubicBezTo>
                              <a:cubicBezTo>
                                <a:pt x="1464359" y="592884"/>
                                <a:pt x="1463724" y="593646"/>
                                <a:pt x="1462707" y="594154"/>
                              </a:cubicBezTo>
                              <a:cubicBezTo>
                                <a:pt x="1460801" y="595679"/>
                                <a:pt x="1462834" y="597204"/>
                                <a:pt x="1462199" y="599110"/>
                              </a:cubicBezTo>
                              <a:cubicBezTo>
                                <a:pt x="1461309" y="601270"/>
                                <a:pt x="1457879" y="606987"/>
                                <a:pt x="1456100" y="608512"/>
                              </a:cubicBezTo>
                              <a:cubicBezTo>
                                <a:pt x="1453686" y="610545"/>
                                <a:pt x="1450382" y="610926"/>
                                <a:pt x="1447460" y="611943"/>
                              </a:cubicBezTo>
                              <a:cubicBezTo>
                                <a:pt x="1445935" y="612451"/>
                                <a:pt x="1443521" y="613594"/>
                                <a:pt x="1441996" y="613594"/>
                              </a:cubicBezTo>
                              <a:cubicBezTo>
                                <a:pt x="1440472" y="613467"/>
                                <a:pt x="1439964" y="611434"/>
                                <a:pt x="1438566" y="611180"/>
                              </a:cubicBezTo>
                              <a:cubicBezTo>
                                <a:pt x="1435644" y="610672"/>
                                <a:pt x="1435644" y="615500"/>
                                <a:pt x="1432467" y="612324"/>
                              </a:cubicBezTo>
                              <a:cubicBezTo>
                                <a:pt x="1428909" y="608766"/>
                                <a:pt x="1429672" y="607496"/>
                                <a:pt x="1424716" y="607368"/>
                              </a:cubicBezTo>
                              <a:cubicBezTo>
                                <a:pt x="1421540" y="607241"/>
                                <a:pt x="1422302" y="601778"/>
                                <a:pt x="1423065" y="599999"/>
                              </a:cubicBezTo>
                              <a:cubicBezTo>
                                <a:pt x="1424081" y="597585"/>
                                <a:pt x="1421413" y="597458"/>
                                <a:pt x="1421032" y="595425"/>
                              </a:cubicBezTo>
                              <a:cubicBezTo>
                                <a:pt x="1420651" y="593138"/>
                                <a:pt x="1421921" y="592121"/>
                                <a:pt x="1420778" y="589834"/>
                              </a:cubicBezTo>
                              <a:cubicBezTo>
                                <a:pt x="1418999" y="586531"/>
                                <a:pt x="1419634" y="583608"/>
                                <a:pt x="1422938" y="582338"/>
                              </a:cubicBezTo>
                              <a:cubicBezTo>
                                <a:pt x="1425225" y="581576"/>
                                <a:pt x="1423827" y="575858"/>
                                <a:pt x="1426622" y="573444"/>
                              </a:cubicBezTo>
                              <a:cubicBezTo>
                                <a:pt x="1429545" y="570903"/>
                                <a:pt x="1430688" y="571284"/>
                                <a:pt x="1433865" y="572300"/>
                              </a:cubicBezTo>
                              <a:cubicBezTo>
                                <a:pt x="1434881" y="572681"/>
                                <a:pt x="1435771" y="572300"/>
                                <a:pt x="1436533" y="571284"/>
                              </a:cubicBezTo>
                              <a:cubicBezTo>
                                <a:pt x="1438439" y="569632"/>
                                <a:pt x="1439836" y="570776"/>
                                <a:pt x="1441996" y="570776"/>
                              </a:cubicBezTo>
                              <a:close/>
                              <a:moveTo>
                                <a:pt x="2649443" y="570394"/>
                              </a:moveTo>
                              <a:lnTo>
                                <a:pt x="2649570" y="570521"/>
                              </a:lnTo>
                              <a:lnTo>
                                <a:pt x="2649459" y="570480"/>
                              </a:lnTo>
                              <a:close/>
                              <a:moveTo>
                                <a:pt x="1588116" y="568234"/>
                              </a:moveTo>
                              <a:cubicBezTo>
                                <a:pt x="1590149" y="568107"/>
                                <a:pt x="1596756" y="569505"/>
                                <a:pt x="1598281" y="570776"/>
                              </a:cubicBezTo>
                              <a:cubicBezTo>
                                <a:pt x="1601076" y="572936"/>
                                <a:pt x="1606921" y="572046"/>
                                <a:pt x="1609081" y="574460"/>
                              </a:cubicBezTo>
                              <a:cubicBezTo>
                                <a:pt x="1610352" y="575858"/>
                                <a:pt x="1609716" y="581830"/>
                                <a:pt x="1610606" y="583863"/>
                              </a:cubicBezTo>
                              <a:lnTo>
                                <a:pt x="1610860" y="583863"/>
                              </a:lnTo>
                              <a:cubicBezTo>
                                <a:pt x="1611368" y="585260"/>
                                <a:pt x="1614163" y="585387"/>
                                <a:pt x="1615307" y="585896"/>
                              </a:cubicBezTo>
                              <a:cubicBezTo>
                                <a:pt x="1617340" y="586912"/>
                                <a:pt x="1615942" y="589834"/>
                                <a:pt x="1615942" y="591486"/>
                              </a:cubicBezTo>
                              <a:cubicBezTo>
                                <a:pt x="1615434" y="592630"/>
                                <a:pt x="1614672" y="593646"/>
                                <a:pt x="1613655" y="594282"/>
                              </a:cubicBezTo>
                              <a:cubicBezTo>
                                <a:pt x="1611622" y="596314"/>
                                <a:pt x="1614036" y="597839"/>
                                <a:pt x="1613401" y="600126"/>
                              </a:cubicBezTo>
                              <a:cubicBezTo>
                                <a:pt x="1612639" y="602794"/>
                                <a:pt x="1608827" y="609656"/>
                                <a:pt x="1606921" y="611434"/>
                              </a:cubicBezTo>
                              <a:cubicBezTo>
                                <a:pt x="1604253" y="613849"/>
                                <a:pt x="1600314" y="614611"/>
                                <a:pt x="1597010" y="615881"/>
                              </a:cubicBezTo>
                              <a:cubicBezTo>
                                <a:pt x="1595232" y="616517"/>
                                <a:pt x="1592563" y="618169"/>
                                <a:pt x="1590785" y="618169"/>
                              </a:cubicBezTo>
                              <a:cubicBezTo>
                                <a:pt x="1589006" y="618296"/>
                                <a:pt x="1588243" y="615881"/>
                                <a:pt x="1586592" y="615627"/>
                              </a:cubicBezTo>
                              <a:cubicBezTo>
                                <a:pt x="1583161" y="615246"/>
                                <a:pt x="1583542" y="620837"/>
                                <a:pt x="1579603" y="617279"/>
                              </a:cubicBezTo>
                              <a:cubicBezTo>
                                <a:pt x="1575283" y="613467"/>
                                <a:pt x="1576046" y="612070"/>
                                <a:pt x="1570328" y="612070"/>
                              </a:cubicBezTo>
                              <a:cubicBezTo>
                                <a:pt x="1566643" y="612197"/>
                                <a:pt x="1567152" y="605590"/>
                                <a:pt x="1567914" y="603557"/>
                              </a:cubicBezTo>
                              <a:cubicBezTo>
                                <a:pt x="1568930" y="600762"/>
                                <a:pt x="1565754" y="600634"/>
                                <a:pt x="1565246" y="598347"/>
                              </a:cubicBezTo>
                              <a:cubicBezTo>
                                <a:pt x="1564610" y="595806"/>
                                <a:pt x="1566135" y="594409"/>
                                <a:pt x="1564610" y="591867"/>
                              </a:cubicBezTo>
                              <a:cubicBezTo>
                                <a:pt x="1562323" y="588056"/>
                                <a:pt x="1562832" y="584625"/>
                                <a:pt x="1566643" y="582973"/>
                              </a:cubicBezTo>
                              <a:cubicBezTo>
                                <a:pt x="1569185" y="581957"/>
                                <a:pt x="1567152" y="575350"/>
                                <a:pt x="1570328" y="572427"/>
                              </a:cubicBezTo>
                              <a:cubicBezTo>
                                <a:pt x="1573632" y="569378"/>
                                <a:pt x="1574902" y="569632"/>
                                <a:pt x="1578714" y="570649"/>
                              </a:cubicBezTo>
                              <a:cubicBezTo>
                                <a:pt x="1579985" y="570903"/>
                                <a:pt x="1581001" y="570521"/>
                                <a:pt x="1581763" y="569251"/>
                              </a:cubicBezTo>
                              <a:cubicBezTo>
                                <a:pt x="1583923" y="567091"/>
                                <a:pt x="1585575" y="568234"/>
                                <a:pt x="1588116" y="568234"/>
                              </a:cubicBezTo>
                              <a:close/>
                              <a:moveTo>
                                <a:pt x="7347049" y="558324"/>
                              </a:moveTo>
                              <a:cubicBezTo>
                                <a:pt x="7348955" y="557943"/>
                                <a:pt x="7355689" y="558705"/>
                                <a:pt x="7357341" y="559722"/>
                              </a:cubicBezTo>
                              <a:cubicBezTo>
                                <a:pt x="7360390" y="561500"/>
                                <a:pt x="7366108" y="560103"/>
                                <a:pt x="7368522" y="562263"/>
                              </a:cubicBezTo>
                              <a:cubicBezTo>
                                <a:pt x="7369919" y="563406"/>
                                <a:pt x="7369919" y="569378"/>
                                <a:pt x="7371063" y="571411"/>
                              </a:cubicBezTo>
                              <a:cubicBezTo>
                                <a:pt x="7371826" y="572682"/>
                                <a:pt x="7374621" y="572554"/>
                                <a:pt x="7375764" y="572936"/>
                              </a:cubicBezTo>
                              <a:lnTo>
                                <a:pt x="7375637" y="573190"/>
                              </a:lnTo>
                              <a:cubicBezTo>
                                <a:pt x="7377797" y="573825"/>
                                <a:pt x="7376654" y="577129"/>
                                <a:pt x="7376908" y="578653"/>
                              </a:cubicBezTo>
                              <a:cubicBezTo>
                                <a:pt x="7376654" y="579924"/>
                                <a:pt x="7376019" y="580940"/>
                                <a:pt x="7375002" y="581703"/>
                              </a:cubicBezTo>
                              <a:cubicBezTo>
                                <a:pt x="7373223" y="583863"/>
                                <a:pt x="7375892" y="585260"/>
                                <a:pt x="7375383" y="587547"/>
                              </a:cubicBezTo>
                              <a:cubicBezTo>
                                <a:pt x="7374748" y="590216"/>
                                <a:pt x="7371826" y="597458"/>
                                <a:pt x="7370047" y="599491"/>
                              </a:cubicBezTo>
                              <a:cubicBezTo>
                                <a:pt x="7367760" y="602286"/>
                                <a:pt x="7363948" y="603303"/>
                                <a:pt x="7360772" y="604954"/>
                              </a:cubicBezTo>
                              <a:cubicBezTo>
                                <a:pt x="7359247" y="605844"/>
                                <a:pt x="7356706" y="607623"/>
                                <a:pt x="7354927" y="607877"/>
                              </a:cubicBezTo>
                              <a:cubicBezTo>
                                <a:pt x="7353148" y="608131"/>
                                <a:pt x="7352132" y="605717"/>
                                <a:pt x="7350480" y="605717"/>
                              </a:cubicBezTo>
                              <a:cubicBezTo>
                                <a:pt x="7346922" y="605717"/>
                                <a:pt x="7347811" y="611180"/>
                                <a:pt x="7343618" y="608131"/>
                              </a:cubicBezTo>
                              <a:cubicBezTo>
                                <a:pt x="7338917" y="604827"/>
                                <a:pt x="7339553" y="603303"/>
                                <a:pt x="7333835" y="603938"/>
                              </a:cubicBezTo>
                              <a:cubicBezTo>
                                <a:pt x="7330150" y="604319"/>
                                <a:pt x="7330024" y="597839"/>
                                <a:pt x="7330531" y="595679"/>
                              </a:cubicBezTo>
                              <a:cubicBezTo>
                                <a:pt x="7331167" y="592757"/>
                                <a:pt x="7328117" y="593011"/>
                                <a:pt x="7327355" y="590724"/>
                              </a:cubicBezTo>
                              <a:cubicBezTo>
                                <a:pt x="7326465" y="588183"/>
                                <a:pt x="7327863" y="586658"/>
                                <a:pt x="7326085" y="584244"/>
                              </a:cubicBezTo>
                              <a:cubicBezTo>
                                <a:pt x="7323416" y="580686"/>
                                <a:pt x="7323543" y="577256"/>
                                <a:pt x="7327228" y="575223"/>
                              </a:cubicBezTo>
                              <a:cubicBezTo>
                                <a:pt x="7329769" y="573825"/>
                                <a:pt x="7326973" y="567472"/>
                                <a:pt x="7329769" y="564296"/>
                              </a:cubicBezTo>
                              <a:cubicBezTo>
                                <a:pt x="7332691" y="560992"/>
                                <a:pt x="7333962" y="561119"/>
                                <a:pt x="7337901" y="561755"/>
                              </a:cubicBezTo>
                              <a:cubicBezTo>
                                <a:pt x="7339171" y="561882"/>
                                <a:pt x="7340188" y="561246"/>
                                <a:pt x="7340823" y="559976"/>
                              </a:cubicBezTo>
                              <a:cubicBezTo>
                                <a:pt x="7342856" y="557562"/>
                                <a:pt x="7344508" y="558705"/>
                                <a:pt x="7347049" y="558324"/>
                              </a:cubicBezTo>
                              <a:close/>
                              <a:moveTo>
                                <a:pt x="1237941" y="555782"/>
                              </a:moveTo>
                              <a:cubicBezTo>
                                <a:pt x="1240099" y="555782"/>
                                <a:pt x="1246835" y="557561"/>
                                <a:pt x="1248359" y="558959"/>
                              </a:cubicBezTo>
                              <a:cubicBezTo>
                                <a:pt x="1251154" y="561246"/>
                                <a:pt x="1257252" y="560738"/>
                                <a:pt x="1259412" y="563279"/>
                              </a:cubicBezTo>
                              <a:cubicBezTo>
                                <a:pt x="1260556" y="564677"/>
                                <a:pt x="1259667" y="570902"/>
                                <a:pt x="1260429" y="573062"/>
                              </a:cubicBezTo>
                              <a:lnTo>
                                <a:pt x="1260175" y="573317"/>
                              </a:lnTo>
                              <a:cubicBezTo>
                                <a:pt x="1260683" y="574714"/>
                                <a:pt x="1263605" y="574968"/>
                                <a:pt x="1264749" y="575604"/>
                              </a:cubicBezTo>
                              <a:cubicBezTo>
                                <a:pt x="1266782" y="576747"/>
                                <a:pt x="1265129" y="579797"/>
                                <a:pt x="1265129" y="581448"/>
                              </a:cubicBezTo>
                              <a:cubicBezTo>
                                <a:pt x="1264749" y="582719"/>
                                <a:pt x="1263860" y="583608"/>
                                <a:pt x="1262716" y="584244"/>
                              </a:cubicBezTo>
                              <a:cubicBezTo>
                                <a:pt x="1260429" y="586150"/>
                                <a:pt x="1262969" y="587928"/>
                                <a:pt x="1262081" y="590215"/>
                              </a:cubicBezTo>
                              <a:cubicBezTo>
                                <a:pt x="1261063" y="592884"/>
                                <a:pt x="1256871" y="599745"/>
                                <a:pt x="1254711" y="601524"/>
                              </a:cubicBezTo>
                              <a:cubicBezTo>
                                <a:pt x="1251789" y="603938"/>
                                <a:pt x="1247723" y="604446"/>
                                <a:pt x="1244293" y="605590"/>
                              </a:cubicBezTo>
                              <a:cubicBezTo>
                                <a:pt x="1242514" y="606225"/>
                                <a:pt x="1239719" y="607622"/>
                                <a:pt x="1237813" y="607622"/>
                              </a:cubicBezTo>
                              <a:cubicBezTo>
                                <a:pt x="1235907" y="607622"/>
                                <a:pt x="1235398" y="605081"/>
                                <a:pt x="1233619" y="604827"/>
                              </a:cubicBezTo>
                              <a:cubicBezTo>
                                <a:pt x="1230063" y="604192"/>
                                <a:pt x="1230063" y="609910"/>
                                <a:pt x="1226251" y="606098"/>
                              </a:cubicBezTo>
                              <a:cubicBezTo>
                                <a:pt x="1222057" y="601905"/>
                                <a:pt x="1222947" y="600507"/>
                                <a:pt x="1216975" y="600253"/>
                              </a:cubicBezTo>
                              <a:cubicBezTo>
                                <a:pt x="1213163" y="599999"/>
                                <a:pt x="1214052" y="593392"/>
                                <a:pt x="1214942" y="591232"/>
                              </a:cubicBezTo>
                              <a:cubicBezTo>
                                <a:pt x="1216212" y="588310"/>
                                <a:pt x="1212909" y="588055"/>
                                <a:pt x="1212528" y="585641"/>
                              </a:cubicBezTo>
                              <a:cubicBezTo>
                                <a:pt x="1212148" y="582973"/>
                                <a:pt x="1213671" y="581702"/>
                                <a:pt x="1212274" y="578907"/>
                              </a:cubicBezTo>
                              <a:cubicBezTo>
                                <a:pt x="1210241" y="574968"/>
                                <a:pt x="1210876" y="571411"/>
                                <a:pt x="1214942" y="569886"/>
                              </a:cubicBezTo>
                              <a:cubicBezTo>
                                <a:pt x="1217610" y="568870"/>
                                <a:pt x="1215831" y="561881"/>
                                <a:pt x="1219262" y="559086"/>
                              </a:cubicBezTo>
                              <a:cubicBezTo>
                                <a:pt x="1222819" y="556037"/>
                                <a:pt x="1224217" y="556418"/>
                                <a:pt x="1228029" y="557688"/>
                              </a:cubicBezTo>
                              <a:cubicBezTo>
                                <a:pt x="1229301" y="558070"/>
                                <a:pt x="1230443" y="557688"/>
                                <a:pt x="1231332" y="556418"/>
                              </a:cubicBezTo>
                              <a:cubicBezTo>
                                <a:pt x="1233748" y="554385"/>
                                <a:pt x="1235272" y="555782"/>
                                <a:pt x="1237941" y="555782"/>
                              </a:cubicBezTo>
                              <a:close/>
                              <a:moveTo>
                                <a:pt x="7546912" y="555528"/>
                              </a:moveTo>
                              <a:cubicBezTo>
                                <a:pt x="7550597" y="554130"/>
                                <a:pt x="7551487" y="554893"/>
                                <a:pt x="7554282" y="556926"/>
                              </a:cubicBezTo>
                              <a:cubicBezTo>
                                <a:pt x="7555171" y="557688"/>
                                <a:pt x="7556188" y="557688"/>
                                <a:pt x="7557204" y="556926"/>
                              </a:cubicBezTo>
                              <a:lnTo>
                                <a:pt x="7557204" y="556799"/>
                              </a:lnTo>
                              <a:cubicBezTo>
                                <a:pt x="7559618" y="555782"/>
                                <a:pt x="7560507" y="557307"/>
                                <a:pt x="7562668" y="558069"/>
                              </a:cubicBezTo>
                              <a:cubicBezTo>
                                <a:pt x="7562794" y="558069"/>
                                <a:pt x="7563430" y="558450"/>
                                <a:pt x="7563430" y="558450"/>
                              </a:cubicBezTo>
                              <a:lnTo>
                                <a:pt x="7563430" y="599109"/>
                              </a:lnTo>
                              <a:cubicBezTo>
                                <a:pt x="7560507" y="600253"/>
                                <a:pt x="7557077" y="599490"/>
                                <a:pt x="7554028" y="599490"/>
                              </a:cubicBezTo>
                              <a:cubicBezTo>
                                <a:pt x="7552503" y="599363"/>
                                <a:pt x="7549835" y="599744"/>
                                <a:pt x="7548310" y="599236"/>
                              </a:cubicBezTo>
                              <a:cubicBezTo>
                                <a:pt x="7546786" y="598728"/>
                                <a:pt x="7547039" y="596568"/>
                                <a:pt x="7545769" y="595806"/>
                              </a:cubicBezTo>
                              <a:cubicBezTo>
                                <a:pt x="7543100" y="594281"/>
                                <a:pt x="7541576" y="598982"/>
                                <a:pt x="7539543" y="594789"/>
                              </a:cubicBezTo>
                              <a:cubicBezTo>
                                <a:pt x="7537256" y="590342"/>
                                <a:pt x="7538272" y="589326"/>
                                <a:pt x="7533698" y="587547"/>
                              </a:cubicBezTo>
                              <a:cubicBezTo>
                                <a:pt x="7530649" y="586403"/>
                                <a:pt x="7533317" y="581321"/>
                                <a:pt x="7534588" y="579923"/>
                              </a:cubicBezTo>
                              <a:cubicBezTo>
                                <a:pt x="7536367" y="577890"/>
                                <a:pt x="7533825" y="576874"/>
                                <a:pt x="7534206" y="574841"/>
                              </a:cubicBezTo>
                              <a:cubicBezTo>
                                <a:pt x="7534588" y="572554"/>
                                <a:pt x="7536239" y="572046"/>
                                <a:pt x="7535858" y="569377"/>
                              </a:cubicBezTo>
                              <a:cubicBezTo>
                                <a:pt x="7535350" y="565566"/>
                                <a:pt x="7536875" y="562897"/>
                                <a:pt x="7540433" y="562897"/>
                              </a:cubicBezTo>
                              <a:cubicBezTo>
                                <a:pt x="7542847" y="562897"/>
                                <a:pt x="7543482" y="556799"/>
                                <a:pt x="7546912" y="555528"/>
                              </a:cubicBezTo>
                              <a:close/>
                              <a:moveTo>
                                <a:pt x="2622759" y="555528"/>
                              </a:moveTo>
                              <a:cubicBezTo>
                                <a:pt x="2624666" y="555274"/>
                                <a:pt x="2631019" y="556291"/>
                                <a:pt x="2632544" y="557307"/>
                              </a:cubicBezTo>
                              <a:cubicBezTo>
                                <a:pt x="2635339" y="559086"/>
                                <a:pt x="2640803" y="557943"/>
                                <a:pt x="2643089" y="560103"/>
                              </a:cubicBezTo>
                              <a:cubicBezTo>
                                <a:pt x="2644359" y="561246"/>
                                <a:pt x="2644106" y="566964"/>
                                <a:pt x="2645123" y="568870"/>
                              </a:cubicBezTo>
                              <a:lnTo>
                                <a:pt x="2649459" y="570480"/>
                              </a:lnTo>
                              <a:lnTo>
                                <a:pt x="2650459" y="575731"/>
                              </a:lnTo>
                              <a:cubicBezTo>
                                <a:pt x="2650205" y="576874"/>
                                <a:pt x="2649570" y="577764"/>
                                <a:pt x="2648553" y="578526"/>
                              </a:cubicBezTo>
                              <a:cubicBezTo>
                                <a:pt x="2646773" y="580559"/>
                                <a:pt x="2649189" y="581957"/>
                                <a:pt x="2648680" y="584117"/>
                              </a:cubicBezTo>
                              <a:cubicBezTo>
                                <a:pt x="2648045" y="586658"/>
                                <a:pt x="2644996" y="593392"/>
                                <a:pt x="2643217" y="595298"/>
                              </a:cubicBezTo>
                              <a:cubicBezTo>
                                <a:pt x="2640803" y="597839"/>
                                <a:pt x="2637118" y="598728"/>
                                <a:pt x="2634069" y="600253"/>
                              </a:cubicBezTo>
                              <a:cubicBezTo>
                                <a:pt x="2632544" y="601016"/>
                                <a:pt x="2630002" y="602540"/>
                                <a:pt x="2628351" y="602794"/>
                              </a:cubicBezTo>
                              <a:cubicBezTo>
                                <a:pt x="2626699" y="602921"/>
                                <a:pt x="2625936" y="600634"/>
                                <a:pt x="2624285" y="600634"/>
                              </a:cubicBezTo>
                              <a:cubicBezTo>
                                <a:pt x="2620980" y="600507"/>
                                <a:pt x="2621616" y="605717"/>
                                <a:pt x="2617678" y="602667"/>
                              </a:cubicBezTo>
                              <a:cubicBezTo>
                                <a:pt x="2613357" y="599364"/>
                                <a:pt x="2613992" y="597839"/>
                                <a:pt x="2608530" y="598347"/>
                              </a:cubicBezTo>
                              <a:cubicBezTo>
                                <a:pt x="2605099" y="598601"/>
                                <a:pt x="2605099" y="592376"/>
                                <a:pt x="2605734" y="590343"/>
                              </a:cubicBezTo>
                              <a:cubicBezTo>
                                <a:pt x="2606497" y="587547"/>
                                <a:pt x="2603573" y="587674"/>
                                <a:pt x="2602939" y="585514"/>
                              </a:cubicBezTo>
                              <a:cubicBezTo>
                                <a:pt x="2602177" y="583100"/>
                                <a:pt x="2603573" y="581830"/>
                                <a:pt x="2601923" y="579416"/>
                              </a:cubicBezTo>
                              <a:cubicBezTo>
                                <a:pt x="2599507" y="575858"/>
                                <a:pt x="2599763" y="572554"/>
                                <a:pt x="2603320" y="570776"/>
                              </a:cubicBezTo>
                              <a:cubicBezTo>
                                <a:pt x="2605734" y="569632"/>
                                <a:pt x="2603320" y="563406"/>
                                <a:pt x="2606116" y="560484"/>
                              </a:cubicBezTo>
                              <a:cubicBezTo>
                                <a:pt x="2609037" y="557434"/>
                                <a:pt x="2610309" y="557561"/>
                                <a:pt x="2613992" y="558324"/>
                              </a:cubicBezTo>
                              <a:cubicBezTo>
                                <a:pt x="2615136" y="558578"/>
                                <a:pt x="2616153" y="558070"/>
                                <a:pt x="2616788" y="556799"/>
                              </a:cubicBezTo>
                              <a:cubicBezTo>
                                <a:pt x="2618693" y="554766"/>
                                <a:pt x="2620345" y="555783"/>
                                <a:pt x="2622759" y="555528"/>
                              </a:cubicBezTo>
                              <a:close/>
                              <a:moveTo>
                                <a:pt x="95930" y="553115"/>
                              </a:moveTo>
                              <a:cubicBezTo>
                                <a:pt x="96946" y="553369"/>
                                <a:pt x="97708" y="553877"/>
                                <a:pt x="98344" y="554766"/>
                              </a:cubicBezTo>
                              <a:cubicBezTo>
                                <a:pt x="100123" y="556291"/>
                                <a:pt x="101266" y="554258"/>
                                <a:pt x="103172" y="554639"/>
                              </a:cubicBezTo>
                              <a:cubicBezTo>
                                <a:pt x="105459" y="555148"/>
                                <a:pt x="111304" y="557816"/>
                                <a:pt x="112955" y="559340"/>
                              </a:cubicBezTo>
                              <a:cubicBezTo>
                                <a:pt x="115243" y="561373"/>
                                <a:pt x="116005" y="564550"/>
                                <a:pt x="117275" y="567218"/>
                              </a:cubicBezTo>
                              <a:cubicBezTo>
                                <a:pt x="117911" y="568616"/>
                                <a:pt x="119435" y="570649"/>
                                <a:pt x="119563" y="572173"/>
                              </a:cubicBezTo>
                              <a:cubicBezTo>
                                <a:pt x="119690" y="573571"/>
                                <a:pt x="117657" y="574333"/>
                                <a:pt x="117657" y="575731"/>
                              </a:cubicBezTo>
                              <a:lnTo>
                                <a:pt x="117784" y="575731"/>
                              </a:lnTo>
                              <a:cubicBezTo>
                                <a:pt x="117657" y="578653"/>
                                <a:pt x="122231" y="578018"/>
                                <a:pt x="119563" y="581449"/>
                              </a:cubicBezTo>
                              <a:cubicBezTo>
                                <a:pt x="116640" y="585260"/>
                                <a:pt x="115497" y="584752"/>
                                <a:pt x="115878" y="589453"/>
                              </a:cubicBezTo>
                              <a:cubicBezTo>
                                <a:pt x="116132" y="592503"/>
                                <a:pt x="110795" y="592503"/>
                                <a:pt x="109017" y="591995"/>
                              </a:cubicBezTo>
                              <a:cubicBezTo>
                                <a:pt x="106603" y="591232"/>
                                <a:pt x="106730" y="593900"/>
                                <a:pt x="104824" y="594409"/>
                              </a:cubicBezTo>
                              <a:cubicBezTo>
                                <a:pt x="102664" y="595044"/>
                                <a:pt x="101520" y="593900"/>
                                <a:pt x="99487" y="595298"/>
                              </a:cubicBezTo>
                              <a:cubicBezTo>
                                <a:pt x="96438" y="597458"/>
                                <a:pt x="93643" y="597204"/>
                                <a:pt x="91991" y="594155"/>
                              </a:cubicBezTo>
                              <a:cubicBezTo>
                                <a:pt x="90847" y="592122"/>
                                <a:pt x="85511" y="594155"/>
                                <a:pt x="82970" y="591741"/>
                              </a:cubicBezTo>
                              <a:cubicBezTo>
                                <a:pt x="80301" y="589199"/>
                                <a:pt x="80428" y="588056"/>
                                <a:pt x="81064" y="584879"/>
                              </a:cubicBezTo>
                              <a:cubicBezTo>
                                <a:pt x="81191" y="583863"/>
                                <a:pt x="80683" y="582973"/>
                                <a:pt x="79666" y="582465"/>
                              </a:cubicBezTo>
                              <a:cubicBezTo>
                                <a:pt x="77887" y="580813"/>
                                <a:pt x="78777" y="579416"/>
                                <a:pt x="78523" y="577256"/>
                              </a:cubicBezTo>
                              <a:cubicBezTo>
                                <a:pt x="78268" y="575604"/>
                                <a:pt x="79031" y="570140"/>
                                <a:pt x="79920" y="568743"/>
                              </a:cubicBezTo>
                              <a:cubicBezTo>
                                <a:pt x="81572" y="566329"/>
                                <a:pt x="80555" y="561628"/>
                                <a:pt x="82334" y="559595"/>
                              </a:cubicBezTo>
                              <a:cubicBezTo>
                                <a:pt x="83351" y="558578"/>
                                <a:pt x="88306" y="558705"/>
                                <a:pt x="89958" y="557816"/>
                              </a:cubicBezTo>
                              <a:cubicBezTo>
                                <a:pt x="91101" y="557307"/>
                                <a:pt x="90974" y="554893"/>
                                <a:pt x="91355" y="554004"/>
                              </a:cubicBezTo>
                              <a:cubicBezTo>
                                <a:pt x="91991" y="552225"/>
                                <a:pt x="94659" y="553242"/>
                                <a:pt x="95930" y="553115"/>
                              </a:cubicBezTo>
                              <a:close/>
                              <a:moveTo>
                                <a:pt x="3532888" y="548286"/>
                              </a:moveTo>
                              <a:cubicBezTo>
                                <a:pt x="3536445" y="547269"/>
                                <a:pt x="3537337" y="548032"/>
                                <a:pt x="3539751" y="550319"/>
                              </a:cubicBezTo>
                              <a:cubicBezTo>
                                <a:pt x="3540513" y="550954"/>
                                <a:pt x="3541532" y="551081"/>
                                <a:pt x="3542547" y="550446"/>
                              </a:cubicBezTo>
                              <a:cubicBezTo>
                                <a:pt x="3544963" y="549683"/>
                                <a:pt x="3545725" y="551335"/>
                                <a:pt x="3547632" y="552225"/>
                              </a:cubicBezTo>
                              <a:cubicBezTo>
                                <a:pt x="3549156" y="552860"/>
                                <a:pt x="3553476" y="556545"/>
                                <a:pt x="3554112" y="558069"/>
                              </a:cubicBezTo>
                              <a:cubicBezTo>
                                <a:pt x="3555381" y="560738"/>
                                <a:pt x="3560082" y="562389"/>
                                <a:pt x="3560718" y="565057"/>
                              </a:cubicBezTo>
                              <a:cubicBezTo>
                                <a:pt x="3561226" y="566455"/>
                                <a:pt x="3558304" y="570648"/>
                                <a:pt x="3558177" y="572554"/>
                              </a:cubicBezTo>
                              <a:lnTo>
                                <a:pt x="3558049" y="572808"/>
                              </a:lnTo>
                              <a:cubicBezTo>
                                <a:pt x="3557922" y="574079"/>
                                <a:pt x="3559954" y="575349"/>
                                <a:pt x="3560591" y="576112"/>
                              </a:cubicBezTo>
                              <a:cubicBezTo>
                                <a:pt x="3561734" y="577636"/>
                                <a:pt x="3559446" y="579288"/>
                                <a:pt x="3558812" y="580559"/>
                              </a:cubicBezTo>
                              <a:cubicBezTo>
                                <a:pt x="3558049" y="581194"/>
                                <a:pt x="3557160" y="581702"/>
                                <a:pt x="3556018" y="581702"/>
                              </a:cubicBezTo>
                              <a:cubicBezTo>
                                <a:pt x="3553730" y="582337"/>
                                <a:pt x="3554874" y="584498"/>
                                <a:pt x="3553476" y="585895"/>
                              </a:cubicBezTo>
                              <a:cubicBezTo>
                                <a:pt x="3551824" y="587547"/>
                                <a:pt x="3546360" y="591105"/>
                                <a:pt x="3544200" y="591740"/>
                              </a:cubicBezTo>
                              <a:cubicBezTo>
                                <a:pt x="3541150" y="592502"/>
                                <a:pt x="3537971" y="591486"/>
                                <a:pt x="3535048" y="591105"/>
                              </a:cubicBezTo>
                              <a:cubicBezTo>
                                <a:pt x="3533524" y="590977"/>
                                <a:pt x="3530982" y="590977"/>
                                <a:pt x="3529586" y="590342"/>
                              </a:cubicBezTo>
                              <a:cubicBezTo>
                                <a:pt x="3528316" y="589707"/>
                                <a:pt x="3528697" y="587547"/>
                                <a:pt x="3527554" y="586785"/>
                              </a:cubicBezTo>
                              <a:cubicBezTo>
                                <a:pt x="3525138" y="585133"/>
                                <a:pt x="3523234" y="589453"/>
                                <a:pt x="3521708" y="585260"/>
                              </a:cubicBezTo>
                              <a:cubicBezTo>
                                <a:pt x="3520057" y="580813"/>
                                <a:pt x="3521201" y="579923"/>
                                <a:pt x="3516882" y="577763"/>
                              </a:cubicBezTo>
                              <a:cubicBezTo>
                                <a:pt x="3514211" y="576366"/>
                                <a:pt x="3517134" y="571792"/>
                                <a:pt x="3518533" y="570521"/>
                              </a:cubicBezTo>
                              <a:cubicBezTo>
                                <a:pt x="3520437" y="568742"/>
                                <a:pt x="3518151" y="567472"/>
                                <a:pt x="3518660" y="565566"/>
                              </a:cubicBezTo>
                              <a:cubicBezTo>
                                <a:pt x="3519295" y="563406"/>
                                <a:pt x="3520818" y="563025"/>
                                <a:pt x="3520818" y="560483"/>
                              </a:cubicBezTo>
                              <a:cubicBezTo>
                                <a:pt x="3520693" y="556672"/>
                                <a:pt x="3522471" y="554385"/>
                                <a:pt x="3525899" y="554639"/>
                              </a:cubicBezTo>
                              <a:cubicBezTo>
                                <a:pt x="3528316" y="554893"/>
                                <a:pt x="3529458" y="549175"/>
                                <a:pt x="3532888" y="548286"/>
                              </a:cubicBezTo>
                              <a:close/>
                              <a:moveTo>
                                <a:pt x="3763361" y="547143"/>
                              </a:moveTo>
                              <a:cubicBezTo>
                                <a:pt x="3766409" y="548159"/>
                                <a:pt x="3766791" y="549049"/>
                                <a:pt x="3767425" y="551844"/>
                              </a:cubicBezTo>
                              <a:cubicBezTo>
                                <a:pt x="3767553" y="552733"/>
                                <a:pt x="3768313" y="553241"/>
                                <a:pt x="3769331" y="553241"/>
                              </a:cubicBezTo>
                              <a:cubicBezTo>
                                <a:pt x="3771363" y="553877"/>
                                <a:pt x="3771110" y="555274"/>
                                <a:pt x="3772126" y="556926"/>
                              </a:cubicBezTo>
                              <a:lnTo>
                                <a:pt x="3772506" y="557180"/>
                              </a:lnTo>
                              <a:cubicBezTo>
                                <a:pt x="3773268" y="558451"/>
                                <a:pt x="3774665" y="563152"/>
                                <a:pt x="3774412" y="564550"/>
                              </a:cubicBezTo>
                              <a:cubicBezTo>
                                <a:pt x="3774032" y="566964"/>
                                <a:pt x="3776572" y="570394"/>
                                <a:pt x="3775809" y="572682"/>
                              </a:cubicBezTo>
                              <a:cubicBezTo>
                                <a:pt x="3775429" y="573825"/>
                                <a:pt x="3771363" y="575604"/>
                                <a:pt x="3770346" y="576874"/>
                              </a:cubicBezTo>
                              <a:cubicBezTo>
                                <a:pt x="3769584" y="577637"/>
                                <a:pt x="3770602" y="579543"/>
                                <a:pt x="3770602" y="580432"/>
                              </a:cubicBezTo>
                              <a:cubicBezTo>
                                <a:pt x="3770728" y="582084"/>
                                <a:pt x="3768313" y="582211"/>
                                <a:pt x="3767300" y="582846"/>
                              </a:cubicBezTo>
                              <a:cubicBezTo>
                                <a:pt x="3766409" y="582973"/>
                                <a:pt x="3765522" y="582846"/>
                                <a:pt x="3764758" y="582338"/>
                              </a:cubicBezTo>
                              <a:cubicBezTo>
                                <a:pt x="3762852" y="581703"/>
                                <a:pt x="3762598" y="583863"/>
                                <a:pt x="3760948" y="584244"/>
                              </a:cubicBezTo>
                              <a:cubicBezTo>
                                <a:pt x="3758915" y="584625"/>
                                <a:pt x="3753325" y="584625"/>
                                <a:pt x="3751422" y="583990"/>
                              </a:cubicBezTo>
                              <a:cubicBezTo>
                                <a:pt x="3748879" y="583227"/>
                                <a:pt x="3747102" y="580940"/>
                                <a:pt x="3745068" y="579289"/>
                              </a:cubicBezTo>
                              <a:cubicBezTo>
                                <a:pt x="3744051" y="578399"/>
                                <a:pt x="3742147" y="577256"/>
                                <a:pt x="3741512" y="576112"/>
                              </a:cubicBezTo>
                              <a:cubicBezTo>
                                <a:pt x="3740751" y="574969"/>
                                <a:pt x="3742147" y="573698"/>
                                <a:pt x="3741640" y="572554"/>
                              </a:cubicBezTo>
                              <a:cubicBezTo>
                                <a:pt x="3740623" y="570140"/>
                                <a:pt x="3737194" y="572300"/>
                                <a:pt x="3738083" y="568616"/>
                              </a:cubicBezTo>
                              <a:cubicBezTo>
                                <a:pt x="3738971" y="564550"/>
                                <a:pt x="3740114" y="564550"/>
                                <a:pt x="3738083" y="560865"/>
                              </a:cubicBezTo>
                              <a:cubicBezTo>
                                <a:pt x="3736686" y="558578"/>
                                <a:pt x="3741130" y="556672"/>
                                <a:pt x="3742656" y="556418"/>
                              </a:cubicBezTo>
                              <a:cubicBezTo>
                                <a:pt x="3744815" y="556164"/>
                                <a:pt x="3743800" y="554131"/>
                                <a:pt x="3745068" y="552987"/>
                              </a:cubicBezTo>
                              <a:cubicBezTo>
                                <a:pt x="3746466" y="551717"/>
                                <a:pt x="3747865" y="552225"/>
                                <a:pt x="3749006" y="550319"/>
                              </a:cubicBezTo>
                              <a:cubicBezTo>
                                <a:pt x="3750658" y="547524"/>
                                <a:pt x="3752945" y="546634"/>
                                <a:pt x="3755358" y="548540"/>
                              </a:cubicBezTo>
                              <a:cubicBezTo>
                                <a:pt x="3756882" y="549811"/>
                                <a:pt x="3760439" y="546126"/>
                                <a:pt x="3763361" y="547143"/>
                              </a:cubicBezTo>
                              <a:close/>
                              <a:moveTo>
                                <a:pt x="2811189" y="547143"/>
                              </a:moveTo>
                              <a:cubicBezTo>
                                <a:pt x="2812714" y="546888"/>
                                <a:pt x="2818051" y="547651"/>
                                <a:pt x="2819321" y="548540"/>
                              </a:cubicBezTo>
                              <a:cubicBezTo>
                                <a:pt x="2821608" y="550065"/>
                                <a:pt x="2826182" y="549048"/>
                                <a:pt x="2828088" y="550827"/>
                              </a:cubicBezTo>
                              <a:cubicBezTo>
                                <a:pt x="2829105" y="551844"/>
                                <a:pt x="2828978" y="556672"/>
                                <a:pt x="2829740" y="558197"/>
                              </a:cubicBezTo>
                              <a:cubicBezTo>
                                <a:pt x="2830248" y="559213"/>
                                <a:pt x="2832535" y="559086"/>
                                <a:pt x="2833424" y="559467"/>
                              </a:cubicBezTo>
                              <a:cubicBezTo>
                                <a:pt x="2835077" y="560103"/>
                                <a:pt x="2834059" y="562644"/>
                                <a:pt x="2834187" y="563914"/>
                              </a:cubicBezTo>
                              <a:cubicBezTo>
                                <a:pt x="2833933" y="564804"/>
                                <a:pt x="2833298" y="565566"/>
                                <a:pt x="2832535" y="566201"/>
                              </a:cubicBezTo>
                              <a:cubicBezTo>
                                <a:pt x="2830884" y="567853"/>
                                <a:pt x="2832916" y="568997"/>
                                <a:pt x="2832535" y="570776"/>
                              </a:cubicBezTo>
                              <a:cubicBezTo>
                                <a:pt x="2832027" y="572935"/>
                                <a:pt x="2829358" y="578526"/>
                                <a:pt x="2827961" y="580051"/>
                              </a:cubicBezTo>
                              <a:cubicBezTo>
                                <a:pt x="2826055" y="582211"/>
                                <a:pt x="2823006" y="582846"/>
                                <a:pt x="2820465" y="584117"/>
                              </a:cubicBezTo>
                              <a:cubicBezTo>
                                <a:pt x="2819194" y="584752"/>
                                <a:pt x="2817160" y="586150"/>
                                <a:pt x="2815764" y="586277"/>
                              </a:cubicBezTo>
                              <a:cubicBezTo>
                                <a:pt x="2814366" y="586404"/>
                                <a:pt x="2813603" y="584498"/>
                                <a:pt x="2812333" y="584498"/>
                              </a:cubicBezTo>
                              <a:cubicBezTo>
                                <a:pt x="2809537" y="584371"/>
                                <a:pt x="2810172" y="588691"/>
                                <a:pt x="2806869" y="586150"/>
                              </a:cubicBezTo>
                              <a:cubicBezTo>
                                <a:pt x="2803311" y="583227"/>
                                <a:pt x="2803692" y="582084"/>
                                <a:pt x="2799246" y="582465"/>
                              </a:cubicBezTo>
                              <a:lnTo>
                                <a:pt x="2799373" y="582719"/>
                              </a:lnTo>
                              <a:cubicBezTo>
                                <a:pt x="2796324" y="582973"/>
                                <a:pt x="2796451" y="577764"/>
                                <a:pt x="2796959" y="576112"/>
                              </a:cubicBezTo>
                              <a:cubicBezTo>
                                <a:pt x="2797721" y="573825"/>
                                <a:pt x="2795180" y="573952"/>
                                <a:pt x="2794672" y="572173"/>
                              </a:cubicBezTo>
                              <a:cubicBezTo>
                                <a:pt x="2794037" y="570140"/>
                                <a:pt x="2795180" y="568997"/>
                                <a:pt x="2793782" y="567091"/>
                              </a:cubicBezTo>
                              <a:cubicBezTo>
                                <a:pt x="2791750" y="564168"/>
                                <a:pt x="2792003" y="561500"/>
                                <a:pt x="2794925" y="559976"/>
                              </a:cubicBezTo>
                              <a:cubicBezTo>
                                <a:pt x="2796959" y="558832"/>
                                <a:pt x="2795052" y="553750"/>
                                <a:pt x="2797339" y="551336"/>
                              </a:cubicBezTo>
                              <a:cubicBezTo>
                                <a:pt x="2799753" y="548794"/>
                                <a:pt x="2800770" y="548921"/>
                                <a:pt x="2803820" y="549557"/>
                              </a:cubicBezTo>
                              <a:cubicBezTo>
                                <a:pt x="2804964" y="549684"/>
                                <a:pt x="2805725" y="549303"/>
                                <a:pt x="2806234" y="548286"/>
                              </a:cubicBezTo>
                              <a:cubicBezTo>
                                <a:pt x="2807885" y="546507"/>
                                <a:pt x="2809157" y="547397"/>
                                <a:pt x="2811189" y="547143"/>
                              </a:cubicBezTo>
                              <a:close/>
                              <a:moveTo>
                                <a:pt x="698190" y="545745"/>
                              </a:moveTo>
                              <a:cubicBezTo>
                                <a:pt x="701366" y="546253"/>
                                <a:pt x="701747" y="547143"/>
                                <a:pt x="702891" y="549811"/>
                              </a:cubicBezTo>
                              <a:cubicBezTo>
                                <a:pt x="703272" y="550700"/>
                                <a:pt x="704034" y="551081"/>
                                <a:pt x="705051" y="550954"/>
                              </a:cubicBezTo>
                              <a:cubicBezTo>
                                <a:pt x="707211" y="551208"/>
                                <a:pt x="707211" y="552733"/>
                                <a:pt x="708481" y="554131"/>
                              </a:cubicBezTo>
                              <a:lnTo>
                                <a:pt x="708608" y="554258"/>
                              </a:lnTo>
                              <a:cubicBezTo>
                                <a:pt x="709498" y="555274"/>
                                <a:pt x="711658" y="559721"/>
                                <a:pt x="711658" y="561119"/>
                              </a:cubicBezTo>
                              <a:cubicBezTo>
                                <a:pt x="711658" y="563533"/>
                                <a:pt x="714707" y="566583"/>
                                <a:pt x="714326" y="568870"/>
                              </a:cubicBezTo>
                              <a:cubicBezTo>
                                <a:pt x="714072" y="570140"/>
                                <a:pt x="710387" y="572554"/>
                                <a:pt x="709625" y="573952"/>
                              </a:cubicBezTo>
                              <a:cubicBezTo>
                                <a:pt x="709117" y="574841"/>
                                <a:pt x="710260" y="576493"/>
                                <a:pt x="710514" y="577383"/>
                              </a:cubicBezTo>
                              <a:cubicBezTo>
                                <a:pt x="710896" y="579034"/>
                                <a:pt x="708481" y="579543"/>
                                <a:pt x="707592" y="580305"/>
                              </a:cubicBezTo>
                              <a:cubicBezTo>
                                <a:pt x="706703" y="580559"/>
                                <a:pt x="705813" y="580559"/>
                                <a:pt x="704924" y="580305"/>
                              </a:cubicBezTo>
                              <a:cubicBezTo>
                                <a:pt x="702891" y="579924"/>
                                <a:pt x="703018" y="582084"/>
                                <a:pt x="701493" y="582719"/>
                              </a:cubicBezTo>
                              <a:cubicBezTo>
                                <a:pt x="699587" y="583481"/>
                                <a:pt x="693997" y="584498"/>
                                <a:pt x="692091" y="584117"/>
                              </a:cubicBezTo>
                              <a:cubicBezTo>
                                <a:pt x="689423" y="583735"/>
                                <a:pt x="687263" y="581830"/>
                                <a:pt x="685103" y="580559"/>
                              </a:cubicBezTo>
                              <a:cubicBezTo>
                                <a:pt x="683959" y="579797"/>
                                <a:pt x="681926" y="579034"/>
                                <a:pt x="681037" y="578018"/>
                              </a:cubicBezTo>
                              <a:cubicBezTo>
                                <a:pt x="680274" y="577001"/>
                                <a:pt x="681291" y="575477"/>
                                <a:pt x="680655" y="574460"/>
                              </a:cubicBezTo>
                              <a:cubicBezTo>
                                <a:pt x="679385" y="572300"/>
                                <a:pt x="676335" y="574968"/>
                                <a:pt x="676590" y="571157"/>
                              </a:cubicBezTo>
                              <a:cubicBezTo>
                                <a:pt x="676971" y="566964"/>
                                <a:pt x="678114" y="566710"/>
                                <a:pt x="675446" y="563533"/>
                              </a:cubicBezTo>
                              <a:cubicBezTo>
                                <a:pt x="673794" y="561373"/>
                                <a:pt x="677733" y="558832"/>
                                <a:pt x="679258" y="558324"/>
                              </a:cubicBezTo>
                              <a:cubicBezTo>
                                <a:pt x="681291" y="557688"/>
                                <a:pt x="679893" y="555910"/>
                                <a:pt x="681037" y="554512"/>
                              </a:cubicBezTo>
                              <a:cubicBezTo>
                                <a:pt x="682307" y="552987"/>
                                <a:pt x="683705" y="553241"/>
                                <a:pt x="684467" y="551208"/>
                              </a:cubicBezTo>
                              <a:cubicBezTo>
                                <a:pt x="685611" y="548159"/>
                                <a:pt x="687771" y="547015"/>
                                <a:pt x="690439" y="548413"/>
                              </a:cubicBezTo>
                              <a:cubicBezTo>
                                <a:pt x="692218" y="549430"/>
                                <a:pt x="695140" y="545237"/>
                                <a:pt x="698190" y="545745"/>
                              </a:cubicBezTo>
                              <a:close/>
                              <a:moveTo>
                                <a:pt x="2005379" y="539138"/>
                              </a:moveTo>
                              <a:cubicBezTo>
                                <a:pt x="2007158" y="541171"/>
                                <a:pt x="2012622" y="537359"/>
                                <a:pt x="2016306" y="539392"/>
                              </a:cubicBezTo>
                              <a:cubicBezTo>
                                <a:pt x="2020118" y="541425"/>
                                <a:pt x="2020245" y="542823"/>
                                <a:pt x="2020372" y="546634"/>
                              </a:cubicBezTo>
                              <a:cubicBezTo>
                                <a:pt x="2020499" y="547905"/>
                                <a:pt x="2021262" y="548667"/>
                                <a:pt x="2022659" y="549049"/>
                              </a:cubicBezTo>
                              <a:cubicBezTo>
                                <a:pt x="2025201" y="550446"/>
                                <a:pt x="2024565" y="552225"/>
                                <a:pt x="2025455" y="554639"/>
                              </a:cubicBezTo>
                              <a:cubicBezTo>
                                <a:pt x="2026089" y="556418"/>
                                <a:pt x="2026724" y="563025"/>
                                <a:pt x="2026089" y="564804"/>
                              </a:cubicBezTo>
                              <a:lnTo>
                                <a:pt x="2026217" y="564931"/>
                              </a:lnTo>
                              <a:cubicBezTo>
                                <a:pt x="2025074" y="568107"/>
                                <a:pt x="2027615" y="573317"/>
                                <a:pt x="2026089" y="576112"/>
                              </a:cubicBezTo>
                              <a:cubicBezTo>
                                <a:pt x="2025201" y="577637"/>
                                <a:pt x="2019483" y="578907"/>
                                <a:pt x="2017831" y="580305"/>
                              </a:cubicBezTo>
                              <a:cubicBezTo>
                                <a:pt x="2016815" y="581321"/>
                                <a:pt x="2017450" y="583990"/>
                                <a:pt x="2017323" y="585133"/>
                              </a:cubicBezTo>
                              <a:cubicBezTo>
                                <a:pt x="2016942" y="587420"/>
                                <a:pt x="2013765" y="586912"/>
                                <a:pt x="2012241" y="587420"/>
                              </a:cubicBezTo>
                              <a:cubicBezTo>
                                <a:pt x="2010970" y="587420"/>
                                <a:pt x="2009954" y="586912"/>
                                <a:pt x="2008937" y="586150"/>
                              </a:cubicBezTo>
                              <a:cubicBezTo>
                                <a:pt x="2006396" y="584879"/>
                                <a:pt x="2005634" y="587674"/>
                                <a:pt x="2003345" y="587674"/>
                              </a:cubicBezTo>
                              <a:cubicBezTo>
                                <a:pt x="2000678" y="587674"/>
                                <a:pt x="1993181" y="586277"/>
                                <a:pt x="1990894" y="585006"/>
                              </a:cubicBezTo>
                              <a:cubicBezTo>
                                <a:pt x="1987717" y="583227"/>
                                <a:pt x="1985938" y="579797"/>
                                <a:pt x="1983777" y="577129"/>
                              </a:cubicBezTo>
                              <a:cubicBezTo>
                                <a:pt x="1982634" y="575731"/>
                                <a:pt x="1980474" y="573698"/>
                                <a:pt x="1979839" y="572046"/>
                              </a:cubicBezTo>
                              <a:cubicBezTo>
                                <a:pt x="1979204" y="570521"/>
                                <a:pt x="1981364" y="569124"/>
                                <a:pt x="1980983" y="567472"/>
                              </a:cubicBezTo>
                              <a:cubicBezTo>
                                <a:pt x="1980347" y="564041"/>
                                <a:pt x="1975137" y="566074"/>
                                <a:pt x="1977298" y="561373"/>
                              </a:cubicBezTo>
                              <a:cubicBezTo>
                                <a:pt x="1979584" y="556291"/>
                                <a:pt x="1981109" y="556545"/>
                                <a:pt x="1979330" y="551209"/>
                              </a:cubicBezTo>
                              <a:cubicBezTo>
                                <a:pt x="1978187" y="547778"/>
                                <a:pt x="1984414" y="546380"/>
                                <a:pt x="1986574" y="546380"/>
                              </a:cubicBezTo>
                              <a:cubicBezTo>
                                <a:pt x="1989496" y="546507"/>
                                <a:pt x="1988606" y="543585"/>
                                <a:pt x="1990640" y="542441"/>
                              </a:cubicBezTo>
                              <a:cubicBezTo>
                                <a:pt x="1992800" y="541044"/>
                                <a:pt x="1994578" y="542060"/>
                                <a:pt x="1996485" y="539900"/>
                              </a:cubicBezTo>
                              <a:cubicBezTo>
                                <a:pt x="1999281" y="536597"/>
                                <a:pt x="2002711" y="536088"/>
                                <a:pt x="2005379" y="539138"/>
                              </a:cubicBezTo>
                              <a:close/>
                              <a:moveTo>
                                <a:pt x="4085957" y="538756"/>
                              </a:moveTo>
                              <a:cubicBezTo>
                                <a:pt x="4088752" y="538121"/>
                                <a:pt x="4091547" y="539137"/>
                                <a:pt x="4094342" y="539518"/>
                              </a:cubicBezTo>
                              <a:cubicBezTo>
                                <a:pt x="4095740" y="539773"/>
                                <a:pt x="4098154" y="539773"/>
                                <a:pt x="4099425" y="540408"/>
                              </a:cubicBezTo>
                              <a:cubicBezTo>
                                <a:pt x="4100569" y="541043"/>
                                <a:pt x="4100187" y="542949"/>
                                <a:pt x="4101204" y="543711"/>
                              </a:cubicBezTo>
                              <a:cubicBezTo>
                                <a:pt x="4103491" y="545363"/>
                                <a:pt x="4105396" y="541424"/>
                                <a:pt x="4106667" y="545363"/>
                              </a:cubicBezTo>
                              <a:lnTo>
                                <a:pt x="4106667" y="545236"/>
                              </a:lnTo>
                              <a:cubicBezTo>
                                <a:pt x="4108065" y="549556"/>
                                <a:pt x="4107048" y="550191"/>
                                <a:pt x="4110987" y="552351"/>
                              </a:cubicBezTo>
                              <a:cubicBezTo>
                                <a:pt x="4113528" y="553749"/>
                                <a:pt x="4110606" y="557942"/>
                                <a:pt x="4109336" y="559086"/>
                              </a:cubicBezTo>
                              <a:cubicBezTo>
                                <a:pt x="4107557" y="560610"/>
                                <a:pt x="4109590" y="561881"/>
                                <a:pt x="4109081" y="563660"/>
                              </a:cubicBezTo>
                              <a:cubicBezTo>
                                <a:pt x="4108446" y="565693"/>
                                <a:pt x="4106922" y="566074"/>
                                <a:pt x="4106922" y="568361"/>
                              </a:cubicBezTo>
                              <a:cubicBezTo>
                                <a:pt x="4107048" y="571791"/>
                                <a:pt x="4105396" y="573951"/>
                                <a:pt x="4102093" y="573570"/>
                              </a:cubicBezTo>
                              <a:cubicBezTo>
                                <a:pt x="4099933" y="573316"/>
                                <a:pt x="4098790" y="578525"/>
                                <a:pt x="4095486" y="579288"/>
                              </a:cubicBezTo>
                              <a:cubicBezTo>
                                <a:pt x="4092055" y="580177"/>
                                <a:pt x="4091293" y="579415"/>
                                <a:pt x="4089133" y="577255"/>
                              </a:cubicBezTo>
                              <a:cubicBezTo>
                                <a:pt x="4088371" y="576493"/>
                                <a:pt x="4087482" y="576493"/>
                                <a:pt x="4086465" y="577001"/>
                              </a:cubicBezTo>
                              <a:cubicBezTo>
                                <a:pt x="4084178" y="577636"/>
                                <a:pt x="4083543" y="576111"/>
                                <a:pt x="4081764" y="575222"/>
                              </a:cubicBezTo>
                              <a:cubicBezTo>
                                <a:pt x="4080366" y="574587"/>
                                <a:pt x="4076554" y="571029"/>
                                <a:pt x="4075919" y="569631"/>
                              </a:cubicBezTo>
                              <a:cubicBezTo>
                                <a:pt x="4074776" y="567090"/>
                                <a:pt x="4070582" y="565311"/>
                                <a:pt x="4069947" y="562897"/>
                              </a:cubicBezTo>
                              <a:cubicBezTo>
                                <a:pt x="4069693" y="561500"/>
                                <a:pt x="4072488" y="557688"/>
                                <a:pt x="4072615" y="555909"/>
                              </a:cubicBezTo>
                              <a:cubicBezTo>
                                <a:pt x="4072743" y="554893"/>
                                <a:pt x="4070837" y="553622"/>
                                <a:pt x="4070329" y="552860"/>
                              </a:cubicBezTo>
                              <a:cubicBezTo>
                                <a:pt x="4069312" y="551462"/>
                                <a:pt x="4071472" y="549937"/>
                                <a:pt x="4072107" y="548794"/>
                              </a:cubicBezTo>
                              <a:cubicBezTo>
                                <a:pt x="4072869" y="548158"/>
                                <a:pt x="4073759" y="547777"/>
                                <a:pt x="4074776" y="547777"/>
                              </a:cubicBezTo>
                              <a:cubicBezTo>
                                <a:pt x="4076935" y="547269"/>
                                <a:pt x="4075919" y="545236"/>
                                <a:pt x="4077190" y="543965"/>
                              </a:cubicBezTo>
                              <a:cubicBezTo>
                                <a:pt x="4078714" y="542441"/>
                                <a:pt x="4083924" y="539264"/>
                                <a:pt x="4085957" y="538756"/>
                              </a:cubicBezTo>
                              <a:close/>
                              <a:moveTo>
                                <a:pt x="4403731" y="533928"/>
                              </a:moveTo>
                              <a:cubicBezTo>
                                <a:pt x="4406780" y="533674"/>
                                <a:pt x="4409703" y="535326"/>
                                <a:pt x="4412498" y="536215"/>
                              </a:cubicBezTo>
                              <a:cubicBezTo>
                                <a:pt x="4414023" y="536724"/>
                                <a:pt x="4416564" y="537105"/>
                                <a:pt x="4417707" y="537994"/>
                              </a:cubicBezTo>
                              <a:cubicBezTo>
                                <a:pt x="4418851" y="538884"/>
                                <a:pt x="4417961" y="540789"/>
                                <a:pt x="4418978" y="541806"/>
                              </a:cubicBezTo>
                              <a:cubicBezTo>
                                <a:pt x="4421011" y="543966"/>
                                <a:pt x="4423806" y="540154"/>
                                <a:pt x="4424441" y="544474"/>
                              </a:cubicBezTo>
                              <a:lnTo>
                                <a:pt x="4424314" y="544601"/>
                              </a:lnTo>
                              <a:cubicBezTo>
                                <a:pt x="4425077" y="549429"/>
                                <a:pt x="4423933" y="549938"/>
                                <a:pt x="4427618" y="552860"/>
                              </a:cubicBezTo>
                              <a:cubicBezTo>
                                <a:pt x="4430032" y="554766"/>
                                <a:pt x="4426220" y="558705"/>
                                <a:pt x="4424695" y="559594"/>
                              </a:cubicBezTo>
                              <a:cubicBezTo>
                                <a:pt x="4422662" y="560865"/>
                                <a:pt x="4424569" y="562516"/>
                                <a:pt x="4423679" y="564295"/>
                              </a:cubicBezTo>
                              <a:cubicBezTo>
                                <a:pt x="4422662" y="566328"/>
                                <a:pt x="4421011" y="566455"/>
                                <a:pt x="4420630" y="568869"/>
                              </a:cubicBezTo>
                              <a:cubicBezTo>
                                <a:pt x="4420121" y="572427"/>
                                <a:pt x="4417961" y="574460"/>
                                <a:pt x="4414658" y="573444"/>
                              </a:cubicBezTo>
                              <a:cubicBezTo>
                                <a:pt x="4412498" y="572808"/>
                                <a:pt x="4410338" y="578145"/>
                                <a:pt x="4406780" y="578399"/>
                              </a:cubicBezTo>
                              <a:cubicBezTo>
                                <a:pt x="4403096" y="578653"/>
                                <a:pt x="4402333" y="577764"/>
                                <a:pt x="4400427" y="575095"/>
                              </a:cubicBezTo>
                              <a:cubicBezTo>
                                <a:pt x="4399792" y="574206"/>
                                <a:pt x="4398902" y="573952"/>
                                <a:pt x="4397759" y="574333"/>
                              </a:cubicBezTo>
                              <a:cubicBezTo>
                                <a:pt x="4395345" y="574587"/>
                                <a:pt x="4394964" y="572935"/>
                                <a:pt x="4393185" y="571665"/>
                              </a:cubicBezTo>
                              <a:cubicBezTo>
                                <a:pt x="4391787" y="570648"/>
                                <a:pt x="4388357" y="566328"/>
                                <a:pt x="4387976" y="564676"/>
                              </a:cubicBezTo>
                              <a:cubicBezTo>
                                <a:pt x="4387213" y="561881"/>
                                <a:pt x="4383020" y="559340"/>
                                <a:pt x="4382893" y="556672"/>
                              </a:cubicBezTo>
                              <a:cubicBezTo>
                                <a:pt x="4382766" y="555147"/>
                                <a:pt x="4386324" y="551589"/>
                                <a:pt x="4386832" y="549811"/>
                              </a:cubicBezTo>
                              <a:cubicBezTo>
                                <a:pt x="4387086" y="548667"/>
                                <a:pt x="4385307" y="547015"/>
                                <a:pt x="4384926" y="546126"/>
                              </a:cubicBezTo>
                              <a:cubicBezTo>
                                <a:pt x="4384164" y="544474"/>
                                <a:pt x="4386705" y="543204"/>
                                <a:pt x="4387467" y="542187"/>
                              </a:cubicBezTo>
                              <a:cubicBezTo>
                                <a:pt x="4388357" y="541552"/>
                                <a:pt x="4389373" y="541425"/>
                                <a:pt x="4390390" y="541552"/>
                              </a:cubicBezTo>
                              <a:cubicBezTo>
                                <a:pt x="4392677" y="541298"/>
                                <a:pt x="4391914" y="539011"/>
                                <a:pt x="4393566" y="537867"/>
                              </a:cubicBezTo>
                              <a:cubicBezTo>
                                <a:pt x="4395599" y="536596"/>
                                <a:pt x="4401444" y="534055"/>
                                <a:pt x="4403731" y="533928"/>
                              </a:cubicBezTo>
                              <a:close/>
                              <a:moveTo>
                                <a:pt x="3005465" y="533547"/>
                              </a:moveTo>
                              <a:cubicBezTo>
                                <a:pt x="3006736" y="534056"/>
                                <a:pt x="3007626" y="534945"/>
                                <a:pt x="3008261" y="536088"/>
                              </a:cubicBezTo>
                              <a:cubicBezTo>
                                <a:pt x="3010167" y="538376"/>
                                <a:pt x="3011945" y="535961"/>
                                <a:pt x="3014233" y="536851"/>
                              </a:cubicBezTo>
                              <a:cubicBezTo>
                                <a:pt x="3016901" y="537867"/>
                                <a:pt x="3023636" y="542187"/>
                                <a:pt x="3025413" y="544347"/>
                              </a:cubicBezTo>
                              <a:cubicBezTo>
                                <a:pt x="3027828" y="547270"/>
                                <a:pt x="3028210" y="551336"/>
                                <a:pt x="3029353" y="554766"/>
                              </a:cubicBezTo>
                              <a:cubicBezTo>
                                <a:pt x="3029861" y="556545"/>
                                <a:pt x="3031259" y="559340"/>
                                <a:pt x="3031259" y="561246"/>
                              </a:cubicBezTo>
                              <a:lnTo>
                                <a:pt x="3031259" y="561373"/>
                              </a:lnTo>
                              <a:cubicBezTo>
                                <a:pt x="3031259" y="563152"/>
                                <a:pt x="3028718" y="563660"/>
                                <a:pt x="3028336" y="565439"/>
                              </a:cubicBezTo>
                              <a:cubicBezTo>
                                <a:pt x="3027574" y="568997"/>
                                <a:pt x="3033419" y="568997"/>
                                <a:pt x="3029480" y="572808"/>
                              </a:cubicBezTo>
                              <a:cubicBezTo>
                                <a:pt x="3025160" y="576874"/>
                                <a:pt x="3023636" y="576112"/>
                                <a:pt x="3023381" y="581957"/>
                              </a:cubicBezTo>
                              <a:cubicBezTo>
                                <a:pt x="3023254" y="585769"/>
                                <a:pt x="3016519" y="584752"/>
                                <a:pt x="3014487" y="583863"/>
                              </a:cubicBezTo>
                              <a:cubicBezTo>
                                <a:pt x="3011565" y="582592"/>
                                <a:pt x="3011311" y="585769"/>
                                <a:pt x="3008896" y="586150"/>
                              </a:cubicBezTo>
                              <a:cubicBezTo>
                                <a:pt x="3006229" y="586531"/>
                                <a:pt x="3004958" y="584879"/>
                                <a:pt x="3002163" y="586277"/>
                              </a:cubicBezTo>
                              <a:cubicBezTo>
                                <a:pt x="2998097" y="588310"/>
                                <a:pt x="2994539" y="587547"/>
                                <a:pt x="2993142" y="583481"/>
                              </a:cubicBezTo>
                              <a:cubicBezTo>
                                <a:pt x="2992124" y="580686"/>
                                <a:pt x="2985264" y="582338"/>
                                <a:pt x="2982468" y="578907"/>
                              </a:cubicBezTo>
                              <a:cubicBezTo>
                                <a:pt x="2979546" y="575350"/>
                                <a:pt x="2979927" y="573952"/>
                                <a:pt x="2981325" y="570140"/>
                              </a:cubicBezTo>
                              <a:cubicBezTo>
                                <a:pt x="2981706" y="568870"/>
                                <a:pt x="2981325" y="567726"/>
                                <a:pt x="2980054" y="566837"/>
                              </a:cubicBezTo>
                              <a:cubicBezTo>
                                <a:pt x="2978147" y="564423"/>
                                <a:pt x="2979546" y="562898"/>
                                <a:pt x="2979546" y="560230"/>
                              </a:cubicBezTo>
                              <a:cubicBezTo>
                                <a:pt x="2979546" y="558197"/>
                                <a:pt x="2981452" y="551463"/>
                                <a:pt x="2982849" y="549938"/>
                              </a:cubicBezTo>
                              <a:cubicBezTo>
                                <a:pt x="2985264" y="547270"/>
                                <a:pt x="2984883" y="541298"/>
                                <a:pt x="2987424" y="539138"/>
                              </a:cubicBezTo>
                              <a:cubicBezTo>
                                <a:pt x="2988948" y="537994"/>
                                <a:pt x="2995047" y="539011"/>
                                <a:pt x="2997207" y="538248"/>
                              </a:cubicBezTo>
                              <a:cubicBezTo>
                                <a:pt x="2998605" y="537867"/>
                                <a:pt x="2998986" y="534945"/>
                                <a:pt x="2999621" y="533801"/>
                              </a:cubicBezTo>
                              <a:cubicBezTo>
                                <a:pt x="3000765" y="531769"/>
                                <a:pt x="3003813" y="533547"/>
                                <a:pt x="3005465" y="533547"/>
                              </a:cubicBezTo>
                              <a:close/>
                              <a:moveTo>
                                <a:pt x="3955467" y="530370"/>
                              </a:moveTo>
                              <a:cubicBezTo>
                                <a:pt x="3956611" y="528973"/>
                                <a:pt x="3958771" y="530497"/>
                                <a:pt x="3960042" y="530751"/>
                              </a:cubicBezTo>
                              <a:cubicBezTo>
                                <a:pt x="3960931" y="531260"/>
                                <a:pt x="3961566" y="531895"/>
                                <a:pt x="3961947" y="532911"/>
                              </a:cubicBezTo>
                              <a:cubicBezTo>
                                <a:pt x="3963218" y="534817"/>
                                <a:pt x="3964870" y="533166"/>
                                <a:pt x="3966521" y="534055"/>
                              </a:cubicBezTo>
                              <a:cubicBezTo>
                                <a:pt x="3968427" y="535198"/>
                                <a:pt x="3973255" y="539137"/>
                                <a:pt x="3974399" y="541043"/>
                              </a:cubicBezTo>
                              <a:cubicBezTo>
                                <a:pt x="3976051" y="543584"/>
                                <a:pt x="3975924" y="546761"/>
                                <a:pt x="3976432" y="549556"/>
                              </a:cubicBezTo>
                              <a:cubicBezTo>
                                <a:pt x="3976686" y="550954"/>
                                <a:pt x="3977449" y="553368"/>
                                <a:pt x="3977194" y="554766"/>
                              </a:cubicBezTo>
                              <a:lnTo>
                                <a:pt x="3977067" y="554893"/>
                              </a:lnTo>
                              <a:cubicBezTo>
                                <a:pt x="3976813" y="556417"/>
                                <a:pt x="3974780" y="556544"/>
                                <a:pt x="3974399" y="557815"/>
                              </a:cubicBezTo>
                              <a:cubicBezTo>
                                <a:pt x="3973510" y="560483"/>
                                <a:pt x="3977957" y="561118"/>
                                <a:pt x="3974526" y="563660"/>
                              </a:cubicBezTo>
                              <a:cubicBezTo>
                                <a:pt x="3970841" y="566455"/>
                                <a:pt x="3969825" y="565566"/>
                                <a:pt x="3968936" y="570140"/>
                              </a:cubicBezTo>
                              <a:cubicBezTo>
                                <a:pt x="3968427" y="573062"/>
                                <a:pt x="3963345" y="571537"/>
                                <a:pt x="3961820" y="570648"/>
                              </a:cubicBezTo>
                              <a:cubicBezTo>
                                <a:pt x="3959660" y="569377"/>
                                <a:pt x="3959152" y="571918"/>
                                <a:pt x="3957246" y="571918"/>
                              </a:cubicBezTo>
                              <a:cubicBezTo>
                                <a:pt x="3955086" y="572046"/>
                                <a:pt x="3954324" y="570648"/>
                                <a:pt x="3952037" y="571410"/>
                              </a:cubicBezTo>
                              <a:cubicBezTo>
                                <a:pt x="3948606" y="572554"/>
                                <a:pt x="3945938" y="571664"/>
                                <a:pt x="3945303" y="568361"/>
                              </a:cubicBezTo>
                              <a:cubicBezTo>
                                <a:pt x="3944922" y="566201"/>
                                <a:pt x="3939331" y="566709"/>
                                <a:pt x="3937552" y="563787"/>
                              </a:cubicBezTo>
                              <a:cubicBezTo>
                                <a:pt x="3935646" y="560610"/>
                                <a:pt x="3936155" y="559721"/>
                                <a:pt x="3937552" y="556799"/>
                              </a:cubicBezTo>
                              <a:cubicBezTo>
                                <a:pt x="3937933" y="555909"/>
                                <a:pt x="3937806" y="554893"/>
                                <a:pt x="3936917" y="554130"/>
                              </a:cubicBezTo>
                              <a:cubicBezTo>
                                <a:pt x="3935646" y="552097"/>
                                <a:pt x="3936917" y="550954"/>
                                <a:pt x="3937171" y="548921"/>
                              </a:cubicBezTo>
                              <a:cubicBezTo>
                                <a:pt x="3937425" y="547396"/>
                                <a:pt x="3939585" y="542314"/>
                                <a:pt x="3940856" y="541297"/>
                              </a:cubicBezTo>
                              <a:cubicBezTo>
                                <a:pt x="3943015" y="539391"/>
                                <a:pt x="3943270" y="534690"/>
                                <a:pt x="3945557" y="533293"/>
                              </a:cubicBezTo>
                              <a:cubicBezTo>
                                <a:pt x="3946700" y="532530"/>
                                <a:pt x="3951401" y="533928"/>
                                <a:pt x="3953180" y="533547"/>
                              </a:cubicBezTo>
                              <a:cubicBezTo>
                                <a:pt x="3954324" y="533420"/>
                                <a:pt x="3954832" y="531133"/>
                                <a:pt x="3955467" y="530370"/>
                              </a:cubicBezTo>
                              <a:close/>
                              <a:moveTo>
                                <a:pt x="2369277" y="527575"/>
                              </a:moveTo>
                              <a:cubicBezTo>
                                <a:pt x="2372961" y="526686"/>
                                <a:pt x="2373850" y="527321"/>
                                <a:pt x="2376391" y="529735"/>
                              </a:cubicBezTo>
                              <a:cubicBezTo>
                                <a:pt x="2377153" y="530497"/>
                                <a:pt x="2378170" y="530497"/>
                                <a:pt x="2379313" y="529862"/>
                              </a:cubicBezTo>
                              <a:cubicBezTo>
                                <a:pt x="2381728" y="529100"/>
                                <a:pt x="2382490" y="530751"/>
                                <a:pt x="2384523" y="531641"/>
                              </a:cubicBezTo>
                              <a:cubicBezTo>
                                <a:pt x="2386048" y="532403"/>
                                <a:pt x="2390495" y="536215"/>
                                <a:pt x="2391257" y="537740"/>
                              </a:cubicBezTo>
                              <a:cubicBezTo>
                                <a:pt x="2392529" y="540535"/>
                                <a:pt x="2397356" y="542314"/>
                                <a:pt x="2398118" y="544982"/>
                              </a:cubicBezTo>
                              <a:cubicBezTo>
                                <a:pt x="2398500" y="546507"/>
                                <a:pt x="2395578" y="550827"/>
                                <a:pt x="2395451" y="552860"/>
                              </a:cubicBezTo>
                              <a:cubicBezTo>
                                <a:pt x="2395323" y="554130"/>
                                <a:pt x="2397483" y="555401"/>
                                <a:pt x="2398118" y="556290"/>
                              </a:cubicBezTo>
                              <a:cubicBezTo>
                                <a:pt x="2399262" y="557815"/>
                                <a:pt x="2396975" y="559594"/>
                                <a:pt x="2396339" y="560864"/>
                              </a:cubicBezTo>
                              <a:cubicBezTo>
                                <a:pt x="2395451" y="561627"/>
                                <a:pt x="2394561" y="562135"/>
                                <a:pt x="2393417" y="562135"/>
                              </a:cubicBezTo>
                              <a:cubicBezTo>
                                <a:pt x="2391003" y="562897"/>
                                <a:pt x="2392147" y="565184"/>
                                <a:pt x="2390749" y="566582"/>
                              </a:cubicBezTo>
                              <a:cubicBezTo>
                                <a:pt x="2388970" y="568361"/>
                                <a:pt x="2383379" y="572046"/>
                                <a:pt x="2381092" y="572681"/>
                              </a:cubicBezTo>
                              <a:cubicBezTo>
                                <a:pt x="2378044" y="573443"/>
                                <a:pt x="2374739" y="572427"/>
                                <a:pt x="2371690" y="572046"/>
                              </a:cubicBezTo>
                              <a:cubicBezTo>
                                <a:pt x="2370038" y="571919"/>
                                <a:pt x="2367370" y="571919"/>
                                <a:pt x="2365972" y="571283"/>
                              </a:cubicBezTo>
                              <a:lnTo>
                                <a:pt x="2363890" y="567732"/>
                              </a:lnTo>
                              <a:lnTo>
                                <a:pt x="2364067" y="567726"/>
                              </a:lnTo>
                              <a:lnTo>
                                <a:pt x="2363812" y="567599"/>
                              </a:lnTo>
                              <a:lnTo>
                                <a:pt x="2363890" y="567732"/>
                              </a:lnTo>
                              <a:lnTo>
                                <a:pt x="2360636" y="567853"/>
                              </a:lnTo>
                              <a:cubicBezTo>
                                <a:pt x="2359619" y="568202"/>
                                <a:pt x="2358731" y="568234"/>
                                <a:pt x="2357968" y="566074"/>
                              </a:cubicBezTo>
                              <a:cubicBezTo>
                                <a:pt x="2356316" y="561246"/>
                                <a:pt x="2357459" y="560483"/>
                                <a:pt x="2353012" y="558196"/>
                              </a:cubicBezTo>
                              <a:cubicBezTo>
                                <a:pt x="2350217" y="556799"/>
                                <a:pt x="2353267" y="551970"/>
                                <a:pt x="2354664" y="550700"/>
                              </a:cubicBezTo>
                              <a:cubicBezTo>
                                <a:pt x="2356570" y="548921"/>
                                <a:pt x="2354156" y="547650"/>
                                <a:pt x="2354664" y="545617"/>
                              </a:cubicBezTo>
                              <a:cubicBezTo>
                                <a:pt x="2355299" y="543330"/>
                                <a:pt x="2356824" y="542949"/>
                                <a:pt x="2356824" y="540281"/>
                              </a:cubicBezTo>
                              <a:cubicBezTo>
                                <a:pt x="2356697" y="536469"/>
                                <a:pt x="2358476" y="534055"/>
                                <a:pt x="2362033" y="534309"/>
                              </a:cubicBezTo>
                              <a:cubicBezTo>
                                <a:pt x="2364448" y="534436"/>
                                <a:pt x="2365719" y="528592"/>
                                <a:pt x="2369277" y="527575"/>
                              </a:cubicBezTo>
                              <a:close/>
                              <a:moveTo>
                                <a:pt x="7244385" y="526812"/>
                              </a:moveTo>
                              <a:cubicBezTo>
                                <a:pt x="7246036" y="526558"/>
                                <a:pt x="7251627" y="527194"/>
                                <a:pt x="7253025" y="528083"/>
                              </a:cubicBezTo>
                              <a:cubicBezTo>
                                <a:pt x="7255439" y="529608"/>
                                <a:pt x="7260267" y="528464"/>
                                <a:pt x="7262300" y="530243"/>
                              </a:cubicBezTo>
                              <a:cubicBezTo>
                                <a:pt x="7263443" y="531260"/>
                                <a:pt x="7263443" y="536215"/>
                                <a:pt x="7264333" y="537867"/>
                              </a:cubicBezTo>
                              <a:cubicBezTo>
                                <a:pt x="7264969" y="538883"/>
                                <a:pt x="7267382" y="538756"/>
                                <a:pt x="7268272" y="539137"/>
                              </a:cubicBezTo>
                              <a:cubicBezTo>
                                <a:pt x="7270051" y="539772"/>
                                <a:pt x="7269034" y="542441"/>
                                <a:pt x="7269288" y="543711"/>
                              </a:cubicBezTo>
                              <a:cubicBezTo>
                                <a:pt x="7269034" y="544728"/>
                                <a:pt x="7268526" y="545617"/>
                                <a:pt x="7267637" y="546252"/>
                              </a:cubicBezTo>
                              <a:cubicBezTo>
                                <a:pt x="7266112" y="548158"/>
                                <a:pt x="7268272" y="549302"/>
                                <a:pt x="7267891" y="551208"/>
                              </a:cubicBezTo>
                              <a:lnTo>
                                <a:pt x="7268145" y="551208"/>
                              </a:lnTo>
                              <a:cubicBezTo>
                                <a:pt x="7267637" y="553368"/>
                                <a:pt x="7265222" y="559467"/>
                                <a:pt x="7263698" y="561118"/>
                              </a:cubicBezTo>
                              <a:cubicBezTo>
                                <a:pt x="7261792" y="563405"/>
                                <a:pt x="7258616" y="564295"/>
                                <a:pt x="7255947" y="565692"/>
                              </a:cubicBezTo>
                              <a:cubicBezTo>
                                <a:pt x="7254550" y="566328"/>
                                <a:pt x="7252389" y="567852"/>
                                <a:pt x="7250992" y="568107"/>
                              </a:cubicBezTo>
                              <a:cubicBezTo>
                                <a:pt x="7249467" y="568361"/>
                                <a:pt x="7248705" y="566328"/>
                                <a:pt x="7247307" y="566328"/>
                              </a:cubicBezTo>
                              <a:cubicBezTo>
                                <a:pt x="7244385" y="566328"/>
                                <a:pt x="7245147" y="570902"/>
                                <a:pt x="7241590" y="568361"/>
                              </a:cubicBezTo>
                              <a:cubicBezTo>
                                <a:pt x="7237778" y="565438"/>
                                <a:pt x="7238159" y="564295"/>
                                <a:pt x="7233458" y="564803"/>
                              </a:cubicBezTo>
                              <a:cubicBezTo>
                                <a:pt x="7230281" y="565184"/>
                                <a:pt x="7230281" y="559721"/>
                                <a:pt x="7230663" y="557942"/>
                              </a:cubicBezTo>
                              <a:cubicBezTo>
                                <a:pt x="7231171" y="555528"/>
                                <a:pt x="7228629" y="555782"/>
                                <a:pt x="7227994" y="553876"/>
                              </a:cubicBezTo>
                              <a:cubicBezTo>
                                <a:pt x="7227232" y="551716"/>
                                <a:pt x="7228376" y="550572"/>
                                <a:pt x="7226851" y="548540"/>
                              </a:cubicBezTo>
                              <a:cubicBezTo>
                                <a:pt x="7224563" y="545490"/>
                                <a:pt x="7224691" y="542568"/>
                                <a:pt x="7227740" y="540916"/>
                              </a:cubicBezTo>
                              <a:cubicBezTo>
                                <a:pt x="7229900" y="539772"/>
                                <a:pt x="7227486" y="534436"/>
                                <a:pt x="7229900" y="531768"/>
                              </a:cubicBezTo>
                              <a:cubicBezTo>
                                <a:pt x="7232441" y="528972"/>
                                <a:pt x="7233458" y="529100"/>
                                <a:pt x="7236761" y="529608"/>
                              </a:cubicBezTo>
                              <a:cubicBezTo>
                                <a:pt x="7237778" y="529735"/>
                                <a:pt x="7238668" y="529354"/>
                                <a:pt x="7239176" y="528210"/>
                              </a:cubicBezTo>
                              <a:cubicBezTo>
                                <a:pt x="7240827" y="526177"/>
                                <a:pt x="7242225" y="527194"/>
                                <a:pt x="7244385" y="526812"/>
                              </a:cubicBezTo>
                              <a:close/>
                              <a:moveTo>
                                <a:pt x="956374" y="524398"/>
                              </a:moveTo>
                              <a:cubicBezTo>
                                <a:pt x="960060" y="525542"/>
                                <a:pt x="960440" y="526685"/>
                                <a:pt x="961330" y="529989"/>
                              </a:cubicBezTo>
                              <a:cubicBezTo>
                                <a:pt x="961712" y="531132"/>
                                <a:pt x="962474" y="531768"/>
                                <a:pt x="963744" y="531768"/>
                              </a:cubicBezTo>
                              <a:cubicBezTo>
                                <a:pt x="966159" y="532403"/>
                                <a:pt x="965904" y="534182"/>
                                <a:pt x="967174" y="536088"/>
                              </a:cubicBezTo>
                              <a:lnTo>
                                <a:pt x="967047" y="535961"/>
                              </a:lnTo>
                              <a:cubicBezTo>
                                <a:pt x="968064" y="537358"/>
                                <a:pt x="969842" y="542949"/>
                                <a:pt x="969589" y="544728"/>
                              </a:cubicBezTo>
                              <a:cubicBezTo>
                                <a:pt x="969207" y="547777"/>
                                <a:pt x="972257" y="551843"/>
                                <a:pt x="971494" y="554511"/>
                              </a:cubicBezTo>
                              <a:cubicBezTo>
                                <a:pt x="971114" y="556036"/>
                                <a:pt x="966285" y="558196"/>
                                <a:pt x="965141" y="559721"/>
                              </a:cubicBezTo>
                              <a:cubicBezTo>
                                <a:pt x="964380" y="560610"/>
                                <a:pt x="965522" y="562897"/>
                                <a:pt x="965522" y="563914"/>
                              </a:cubicBezTo>
                              <a:cubicBezTo>
                                <a:pt x="965649" y="565820"/>
                                <a:pt x="962727" y="566074"/>
                                <a:pt x="961584" y="566836"/>
                              </a:cubicBezTo>
                              <a:cubicBezTo>
                                <a:pt x="960568" y="566963"/>
                                <a:pt x="959552" y="566836"/>
                                <a:pt x="958534" y="566328"/>
                              </a:cubicBezTo>
                              <a:cubicBezTo>
                                <a:pt x="956121" y="565565"/>
                                <a:pt x="955994" y="568107"/>
                                <a:pt x="953960" y="568615"/>
                              </a:cubicBezTo>
                              <a:cubicBezTo>
                                <a:pt x="951673" y="569123"/>
                                <a:pt x="944939" y="569250"/>
                                <a:pt x="942653" y="568615"/>
                              </a:cubicBezTo>
                              <a:cubicBezTo>
                                <a:pt x="939603" y="567725"/>
                                <a:pt x="937443" y="565057"/>
                                <a:pt x="935029" y="563151"/>
                              </a:cubicBezTo>
                              <a:cubicBezTo>
                                <a:pt x="933759" y="562135"/>
                                <a:pt x="931472" y="560737"/>
                                <a:pt x="930582" y="559467"/>
                              </a:cubicBezTo>
                              <a:cubicBezTo>
                                <a:pt x="929693" y="558196"/>
                                <a:pt x="931216" y="556671"/>
                                <a:pt x="930582" y="555274"/>
                              </a:cubicBezTo>
                              <a:cubicBezTo>
                                <a:pt x="929312" y="552478"/>
                                <a:pt x="925372" y="555147"/>
                                <a:pt x="926261" y="550699"/>
                              </a:cubicBezTo>
                              <a:cubicBezTo>
                                <a:pt x="927406" y="545744"/>
                                <a:pt x="928803" y="545744"/>
                                <a:pt x="926261" y="541424"/>
                              </a:cubicBezTo>
                              <a:cubicBezTo>
                                <a:pt x="924609" y="538756"/>
                                <a:pt x="929693" y="536342"/>
                                <a:pt x="931598" y="535961"/>
                              </a:cubicBezTo>
                              <a:cubicBezTo>
                                <a:pt x="934139" y="535579"/>
                                <a:pt x="932869" y="533165"/>
                                <a:pt x="934394" y="531768"/>
                              </a:cubicBezTo>
                              <a:cubicBezTo>
                                <a:pt x="936173" y="530116"/>
                                <a:pt x="937825" y="530751"/>
                                <a:pt x="939095" y="528464"/>
                              </a:cubicBezTo>
                              <a:cubicBezTo>
                                <a:pt x="941001" y="525161"/>
                                <a:pt x="943795" y="524017"/>
                                <a:pt x="946718" y="526177"/>
                              </a:cubicBezTo>
                              <a:cubicBezTo>
                                <a:pt x="948751" y="527702"/>
                                <a:pt x="952816" y="523255"/>
                                <a:pt x="956374" y="524398"/>
                              </a:cubicBezTo>
                              <a:close/>
                              <a:moveTo>
                                <a:pt x="6687487" y="524145"/>
                              </a:moveTo>
                              <a:cubicBezTo>
                                <a:pt x="6689901" y="522366"/>
                                <a:pt x="6691171" y="523891"/>
                                <a:pt x="6693713" y="524145"/>
                              </a:cubicBezTo>
                              <a:cubicBezTo>
                                <a:pt x="6695618" y="524399"/>
                                <a:pt x="6701845" y="526813"/>
                                <a:pt x="6703115" y="528211"/>
                              </a:cubicBezTo>
                              <a:cubicBezTo>
                                <a:pt x="6705402" y="530752"/>
                                <a:pt x="6711247" y="530879"/>
                                <a:pt x="6713026" y="533548"/>
                              </a:cubicBezTo>
                              <a:cubicBezTo>
                                <a:pt x="6714042" y="535072"/>
                                <a:pt x="6712517" y="540790"/>
                                <a:pt x="6713026" y="542950"/>
                              </a:cubicBezTo>
                              <a:lnTo>
                                <a:pt x="6713407" y="542950"/>
                              </a:lnTo>
                              <a:cubicBezTo>
                                <a:pt x="6713788" y="544348"/>
                                <a:pt x="6716456" y="544983"/>
                                <a:pt x="6717473" y="545618"/>
                              </a:cubicBezTo>
                              <a:cubicBezTo>
                                <a:pt x="6719252" y="546889"/>
                                <a:pt x="6717345" y="549684"/>
                                <a:pt x="6717218" y="551209"/>
                              </a:cubicBezTo>
                              <a:cubicBezTo>
                                <a:pt x="6716583" y="552352"/>
                                <a:pt x="6715694" y="553115"/>
                                <a:pt x="6714551" y="553623"/>
                              </a:cubicBezTo>
                              <a:cubicBezTo>
                                <a:pt x="6712264" y="555275"/>
                                <a:pt x="6714423" y="557307"/>
                                <a:pt x="6713407" y="559340"/>
                              </a:cubicBezTo>
                              <a:cubicBezTo>
                                <a:pt x="6712136" y="561755"/>
                                <a:pt x="6707435" y="567853"/>
                                <a:pt x="6705275" y="569251"/>
                              </a:cubicBezTo>
                              <a:cubicBezTo>
                                <a:pt x="6702225" y="571284"/>
                                <a:pt x="6698414" y="571284"/>
                                <a:pt x="6694983" y="572046"/>
                              </a:cubicBezTo>
                              <a:cubicBezTo>
                                <a:pt x="6693205" y="572427"/>
                                <a:pt x="6690409" y="573571"/>
                                <a:pt x="6688630" y="573317"/>
                              </a:cubicBezTo>
                              <a:cubicBezTo>
                                <a:pt x="6686852" y="573063"/>
                                <a:pt x="6686597" y="570649"/>
                                <a:pt x="6684946" y="570140"/>
                              </a:cubicBezTo>
                              <a:cubicBezTo>
                                <a:pt x="6681642" y="569251"/>
                                <a:pt x="6681134" y="574715"/>
                                <a:pt x="6677830" y="570649"/>
                              </a:cubicBezTo>
                              <a:cubicBezTo>
                                <a:pt x="6674272" y="566329"/>
                                <a:pt x="6675162" y="564931"/>
                                <a:pt x="6669571" y="564169"/>
                              </a:cubicBezTo>
                              <a:cubicBezTo>
                                <a:pt x="6665887" y="563660"/>
                                <a:pt x="6667539" y="557435"/>
                                <a:pt x="6668555" y="555529"/>
                              </a:cubicBezTo>
                              <a:cubicBezTo>
                                <a:pt x="6669953" y="552988"/>
                                <a:pt x="6666903" y="552479"/>
                                <a:pt x="6666776" y="550065"/>
                              </a:cubicBezTo>
                              <a:cubicBezTo>
                                <a:pt x="6666522" y="547397"/>
                                <a:pt x="6668174" y="546380"/>
                                <a:pt x="6667157" y="543585"/>
                              </a:cubicBezTo>
                              <a:cubicBezTo>
                                <a:pt x="6665632" y="539519"/>
                                <a:pt x="6666649" y="536216"/>
                                <a:pt x="6670588" y="535199"/>
                              </a:cubicBezTo>
                              <a:cubicBezTo>
                                <a:pt x="6673383" y="534437"/>
                                <a:pt x="6672367" y="527703"/>
                                <a:pt x="6675924" y="525416"/>
                              </a:cubicBezTo>
                              <a:cubicBezTo>
                                <a:pt x="6679482" y="522875"/>
                                <a:pt x="6680752" y="523383"/>
                                <a:pt x="6684310" y="525035"/>
                              </a:cubicBezTo>
                              <a:cubicBezTo>
                                <a:pt x="6685454" y="525543"/>
                                <a:pt x="6686597" y="525289"/>
                                <a:pt x="6687487" y="524145"/>
                              </a:cubicBezTo>
                              <a:close/>
                              <a:moveTo>
                                <a:pt x="1080258" y="520587"/>
                              </a:moveTo>
                              <a:cubicBezTo>
                                <a:pt x="1083434" y="519952"/>
                                <a:pt x="1084069" y="520587"/>
                                <a:pt x="1086103" y="522747"/>
                              </a:cubicBezTo>
                              <a:cubicBezTo>
                                <a:pt x="1086738" y="523510"/>
                                <a:pt x="1087628" y="523637"/>
                                <a:pt x="1088517" y="523129"/>
                              </a:cubicBezTo>
                              <a:cubicBezTo>
                                <a:pt x="1090677" y="522747"/>
                                <a:pt x="1091185" y="524145"/>
                                <a:pt x="1092837" y="525035"/>
                              </a:cubicBezTo>
                              <a:cubicBezTo>
                                <a:pt x="1094108" y="525670"/>
                                <a:pt x="1097664" y="529100"/>
                                <a:pt x="1098174" y="530498"/>
                              </a:cubicBezTo>
                              <a:lnTo>
                                <a:pt x="1098047" y="530625"/>
                              </a:lnTo>
                              <a:cubicBezTo>
                                <a:pt x="1099063" y="533039"/>
                                <a:pt x="1102874" y="534818"/>
                                <a:pt x="1103383" y="537105"/>
                              </a:cubicBezTo>
                              <a:cubicBezTo>
                                <a:pt x="1103636" y="538376"/>
                                <a:pt x="1100968" y="541806"/>
                                <a:pt x="1100715" y="543458"/>
                              </a:cubicBezTo>
                              <a:cubicBezTo>
                                <a:pt x="1100588" y="544474"/>
                                <a:pt x="1102239" y="545618"/>
                                <a:pt x="1102747" y="546380"/>
                              </a:cubicBezTo>
                              <a:cubicBezTo>
                                <a:pt x="1103636" y="547651"/>
                                <a:pt x="1101603" y="549049"/>
                                <a:pt x="1100968" y="550065"/>
                              </a:cubicBezTo>
                              <a:cubicBezTo>
                                <a:pt x="1100206" y="550700"/>
                                <a:pt x="1099317" y="550954"/>
                                <a:pt x="1098428" y="550954"/>
                              </a:cubicBezTo>
                              <a:cubicBezTo>
                                <a:pt x="1096395" y="551463"/>
                                <a:pt x="1097284" y="553369"/>
                                <a:pt x="1096013" y="554512"/>
                              </a:cubicBezTo>
                              <a:cubicBezTo>
                                <a:pt x="1094489" y="555783"/>
                                <a:pt x="1089534" y="558578"/>
                                <a:pt x="1087628" y="558959"/>
                              </a:cubicBezTo>
                              <a:cubicBezTo>
                                <a:pt x="1084960" y="559467"/>
                                <a:pt x="1082290" y="558324"/>
                                <a:pt x="1079750" y="557943"/>
                              </a:cubicBezTo>
                              <a:cubicBezTo>
                                <a:pt x="1078479" y="557689"/>
                                <a:pt x="1076191" y="557562"/>
                                <a:pt x="1075049" y="556926"/>
                              </a:cubicBezTo>
                              <a:cubicBezTo>
                                <a:pt x="1074032" y="556291"/>
                                <a:pt x="1074541" y="554512"/>
                                <a:pt x="1073524" y="553750"/>
                              </a:cubicBezTo>
                              <a:cubicBezTo>
                                <a:pt x="1071618" y="552098"/>
                                <a:pt x="1069585" y="555783"/>
                                <a:pt x="1068569" y="552098"/>
                              </a:cubicBezTo>
                              <a:cubicBezTo>
                                <a:pt x="1067425" y="548032"/>
                                <a:pt x="1068442" y="547397"/>
                                <a:pt x="1064884" y="545237"/>
                              </a:cubicBezTo>
                              <a:cubicBezTo>
                                <a:pt x="1062597" y="543839"/>
                                <a:pt x="1065392" y="540027"/>
                                <a:pt x="1066663" y="539011"/>
                              </a:cubicBezTo>
                              <a:cubicBezTo>
                                <a:pt x="1068315" y="537740"/>
                                <a:pt x="1066536" y="536470"/>
                                <a:pt x="1067044" y="534818"/>
                              </a:cubicBezTo>
                              <a:cubicBezTo>
                                <a:pt x="1067679" y="532912"/>
                                <a:pt x="1069204" y="532658"/>
                                <a:pt x="1069204" y="530498"/>
                              </a:cubicBezTo>
                              <a:cubicBezTo>
                                <a:pt x="1069204" y="527322"/>
                                <a:pt x="1070856" y="525289"/>
                                <a:pt x="1073905" y="525797"/>
                              </a:cubicBezTo>
                              <a:cubicBezTo>
                                <a:pt x="1075938" y="526051"/>
                                <a:pt x="1077209" y="521223"/>
                                <a:pt x="1080258" y="520587"/>
                              </a:cubicBezTo>
                              <a:close/>
                              <a:moveTo>
                                <a:pt x="7301816" y="518427"/>
                              </a:moveTo>
                              <a:cubicBezTo>
                                <a:pt x="7303467" y="518427"/>
                                <a:pt x="7308931" y="520206"/>
                                <a:pt x="7310075" y="521350"/>
                              </a:cubicBezTo>
                              <a:cubicBezTo>
                                <a:pt x="7312235" y="523256"/>
                                <a:pt x="7317190" y="523129"/>
                                <a:pt x="7318842" y="525288"/>
                              </a:cubicBezTo>
                              <a:cubicBezTo>
                                <a:pt x="7319731" y="526559"/>
                                <a:pt x="7318715" y="531514"/>
                                <a:pt x="7319350" y="533293"/>
                              </a:cubicBezTo>
                              <a:lnTo>
                                <a:pt x="7319731" y="533166"/>
                              </a:lnTo>
                              <a:cubicBezTo>
                                <a:pt x="7319985" y="534310"/>
                                <a:pt x="7322399" y="534691"/>
                                <a:pt x="7323289" y="535199"/>
                              </a:cubicBezTo>
                              <a:cubicBezTo>
                                <a:pt x="7324813" y="536216"/>
                                <a:pt x="7323289" y="538630"/>
                                <a:pt x="7323289" y="540027"/>
                              </a:cubicBezTo>
                              <a:cubicBezTo>
                                <a:pt x="7322781" y="541044"/>
                                <a:pt x="7322018" y="541679"/>
                                <a:pt x="7321129" y="542187"/>
                              </a:cubicBezTo>
                              <a:cubicBezTo>
                                <a:pt x="7319223" y="543712"/>
                                <a:pt x="7321129" y="545364"/>
                                <a:pt x="7320366" y="547143"/>
                              </a:cubicBezTo>
                              <a:cubicBezTo>
                                <a:pt x="7319477" y="549303"/>
                                <a:pt x="7315793" y="554766"/>
                                <a:pt x="7314014" y="556164"/>
                              </a:cubicBezTo>
                              <a:cubicBezTo>
                                <a:pt x="7311599" y="558070"/>
                                <a:pt x="7308296" y="558197"/>
                                <a:pt x="7305374" y="559086"/>
                              </a:cubicBezTo>
                              <a:cubicBezTo>
                                <a:pt x="7303975" y="559467"/>
                                <a:pt x="7301561" y="560484"/>
                                <a:pt x="7300037" y="560484"/>
                              </a:cubicBezTo>
                              <a:cubicBezTo>
                                <a:pt x="7298512" y="560484"/>
                                <a:pt x="7298131" y="558324"/>
                                <a:pt x="7296734" y="558070"/>
                              </a:cubicBezTo>
                              <a:cubicBezTo>
                                <a:pt x="7293938" y="557434"/>
                                <a:pt x="7293811" y="562136"/>
                                <a:pt x="7290762" y="558832"/>
                              </a:cubicBezTo>
                              <a:cubicBezTo>
                                <a:pt x="7287458" y="555274"/>
                                <a:pt x="7288220" y="554131"/>
                                <a:pt x="7283392" y="553750"/>
                              </a:cubicBezTo>
                              <a:cubicBezTo>
                                <a:pt x="7280343" y="553496"/>
                                <a:pt x="7281359" y="548032"/>
                                <a:pt x="7282122" y="546380"/>
                              </a:cubicBezTo>
                              <a:cubicBezTo>
                                <a:pt x="7283265" y="544093"/>
                                <a:pt x="7280597" y="543839"/>
                                <a:pt x="7280343" y="541806"/>
                              </a:cubicBezTo>
                              <a:cubicBezTo>
                                <a:pt x="7280088" y="539519"/>
                                <a:pt x="7281359" y="538503"/>
                                <a:pt x="7280343" y="536216"/>
                              </a:cubicBezTo>
                              <a:cubicBezTo>
                                <a:pt x="7278691" y="532912"/>
                                <a:pt x="7279453" y="529990"/>
                                <a:pt x="7282757" y="528973"/>
                              </a:cubicBezTo>
                              <a:cubicBezTo>
                                <a:pt x="7285044" y="528211"/>
                                <a:pt x="7283773" y="522493"/>
                                <a:pt x="7286696" y="520333"/>
                              </a:cubicBezTo>
                              <a:cubicBezTo>
                                <a:pt x="7289618" y="518046"/>
                                <a:pt x="7290762" y="518427"/>
                                <a:pt x="7293811" y="519571"/>
                              </a:cubicBezTo>
                              <a:cubicBezTo>
                                <a:pt x="7294828" y="519952"/>
                                <a:pt x="7295717" y="519698"/>
                                <a:pt x="7296479" y="518681"/>
                              </a:cubicBezTo>
                              <a:cubicBezTo>
                                <a:pt x="7298385" y="517157"/>
                                <a:pt x="7299656" y="518427"/>
                                <a:pt x="7301816" y="518427"/>
                              </a:cubicBezTo>
                              <a:close/>
                              <a:moveTo>
                                <a:pt x="6855967" y="515886"/>
                              </a:moveTo>
                              <a:cubicBezTo>
                                <a:pt x="6857364" y="516521"/>
                                <a:pt x="6858889" y="521222"/>
                                <a:pt x="6860286" y="522493"/>
                              </a:cubicBezTo>
                              <a:cubicBezTo>
                                <a:pt x="6861176" y="523255"/>
                                <a:pt x="6863336" y="522493"/>
                                <a:pt x="6864352" y="522493"/>
                              </a:cubicBezTo>
                              <a:cubicBezTo>
                                <a:pt x="6866258" y="522493"/>
                                <a:pt x="6866131" y="525288"/>
                                <a:pt x="6866766" y="526559"/>
                              </a:cubicBezTo>
                              <a:cubicBezTo>
                                <a:pt x="6866894" y="527575"/>
                                <a:pt x="6866639" y="528592"/>
                                <a:pt x="6866004" y="529481"/>
                              </a:cubicBezTo>
                              <a:lnTo>
                                <a:pt x="6866004" y="529608"/>
                              </a:lnTo>
                              <a:cubicBezTo>
                                <a:pt x="6865115" y="531768"/>
                                <a:pt x="6867529" y="532277"/>
                                <a:pt x="6867783" y="534182"/>
                              </a:cubicBezTo>
                              <a:cubicBezTo>
                                <a:pt x="6868037" y="536470"/>
                                <a:pt x="6867529" y="542950"/>
                                <a:pt x="6866639" y="544983"/>
                              </a:cubicBezTo>
                              <a:cubicBezTo>
                                <a:pt x="6865496" y="547778"/>
                                <a:pt x="6862700" y="549557"/>
                                <a:pt x="6860668" y="551717"/>
                              </a:cubicBezTo>
                              <a:cubicBezTo>
                                <a:pt x="6859651" y="552860"/>
                                <a:pt x="6857999" y="554893"/>
                                <a:pt x="6856729" y="555528"/>
                              </a:cubicBezTo>
                              <a:cubicBezTo>
                                <a:pt x="6855331" y="556291"/>
                                <a:pt x="6854060" y="554639"/>
                                <a:pt x="6852663" y="555020"/>
                              </a:cubicBezTo>
                              <a:cubicBezTo>
                                <a:pt x="6849867" y="555910"/>
                                <a:pt x="6852028" y="560102"/>
                                <a:pt x="6847835" y="558705"/>
                              </a:cubicBezTo>
                              <a:cubicBezTo>
                                <a:pt x="6843261" y="557180"/>
                                <a:pt x="6843261" y="555783"/>
                                <a:pt x="6838940" y="557815"/>
                              </a:cubicBezTo>
                              <a:cubicBezTo>
                                <a:pt x="6836146" y="559086"/>
                                <a:pt x="6834239" y="553877"/>
                                <a:pt x="6834239" y="552098"/>
                              </a:cubicBezTo>
                              <a:cubicBezTo>
                                <a:pt x="6833985" y="549684"/>
                                <a:pt x="6831571" y="550700"/>
                                <a:pt x="6830428" y="549048"/>
                              </a:cubicBezTo>
                              <a:cubicBezTo>
                                <a:pt x="6829029" y="547270"/>
                                <a:pt x="6829793" y="545745"/>
                                <a:pt x="6827759" y="544347"/>
                              </a:cubicBezTo>
                              <a:cubicBezTo>
                                <a:pt x="6824837" y="542187"/>
                                <a:pt x="6823948" y="539392"/>
                                <a:pt x="6826362" y="536851"/>
                              </a:cubicBezTo>
                              <a:cubicBezTo>
                                <a:pt x="6828014" y="535199"/>
                                <a:pt x="6824202" y="530879"/>
                                <a:pt x="6825599" y="527575"/>
                              </a:cubicBezTo>
                              <a:cubicBezTo>
                                <a:pt x="6827124" y="524145"/>
                                <a:pt x="6828141" y="523891"/>
                                <a:pt x="6831444" y="523382"/>
                              </a:cubicBezTo>
                              <a:cubicBezTo>
                                <a:pt x="6832588" y="523128"/>
                                <a:pt x="6833223" y="522366"/>
                                <a:pt x="6833350" y="521222"/>
                              </a:cubicBezTo>
                              <a:cubicBezTo>
                                <a:pt x="6834239" y="518808"/>
                                <a:pt x="6835891" y="519317"/>
                                <a:pt x="6837797" y="518300"/>
                              </a:cubicBezTo>
                              <a:cubicBezTo>
                                <a:pt x="6839322" y="517538"/>
                                <a:pt x="6844785" y="516394"/>
                                <a:pt x="6846437" y="516775"/>
                              </a:cubicBezTo>
                              <a:cubicBezTo>
                                <a:pt x="6849232" y="517411"/>
                                <a:pt x="6853425" y="514870"/>
                                <a:pt x="6855967" y="515886"/>
                              </a:cubicBezTo>
                              <a:close/>
                              <a:moveTo>
                                <a:pt x="3147773" y="514996"/>
                              </a:moveTo>
                              <a:cubicBezTo>
                                <a:pt x="3149171" y="515250"/>
                                <a:pt x="3151584" y="519443"/>
                                <a:pt x="3153109" y="520460"/>
                              </a:cubicBezTo>
                              <a:cubicBezTo>
                                <a:pt x="3154127" y="521095"/>
                                <a:pt x="3156032" y="519824"/>
                                <a:pt x="3157048" y="519697"/>
                              </a:cubicBezTo>
                              <a:cubicBezTo>
                                <a:pt x="3158825" y="519443"/>
                                <a:pt x="3159333" y="522111"/>
                                <a:pt x="3160097" y="523128"/>
                              </a:cubicBezTo>
                              <a:cubicBezTo>
                                <a:pt x="3160476" y="524144"/>
                                <a:pt x="3160350" y="525161"/>
                                <a:pt x="3159968" y="526050"/>
                              </a:cubicBezTo>
                              <a:lnTo>
                                <a:pt x="3159968" y="526304"/>
                              </a:lnTo>
                              <a:cubicBezTo>
                                <a:pt x="3159588" y="528591"/>
                                <a:pt x="3161874" y="528591"/>
                                <a:pt x="3162510" y="530370"/>
                              </a:cubicBezTo>
                              <a:cubicBezTo>
                                <a:pt x="3163143" y="532530"/>
                                <a:pt x="3163906" y="538756"/>
                                <a:pt x="3163397" y="540916"/>
                              </a:cubicBezTo>
                              <a:cubicBezTo>
                                <a:pt x="3162763" y="543838"/>
                                <a:pt x="3160476" y="545998"/>
                                <a:pt x="3158954" y="548413"/>
                              </a:cubicBezTo>
                              <a:cubicBezTo>
                                <a:pt x="3158191" y="549556"/>
                                <a:pt x="3157048" y="551843"/>
                                <a:pt x="3155905" y="552733"/>
                              </a:cubicBezTo>
                              <a:cubicBezTo>
                                <a:pt x="3154762" y="553622"/>
                                <a:pt x="3153236" y="552351"/>
                                <a:pt x="3151967" y="552987"/>
                              </a:cubicBezTo>
                              <a:cubicBezTo>
                                <a:pt x="3149425" y="554257"/>
                                <a:pt x="3152220" y="557815"/>
                                <a:pt x="3148026" y="557307"/>
                              </a:cubicBezTo>
                              <a:cubicBezTo>
                                <a:pt x="3143326" y="556798"/>
                                <a:pt x="3143199" y="555528"/>
                                <a:pt x="3139386" y="558196"/>
                              </a:cubicBezTo>
                              <a:cubicBezTo>
                                <a:pt x="3136846" y="559975"/>
                                <a:pt x="3134305" y="555401"/>
                                <a:pt x="3133796" y="553622"/>
                              </a:cubicBezTo>
                              <a:cubicBezTo>
                                <a:pt x="3133161" y="551335"/>
                                <a:pt x="3131002" y="552606"/>
                                <a:pt x="3129604" y="551335"/>
                              </a:cubicBezTo>
                              <a:cubicBezTo>
                                <a:pt x="3127952" y="549810"/>
                                <a:pt x="3128334" y="548285"/>
                                <a:pt x="3126172" y="547269"/>
                              </a:cubicBezTo>
                              <a:cubicBezTo>
                                <a:pt x="3122866" y="545744"/>
                                <a:pt x="3121598" y="543203"/>
                                <a:pt x="3123375" y="540408"/>
                              </a:cubicBezTo>
                              <a:cubicBezTo>
                                <a:pt x="3124646" y="538502"/>
                                <a:pt x="3120198" y="535071"/>
                                <a:pt x="3120961" y="531641"/>
                              </a:cubicBezTo>
                              <a:cubicBezTo>
                                <a:pt x="3121724" y="528083"/>
                                <a:pt x="3122741" y="527575"/>
                                <a:pt x="3125791" y="526558"/>
                              </a:cubicBezTo>
                              <a:cubicBezTo>
                                <a:pt x="3126807" y="526177"/>
                                <a:pt x="3127188" y="525288"/>
                                <a:pt x="3127188" y="524144"/>
                              </a:cubicBezTo>
                              <a:cubicBezTo>
                                <a:pt x="3127698" y="521730"/>
                                <a:pt x="3129349" y="521857"/>
                                <a:pt x="3131002" y="520587"/>
                              </a:cubicBezTo>
                              <a:cubicBezTo>
                                <a:pt x="3132272" y="519570"/>
                                <a:pt x="3137227" y="517537"/>
                                <a:pt x="3138880" y="517537"/>
                              </a:cubicBezTo>
                              <a:cubicBezTo>
                                <a:pt x="3141673" y="517664"/>
                                <a:pt x="3145231" y="514488"/>
                                <a:pt x="3147773" y="514996"/>
                              </a:cubicBezTo>
                              <a:close/>
                              <a:moveTo>
                                <a:pt x="1336791" y="512075"/>
                              </a:moveTo>
                              <a:cubicBezTo>
                                <a:pt x="1340730" y="511185"/>
                                <a:pt x="1341620" y="512075"/>
                                <a:pt x="1344034" y="514616"/>
                              </a:cubicBezTo>
                              <a:cubicBezTo>
                                <a:pt x="1344923" y="515505"/>
                                <a:pt x="1345940" y="515632"/>
                                <a:pt x="1347083" y="514997"/>
                              </a:cubicBezTo>
                              <a:cubicBezTo>
                                <a:pt x="1349751" y="514362"/>
                                <a:pt x="1350387" y="516013"/>
                                <a:pt x="1352420" y="517157"/>
                              </a:cubicBezTo>
                              <a:cubicBezTo>
                                <a:pt x="1354071" y="518046"/>
                                <a:pt x="1358518" y="522239"/>
                                <a:pt x="1359154" y="523891"/>
                              </a:cubicBezTo>
                              <a:cubicBezTo>
                                <a:pt x="1360297" y="526813"/>
                                <a:pt x="1365126" y="528846"/>
                                <a:pt x="1365761" y="531769"/>
                              </a:cubicBezTo>
                              <a:cubicBezTo>
                                <a:pt x="1366142" y="533420"/>
                                <a:pt x="1362839" y="537740"/>
                                <a:pt x="1362584" y="539773"/>
                              </a:cubicBezTo>
                              <a:cubicBezTo>
                                <a:pt x="1362457" y="541044"/>
                                <a:pt x="1364490" y="542569"/>
                                <a:pt x="1365126" y="543458"/>
                              </a:cubicBezTo>
                              <a:cubicBezTo>
                                <a:pt x="1366142" y="545237"/>
                                <a:pt x="1363601" y="546889"/>
                                <a:pt x="1362966" y="548159"/>
                              </a:cubicBezTo>
                              <a:cubicBezTo>
                                <a:pt x="1362076" y="548922"/>
                                <a:pt x="1361060" y="549303"/>
                                <a:pt x="1359916" y="549303"/>
                              </a:cubicBezTo>
                              <a:cubicBezTo>
                                <a:pt x="1357375" y="549938"/>
                                <a:pt x="1358518" y="552352"/>
                                <a:pt x="1356994" y="553750"/>
                              </a:cubicBezTo>
                              <a:cubicBezTo>
                                <a:pt x="1355088" y="555402"/>
                                <a:pt x="1349116" y="558959"/>
                                <a:pt x="1346702" y="559468"/>
                              </a:cubicBezTo>
                              <a:cubicBezTo>
                                <a:pt x="1343399" y="560103"/>
                                <a:pt x="1340095" y="558832"/>
                                <a:pt x="1336919" y="558324"/>
                              </a:cubicBezTo>
                              <a:cubicBezTo>
                                <a:pt x="1335267" y="558070"/>
                                <a:pt x="1332471" y="557943"/>
                                <a:pt x="1331074" y="557180"/>
                              </a:cubicBezTo>
                              <a:cubicBezTo>
                                <a:pt x="1329676" y="556418"/>
                                <a:pt x="1330311" y="554131"/>
                                <a:pt x="1329041" y="553242"/>
                              </a:cubicBezTo>
                              <a:cubicBezTo>
                                <a:pt x="1326500" y="551209"/>
                                <a:pt x="1324213" y="555783"/>
                                <a:pt x="1322815" y="551209"/>
                              </a:cubicBezTo>
                              <a:cubicBezTo>
                                <a:pt x="1321289" y="546253"/>
                                <a:pt x="1322561" y="545364"/>
                                <a:pt x="1318113" y="542823"/>
                              </a:cubicBezTo>
                              <a:cubicBezTo>
                                <a:pt x="1315317" y="541171"/>
                                <a:pt x="1318749" y="536343"/>
                                <a:pt x="1320274" y="535072"/>
                              </a:cubicBezTo>
                              <a:cubicBezTo>
                                <a:pt x="1322433" y="533420"/>
                                <a:pt x="1320020" y="531896"/>
                                <a:pt x="1320655" y="529863"/>
                              </a:cubicBezTo>
                              <a:cubicBezTo>
                                <a:pt x="1321417" y="527576"/>
                                <a:pt x="1323196" y="527195"/>
                                <a:pt x="1323196" y="524526"/>
                              </a:cubicBezTo>
                              <a:cubicBezTo>
                                <a:pt x="1323196" y="520460"/>
                                <a:pt x="1325229" y="518046"/>
                                <a:pt x="1328914" y="518555"/>
                              </a:cubicBezTo>
                              <a:cubicBezTo>
                                <a:pt x="1331455" y="518936"/>
                                <a:pt x="1332980" y="512837"/>
                                <a:pt x="1336791" y="512075"/>
                              </a:cubicBezTo>
                              <a:close/>
                              <a:moveTo>
                                <a:pt x="2169792" y="509787"/>
                              </a:moveTo>
                              <a:cubicBezTo>
                                <a:pt x="2171825" y="509660"/>
                                <a:pt x="2178432" y="511057"/>
                                <a:pt x="2179957" y="512328"/>
                              </a:cubicBezTo>
                              <a:cubicBezTo>
                                <a:pt x="2182625" y="514488"/>
                                <a:pt x="2188597" y="513599"/>
                                <a:pt x="2190757" y="516013"/>
                              </a:cubicBezTo>
                              <a:cubicBezTo>
                                <a:pt x="2192028" y="517410"/>
                                <a:pt x="2191392" y="523382"/>
                                <a:pt x="2192282" y="525415"/>
                              </a:cubicBezTo>
                              <a:lnTo>
                                <a:pt x="2192536" y="525415"/>
                              </a:lnTo>
                              <a:cubicBezTo>
                                <a:pt x="2193044" y="526813"/>
                                <a:pt x="2195839" y="526940"/>
                                <a:pt x="2196983" y="527448"/>
                              </a:cubicBezTo>
                              <a:cubicBezTo>
                                <a:pt x="2199016" y="528338"/>
                                <a:pt x="2197618" y="531387"/>
                                <a:pt x="2197618" y="533039"/>
                              </a:cubicBezTo>
                              <a:cubicBezTo>
                                <a:pt x="2197110" y="534182"/>
                                <a:pt x="2196348" y="535199"/>
                                <a:pt x="2195331" y="535834"/>
                              </a:cubicBezTo>
                              <a:cubicBezTo>
                                <a:pt x="2193298" y="537867"/>
                                <a:pt x="2195712" y="539392"/>
                                <a:pt x="2195077" y="541679"/>
                              </a:cubicBezTo>
                              <a:cubicBezTo>
                                <a:pt x="2194315" y="544347"/>
                                <a:pt x="2190630" y="551208"/>
                                <a:pt x="2188597" y="552987"/>
                              </a:cubicBezTo>
                              <a:cubicBezTo>
                                <a:pt x="2185929" y="555528"/>
                                <a:pt x="2181990" y="556291"/>
                                <a:pt x="2178686" y="557561"/>
                              </a:cubicBezTo>
                              <a:cubicBezTo>
                                <a:pt x="2176908" y="558196"/>
                                <a:pt x="2174239" y="559848"/>
                                <a:pt x="2172460" y="559848"/>
                              </a:cubicBezTo>
                              <a:cubicBezTo>
                                <a:pt x="2170682" y="559975"/>
                                <a:pt x="2169919" y="557561"/>
                                <a:pt x="2168268" y="557307"/>
                              </a:cubicBezTo>
                              <a:cubicBezTo>
                                <a:pt x="2164837" y="556926"/>
                                <a:pt x="2165218" y="562516"/>
                                <a:pt x="2161279" y="558959"/>
                              </a:cubicBezTo>
                              <a:cubicBezTo>
                                <a:pt x="2157086" y="555147"/>
                                <a:pt x="2157722" y="553749"/>
                                <a:pt x="2152004" y="553749"/>
                              </a:cubicBezTo>
                              <a:cubicBezTo>
                                <a:pt x="2148319" y="553876"/>
                                <a:pt x="2148828" y="547269"/>
                                <a:pt x="2149590" y="545236"/>
                              </a:cubicBezTo>
                              <a:cubicBezTo>
                                <a:pt x="2150606" y="542441"/>
                                <a:pt x="2147430" y="542314"/>
                                <a:pt x="2146922" y="540027"/>
                              </a:cubicBezTo>
                              <a:cubicBezTo>
                                <a:pt x="2146286" y="537486"/>
                                <a:pt x="2147811" y="536088"/>
                                <a:pt x="2146286" y="533547"/>
                              </a:cubicBezTo>
                              <a:cubicBezTo>
                                <a:pt x="2143999" y="529735"/>
                                <a:pt x="2144508" y="526305"/>
                                <a:pt x="2148319" y="524653"/>
                              </a:cubicBezTo>
                              <a:cubicBezTo>
                                <a:pt x="2150988" y="523509"/>
                                <a:pt x="2148828" y="516902"/>
                                <a:pt x="2152004" y="513980"/>
                              </a:cubicBezTo>
                              <a:cubicBezTo>
                                <a:pt x="2155180" y="510931"/>
                                <a:pt x="2156578" y="511185"/>
                                <a:pt x="2160390" y="512201"/>
                              </a:cubicBezTo>
                              <a:cubicBezTo>
                                <a:pt x="2161661" y="512582"/>
                                <a:pt x="2162677" y="512074"/>
                                <a:pt x="2163439" y="510803"/>
                              </a:cubicBezTo>
                              <a:cubicBezTo>
                                <a:pt x="2165599" y="508643"/>
                                <a:pt x="2167251" y="509914"/>
                                <a:pt x="2169792" y="509787"/>
                              </a:cubicBezTo>
                              <a:close/>
                              <a:moveTo>
                                <a:pt x="835797" y="509279"/>
                              </a:moveTo>
                              <a:cubicBezTo>
                                <a:pt x="840118" y="508389"/>
                                <a:pt x="841133" y="509279"/>
                                <a:pt x="843801" y="512201"/>
                              </a:cubicBezTo>
                              <a:cubicBezTo>
                                <a:pt x="844691" y="513090"/>
                                <a:pt x="845834" y="513218"/>
                                <a:pt x="847105" y="512582"/>
                              </a:cubicBezTo>
                              <a:cubicBezTo>
                                <a:pt x="850027" y="511947"/>
                                <a:pt x="850663" y="513853"/>
                                <a:pt x="852950" y="515123"/>
                              </a:cubicBezTo>
                              <a:cubicBezTo>
                                <a:pt x="854728" y="516013"/>
                                <a:pt x="859557" y="520714"/>
                                <a:pt x="860192" y="522620"/>
                              </a:cubicBezTo>
                              <a:lnTo>
                                <a:pt x="860192" y="522747"/>
                              </a:lnTo>
                              <a:cubicBezTo>
                                <a:pt x="861463" y="526050"/>
                                <a:pt x="866799" y="528465"/>
                                <a:pt x="867434" y="531641"/>
                              </a:cubicBezTo>
                              <a:cubicBezTo>
                                <a:pt x="867816" y="533420"/>
                                <a:pt x="864131" y="538121"/>
                                <a:pt x="863750" y="540408"/>
                              </a:cubicBezTo>
                              <a:cubicBezTo>
                                <a:pt x="863623" y="541806"/>
                                <a:pt x="865910" y="543458"/>
                                <a:pt x="866545" y="544474"/>
                              </a:cubicBezTo>
                              <a:cubicBezTo>
                                <a:pt x="867816" y="546380"/>
                                <a:pt x="864893" y="548159"/>
                                <a:pt x="864131" y="549556"/>
                              </a:cubicBezTo>
                              <a:cubicBezTo>
                                <a:pt x="863114" y="550319"/>
                                <a:pt x="861971" y="550700"/>
                                <a:pt x="860700" y="550700"/>
                              </a:cubicBezTo>
                              <a:cubicBezTo>
                                <a:pt x="857905" y="551335"/>
                                <a:pt x="859176" y="554003"/>
                                <a:pt x="857397" y="555528"/>
                              </a:cubicBezTo>
                              <a:cubicBezTo>
                                <a:pt x="855364" y="557307"/>
                                <a:pt x="848630" y="561119"/>
                                <a:pt x="845961" y="561627"/>
                              </a:cubicBezTo>
                              <a:cubicBezTo>
                                <a:pt x="842404" y="562389"/>
                                <a:pt x="838719" y="560865"/>
                                <a:pt x="835288" y="560229"/>
                              </a:cubicBezTo>
                              <a:cubicBezTo>
                                <a:pt x="833510" y="559848"/>
                                <a:pt x="830333" y="559721"/>
                                <a:pt x="828809" y="558832"/>
                              </a:cubicBezTo>
                              <a:cubicBezTo>
                                <a:pt x="827284" y="557942"/>
                                <a:pt x="827919" y="555528"/>
                                <a:pt x="826648" y="554512"/>
                              </a:cubicBezTo>
                              <a:cubicBezTo>
                                <a:pt x="823853" y="552352"/>
                                <a:pt x="821185" y="557307"/>
                                <a:pt x="819788" y="552225"/>
                              </a:cubicBezTo>
                              <a:cubicBezTo>
                                <a:pt x="818263" y="546761"/>
                                <a:pt x="819660" y="545872"/>
                                <a:pt x="814705" y="542949"/>
                              </a:cubicBezTo>
                              <a:cubicBezTo>
                                <a:pt x="811529" y="541043"/>
                                <a:pt x="815467" y="535834"/>
                                <a:pt x="817119" y="534436"/>
                              </a:cubicBezTo>
                              <a:cubicBezTo>
                                <a:pt x="819406" y="532530"/>
                                <a:pt x="816866" y="530879"/>
                                <a:pt x="817627" y="528592"/>
                              </a:cubicBezTo>
                              <a:cubicBezTo>
                                <a:pt x="818517" y="526050"/>
                                <a:pt x="820550" y="525796"/>
                                <a:pt x="820550" y="522747"/>
                              </a:cubicBezTo>
                              <a:cubicBezTo>
                                <a:pt x="820677" y="518300"/>
                                <a:pt x="822964" y="515632"/>
                                <a:pt x="827030" y="516267"/>
                              </a:cubicBezTo>
                              <a:cubicBezTo>
                                <a:pt x="829825" y="516775"/>
                                <a:pt x="831604" y="510041"/>
                                <a:pt x="835797" y="509279"/>
                              </a:cubicBezTo>
                              <a:close/>
                              <a:moveTo>
                                <a:pt x="6406178" y="508136"/>
                              </a:moveTo>
                              <a:cubicBezTo>
                                <a:pt x="6409736" y="509533"/>
                                <a:pt x="6409990" y="510677"/>
                                <a:pt x="6410498" y="513980"/>
                              </a:cubicBezTo>
                              <a:cubicBezTo>
                                <a:pt x="6410752" y="515124"/>
                                <a:pt x="6411388" y="515759"/>
                                <a:pt x="6412658" y="515886"/>
                              </a:cubicBezTo>
                              <a:lnTo>
                                <a:pt x="6415454" y="520079"/>
                              </a:lnTo>
                              <a:lnTo>
                                <a:pt x="6417105" y="528846"/>
                              </a:lnTo>
                              <a:cubicBezTo>
                                <a:pt x="6416470" y="531769"/>
                                <a:pt x="6419138" y="535961"/>
                                <a:pt x="6418122" y="538503"/>
                              </a:cubicBezTo>
                              <a:cubicBezTo>
                                <a:pt x="6417486" y="539900"/>
                                <a:pt x="6412658" y="541552"/>
                                <a:pt x="6411388" y="542950"/>
                              </a:cubicBezTo>
                              <a:cubicBezTo>
                                <a:pt x="6410498" y="543839"/>
                                <a:pt x="6411388" y="546126"/>
                                <a:pt x="6411388" y="547143"/>
                              </a:cubicBezTo>
                              <a:cubicBezTo>
                                <a:pt x="6411388" y="549049"/>
                                <a:pt x="6408592" y="549049"/>
                                <a:pt x="6407322" y="549684"/>
                              </a:cubicBezTo>
                              <a:cubicBezTo>
                                <a:pt x="6406306" y="549811"/>
                                <a:pt x="6405289" y="549557"/>
                                <a:pt x="6404399" y="548921"/>
                              </a:cubicBezTo>
                              <a:cubicBezTo>
                                <a:pt x="6402240" y="548159"/>
                                <a:pt x="6401858" y="550573"/>
                                <a:pt x="6399825" y="550827"/>
                              </a:cubicBezTo>
                              <a:cubicBezTo>
                                <a:pt x="6397538" y="551081"/>
                                <a:pt x="6390931" y="550700"/>
                                <a:pt x="6388771" y="549811"/>
                              </a:cubicBezTo>
                              <a:cubicBezTo>
                                <a:pt x="6385849" y="548667"/>
                                <a:pt x="6383943" y="545872"/>
                                <a:pt x="6381783" y="543839"/>
                              </a:cubicBezTo>
                              <a:cubicBezTo>
                                <a:pt x="6380639" y="542823"/>
                                <a:pt x="6378606" y="541298"/>
                                <a:pt x="6377844" y="539900"/>
                              </a:cubicBezTo>
                              <a:cubicBezTo>
                                <a:pt x="6377209" y="538630"/>
                                <a:pt x="6378861" y="537232"/>
                                <a:pt x="6378352" y="535834"/>
                              </a:cubicBezTo>
                              <a:cubicBezTo>
                                <a:pt x="6377463" y="533039"/>
                                <a:pt x="6373270" y="535326"/>
                                <a:pt x="6374541" y="531006"/>
                              </a:cubicBezTo>
                              <a:cubicBezTo>
                                <a:pt x="6376065" y="526305"/>
                                <a:pt x="6377463" y="526305"/>
                                <a:pt x="6375303" y="521985"/>
                              </a:cubicBezTo>
                              <a:cubicBezTo>
                                <a:pt x="6373905" y="519190"/>
                                <a:pt x="6379115" y="517284"/>
                                <a:pt x="6381021" y="517157"/>
                              </a:cubicBezTo>
                              <a:cubicBezTo>
                                <a:pt x="6383689" y="517030"/>
                                <a:pt x="6382545" y="514616"/>
                                <a:pt x="6384197" y="513345"/>
                              </a:cubicBezTo>
                              <a:cubicBezTo>
                                <a:pt x="6385976" y="511947"/>
                                <a:pt x="6387628" y="512710"/>
                                <a:pt x="6389025" y="510550"/>
                              </a:cubicBezTo>
                              <a:cubicBezTo>
                                <a:pt x="6391186" y="507500"/>
                                <a:pt x="6393981" y="506611"/>
                                <a:pt x="6396649" y="509025"/>
                              </a:cubicBezTo>
                              <a:cubicBezTo>
                                <a:pt x="6398428" y="510677"/>
                                <a:pt x="6402748" y="506738"/>
                                <a:pt x="6406178" y="508136"/>
                              </a:cubicBezTo>
                              <a:close/>
                              <a:moveTo>
                                <a:pt x="6914795" y="505976"/>
                              </a:moveTo>
                              <a:cubicBezTo>
                                <a:pt x="6916193" y="504832"/>
                                <a:pt x="6917971" y="506865"/>
                                <a:pt x="6919242" y="507373"/>
                              </a:cubicBezTo>
                              <a:cubicBezTo>
                                <a:pt x="6920005" y="508136"/>
                                <a:pt x="6920513" y="509025"/>
                                <a:pt x="6920640" y="510042"/>
                              </a:cubicBezTo>
                              <a:cubicBezTo>
                                <a:pt x="6921402" y="512202"/>
                                <a:pt x="6923436" y="510931"/>
                                <a:pt x="6924960" y="512202"/>
                              </a:cubicBezTo>
                              <a:lnTo>
                                <a:pt x="6924960" y="511948"/>
                              </a:lnTo>
                              <a:cubicBezTo>
                                <a:pt x="6926738" y="513472"/>
                                <a:pt x="6930551" y="518428"/>
                                <a:pt x="6931313" y="520588"/>
                              </a:cubicBezTo>
                              <a:cubicBezTo>
                                <a:pt x="6932203" y="523383"/>
                                <a:pt x="6931313" y="526559"/>
                                <a:pt x="6931313" y="529482"/>
                              </a:cubicBezTo>
                              <a:cubicBezTo>
                                <a:pt x="6931186" y="530879"/>
                                <a:pt x="6931440" y="533420"/>
                                <a:pt x="6930932" y="534818"/>
                              </a:cubicBezTo>
                              <a:cubicBezTo>
                                <a:pt x="6930424" y="536216"/>
                                <a:pt x="6928390" y="535962"/>
                                <a:pt x="6927628" y="537105"/>
                              </a:cubicBezTo>
                              <a:cubicBezTo>
                                <a:pt x="6926103" y="539646"/>
                                <a:pt x="6930424" y="541171"/>
                                <a:pt x="6926485" y="542950"/>
                              </a:cubicBezTo>
                              <a:cubicBezTo>
                                <a:pt x="6922164" y="544856"/>
                                <a:pt x="6921275" y="543839"/>
                                <a:pt x="6919497" y="548159"/>
                              </a:cubicBezTo>
                              <a:cubicBezTo>
                                <a:pt x="6918226" y="550955"/>
                                <a:pt x="6913525" y="548413"/>
                                <a:pt x="6912254" y="547143"/>
                              </a:cubicBezTo>
                              <a:cubicBezTo>
                                <a:pt x="6910475" y="545491"/>
                                <a:pt x="6909331" y="547778"/>
                                <a:pt x="6907426" y="547397"/>
                              </a:cubicBezTo>
                              <a:cubicBezTo>
                                <a:pt x="6905265" y="547016"/>
                                <a:pt x="6904757" y="545491"/>
                                <a:pt x="6902343" y="545745"/>
                              </a:cubicBezTo>
                              <a:cubicBezTo>
                                <a:pt x="6898786" y="546253"/>
                                <a:pt x="6896372" y="544729"/>
                                <a:pt x="6896372" y="541298"/>
                              </a:cubicBezTo>
                              <a:cubicBezTo>
                                <a:pt x="6896372" y="539011"/>
                                <a:pt x="6890781" y="538249"/>
                                <a:pt x="6889637" y="534945"/>
                              </a:cubicBezTo>
                              <a:cubicBezTo>
                                <a:pt x="6888494" y="531515"/>
                                <a:pt x="6889129" y="530625"/>
                                <a:pt x="6891162" y="528084"/>
                              </a:cubicBezTo>
                              <a:cubicBezTo>
                                <a:pt x="6891797" y="527195"/>
                                <a:pt x="6891797" y="526305"/>
                                <a:pt x="6891162" y="525289"/>
                              </a:cubicBezTo>
                              <a:cubicBezTo>
                                <a:pt x="6890273" y="523002"/>
                                <a:pt x="6891797" y="522112"/>
                                <a:pt x="6892560" y="520206"/>
                              </a:cubicBezTo>
                              <a:cubicBezTo>
                                <a:pt x="6893195" y="518682"/>
                                <a:pt x="6896499" y="514235"/>
                                <a:pt x="6897897" y="513472"/>
                              </a:cubicBezTo>
                              <a:cubicBezTo>
                                <a:pt x="6900438" y="512202"/>
                                <a:pt x="6901708" y="507500"/>
                                <a:pt x="6904250" y="506611"/>
                              </a:cubicBezTo>
                              <a:cubicBezTo>
                                <a:pt x="6905647" y="506230"/>
                                <a:pt x="6909840" y="508644"/>
                                <a:pt x="6911746" y="508644"/>
                              </a:cubicBezTo>
                              <a:cubicBezTo>
                                <a:pt x="6913017" y="508644"/>
                                <a:pt x="6914033" y="506611"/>
                                <a:pt x="6914795" y="505976"/>
                              </a:cubicBezTo>
                              <a:close/>
                              <a:moveTo>
                                <a:pt x="564270" y="505721"/>
                              </a:moveTo>
                              <a:cubicBezTo>
                                <a:pt x="567193" y="503180"/>
                                <a:pt x="570115" y="503053"/>
                                <a:pt x="572148" y="506102"/>
                              </a:cubicBezTo>
                              <a:cubicBezTo>
                                <a:pt x="573419" y="508135"/>
                                <a:pt x="578755" y="505467"/>
                                <a:pt x="581677" y="507627"/>
                              </a:cubicBezTo>
                              <a:cubicBezTo>
                                <a:pt x="584727" y="509914"/>
                                <a:pt x="584600" y="511057"/>
                                <a:pt x="584346" y="514488"/>
                              </a:cubicBezTo>
                              <a:cubicBezTo>
                                <a:pt x="584219" y="515632"/>
                                <a:pt x="584854" y="516394"/>
                                <a:pt x="585997" y="516902"/>
                              </a:cubicBezTo>
                              <a:cubicBezTo>
                                <a:pt x="588157" y="518427"/>
                                <a:pt x="587268" y="519952"/>
                                <a:pt x="587776" y="522112"/>
                              </a:cubicBezTo>
                              <a:cubicBezTo>
                                <a:pt x="588157" y="523763"/>
                                <a:pt x="587903" y="529608"/>
                                <a:pt x="587141" y="531133"/>
                              </a:cubicBezTo>
                              <a:cubicBezTo>
                                <a:pt x="585616" y="533801"/>
                                <a:pt x="587268" y="538629"/>
                                <a:pt x="585616" y="540916"/>
                              </a:cubicBezTo>
                              <a:cubicBezTo>
                                <a:pt x="584727" y="542187"/>
                                <a:pt x="579517" y="542568"/>
                                <a:pt x="577866" y="543585"/>
                              </a:cubicBezTo>
                              <a:cubicBezTo>
                                <a:pt x="576849" y="544220"/>
                                <a:pt x="577103" y="546634"/>
                                <a:pt x="576849" y="547650"/>
                              </a:cubicBezTo>
                              <a:cubicBezTo>
                                <a:pt x="576341" y="549556"/>
                                <a:pt x="573546" y="548667"/>
                                <a:pt x="572148" y="549048"/>
                              </a:cubicBezTo>
                              <a:cubicBezTo>
                                <a:pt x="571004" y="548794"/>
                                <a:pt x="570115" y="548413"/>
                                <a:pt x="569353" y="547523"/>
                              </a:cubicBezTo>
                              <a:lnTo>
                                <a:pt x="569480" y="547777"/>
                              </a:lnTo>
                              <a:cubicBezTo>
                                <a:pt x="567447" y="546380"/>
                                <a:pt x="566430" y="548667"/>
                                <a:pt x="564397" y="548413"/>
                              </a:cubicBezTo>
                              <a:cubicBezTo>
                                <a:pt x="562110" y="548159"/>
                                <a:pt x="555757" y="545999"/>
                                <a:pt x="553852" y="544601"/>
                              </a:cubicBezTo>
                              <a:cubicBezTo>
                                <a:pt x="551310" y="542695"/>
                                <a:pt x="550167" y="539392"/>
                                <a:pt x="548515" y="536850"/>
                              </a:cubicBezTo>
                              <a:cubicBezTo>
                                <a:pt x="547753" y="535453"/>
                                <a:pt x="546101" y="533420"/>
                                <a:pt x="545720" y="531895"/>
                              </a:cubicBezTo>
                              <a:cubicBezTo>
                                <a:pt x="545339" y="530370"/>
                                <a:pt x="547244" y="529354"/>
                                <a:pt x="547244" y="527956"/>
                              </a:cubicBezTo>
                              <a:cubicBezTo>
                                <a:pt x="547117" y="524907"/>
                                <a:pt x="542416" y="526177"/>
                                <a:pt x="544830" y="522239"/>
                              </a:cubicBezTo>
                              <a:cubicBezTo>
                                <a:pt x="547499" y="518046"/>
                                <a:pt x="548769" y="518427"/>
                                <a:pt x="547880" y="513599"/>
                              </a:cubicBezTo>
                              <a:cubicBezTo>
                                <a:pt x="547244" y="510422"/>
                                <a:pt x="552835" y="509914"/>
                                <a:pt x="554741" y="510295"/>
                              </a:cubicBezTo>
                              <a:cubicBezTo>
                                <a:pt x="557409" y="510676"/>
                                <a:pt x="556901" y="508008"/>
                                <a:pt x="558807" y="507246"/>
                              </a:cubicBezTo>
                              <a:cubicBezTo>
                                <a:pt x="560967" y="506356"/>
                                <a:pt x="562237" y="507373"/>
                                <a:pt x="564270" y="505721"/>
                              </a:cubicBezTo>
                              <a:close/>
                              <a:moveTo>
                                <a:pt x="4628752" y="505213"/>
                              </a:moveTo>
                              <a:cubicBezTo>
                                <a:pt x="4630785" y="505213"/>
                                <a:pt x="4637519" y="506865"/>
                                <a:pt x="4639044" y="508136"/>
                              </a:cubicBezTo>
                              <a:cubicBezTo>
                                <a:pt x="4641839" y="510423"/>
                                <a:pt x="4647938" y="509787"/>
                                <a:pt x="4650098" y="512328"/>
                              </a:cubicBezTo>
                              <a:cubicBezTo>
                                <a:pt x="4651369" y="513726"/>
                                <a:pt x="4650480" y="519825"/>
                                <a:pt x="4651369" y="521985"/>
                              </a:cubicBezTo>
                              <a:lnTo>
                                <a:pt x="4651242" y="522112"/>
                              </a:lnTo>
                              <a:cubicBezTo>
                                <a:pt x="4651750" y="523510"/>
                                <a:pt x="4654672" y="523637"/>
                                <a:pt x="4655816" y="524272"/>
                              </a:cubicBezTo>
                              <a:cubicBezTo>
                                <a:pt x="4657849" y="525416"/>
                                <a:pt x="4656324" y="528465"/>
                                <a:pt x="4656324" y="530117"/>
                              </a:cubicBezTo>
                              <a:cubicBezTo>
                                <a:pt x="4655816" y="531260"/>
                                <a:pt x="4655054" y="532277"/>
                                <a:pt x="4653910" y="532912"/>
                              </a:cubicBezTo>
                              <a:cubicBezTo>
                                <a:pt x="4651750" y="534818"/>
                                <a:pt x="4654164" y="536597"/>
                                <a:pt x="4653402" y="538884"/>
                              </a:cubicBezTo>
                              <a:cubicBezTo>
                                <a:pt x="4652513" y="541552"/>
                                <a:pt x="4648447" y="548540"/>
                                <a:pt x="4646414" y="550319"/>
                              </a:cubicBezTo>
                              <a:cubicBezTo>
                                <a:pt x="4643618" y="552860"/>
                                <a:pt x="4639552" y="553368"/>
                                <a:pt x="4636122" y="554639"/>
                              </a:cubicBezTo>
                              <a:cubicBezTo>
                                <a:pt x="4634470" y="555274"/>
                                <a:pt x="4631675" y="556799"/>
                                <a:pt x="4629769" y="556799"/>
                              </a:cubicBezTo>
                              <a:cubicBezTo>
                                <a:pt x="4627990" y="556799"/>
                                <a:pt x="4627355" y="554258"/>
                                <a:pt x="4625576" y="554004"/>
                              </a:cubicBezTo>
                              <a:cubicBezTo>
                                <a:pt x="4622018" y="553496"/>
                                <a:pt x="4622273" y="559340"/>
                                <a:pt x="4618334" y="555528"/>
                              </a:cubicBezTo>
                              <a:cubicBezTo>
                                <a:pt x="4614014" y="551463"/>
                                <a:pt x="4614776" y="549938"/>
                                <a:pt x="4608931" y="549938"/>
                              </a:cubicBezTo>
                              <a:cubicBezTo>
                                <a:pt x="4605120" y="549811"/>
                                <a:pt x="4606009" y="543204"/>
                                <a:pt x="4606771" y="541044"/>
                              </a:cubicBezTo>
                              <a:cubicBezTo>
                                <a:pt x="4607915" y="538121"/>
                                <a:pt x="4604738" y="537994"/>
                                <a:pt x="4604230" y="535580"/>
                              </a:cubicBezTo>
                              <a:cubicBezTo>
                                <a:pt x="4603849" y="532785"/>
                                <a:pt x="4605373" y="531514"/>
                                <a:pt x="4603849" y="528846"/>
                              </a:cubicBezTo>
                              <a:cubicBezTo>
                                <a:pt x="4601689" y="524780"/>
                                <a:pt x="4602324" y="521223"/>
                                <a:pt x="4606263" y="519698"/>
                              </a:cubicBezTo>
                              <a:cubicBezTo>
                                <a:pt x="4609058" y="518681"/>
                                <a:pt x="4607152" y="511820"/>
                                <a:pt x="4610456" y="508898"/>
                              </a:cubicBezTo>
                              <a:cubicBezTo>
                                <a:pt x="4613887" y="505848"/>
                                <a:pt x="4615157" y="506230"/>
                                <a:pt x="4619096" y="507373"/>
                              </a:cubicBezTo>
                              <a:cubicBezTo>
                                <a:pt x="4620367" y="507627"/>
                                <a:pt x="4621510" y="507246"/>
                                <a:pt x="4622273" y="505976"/>
                              </a:cubicBezTo>
                              <a:cubicBezTo>
                                <a:pt x="4624559" y="503943"/>
                                <a:pt x="4626084" y="505213"/>
                                <a:pt x="4628752" y="505213"/>
                              </a:cubicBezTo>
                              <a:close/>
                              <a:moveTo>
                                <a:pt x="2707765" y="504705"/>
                              </a:moveTo>
                              <a:cubicBezTo>
                                <a:pt x="2711323" y="503435"/>
                                <a:pt x="2712212" y="504197"/>
                                <a:pt x="2714753" y="506230"/>
                              </a:cubicBezTo>
                              <a:cubicBezTo>
                                <a:pt x="2715516" y="506865"/>
                                <a:pt x="2716531" y="506865"/>
                                <a:pt x="2717549" y="506230"/>
                              </a:cubicBezTo>
                              <a:cubicBezTo>
                                <a:pt x="2719836" y="505341"/>
                                <a:pt x="2720598" y="506865"/>
                                <a:pt x="2722631" y="507628"/>
                              </a:cubicBezTo>
                              <a:cubicBezTo>
                                <a:pt x="2724156" y="508136"/>
                                <a:pt x="2728730" y="511566"/>
                                <a:pt x="2729492" y="512964"/>
                              </a:cubicBezTo>
                              <a:cubicBezTo>
                                <a:pt x="2730890" y="515505"/>
                                <a:pt x="2735591" y="516903"/>
                                <a:pt x="2736480" y="519444"/>
                              </a:cubicBezTo>
                              <a:cubicBezTo>
                                <a:pt x="2736862" y="518809"/>
                                <a:pt x="2737243" y="518046"/>
                                <a:pt x="2737751" y="517665"/>
                              </a:cubicBezTo>
                              <a:cubicBezTo>
                                <a:pt x="2739276" y="516522"/>
                                <a:pt x="2745375" y="517538"/>
                                <a:pt x="2747535" y="516776"/>
                              </a:cubicBezTo>
                              <a:cubicBezTo>
                                <a:pt x="2748932" y="516268"/>
                                <a:pt x="2749313" y="513472"/>
                                <a:pt x="2749949" y="512329"/>
                              </a:cubicBezTo>
                              <a:cubicBezTo>
                                <a:pt x="2751092" y="510296"/>
                                <a:pt x="2754142" y="512075"/>
                                <a:pt x="2755793" y="512075"/>
                              </a:cubicBezTo>
                              <a:cubicBezTo>
                                <a:pt x="2757064" y="512583"/>
                                <a:pt x="2757953" y="513472"/>
                                <a:pt x="2758589" y="514616"/>
                              </a:cubicBezTo>
                              <a:cubicBezTo>
                                <a:pt x="2760494" y="516903"/>
                                <a:pt x="2762273" y="514489"/>
                                <a:pt x="2764560" y="515378"/>
                              </a:cubicBezTo>
                              <a:cubicBezTo>
                                <a:pt x="2767229" y="516395"/>
                                <a:pt x="2773963" y="520715"/>
                                <a:pt x="2775742" y="522875"/>
                              </a:cubicBezTo>
                              <a:cubicBezTo>
                                <a:pt x="2778156" y="525797"/>
                                <a:pt x="2778537" y="529863"/>
                                <a:pt x="2779681" y="533293"/>
                              </a:cubicBezTo>
                              <a:cubicBezTo>
                                <a:pt x="2780316" y="535072"/>
                                <a:pt x="2781586" y="537868"/>
                                <a:pt x="2781586" y="539773"/>
                              </a:cubicBezTo>
                              <a:lnTo>
                                <a:pt x="2781459" y="539901"/>
                              </a:lnTo>
                              <a:cubicBezTo>
                                <a:pt x="2781459" y="541679"/>
                                <a:pt x="2778918" y="542188"/>
                                <a:pt x="2778537" y="543966"/>
                              </a:cubicBezTo>
                              <a:cubicBezTo>
                                <a:pt x="2777775" y="547524"/>
                                <a:pt x="2783619" y="547524"/>
                                <a:pt x="2779681" y="551336"/>
                              </a:cubicBezTo>
                              <a:cubicBezTo>
                                <a:pt x="2775488" y="555402"/>
                                <a:pt x="2773963" y="554639"/>
                                <a:pt x="2773709" y="560484"/>
                              </a:cubicBezTo>
                              <a:cubicBezTo>
                                <a:pt x="2773582" y="564296"/>
                                <a:pt x="2766847" y="563279"/>
                                <a:pt x="2764815" y="562390"/>
                              </a:cubicBezTo>
                              <a:cubicBezTo>
                                <a:pt x="2761892" y="561119"/>
                                <a:pt x="2761638" y="564296"/>
                                <a:pt x="2759224" y="564677"/>
                              </a:cubicBezTo>
                              <a:cubicBezTo>
                                <a:pt x="2756556" y="565058"/>
                                <a:pt x="2755285" y="563406"/>
                                <a:pt x="2752490" y="564804"/>
                              </a:cubicBezTo>
                              <a:cubicBezTo>
                                <a:pt x="2748424" y="566837"/>
                                <a:pt x="2744866" y="566075"/>
                                <a:pt x="2743469" y="562009"/>
                              </a:cubicBezTo>
                              <a:cubicBezTo>
                                <a:pt x="2742452" y="559213"/>
                                <a:pt x="2735591" y="560865"/>
                                <a:pt x="2732796" y="557435"/>
                              </a:cubicBezTo>
                              <a:cubicBezTo>
                                <a:pt x="2729873" y="553877"/>
                                <a:pt x="2730255" y="552479"/>
                                <a:pt x="2731652" y="548668"/>
                              </a:cubicBezTo>
                              <a:cubicBezTo>
                                <a:pt x="2732033" y="547397"/>
                                <a:pt x="2731652" y="546253"/>
                                <a:pt x="2730382" y="545364"/>
                              </a:cubicBezTo>
                              <a:cubicBezTo>
                                <a:pt x="2729365" y="544220"/>
                                <a:pt x="2729238" y="543077"/>
                                <a:pt x="2729365" y="542060"/>
                              </a:cubicBezTo>
                              <a:cubicBezTo>
                                <a:pt x="2727078" y="543966"/>
                                <a:pt x="2723775" y="546381"/>
                                <a:pt x="2722123" y="546889"/>
                              </a:cubicBezTo>
                              <a:cubicBezTo>
                                <a:pt x="2719200" y="547778"/>
                                <a:pt x="2716024" y="546889"/>
                                <a:pt x="2713102" y="546889"/>
                              </a:cubicBezTo>
                              <a:cubicBezTo>
                                <a:pt x="2711577" y="546762"/>
                                <a:pt x="2709036" y="547016"/>
                                <a:pt x="2707638" y="546508"/>
                              </a:cubicBezTo>
                              <a:cubicBezTo>
                                <a:pt x="2706241" y="545999"/>
                                <a:pt x="2706494" y="543966"/>
                                <a:pt x="2705351" y="543204"/>
                              </a:cubicBezTo>
                              <a:cubicBezTo>
                                <a:pt x="2702810" y="541679"/>
                                <a:pt x="2701158" y="546126"/>
                                <a:pt x="2699379" y="542060"/>
                              </a:cubicBezTo>
                              <a:cubicBezTo>
                                <a:pt x="2697473" y="537741"/>
                                <a:pt x="2698490" y="536851"/>
                                <a:pt x="2694170" y="534945"/>
                              </a:cubicBezTo>
                              <a:cubicBezTo>
                                <a:pt x="2691247" y="533802"/>
                                <a:pt x="2693916" y="528973"/>
                                <a:pt x="2695186" y="527703"/>
                              </a:cubicBezTo>
                              <a:cubicBezTo>
                                <a:pt x="2696837" y="525924"/>
                                <a:pt x="2694551" y="524780"/>
                                <a:pt x="2694932" y="522875"/>
                              </a:cubicBezTo>
                              <a:cubicBezTo>
                                <a:pt x="2695440" y="520588"/>
                                <a:pt x="2696965" y="520206"/>
                                <a:pt x="2696711" y="517665"/>
                              </a:cubicBezTo>
                              <a:cubicBezTo>
                                <a:pt x="2696330" y="513981"/>
                                <a:pt x="2697855" y="511566"/>
                                <a:pt x="2701285" y="511566"/>
                              </a:cubicBezTo>
                              <a:cubicBezTo>
                                <a:pt x="2703699" y="511566"/>
                                <a:pt x="2704335" y="505849"/>
                                <a:pt x="2707765" y="504705"/>
                              </a:cubicBezTo>
                              <a:close/>
                              <a:moveTo>
                                <a:pt x="1482274" y="503307"/>
                              </a:moveTo>
                              <a:cubicBezTo>
                                <a:pt x="1484308" y="503180"/>
                                <a:pt x="1490915" y="504705"/>
                                <a:pt x="1492440" y="505849"/>
                              </a:cubicBezTo>
                              <a:cubicBezTo>
                                <a:pt x="1495234" y="508009"/>
                                <a:pt x="1501080" y="507119"/>
                                <a:pt x="1503239" y="509533"/>
                              </a:cubicBezTo>
                              <a:cubicBezTo>
                                <a:pt x="1504511" y="510931"/>
                                <a:pt x="1503874" y="516903"/>
                                <a:pt x="1504765" y="518936"/>
                              </a:cubicBezTo>
                              <a:lnTo>
                                <a:pt x="1504892" y="518936"/>
                              </a:lnTo>
                              <a:cubicBezTo>
                                <a:pt x="1505399" y="520333"/>
                                <a:pt x="1508195" y="520460"/>
                                <a:pt x="1509338" y="520969"/>
                              </a:cubicBezTo>
                              <a:cubicBezTo>
                                <a:pt x="1511372" y="521858"/>
                                <a:pt x="1509974" y="524907"/>
                                <a:pt x="1509974" y="526559"/>
                              </a:cubicBezTo>
                              <a:cubicBezTo>
                                <a:pt x="1509465" y="527703"/>
                                <a:pt x="1508704" y="528719"/>
                                <a:pt x="1507686" y="529355"/>
                              </a:cubicBezTo>
                              <a:cubicBezTo>
                                <a:pt x="1505654" y="531388"/>
                                <a:pt x="1508067" y="532912"/>
                                <a:pt x="1507432" y="535199"/>
                              </a:cubicBezTo>
                              <a:cubicBezTo>
                                <a:pt x="1506671" y="537867"/>
                                <a:pt x="1502986" y="544729"/>
                                <a:pt x="1500953" y="546507"/>
                              </a:cubicBezTo>
                              <a:cubicBezTo>
                                <a:pt x="1498285" y="548922"/>
                                <a:pt x="1494472" y="549684"/>
                                <a:pt x="1491169" y="550954"/>
                              </a:cubicBezTo>
                              <a:cubicBezTo>
                                <a:pt x="1489390" y="551590"/>
                                <a:pt x="1486722" y="553242"/>
                                <a:pt x="1484944" y="553242"/>
                              </a:cubicBezTo>
                              <a:cubicBezTo>
                                <a:pt x="1483165" y="553369"/>
                                <a:pt x="1482402" y="550954"/>
                                <a:pt x="1480751" y="550700"/>
                              </a:cubicBezTo>
                              <a:cubicBezTo>
                                <a:pt x="1477319" y="550319"/>
                                <a:pt x="1477700" y="555910"/>
                                <a:pt x="1473761" y="552352"/>
                              </a:cubicBezTo>
                              <a:cubicBezTo>
                                <a:pt x="1469442" y="548540"/>
                                <a:pt x="1470204" y="547143"/>
                                <a:pt x="1464486" y="547143"/>
                              </a:cubicBezTo>
                              <a:cubicBezTo>
                                <a:pt x="1460801" y="547143"/>
                                <a:pt x="1461310" y="540663"/>
                                <a:pt x="1462073" y="538630"/>
                              </a:cubicBezTo>
                              <a:cubicBezTo>
                                <a:pt x="1463088" y="535835"/>
                                <a:pt x="1459912" y="535707"/>
                                <a:pt x="1459404" y="533420"/>
                              </a:cubicBezTo>
                              <a:cubicBezTo>
                                <a:pt x="1458768" y="530879"/>
                                <a:pt x="1460293" y="529482"/>
                                <a:pt x="1458768" y="526940"/>
                              </a:cubicBezTo>
                              <a:cubicBezTo>
                                <a:pt x="1456481" y="523129"/>
                                <a:pt x="1456990" y="519698"/>
                                <a:pt x="1460801" y="518046"/>
                              </a:cubicBezTo>
                              <a:cubicBezTo>
                                <a:pt x="1463343" y="517030"/>
                                <a:pt x="1461310" y="510423"/>
                                <a:pt x="1464486" y="507500"/>
                              </a:cubicBezTo>
                              <a:cubicBezTo>
                                <a:pt x="1467791" y="504451"/>
                                <a:pt x="1469060" y="504705"/>
                                <a:pt x="1472873" y="505722"/>
                              </a:cubicBezTo>
                              <a:cubicBezTo>
                                <a:pt x="1474144" y="505976"/>
                                <a:pt x="1475160" y="505594"/>
                                <a:pt x="1475921" y="504324"/>
                              </a:cubicBezTo>
                              <a:cubicBezTo>
                                <a:pt x="1478081" y="502164"/>
                                <a:pt x="1479734" y="503307"/>
                                <a:pt x="1482274" y="503307"/>
                              </a:cubicBezTo>
                              <a:close/>
                              <a:moveTo>
                                <a:pt x="3838447" y="502545"/>
                              </a:moveTo>
                              <a:cubicBezTo>
                                <a:pt x="3839718" y="502799"/>
                                <a:pt x="3839972" y="504705"/>
                                <a:pt x="3841242" y="505086"/>
                              </a:cubicBezTo>
                              <a:cubicBezTo>
                                <a:pt x="3843783" y="505976"/>
                                <a:pt x="3844292" y="501529"/>
                                <a:pt x="3846833" y="504832"/>
                              </a:cubicBezTo>
                              <a:cubicBezTo>
                                <a:pt x="3849628" y="508390"/>
                                <a:pt x="3848866" y="509406"/>
                                <a:pt x="3853313" y="510169"/>
                              </a:cubicBezTo>
                              <a:cubicBezTo>
                                <a:pt x="3856108" y="510550"/>
                                <a:pt x="3854838" y="515505"/>
                                <a:pt x="3853948" y="517030"/>
                              </a:cubicBezTo>
                              <a:cubicBezTo>
                                <a:pt x="3852805" y="519190"/>
                                <a:pt x="3855219" y="519571"/>
                                <a:pt x="3855219" y="521477"/>
                              </a:cubicBezTo>
                              <a:lnTo>
                                <a:pt x="3855346" y="521477"/>
                              </a:lnTo>
                              <a:cubicBezTo>
                                <a:pt x="3855473" y="523510"/>
                                <a:pt x="3854202" y="524399"/>
                                <a:pt x="3854964" y="526559"/>
                              </a:cubicBezTo>
                              <a:cubicBezTo>
                                <a:pt x="3856235" y="529863"/>
                                <a:pt x="3855346" y="532404"/>
                                <a:pt x="3852169" y="533166"/>
                              </a:cubicBezTo>
                              <a:cubicBezTo>
                                <a:pt x="3850009" y="533675"/>
                                <a:pt x="3850644" y="539011"/>
                                <a:pt x="3847849" y="540790"/>
                              </a:cubicBezTo>
                              <a:cubicBezTo>
                                <a:pt x="3844927" y="542696"/>
                                <a:pt x="3843910" y="542188"/>
                                <a:pt x="3841115" y="540917"/>
                              </a:cubicBezTo>
                              <a:cubicBezTo>
                                <a:pt x="3840226" y="540536"/>
                                <a:pt x="3839336" y="540663"/>
                                <a:pt x="3838574" y="541552"/>
                              </a:cubicBezTo>
                              <a:cubicBezTo>
                                <a:pt x="3836668" y="542823"/>
                                <a:pt x="3835652" y="541679"/>
                                <a:pt x="3833619" y="541425"/>
                              </a:cubicBezTo>
                              <a:cubicBezTo>
                                <a:pt x="3832094" y="541298"/>
                                <a:pt x="3827138" y="539265"/>
                                <a:pt x="3826122" y="538122"/>
                              </a:cubicBezTo>
                              <a:cubicBezTo>
                                <a:pt x="3824216" y="536089"/>
                                <a:pt x="3819642" y="535962"/>
                                <a:pt x="3818245" y="533802"/>
                              </a:cubicBezTo>
                              <a:cubicBezTo>
                                <a:pt x="3817355" y="532658"/>
                                <a:pt x="3818626" y="528211"/>
                                <a:pt x="3818245" y="526432"/>
                              </a:cubicBezTo>
                              <a:cubicBezTo>
                                <a:pt x="3817990" y="525289"/>
                                <a:pt x="3815830" y="524780"/>
                                <a:pt x="3815068" y="524272"/>
                              </a:cubicBezTo>
                              <a:cubicBezTo>
                                <a:pt x="3813670" y="523256"/>
                                <a:pt x="3815195" y="521096"/>
                                <a:pt x="3815322" y="519825"/>
                              </a:cubicBezTo>
                              <a:cubicBezTo>
                                <a:pt x="3815830" y="518936"/>
                                <a:pt x="3816593" y="518300"/>
                                <a:pt x="3817482" y="517919"/>
                              </a:cubicBezTo>
                              <a:cubicBezTo>
                                <a:pt x="3819388" y="516649"/>
                                <a:pt x="3817736" y="515124"/>
                                <a:pt x="3818499" y="513472"/>
                              </a:cubicBezTo>
                              <a:cubicBezTo>
                                <a:pt x="3819515" y="511439"/>
                                <a:pt x="3823327" y="506738"/>
                                <a:pt x="3825106" y="505595"/>
                              </a:cubicBezTo>
                              <a:cubicBezTo>
                                <a:pt x="3827520" y="503943"/>
                                <a:pt x="3830696" y="504070"/>
                                <a:pt x="3833365" y="503435"/>
                              </a:cubicBezTo>
                              <a:cubicBezTo>
                                <a:pt x="3834762" y="503181"/>
                                <a:pt x="3837049" y="502418"/>
                                <a:pt x="3838447" y="502545"/>
                              </a:cubicBezTo>
                              <a:close/>
                              <a:moveTo>
                                <a:pt x="4268541" y="502544"/>
                              </a:moveTo>
                              <a:cubicBezTo>
                                <a:pt x="4269938" y="501147"/>
                                <a:pt x="4271971" y="503307"/>
                                <a:pt x="4273242" y="503688"/>
                              </a:cubicBezTo>
                              <a:cubicBezTo>
                                <a:pt x="4274004" y="504450"/>
                                <a:pt x="4274513" y="505340"/>
                                <a:pt x="4274767" y="506356"/>
                              </a:cubicBezTo>
                              <a:cubicBezTo>
                                <a:pt x="4275656" y="508643"/>
                                <a:pt x="4277689" y="507118"/>
                                <a:pt x="4279340" y="508389"/>
                              </a:cubicBezTo>
                              <a:cubicBezTo>
                                <a:pt x="4281247" y="509787"/>
                                <a:pt x="4285567" y="514869"/>
                                <a:pt x="4286456" y="517029"/>
                              </a:cubicBezTo>
                              <a:lnTo>
                                <a:pt x="4286329" y="517283"/>
                              </a:lnTo>
                              <a:cubicBezTo>
                                <a:pt x="4287600" y="520205"/>
                                <a:pt x="4286964" y="523509"/>
                                <a:pt x="4286964" y="526558"/>
                              </a:cubicBezTo>
                              <a:cubicBezTo>
                                <a:pt x="4286964" y="528083"/>
                                <a:pt x="4287472" y="530751"/>
                                <a:pt x="4286964" y="532149"/>
                              </a:cubicBezTo>
                              <a:cubicBezTo>
                                <a:pt x="4286456" y="533547"/>
                                <a:pt x="4284296" y="533420"/>
                                <a:pt x="4283661" y="534690"/>
                              </a:cubicBezTo>
                              <a:cubicBezTo>
                                <a:pt x="4282263" y="537358"/>
                                <a:pt x="4286964" y="538756"/>
                                <a:pt x="4282898" y="540789"/>
                              </a:cubicBezTo>
                              <a:cubicBezTo>
                                <a:pt x="4278578" y="543076"/>
                                <a:pt x="4277562" y="542060"/>
                                <a:pt x="4275910" y="546634"/>
                              </a:cubicBezTo>
                              <a:cubicBezTo>
                                <a:pt x="4274894" y="549683"/>
                                <a:pt x="4269811" y="547269"/>
                                <a:pt x="4268414" y="545998"/>
                              </a:cubicBezTo>
                              <a:cubicBezTo>
                                <a:pt x="4266508" y="544347"/>
                                <a:pt x="4265491" y="546761"/>
                                <a:pt x="4263458" y="546507"/>
                              </a:cubicBezTo>
                              <a:cubicBezTo>
                                <a:pt x="4261171" y="546125"/>
                                <a:pt x="4260536" y="544474"/>
                                <a:pt x="4257995" y="544982"/>
                              </a:cubicBezTo>
                              <a:cubicBezTo>
                                <a:pt x="4254310" y="545617"/>
                                <a:pt x="4251642" y="544220"/>
                                <a:pt x="4251515" y="540662"/>
                              </a:cubicBezTo>
                              <a:cubicBezTo>
                                <a:pt x="4251515" y="538248"/>
                                <a:pt x="4245543" y="537867"/>
                                <a:pt x="4244145" y="534436"/>
                              </a:cubicBezTo>
                              <a:cubicBezTo>
                                <a:pt x="4242621" y="530878"/>
                                <a:pt x="4243256" y="529989"/>
                                <a:pt x="4245289" y="527194"/>
                              </a:cubicBezTo>
                              <a:cubicBezTo>
                                <a:pt x="4245924" y="526304"/>
                                <a:pt x="4245924" y="525288"/>
                                <a:pt x="4245162" y="524271"/>
                              </a:cubicBezTo>
                              <a:cubicBezTo>
                                <a:pt x="4244145" y="521857"/>
                                <a:pt x="4245670" y="521095"/>
                                <a:pt x="4246305" y="518935"/>
                              </a:cubicBezTo>
                              <a:cubicBezTo>
                                <a:pt x="4246813" y="517283"/>
                                <a:pt x="4249990" y="512455"/>
                                <a:pt x="4251388" y="511565"/>
                              </a:cubicBezTo>
                              <a:cubicBezTo>
                                <a:pt x="4253929" y="509914"/>
                                <a:pt x="4255073" y="504958"/>
                                <a:pt x="4257614" y="503942"/>
                              </a:cubicBezTo>
                              <a:cubicBezTo>
                                <a:pt x="4259138" y="503307"/>
                                <a:pt x="4263712" y="505594"/>
                                <a:pt x="4265618" y="505594"/>
                              </a:cubicBezTo>
                              <a:cubicBezTo>
                                <a:pt x="4266762" y="505467"/>
                                <a:pt x="4267778" y="503307"/>
                                <a:pt x="4268541" y="502544"/>
                              </a:cubicBezTo>
                              <a:close/>
                              <a:moveTo>
                                <a:pt x="2517429" y="500512"/>
                              </a:moveTo>
                              <a:cubicBezTo>
                                <a:pt x="2519334" y="500257"/>
                                <a:pt x="2525687" y="501274"/>
                                <a:pt x="2527213" y="502290"/>
                              </a:cubicBezTo>
                              <a:cubicBezTo>
                                <a:pt x="2530008" y="504069"/>
                                <a:pt x="2535472" y="502926"/>
                                <a:pt x="2537759" y="505086"/>
                              </a:cubicBezTo>
                              <a:cubicBezTo>
                                <a:pt x="2539029" y="506229"/>
                                <a:pt x="2538775" y="511947"/>
                                <a:pt x="2539792" y="513853"/>
                              </a:cubicBezTo>
                              <a:cubicBezTo>
                                <a:pt x="2540427" y="515123"/>
                                <a:pt x="2543095" y="515123"/>
                                <a:pt x="2544239" y="515504"/>
                              </a:cubicBezTo>
                              <a:cubicBezTo>
                                <a:pt x="2546271" y="516267"/>
                                <a:pt x="2545128" y="519316"/>
                                <a:pt x="2545254" y="520841"/>
                              </a:cubicBezTo>
                              <a:cubicBezTo>
                                <a:pt x="2545001" y="521984"/>
                                <a:pt x="2544366" y="522874"/>
                                <a:pt x="2543349" y="523636"/>
                              </a:cubicBezTo>
                              <a:cubicBezTo>
                                <a:pt x="2541443" y="525669"/>
                                <a:pt x="2543858" y="527067"/>
                                <a:pt x="2543349" y="529227"/>
                              </a:cubicBezTo>
                              <a:cubicBezTo>
                                <a:pt x="2542714" y="531768"/>
                                <a:pt x="2539665" y="538502"/>
                                <a:pt x="2537886" y="540408"/>
                              </a:cubicBezTo>
                              <a:cubicBezTo>
                                <a:pt x="2535472" y="542949"/>
                                <a:pt x="2531786" y="543839"/>
                                <a:pt x="2528737" y="545363"/>
                              </a:cubicBezTo>
                              <a:cubicBezTo>
                                <a:pt x="2527213" y="546126"/>
                                <a:pt x="2524671" y="547650"/>
                                <a:pt x="2523019" y="547904"/>
                              </a:cubicBezTo>
                              <a:cubicBezTo>
                                <a:pt x="2521367" y="548031"/>
                                <a:pt x="2520606" y="545744"/>
                                <a:pt x="2518953" y="545744"/>
                              </a:cubicBezTo>
                              <a:cubicBezTo>
                                <a:pt x="2515522" y="545617"/>
                                <a:pt x="2516286" y="550827"/>
                                <a:pt x="2512347" y="547777"/>
                              </a:cubicBezTo>
                              <a:cubicBezTo>
                                <a:pt x="2508027" y="544474"/>
                                <a:pt x="2508662" y="542949"/>
                                <a:pt x="2503198" y="543457"/>
                              </a:cubicBezTo>
                              <a:cubicBezTo>
                                <a:pt x="2499767" y="543711"/>
                                <a:pt x="2499895" y="537486"/>
                                <a:pt x="2500403" y="535453"/>
                              </a:cubicBezTo>
                              <a:cubicBezTo>
                                <a:pt x="2501165" y="532657"/>
                                <a:pt x="2498243" y="532784"/>
                                <a:pt x="2497608" y="530624"/>
                              </a:cubicBezTo>
                              <a:cubicBezTo>
                                <a:pt x="2496846" y="528210"/>
                                <a:pt x="2498243" y="526940"/>
                                <a:pt x="2496591" y="524526"/>
                              </a:cubicBezTo>
                              <a:cubicBezTo>
                                <a:pt x="2494176" y="520968"/>
                                <a:pt x="2494431" y="517664"/>
                                <a:pt x="2497988" y="515886"/>
                              </a:cubicBezTo>
                              <a:cubicBezTo>
                                <a:pt x="2500403" y="514742"/>
                                <a:pt x="2497988" y="508516"/>
                                <a:pt x="2500784" y="505594"/>
                              </a:cubicBezTo>
                              <a:cubicBezTo>
                                <a:pt x="2503706" y="502544"/>
                                <a:pt x="2504976" y="502671"/>
                                <a:pt x="2508662" y="503434"/>
                              </a:cubicBezTo>
                              <a:cubicBezTo>
                                <a:pt x="2509806" y="503688"/>
                                <a:pt x="2510821" y="503180"/>
                                <a:pt x="2511456" y="501909"/>
                              </a:cubicBezTo>
                              <a:cubicBezTo>
                                <a:pt x="2513363" y="499749"/>
                                <a:pt x="2515015" y="500766"/>
                                <a:pt x="2517429" y="500512"/>
                              </a:cubicBezTo>
                              <a:close/>
                              <a:moveTo>
                                <a:pt x="2898607" y="498479"/>
                              </a:moveTo>
                              <a:cubicBezTo>
                                <a:pt x="2900132" y="496828"/>
                                <a:pt x="2902673" y="499115"/>
                                <a:pt x="2904198" y="499496"/>
                              </a:cubicBezTo>
                              <a:cubicBezTo>
                                <a:pt x="2905214" y="500131"/>
                                <a:pt x="2905850" y="501148"/>
                                <a:pt x="2906231" y="502418"/>
                              </a:cubicBezTo>
                              <a:cubicBezTo>
                                <a:pt x="2907501" y="504959"/>
                                <a:pt x="2909788" y="503180"/>
                                <a:pt x="2911821" y="504451"/>
                              </a:cubicBezTo>
                              <a:cubicBezTo>
                                <a:pt x="2914109" y="505976"/>
                                <a:pt x="2919699" y="511566"/>
                                <a:pt x="2920843" y="513980"/>
                              </a:cubicBezTo>
                              <a:lnTo>
                                <a:pt x="2921097" y="514108"/>
                              </a:lnTo>
                              <a:cubicBezTo>
                                <a:pt x="2922621" y="517411"/>
                                <a:pt x="2922240" y="521350"/>
                                <a:pt x="2922494" y="524908"/>
                              </a:cubicBezTo>
                              <a:cubicBezTo>
                                <a:pt x="2922621" y="526686"/>
                                <a:pt x="2923257" y="529736"/>
                                <a:pt x="2922875" y="531515"/>
                              </a:cubicBezTo>
                              <a:cubicBezTo>
                                <a:pt x="2922368" y="533293"/>
                                <a:pt x="2919953" y="533293"/>
                                <a:pt x="2919191" y="534818"/>
                              </a:cubicBezTo>
                              <a:cubicBezTo>
                                <a:pt x="2917666" y="537995"/>
                                <a:pt x="2923257" y="539265"/>
                                <a:pt x="2918683" y="542060"/>
                              </a:cubicBezTo>
                              <a:cubicBezTo>
                                <a:pt x="2913727" y="545110"/>
                                <a:pt x="2912457" y="543966"/>
                                <a:pt x="2910932" y="549557"/>
                              </a:cubicBezTo>
                              <a:cubicBezTo>
                                <a:pt x="2909916" y="553242"/>
                                <a:pt x="2903817" y="550700"/>
                                <a:pt x="2902038" y="549430"/>
                              </a:cubicBezTo>
                              <a:cubicBezTo>
                                <a:pt x="2899497" y="547651"/>
                                <a:pt x="2898607" y="550700"/>
                                <a:pt x="2896193" y="550446"/>
                              </a:cubicBezTo>
                              <a:cubicBezTo>
                                <a:pt x="2893525" y="550319"/>
                                <a:pt x="2892636" y="548413"/>
                                <a:pt x="2889714" y="549176"/>
                              </a:cubicBezTo>
                              <a:cubicBezTo>
                                <a:pt x="2885393" y="550192"/>
                                <a:pt x="2882217" y="548795"/>
                                <a:pt x="2881708" y="544602"/>
                              </a:cubicBezTo>
                              <a:cubicBezTo>
                                <a:pt x="2881454" y="541679"/>
                                <a:pt x="2874466" y="541806"/>
                                <a:pt x="2872560" y="537868"/>
                              </a:cubicBezTo>
                              <a:cubicBezTo>
                                <a:pt x="2870527" y="533802"/>
                                <a:pt x="2871163" y="532658"/>
                                <a:pt x="2873323" y="529227"/>
                              </a:cubicBezTo>
                              <a:cubicBezTo>
                                <a:pt x="2873958" y="528084"/>
                                <a:pt x="2873831" y="526940"/>
                                <a:pt x="2872814" y="525797"/>
                              </a:cubicBezTo>
                              <a:cubicBezTo>
                                <a:pt x="2871417" y="523129"/>
                                <a:pt x="2873068" y="521985"/>
                                <a:pt x="2873704" y="519444"/>
                              </a:cubicBezTo>
                              <a:cubicBezTo>
                                <a:pt x="2874212" y="517538"/>
                                <a:pt x="2877516" y="511566"/>
                                <a:pt x="2879167" y="510423"/>
                              </a:cubicBezTo>
                              <a:cubicBezTo>
                                <a:pt x="2882090" y="508390"/>
                                <a:pt x="2882979" y="502418"/>
                                <a:pt x="2885901" y="501020"/>
                              </a:cubicBezTo>
                              <a:cubicBezTo>
                                <a:pt x="2887553" y="500258"/>
                                <a:pt x="2893145" y="502545"/>
                                <a:pt x="2895431" y="502291"/>
                              </a:cubicBezTo>
                              <a:cubicBezTo>
                                <a:pt x="2896829" y="502164"/>
                                <a:pt x="2897845" y="499369"/>
                                <a:pt x="2898607" y="498479"/>
                              </a:cubicBezTo>
                              <a:close/>
                              <a:moveTo>
                                <a:pt x="7449205" y="497843"/>
                              </a:moveTo>
                              <a:cubicBezTo>
                                <a:pt x="7451492" y="497462"/>
                                <a:pt x="7459369" y="498225"/>
                                <a:pt x="7461275" y="499495"/>
                              </a:cubicBezTo>
                              <a:cubicBezTo>
                                <a:pt x="7464705" y="501528"/>
                                <a:pt x="7471440" y="499876"/>
                                <a:pt x="7474235" y="502418"/>
                              </a:cubicBezTo>
                              <a:cubicBezTo>
                                <a:pt x="7475887" y="503815"/>
                                <a:pt x="7475887" y="510804"/>
                                <a:pt x="7477157" y="513091"/>
                              </a:cubicBezTo>
                              <a:cubicBezTo>
                                <a:pt x="7477919" y="514615"/>
                                <a:pt x="7481223" y="514361"/>
                                <a:pt x="7482620" y="514869"/>
                              </a:cubicBezTo>
                              <a:cubicBezTo>
                                <a:pt x="7485035" y="515759"/>
                                <a:pt x="7483764" y="519444"/>
                                <a:pt x="7484019" y="521349"/>
                              </a:cubicBezTo>
                              <a:cubicBezTo>
                                <a:pt x="7483637" y="522747"/>
                                <a:pt x="7482875" y="524018"/>
                                <a:pt x="7481732" y="524907"/>
                              </a:cubicBezTo>
                              <a:cubicBezTo>
                                <a:pt x="7479571" y="527575"/>
                                <a:pt x="7482620" y="529100"/>
                                <a:pt x="7482112" y="531768"/>
                              </a:cubicBezTo>
                              <a:cubicBezTo>
                                <a:pt x="7481604" y="534945"/>
                                <a:pt x="7478046" y="543204"/>
                                <a:pt x="7476014" y="545618"/>
                              </a:cubicBezTo>
                              <a:cubicBezTo>
                                <a:pt x="7473218" y="548794"/>
                                <a:pt x="7468771" y="550065"/>
                                <a:pt x="7465087" y="551971"/>
                              </a:cubicBezTo>
                              <a:cubicBezTo>
                                <a:pt x="7463181" y="552860"/>
                                <a:pt x="7460259" y="554893"/>
                                <a:pt x="7458225" y="555274"/>
                              </a:cubicBezTo>
                              <a:cubicBezTo>
                                <a:pt x="7456193" y="555655"/>
                                <a:pt x="7455176" y="552860"/>
                                <a:pt x="7453143" y="552860"/>
                              </a:cubicBezTo>
                              <a:cubicBezTo>
                                <a:pt x="7449077" y="552860"/>
                                <a:pt x="7450221" y="559213"/>
                                <a:pt x="7445265" y="555655"/>
                              </a:cubicBezTo>
                              <a:cubicBezTo>
                                <a:pt x="7439802" y="551716"/>
                                <a:pt x="7440438" y="549938"/>
                                <a:pt x="7433830" y="550700"/>
                              </a:cubicBezTo>
                              <a:cubicBezTo>
                                <a:pt x="7429510" y="551335"/>
                                <a:pt x="7429383" y="543712"/>
                                <a:pt x="7430019" y="541171"/>
                              </a:cubicBezTo>
                              <a:cubicBezTo>
                                <a:pt x="7430781" y="537740"/>
                                <a:pt x="7427223" y="538121"/>
                                <a:pt x="7426333" y="535453"/>
                              </a:cubicBezTo>
                              <a:lnTo>
                                <a:pt x="7426333" y="535580"/>
                              </a:lnTo>
                              <a:cubicBezTo>
                                <a:pt x="7425318" y="532531"/>
                                <a:pt x="7426842" y="530879"/>
                                <a:pt x="7424809" y="528084"/>
                              </a:cubicBezTo>
                              <a:cubicBezTo>
                                <a:pt x="7421760" y="524018"/>
                                <a:pt x="7421887" y="519952"/>
                                <a:pt x="7426080" y="517538"/>
                              </a:cubicBezTo>
                              <a:cubicBezTo>
                                <a:pt x="7429002" y="516013"/>
                                <a:pt x="7425698" y="508516"/>
                                <a:pt x="7429002" y="504832"/>
                              </a:cubicBezTo>
                              <a:cubicBezTo>
                                <a:pt x="7432433" y="500893"/>
                                <a:pt x="7433957" y="501020"/>
                                <a:pt x="7438531" y="501782"/>
                              </a:cubicBezTo>
                              <a:cubicBezTo>
                                <a:pt x="7440056" y="501909"/>
                                <a:pt x="7441200" y="501274"/>
                                <a:pt x="7441962" y="499749"/>
                              </a:cubicBezTo>
                              <a:cubicBezTo>
                                <a:pt x="7444249" y="497081"/>
                                <a:pt x="7446282" y="498225"/>
                                <a:pt x="7449205" y="497843"/>
                              </a:cubicBezTo>
                              <a:close/>
                              <a:moveTo>
                                <a:pt x="1825716" y="496065"/>
                              </a:moveTo>
                              <a:cubicBezTo>
                                <a:pt x="1827495" y="498098"/>
                                <a:pt x="1832960" y="494286"/>
                                <a:pt x="1836644" y="496319"/>
                              </a:cubicBezTo>
                              <a:cubicBezTo>
                                <a:pt x="1840455" y="498352"/>
                                <a:pt x="1840583" y="499750"/>
                                <a:pt x="1840709" y="503561"/>
                              </a:cubicBezTo>
                              <a:cubicBezTo>
                                <a:pt x="1840836" y="504832"/>
                                <a:pt x="1841600" y="505594"/>
                                <a:pt x="1842996" y="505976"/>
                              </a:cubicBezTo>
                              <a:cubicBezTo>
                                <a:pt x="1845665" y="507373"/>
                                <a:pt x="1844902" y="509152"/>
                                <a:pt x="1845792" y="511566"/>
                              </a:cubicBezTo>
                              <a:cubicBezTo>
                                <a:pt x="1846428" y="513345"/>
                                <a:pt x="1847063" y="519952"/>
                                <a:pt x="1846428" y="521731"/>
                              </a:cubicBezTo>
                              <a:lnTo>
                                <a:pt x="1846682" y="521858"/>
                              </a:lnTo>
                              <a:cubicBezTo>
                                <a:pt x="1845411" y="525034"/>
                                <a:pt x="1847952" y="530244"/>
                                <a:pt x="1846428" y="533039"/>
                              </a:cubicBezTo>
                              <a:cubicBezTo>
                                <a:pt x="1845539" y="534564"/>
                                <a:pt x="1839820" y="535834"/>
                                <a:pt x="1838169" y="537232"/>
                              </a:cubicBezTo>
                              <a:cubicBezTo>
                                <a:pt x="1837152" y="538248"/>
                                <a:pt x="1837788" y="540917"/>
                                <a:pt x="1837660" y="542060"/>
                              </a:cubicBezTo>
                              <a:cubicBezTo>
                                <a:pt x="1837279" y="544347"/>
                                <a:pt x="1834102" y="543839"/>
                                <a:pt x="1832579" y="544347"/>
                              </a:cubicBezTo>
                              <a:cubicBezTo>
                                <a:pt x="1831307" y="544347"/>
                                <a:pt x="1830291" y="543839"/>
                                <a:pt x="1829274" y="543077"/>
                              </a:cubicBezTo>
                              <a:cubicBezTo>
                                <a:pt x="1826733" y="541806"/>
                                <a:pt x="1825971" y="544601"/>
                                <a:pt x="1823684" y="544601"/>
                              </a:cubicBezTo>
                              <a:cubicBezTo>
                                <a:pt x="1821015" y="544601"/>
                                <a:pt x="1813520" y="543204"/>
                                <a:pt x="1811232" y="541933"/>
                              </a:cubicBezTo>
                              <a:cubicBezTo>
                                <a:pt x="1808182" y="540154"/>
                                <a:pt x="1806277" y="536724"/>
                                <a:pt x="1804117" y="534056"/>
                              </a:cubicBezTo>
                              <a:cubicBezTo>
                                <a:pt x="1802974" y="532658"/>
                                <a:pt x="1800814" y="530625"/>
                                <a:pt x="1800178" y="528973"/>
                              </a:cubicBezTo>
                              <a:cubicBezTo>
                                <a:pt x="1799542" y="527448"/>
                                <a:pt x="1801702" y="526051"/>
                                <a:pt x="1801321" y="524399"/>
                              </a:cubicBezTo>
                              <a:cubicBezTo>
                                <a:pt x="1800686" y="520968"/>
                                <a:pt x="1795477" y="523001"/>
                                <a:pt x="1797637" y="518300"/>
                              </a:cubicBezTo>
                              <a:cubicBezTo>
                                <a:pt x="1799924" y="513218"/>
                                <a:pt x="1801449" y="513472"/>
                                <a:pt x="1799670" y="508136"/>
                              </a:cubicBezTo>
                              <a:cubicBezTo>
                                <a:pt x="1798527" y="504705"/>
                                <a:pt x="1804753" y="503307"/>
                                <a:pt x="1806913" y="503307"/>
                              </a:cubicBezTo>
                              <a:cubicBezTo>
                                <a:pt x="1809834" y="503434"/>
                                <a:pt x="1808946" y="500512"/>
                                <a:pt x="1810978" y="499368"/>
                              </a:cubicBezTo>
                              <a:cubicBezTo>
                                <a:pt x="1813266" y="497971"/>
                                <a:pt x="1814917" y="498987"/>
                                <a:pt x="1816822" y="496827"/>
                              </a:cubicBezTo>
                              <a:cubicBezTo>
                                <a:pt x="1819745" y="493524"/>
                                <a:pt x="1823049" y="493015"/>
                                <a:pt x="1825716" y="496065"/>
                              </a:cubicBezTo>
                              <a:close/>
                              <a:moveTo>
                                <a:pt x="7102207" y="494540"/>
                              </a:moveTo>
                              <a:cubicBezTo>
                                <a:pt x="7104240" y="494667"/>
                                <a:pt x="7110720" y="496700"/>
                                <a:pt x="7112245" y="498098"/>
                              </a:cubicBezTo>
                              <a:cubicBezTo>
                                <a:pt x="7114786" y="500512"/>
                                <a:pt x="7120757" y="500258"/>
                                <a:pt x="7122791" y="502926"/>
                              </a:cubicBezTo>
                              <a:cubicBezTo>
                                <a:pt x="7123934" y="504451"/>
                                <a:pt x="7122791" y="510422"/>
                                <a:pt x="7123426" y="512582"/>
                              </a:cubicBezTo>
                              <a:lnTo>
                                <a:pt x="7123553" y="512582"/>
                              </a:lnTo>
                              <a:cubicBezTo>
                                <a:pt x="7123934" y="514107"/>
                                <a:pt x="7126856" y="514488"/>
                                <a:pt x="7127873" y="515123"/>
                              </a:cubicBezTo>
                              <a:cubicBezTo>
                                <a:pt x="7129779" y="516267"/>
                                <a:pt x="7127873" y="519189"/>
                                <a:pt x="7127873" y="520841"/>
                              </a:cubicBezTo>
                              <a:cubicBezTo>
                                <a:pt x="7127365" y="522112"/>
                                <a:pt x="7126475" y="522874"/>
                                <a:pt x="7125331" y="523509"/>
                              </a:cubicBezTo>
                              <a:cubicBezTo>
                                <a:pt x="7123044" y="525415"/>
                                <a:pt x="7125331" y="527194"/>
                                <a:pt x="7124442" y="529481"/>
                              </a:cubicBezTo>
                              <a:cubicBezTo>
                                <a:pt x="7123426" y="532022"/>
                                <a:pt x="7118978" y="538629"/>
                                <a:pt x="7116819" y="540281"/>
                              </a:cubicBezTo>
                              <a:cubicBezTo>
                                <a:pt x="7113897" y="542568"/>
                                <a:pt x="7109831" y="542822"/>
                                <a:pt x="7106400" y="543839"/>
                              </a:cubicBezTo>
                              <a:cubicBezTo>
                                <a:pt x="7104621" y="544347"/>
                                <a:pt x="7101699" y="545490"/>
                                <a:pt x="7099920" y="545490"/>
                              </a:cubicBezTo>
                              <a:cubicBezTo>
                                <a:pt x="7098141" y="545363"/>
                                <a:pt x="7097633" y="542822"/>
                                <a:pt x="7095981" y="542441"/>
                              </a:cubicBezTo>
                              <a:cubicBezTo>
                                <a:pt x="7092551" y="541679"/>
                                <a:pt x="7092296" y="547396"/>
                                <a:pt x="7088738" y="543458"/>
                              </a:cubicBezTo>
                              <a:cubicBezTo>
                                <a:pt x="7084800" y="539138"/>
                                <a:pt x="7085689" y="537740"/>
                                <a:pt x="7079845" y="537232"/>
                              </a:cubicBezTo>
                              <a:cubicBezTo>
                                <a:pt x="7076032" y="536978"/>
                                <a:pt x="7077303" y="530371"/>
                                <a:pt x="7078193" y="528338"/>
                              </a:cubicBezTo>
                              <a:cubicBezTo>
                                <a:pt x="7079463" y="525542"/>
                                <a:pt x="7076287" y="525161"/>
                                <a:pt x="7076032" y="522747"/>
                              </a:cubicBezTo>
                              <a:cubicBezTo>
                                <a:pt x="7075652" y="520079"/>
                                <a:pt x="7077303" y="518935"/>
                                <a:pt x="7076032" y="516140"/>
                              </a:cubicBezTo>
                              <a:cubicBezTo>
                                <a:pt x="7074127" y="512074"/>
                                <a:pt x="7074889" y="508644"/>
                                <a:pt x="7078955" y="507373"/>
                              </a:cubicBezTo>
                              <a:cubicBezTo>
                                <a:pt x="7081750" y="506483"/>
                                <a:pt x="7080353" y="499622"/>
                                <a:pt x="7083784" y="496954"/>
                              </a:cubicBezTo>
                              <a:cubicBezTo>
                                <a:pt x="7087341" y="494286"/>
                                <a:pt x="7088612" y="494667"/>
                                <a:pt x="7092424" y="496065"/>
                              </a:cubicBezTo>
                              <a:cubicBezTo>
                                <a:pt x="7093694" y="496446"/>
                                <a:pt x="7094838" y="496065"/>
                                <a:pt x="7095727" y="494921"/>
                              </a:cubicBezTo>
                              <a:cubicBezTo>
                                <a:pt x="7098141" y="493015"/>
                                <a:pt x="7099539" y="494413"/>
                                <a:pt x="7102207" y="494540"/>
                              </a:cubicBezTo>
                              <a:close/>
                              <a:moveTo>
                                <a:pt x="5351590" y="492380"/>
                              </a:moveTo>
                              <a:cubicBezTo>
                                <a:pt x="5354004" y="491872"/>
                                <a:pt x="5360611" y="491745"/>
                                <a:pt x="5362771" y="492507"/>
                              </a:cubicBezTo>
                              <a:cubicBezTo>
                                <a:pt x="5365693" y="493396"/>
                                <a:pt x="5367853" y="496065"/>
                                <a:pt x="5370140" y="497970"/>
                              </a:cubicBezTo>
                              <a:cubicBezTo>
                                <a:pt x="5371284" y="498987"/>
                                <a:pt x="5373571" y="500385"/>
                                <a:pt x="5374333" y="501655"/>
                              </a:cubicBezTo>
                              <a:cubicBezTo>
                                <a:pt x="5375222" y="502926"/>
                                <a:pt x="5373698" y="504451"/>
                                <a:pt x="5374206" y="505721"/>
                              </a:cubicBezTo>
                              <a:cubicBezTo>
                                <a:pt x="5375222" y="508516"/>
                                <a:pt x="5379288" y="505975"/>
                                <a:pt x="5378272" y="510295"/>
                              </a:cubicBezTo>
                              <a:lnTo>
                                <a:pt x="5378018" y="510295"/>
                              </a:lnTo>
                              <a:cubicBezTo>
                                <a:pt x="5377001" y="514996"/>
                                <a:pt x="5375604" y="515123"/>
                                <a:pt x="5378018" y="519316"/>
                              </a:cubicBezTo>
                              <a:cubicBezTo>
                                <a:pt x="5379670" y="522112"/>
                                <a:pt x="5374587" y="524399"/>
                                <a:pt x="5372682" y="524653"/>
                              </a:cubicBezTo>
                              <a:cubicBezTo>
                                <a:pt x="5370140" y="525034"/>
                                <a:pt x="5371411" y="527321"/>
                                <a:pt x="5369886" y="528719"/>
                              </a:cubicBezTo>
                              <a:cubicBezTo>
                                <a:pt x="5368234" y="530243"/>
                                <a:pt x="5366583" y="529735"/>
                                <a:pt x="5365312" y="531895"/>
                              </a:cubicBezTo>
                              <a:cubicBezTo>
                                <a:pt x="5363406" y="535199"/>
                                <a:pt x="5360611" y="536215"/>
                                <a:pt x="5357815" y="534055"/>
                              </a:cubicBezTo>
                              <a:cubicBezTo>
                                <a:pt x="5355910" y="532658"/>
                                <a:pt x="5351844" y="536851"/>
                                <a:pt x="5348413" y="535707"/>
                              </a:cubicBezTo>
                              <a:cubicBezTo>
                                <a:pt x="5344856" y="534436"/>
                                <a:pt x="5344474" y="533420"/>
                                <a:pt x="5343712" y="530116"/>
                              </a:cubicBezTo>
                              <a:cubicBezTo>
                                <a:pt x="5343458" y="529100"/>
                                <a:pt x="5342695" y="528465"/>
                                <a:pt x="5341425" y="528465"/>
                              </a:cubicBezTo>
                              <a:cubicBezTo>
                                <a:pt x="5339011" y="527702"/>
                                <a:pt x="5339265" y="526050"/>
                                <a:pt x="5338121" y="524145"/>
                              </a:cubicBezTo>
                              <a:cubicBezTo>
                                <a:pt x="5337232" y="522620"/>
                                <a:pt x="5335580" y="517156"/>
                                <a:pt x="5335835" y="515505"/>
                              </a:cubicBezTo>
                              <a:cubicBezTo>
                                <a:pt x="5336342" y="512582"/>
                                <a:pt x="5333293" y="508643"/>
                                <a:pt x="5334183" y="505975"/>
                              </a:cubicBezTo>
                              <a:cubicBezTo>
                                <a:pt x="5334691" y="504578"/>
                                <a:pt x="5339392" y="502545"/>
                                <a:pt x="5340536" y="501020"/>
                              </a:cubicBezTo>
                              <a:cubicBezTo>
                                <a:pt x="5341298" y="500003"/>
                                <a:pt x="5340154" y="497843"/>
                                <a:pt x="5340154" y="496827"/>
                              </a:cubicBezTo>
                              <a:cubicBezTo>
                                <a:pt x="5340027" y="494921"/>
                                <a:pt x="5342950" y="494794"/>
                                <a:pt x="5344093" y="494032"/>
                              </a:cubicBezTo>
                              <a:cubicBezTo>
                                <a:pt x="5345237" y="493905"/>
                                <a:pt x="5346253" y="494032"/>
                                <a:pt x="5347143" y="494540"/>
                              </a:cubicBezTo>
                              <a:cubicBezTo>
                                <a:pt x="5349430" y="495302"/>
                                <a:pt x="5349684" y="492761"/>
                                <a:pt x="5351590" y="492380"/>
                              </a:cubicBezTo>
                              <a:close/>
                              <a:moveTo>
                                <a:pt x="3253230" y="492380"/>
                              </a:moveTo>
                              <a:cubicBezTo>
                                <a:pt x="3254881" y="492762"/>
                                <a:pt x="3257676" y="497844"/>
                                <a:pt x="3259583" y="498988"/>
                              </a:cubicBezTo>
                              <a:cubicBezTo>
                                <a:pt x="3260727" y="499750"/>
                                <a:pt x="3263140" y="498352"/>
                                <a:pt x="3264285" y="498098"/>
                              </a:cubicBezTo>
                              <a:cubicBezTo>
                                <a:pt x="3266445" y="497717"/>
                                <a:pt x="3267079" y="500893"/>
                                <a:pt x="3267970" y="502164"/>
                              </a:cubicBezTo>
                              <a:cubicBezTo>
                                <a:pt x="3268223" y="503307"/>
                                <a:pt x="3268223" y="504451"/>
                                <a:pt x="3267715" y="505595"/>
                              </a:cubicBezTo>
                              <a:cubicBezTo>
                                <a:pt x="3267207" y="508390"/>
                                <a:pt x="3270002" y="508263"/>
                                <a:pt x="3270765" y="510423"/>
                              </a:cubicBezTo>
                              <a:cubicBezTo>
                                <a:pt x="3271654" y="512964"/>
                                <a:pt x="3272416" y="520460"/>
                                <a:pt x="3271909" y="523002"/>
                              </a:cubicBezTo>
                              <a:cubicBezTo>
                                <a:pt x="3271146" y="526432"/>
                                <a:pt x="3268478" y="529100"/>
                                <a:pt x="3266571" y="532023"/>
                              </a:cubicBezTo>
                              <a:cubicBezTo>
                                <a:pt x="3265555" y="533420"/>
                                <a:pt x="3264285" y="536216"/>
                                <a:pt x="3262886" y="537232"/>
                              </a:cubicBezTo>
                              <a:cubicBezTo>
                                <a:pt x="3261487" y="538249"/>
                                <a:pt x="3259583" y="536724"/>
                                <a:pt x="3258185" y="537486"/>
                              </a:cubicBezTo>
                              <a:cubicBezTo>
                                <a:pt x="3255135" y="539011"/>
                                <a:pt x="3258566" y="543331"/>
                                <a:pt x="3253484" y="542696"/>
                              </a:cubicBezTo>
                              <a:cubicBezTo>
                                <a:pt x="3247894" y="542060"/>
                                <a:pt x="3247640" y="540409"/>
                                <a:pt x="3243192" y="543712"/>
                              </a:cubicBezTo>
                              <a:cubicBezTo>
                                <a:pt x="3240269" y="545745"/>
                                <a:pt x="3237091" y="540282"/>
                                <a:pt x="3236584" y="538249"/>
                              </a:cubicBezTo>
                              <a:cubicBezTo>
                                <a:pt x="3235823" y="535453"/>
                                <a:pt x="3233406" y="537105"/>
                                <a:pt x="3231628" y="535580"/>
                              </a:cubicBezTo>
                              <a:cubicBezTo>
                                <a:pt x="3229723" y="533802"/>
                                <a:pt x="3230229" y="531896"/>
                                <a:pt x="3227565" y="530752"/>
                              </a:cubicBezTo>
                              <a:cubicBezTo>
                                <a:pt x="3223626" y="528973"/>
                                <a:pt x="3222101" y="525924"/>
                                <a:pt x="3224262" y="522493"/>
                              </a:cubicBezTo>
                              <a:cubicBezTo>
                                <a:pt x="3225659" y="520079"/>
                                <a:pt x="3220449" y="516013"/>
                                <a:pt x="3221339" y="511947"/>
                              </a:cubicBezTo>
                              <a:cubicBezTo>
                                <a:pt x="3222228" y="507755"/>
                                <a:pt x="3223500" y="507246"/>
                                <a:pt x="3227055" y="505976"/>
                              </a:cubicBezTo>
                              <a:cubicBezTo>
                                <a:pt x="3228202" y="505595"/>
                                <a:pt x="3228707" y="504578"/>
                                <a:pt x="3228707" y="503180"/>
                              </a:cubicBezTo>
                              <a:cubicBezTo>
                                <a:pt x="3229212" y="500385"/>
                                <a:pt x="3231118" y="500512"/>
                                <a:pt x="3233150" y="498988"/>
                              </a:cubicBezTo>
                              <a:cubicBezTo>
                                <a:pt x="3234550" y="497844"/>
                                <a:pt x="3240650" y="495430"/>
                                <a:pt x="3242557" y="495430"/>
                              </a:cubicBezTo>
                              <a:cubicBezTo>
                                <a:pt x="3245987" y="495557"/>
                                <a:pt x="3250180" y="491745"/>
                                <a:pt x="3253230" y="492380"/>
                              </a:cubicBezTo>
                              <a:close/>
                              <a:moveTo>
                                <a:pt x="3186271" y="485773"/>
                              </a:moveTo>
                              <a:cubicBezTo>
                                <a:pt x="3187540" y="486282"/>
                                <a:pt x="3188430" y="487171"/>
                                <a:pt x="3189065" y="488314"/>
                              </a:cubicBezTo>
                              <a:cubicBezTo>
                                <a:pt x="3190971" y="490602"/>
                                <a:pt x="3192750" y="488187"/>
                                <a:pt x="3195037" y="489077"/>
                              </a:cubicBezTo>
                              <a:cubicBezTo>
                                <a:pt x="3197704" y="490093"/>
                                <a:pt x="3204439" y="494413"/>
                                <a:pt x="3206216" y="496573"/>
                              </a:cubicBezTo>
                              <a:cubicBezTo>
                                <a:pt x="3208632" y="499496"/>
                                <a:pt x="3209013" y="503562"/>
                                <a:pt x="3210156" y="506992"/>
                              </a:cubicBezTo>
                              <a:cubicBezTo>
                                <a:pt x="3210790" y="508771"/>
                                <a:pt x="3212062" y="511566"/>
                                <a:pt x="3212062" y="513472"/>
                              </a:cubicBezTo>
                              <a:lnTo>
                                <a:pt x="3211934" y="513599"/>
                              </a:lnTo>
                              <a:cubicBezTo>
                                <a:pt x="3211934" y="515378"/>
                                <a:pt x="3209395" y="515886"/>
                                <a:pt x="3209013" y="517665"/>
                              </a:cubicBezTo>
                              <a:cubicBezTo>
                                <a:pt x="3208248" y="521223"/>
                                <a:pt x="3214094" y="521223"/>
                                <a:pt x="3210156" y="525035"/>
                              </a:cubicBezTo>
                              <a:cubicBezTo>
                                <a:pt x="3205835" y="529100"/>
                                <a:pt x="3204312" y="528338"/>
                                <a:pt x="3204056" y="534183"/>
                              </a:cubicBezTo>
                              <a:cubicBezTo>
                                <a:pt x="3203929" y="537995"/>
                                <a:pt x="3197196" y="536978"/>
                                <a:pt x="3195164" y="536089"/>
                              </a:cubicBezTo>
                              <a:cubicBezTo>
                                <a:pt x="3192242" y="534818"/>
                                <a:pt x="3191988" y="537995"/>
                                <a:pt x="3189574" y="538376"/>
                              </a:cubicBezTo>
                              <a:cubicBezTo>
                                <a:pt x="3186905" y="538757"/>
                                <a:pt x="3185636" y="537105"/>
                                <a:pt x="3182841" y="538503"/>
                              </a:cubicBezTo>
                              <a:cubicBezTo>
                                <a:pt x="3178774" y="540536"/>
                                <a:pt x="3175215" y="539773"/>
                                <a:pt x="3173816" y="535707"/>
                              </a:cubicBezTo>
                              <a:cubicBezTo>
                                <a:pt x="3172800" y="532912"/>
                                <a:pt x="3165939" y="534564"/>
                                <a:pt x="3163141" y="531133"/>
                              </a:cubicBezTo>
                              <a:cubicBezTo>
                                <a:pt x="3160220" y="527576"/>
                                <a:pt x="3160728" y="526178"/>
                                <a:pt x="3161998" y="522366"/>
                              </a:cubicBezTo>
                              <a:cubicBezTo>
                                <a:pt x="3162506" y="521096"/>
                                <a:pt x="3162125" y="519952"/>
                                <a:pt x="3160856" y="519063"/>
                              </a:cubicBezTo>
                              <a:cubicBezTo>
                                <a:pt x="3158950" y="516649"/>
                                <a:pt x="3160347" y="515124"/>
                                <a:pt x="3160347" y="512456"/>
                              </a:cubicBezTo>
                              <a:cubicBezTo>
                                <a:pt x="3160347" y="510423"/>
                                <a:pt x="3162252" y="503689"/>
                                <a:pt x="3163651" y="502164"/>
                              </a:cubicBezTo>
                              <a:cubicBezTo>
                                <a:pt x="3166065" y="499496"/>
                                <a:pt x="3165684" y="493397"/>
                                <a:pt x="3168225" y="491364"/>
                              </a:cubicBezTo>
                              <a:cubicBezTo>
                                <a:pt x="3169751" y="490220"/>
                                <a:pt x="3175850" y="491237"/>
                                <a:pt x="3178010" y="490475"/>
                              </a:cubicBezTo>
                              <a:cubicBezTo>
                                <a:pt x="3179409" y="489966"/>
                                <a:pt x="3179790" y="487171"/>
                                <a:pt x="3180425" y="486028"/>
                              </a:cubicBezTo>
                              <a:cubicBezTo>
                                <a:pt x="3181569" y="483995"/>
                                <a:pt x="3184618" y="485773"/>
                                <a:pt x="3186271" y="485773"/>
                              </a:cubicBezTo>
                              <a:close/>
                              <a:moveTo>
                                <a:pt x="3637074" y="485518"/>
                              </a:moveTo>
                              <a:cubicBezTo>
                                <a:pt x="3640376" y="483485"/>
                                <a:pt x="3643427" y="483867"/>
                                <a:pt x="3644824" y="487170"/>
                              </a:cubicBezTo>
                              <a:cubicBezTo>
                                <a:pt x="3645839" y="489330"/>
                                <a:pt x="3651557" y="487551"/>
                                <a:pt x="3654099" y="490219"/>
                              </a:cubicBezTo>
                              <a:cubicBezTo>
                                <a:pt x="3656639" y="493015"/>
                                <a:pt x="3656512" y="494158"/>
                                <a:pt x="3655622" y="497462"/>
                              </a:cubicBezTo>
                              <a:cubicBezTo>
                                <a:pt x="3655368" y="498605"/>
                                <a:pt x="3655877" y="499495"/>
                                <a:pt x="3656894" y="500130"/>
                              </a:cubicBezTo>
                              <a:cubicBezTo>
                                <a:pt x="3658671" y="501909"/>
                                <a:pt x="3657656" y="503307"/>
                                <a:pt x="3657783" y="505594"/>
                              </a:cubicBezTo>
                              <a:cubicBezTo>
                                <a:pt x="3657783" y="507245"/>
                                <a:pt x="3656639" y="512963"/>
                                <a:pt x="3655622" y="514361"/>
                              </a:cubicBezTo>
                              <a:cubicBezTo>
                                <a:pt x="3653844" y="516775"/>
                                <a:pt x="3654606" y="521857"/>
                                <a:pt x="3652573" y="523763"/>
                              </a:cubicBezTo>
                              <a:cubicBezTo>
                                <a:pt x="3651429" y="524780"/>
                                <a:pt x="3646221" y="524398"/>
                                <a:pt x="3644442" y="525161"/>
                              </a:cubicBezTo>
                              <a:cubicBezTo>
                                <a:pt x="3643299" y="525669"/>
                                <a:pt x="3643172" y="528083"/>
                                <a:pt x="3642792" y="529100"/>
                              </a:cubicBezTo>
                              <a:cubicBezTo>
                                <a:pt x="3642028" y="530878"/>
                                <a:pt x="3639361" y="529735"/>
                                <a:pt x="3637963" y="529735"/>
                              </a:cubicBezTo>
                              <a:cubicBezTo>
                                <a:pt x="3636947" y="529354"/>
                                <a:pt x="3636184" y="528718"/>
                                <a:pt x="3635549" y="527829"/>
                              </a:cubicBezTo>
                              <a:cubicBezTo>
                                <a:pt x="3633770" y="526050"/>
                                <a:pt x="3632373" y="528210"/>
                                <a:pt x="3630468" y="527575"/>
                              </a:cubicBezTo>
                              <a:lnTo>
                                <a:pt x="3630341" y="527702"/>
                              </a:lnTo>
                              <a:cubicBezTo>
                                <a:pt x="3628053" y="527067"/>
                                <a:pt x="3622082" y="523890"/>
                                <a:pt x="3620430" y="522238"/>
                              </a:cubicBezTo>
                              <a:cubicBezTo>
                                <a:pt x="3618271" y="519951"/>
                                <a:pt x="3617636" y="516521"/>
                                <a:pt x="3616492" y="513725"/>
                              </a:cubicBezTo>
                              <a:cubicBezTo>
                                <a:pt x="3615857" y="512201"/>
                                <a:pt x="3614459" y="509914"/>
                                <a:pt x="3614459" y="508389"/>
                              </a:cubicBezTo>
                              <a:cubicBezTo>
                                <a:pt x="3614333" y="506864"/>
                                <a:pt x="3616492" y="506229"/>
                                <a:pt x="3616619" y="504831"/>
                              </a:cubicBezTo>
                              <a:cubicBezTo>
                                <a:pt x="3616872" y="501782"/>
                                <a:pt x="3612045" y="502163"/>
                                <a:pt x="3615093" y="498733"/>
                              </a:cubicBezTo>
                              <a:cubicBezTo>
                                <a:pt x="3618398" y="494921"/>
                                <a:pt x="3619668" y="495556"/>
                                <a:pt x="3619542" y="490601"/>
                              </a:cubicBezTo>
                              <a:cubicBezTo>
                                <a:pt x="3619413" y="487424"/>
                                <a:pt x="3625131" y="487805"/>
                                <a:pt x="3626909" y="488441"/>
                              </a:cubicBezTo>
                              <a:cubicBezTo>
                                <a:pt x="3629324" y="489330"/>
                                <a:pt x="3629324" y="486662"/>
                                <a:pt x="3631356" y="486154"/>
                              </a:cubicBezTo>
                              <a:cubicBezTo>
                                <a:pt x="3633643" y="485518"/>
                                <a:pt x="3634787" y="486916"/>
                                <a:pt x="3637074" y="485518"/>
                              </a:cubicBezTo>
                              <a:close/>
                              <a:moveTo>
                                <a:pt x="3373682" y="485391"/>
                              </a:moveTo>
                              <a:cubicBezTo>
                                <a:pt x="3375332" y="485773"/>
                                <a:pt x="3378129" y="490855"/>
                                <a:pt x="3380037" y="491999"/>
                              </a:cubicBezTo>
                              <a:cubicBezTo>
                                <a:pt x="3381181" y="492761"/>
                                <a:pt x="3383594" y="491363"/>
                                <a:pt x="3384738" y="491109"/>
                              </a:cubicBezTo>
                              <a:cubicBezTo>
                                <a:pt x="3386769" y="490728"/>
                                <a:pt x="3387406" y="493904"/>
                                <a:pt x="3388294" y="495175"/>
                              </a:cubicBezTo>
                              <a:cubicBezTo>
                                <a:pt x="3388549" y="496319"/>
                                <a:pt x="3388549" y="497462"/>
                                <a:pt x="3388041" y="498606"/>
                              </a:cubicBezTo>
                              <a:cubicBezTo>
                                <a:pt x="3387533" y="501401"/>
                                <a:pt x="3390328" y="501274"/>
                                <a:pt x="3391090" y="503434"/>
                              </a:cubicBezTo>
                              <a:cubicBezTo>
                                <a:pt x="3391978" y="505975"/>
                                <a:pt x="3392740" y="513471"/>
                                <a:pt x="3392233" y="516013"/>
                              </a:cubicBezTo>
                              <a:cubicBezTo>
                                <a:pt x="3391472" y="519443"/>
                                <a:pt x="3388803" y="522111"/>
                                <a:pt x="3386896" y="525034"/>
                              </a:cubicBezTo>
                              <a:cubicBezTo>
                                <a:pt x="3385880" y="526431"/>
                                <a:pt x="3384612" y="529227"/>
                                <a:pt x="3383215" y="530243"/>
                              </a:cubicBezTo>
                              <a:cubicBezTo>
                                <a:pt x="3381815" y="531260"/>
                                <a:pt x="3379912" y="529735"/>
                                <a:pt x="3378513" y="530497"/>
                              </a:cubicBezTo>
                              <a:cubicBezTo>
                                <a:pt x="3375461" y="532022"/>
                                <a:pt x="3378895" y="536342"/>
                                <a:pt x="3373810" y="535707"/>
                              </a:cubicBezTo>
                              <a:lnTo>
                                <a:pt x="3373810" y="535834"/>
                              </a:lnTo>
                              <a:cubicBezTo>
                                <a:pt x="3368216" y="535199"/>
                                <a:pt x="3367961" y="533547"/>
                                <a:pt x="3363513" y="536850"/>
                              </a:cubicBezTo>
                              <a:cubicBezTo>
                                <a:pt x="3360593" y="538883"/>
                                <a:pt x="3357418" y="533420"/>
                                <a:pt x="3356909" y="531387"/>
                              </a:cubicBezTo>
                              <a:cubicBezTo>
                                <a:pt x="3356148" y="528592"/>
                                <a:pt x="3353606" y="530243"/>
                                <a:pt x="3351954" y="528718"/>
                              </a:cubicBezTo>
                              <a:cubicBezTo>
                                <a:pt x="3350047" y="526940"/>
                                <a:pt x="3350556" y="525034"/>
                                <a:pt x="3347888" y="523890"/>
                              </a:cubicBezTo>
                              <a:cubicBezTo>
                                <a:pt x="3343950" y="522111"/>
                                <a:pt x="3342426" y="519062"/>
                                <a:pt x="3344586" y="515631"/>
                              </a:cubicBezTo>
                              <a:cubicBezTo>
                                <a:pt x="3346111" y="513217"/>
                                <a:pt x="3340774" y="509152"/>
                                <a:pt x="3341664" y="505086"/>
                              </a:cubicBezTo>
                              <a:cubicBezTo>
                                <a:pt x="3342553" y="500893"/>
                                <a:pt x="3343823" y="500384"/>
                                <a:pt x="3347381" y="499114"/>
                              </a:cubicBezTo>
                              <a:cubicBezTo>
                                <a:pt x="3348524" y="498733"/>
                                <a:pt x="3349031" y="497716"/>
                                <a:pt x="3349031" y="496319"/>
                              </a:cubicBezTo>
                              <a:cubicBezTo>
                                <a:pt x="3349540" y="493396"/>
                                <a:pt x="3351445" y="493523"/>
                                <a:pt x="3353477" y="491999"/>
                              </a:cubicBezTo>
                              <a:cubicBezTo>
                                <a:pt x="3355004" y="490855"/>
                                <a:pt x="3361102" y="488441"/>
                                <a:pt x="3363007" y="488441"/>
                              </a:cubicBezTo>
                              <a:cubicBezTo>
                                <a:pt x="3366436" y="488568"/>
                                <a:pt x="3370628" y="484756"/>
                                <a:pt x="3373682" y="485391"/>
                              </a:cubicBezTo>
                              <a:close/>
                              <a:moveTo>
                                <a:pt x="3494516" y="485011"/>
                              </a:moveTo>
                              <a:cubicBezTo>
                                <a:pt x="3495914" y="483868"/>
                                <a:pt x="3497693" y="485900"/>
                                <a:pt x="3498964" y="486282"/>
                              </a:cubicBezTo>
                              <a:cubicBezTo>
                                <a:pt x="3499726" y="486917"/>
                                <a:pt x="3500235" y="487806"/>
                                <a:pt x="3500361" y="488823"/>
                              </a:cubicBezTo>
                              <a:cubicBezTo>
                                <a:pt x="3501252" y="490983"/>
                                <a:pt x="3503157" y="489585"/>
                                <a:pt x="3504681" y="490856"/>
                              </a:cubicBezTo>
                              <a:cubicBezTo>
                                <a:pt x="3506461" y="492253"/>
                                <a:pt x="3510527" y="497209"/>
                                <a:pt x="3511290" y="499242"/>
                              </a:cubicBezTo>
                              <a:lnTo>
                                <a:pt x="3511290" y="499115"/>
                              </a:lnTo>
                              <a:cubicBezTo>
                                <a:pt x="3512432" y="501910"/>
                                <a:pt x="3511671" y="505086"/>
                                <a:pt x="3511671" y="508009"/>
                              </a:cubicBezTo>
                              <a:cubicBezTo>
                                <a:pt x="3511671" y="509533"/>
                                <a:pt x="3512051" y="512075"/>
                                <a:pt x="3511543" y="513472"/>
                              </a:cubicBezTo>
                              <a:cubicBezTo>
                                <a:pt x="3511163" y="514870"/>
                                <a:pt x="3509002" y="514743"/>
                                <a:pt x="3508367" y="515886"/>
                              </a:cubicBezTo>
                              <a:cubicBezTo>
                                <a:pt x="3506969" y="518428"/>
                                <a:pt x="3511416" y="519825"/>
                                <a:pt x="3507477" y="521731"/>
                              </a:cubicBezTo>
                              <a:cubicBezTo>
                                <a:pt x="3503157" y="523764"/>
                                <a:pt x="3502268" y="522875"/>
                                <a:pt x="3500616" y="527195"/>
                              </a:cubicBezTo>
                              <a:cubicBezTo>
                                <a:pt x="3499472" y="530117"/>
                                <a:pt x="3494643" y="527576"/>
                                <a:pt x="3493374" y="526432"/>
                              </a:cubicBezTo>
                              <a:cubicBezTo>
                                <a:pt x="3491467" y="524780"/>
                                <a:pt x="3490450" y="527068"/>
                                <a:pt x="3488544" y="526813"/>
                              </a:cubicBezTo>
                              <a:cubicBezTo>
                                <a:pt x="3486256" y="526432"/>
                                <a:pt x="3485749" y="524908"/>
                                <a:pt x="3483334" y="525289"/>
                              </a:cubicBezTo>
                              <a:cubicBezTo>
                                <a:pt x="3479777" y="525797"/>
                                <a:pt x="3477235" y="524399"/>
                                <a:pt x="3477235" y="520969"/>
                              </a:cubicBezTo>
                              <a:cubicBezTo>
                                <a:pt x="3477109" y="518682"/>
                                <a:pt x="3471517" y="518173"/>
                                <a:pt x="3470247" y="514870"/>
                              </a:cubicBezTo>
                              <a:cubicBezTo>
                                <a:pt x="3468976" y="511439"/>
                                <a:pt x="3469484" y="510550"/>
                                <a:pt x="3471517" y="508009"/>
                              </a:cubicBezTo>
                              <a:cubicBezTo>
                                <a:pt x="3472280" y="507119"/>
                                <a:pt x="3472280" y="506230"/>
                                <a:pt x="3471517" y="505213"/>
                              </a:cubicBezTo>
                              <a:cubicBezTo>
                                <a:pt x="3470628" y="502926"/>
                                <a:pt x="3472153" y="502164"/>
                                <a:pt x="3472788" y="500131"/>
                              </a:cubicBezTo>
                              <a:cubicBezTo>
                                <a:pt x="3473423" y="498479"/>
                                <a:pt x="3476472" y="493905"/>
                                <a:pt x="3477870" y="493143"/>
                              </a:cubicBezTo>
                              <a:cubicBezTo>
                                <a:pt x="3480284" y="491618"/>
                                <a:pt x="3481556" y="486917"/>
                                <a:pt x="3483970" y="486028"/>
                              </a:cubicBezTo>
                              <a:cubicBezTo>
                                <a:pt x="3485368" y="485519"/>
                                <a:pt x="3489688" y="487806"/>
                                <a:pt x="3491594" y="487806"/>
                              </a:cubicBezTo>
                              <a:cubicBezTo>
                                <a:pt x="3492737" y="487806"/>
                                <a:pt x="3493754" y="485646"/>
                                <a:pt x="3494516" y="485011"/>
                              </a:cubicBezTo>
                              <a:close/>
                              <a:moveTo>
                                <a:pt x="1712254" y="483740"/>
                              </a:moveTo>
                              <a:cubicBezTo>
                                <a:pt x="1714033" y="485773"/>
                                <a:pt x="1719498" y="481961"/>
                                <a:pt x="1723181" y="483994"/>
                              </a:cubicBezTo>
                              <a:cubicBezTo>
                                <a:pt x="1726993" y="486027"/>
                                <a:pt x="1727120" y="487425"/>
                                <a:pt x="1727247" y="491236"/>
                              </a:cubicBezTo>
                              <a:cubicBezTo>
                                <a:pt x="1727247" y="492507"/>
                                <a:pt x="1728010" y="493269"/>
                                <a:pt x="1729407" y="493651"/>
                              </a:cubicBezTo>
                              <a:cubicBezTo>
                                <a:pt x="1731948" y="495048"/>
                                <a:pt x="1731313" y="496827"/>
                                <a:pt x="1732203" y="499241"/>
                              </a:cubicBezTo>
                              <a:cubicBezTo>
                                <a:pt x="1732838" y="501020"/>
                                <a:pt x="1733473" y="507627"/>
                                <a:pt x="1732838" y="509406"/>
                              </a:cubicBezTo>
                              <a:lnTo>
                                <a:pt x="1733219" y="509025"/>
                              </a:lnTo>
                              <a:cubicBezTo>
                                <a:pt x="1732076" y="512201"/>
                                <a:pt x="1734617" y="517410"/>
                                <a:pt x="1733092" y="520206"/>
                              </a:cubicBezTo>
                              <a:cubicBezTo>
                                <a:pt x="1732203" y="521731"/>
                                <a:pt x="1726485" y="523001"/>
                                <a:pt x="1724833" y="524399"/>
                              </a:cubicBezTo>
                              <a:cubicBezTo>
                                <a:pt x="1723817" y="525415"/>
                                <a:pt x="1724452" y="528083"/>
                                <a:pt x="1724325" y="529227"/>
                              </a:cubicBezTo>
                              <a:cubicBezTo>
                                <a:pt x="1723944" y="531514"/>
                                <a:pt x="1720767" y="531006"/>
                                <a:pt x="1719243" y="531514"/>
                              </a:cubicBezTo>
                              <a:cubicBezTo>
                                <a:pt x="1717972" y="531514"/>
                                <a:pt x="1716956" y="531006"/>
                                <a:pt x="1715940" y="530243"/>
                              </a:cubicBezTo>
                              <a:cubicBezTo>
                                <a:pt x="1713398" y="528973"/>
                                <a:pt x="1712636" y="531768"/>
                                <a:pt x="1710348" y="531768"/>
                              </a:cubicBezTo>
                              <a:cubicBezTo>
                                <a:pt x="1708697" y="531768"/>
                                <a:pt x="1705648" y="531260"/>
                                <a:pt x="1702853" y="530625"/>
                              </a:cubicBezTo>
                              <a:cubicBezTo>
                                <a:pt x="1702980" y="530879"/>
                                <a:pt x="1703360" y="531133"/>
                                <a:pt x="1703360" y="531260"/>
                              </a:cubicBezTo>
                              <a:cubicBezTo>
                                <a:pt x="1704632" y="534055"/>
                                <a:pt x="1709459" y="535834"/>
                                <a:pt x="1710222" y="538502"/>
                              </a:cubicBezTo>
                              <a:cubicBezTo>
                                <a:pt x="1710603" y="540027"/>
                                <a:pt x="1707680" y="544474"/>
                                <a:pt x="1707554" y="546380"/>
                              </a:cubicBezTo>
                              <a:cubicBezTo>
                                <a:pt x="1707426" y="547651"/>
                                <a:pt x="1709587" y="548921"/>
                                <a:pt x="1710222" y="549810"/>
                              </a:cubicBezTo>
                              <a:cubicBezTo>
                                <a:pt x="1711366" y="551335"/>
                                <a:pt x="1709078" y="553114"/>
                                <a:pt x="1708443" y="554385"/>
                              </a:cubicBezTo>
                              <a:cubicBezTo>
                                <a:pt x="1707554" y="555147"/>
                                <a:pt x="1706664" y="555655"/>
                                <a:pt x="1705520" y="555655"/>
                              </a:cubicBezTo>
                              <a:cubicBezTo>
                                <a:pt x="1703106" y="556418"/>
                                <a:pt x="1704250" y="558705"/>
                                <a:pt x="1702853" y="560102"/>
                              </a:cubicBezTo>
                              <a:cubicBezTo>
                                <a:pt x="1701074" y="561881"/>
                                <a:pt x="1695484" y="565566"/>
                                <a:pt x="1693195" y="566201"/>
                              </a:cubicBezTo>
                              <a:cubicBezTo>
                                <a:pt x="1690146" y="566963"/>
                                <a:pt x="1686842" y="565947"/>
                                <a:pt x="1683793" y="565566"/>
                              </a:cubicBezTo>
                              <a:cubicBezTo>
                                <a:pt x="1682141" y="565439"/>
                                <a:pt x="1679473" y="565439"/>
                                <a:pt x="1678076" y="564803"/>
                              </a:cubicBezTo>
                              <a:cubicBezTo>
                                <a:pt x="1676678" y="564041"/>
                                <a:pt x="1677186" y="562008"/>
                                <a:pt x="1675915" y="561119"/>
                              </a:cubicBezTo>
                              <a:cubicBezTo>
                                <a:pt x="1673374" y="559340"/>
                                <a:pt x="1671341" y="563787"/>
                                <a:pt x="1669817" y="559467"/>
                              </a:cubicBezTo>
                              <a:cubicBezTo>
                                <a:pt x="1668165" y="554766"/>
                                <a:pt x="1669309" y="554003"/>
                                <a:pt x="1664861" y="551716"/>
                              </a:cubicBezTo>
                              <a:cubicBezTo>
                                <a:pt x="1662066" y="550319"/>
                                <a:pt x="1665116" y="545490"/>
                                <a:pt x="1666513" y="544220"/>
                              </a:cubicBezTo>
                              <a:cubicBezTo>
                                <a:pt x="1668419" y="542441"/>
                                <a:pt x="1666132" y="541170"/>
                                <a:pt x="1666640" y="539138"/>
                              </a:cubicBezTo>
                              <a:cubicBezTo>
                                <a:pt x="1667276" y="536978"/>
                                <a:pt x="1668800" y="536596"/>
                                <a:pt x="1668800" y="533928"/>
                              </a:cubicBezTo>
                              <a:cubicBezTo>
                                <a:pt x="1668673" y="530116"/>
                                <a:pt x="1670452" y="527702"/>
                                <a:pt x="1674010" y="527956"/>
                              </a:cubicBezTo>
                              <a:cubicBezTo>
                                <a:pt x="1676424" y="528211"/>
                                <a:pt x="1677694" y="522366"/>
                                <a:pt x="1681252" y="521349"/>
                              </a:cubicBezTo>
                              <a:cubicBezTo>
                                <a:pt x="1684937" y="520460"/>
                                <a:pt x="1685826" y="521222"/>
                                <a:pt x="1688367" y="523509"/>
                              </a:cubicBezTo>
                              <a:cubicBezTo>
                                <a:pt x="1689130" y="524272"/>
                                <a:pt x="1690146" y="524399"/>
                                <a:pt x="1691291" y="523763"/>
                              </a:cubicBezTo>
                              <a:cubicBezTo>
                                <a:pt x="1691672" y="523763"/>
                                <a:pt x="1691925" y="523763"/>
                                <a:pt x="1692179" y="523763"/>
                              </a:cubicBezTo>
                              <a:cubicBezTo>
                                <a:pt x="1691672" y="523128"/>
                                <a:pt x="1691164" y="522366"/>
                                <a:pt x="1690655" y="521731"/>
                              </a:cubicBezTo>
                              <a:cubicBezTo>
                                <a:pt x="1689511" y="520333"/>
                                <a:pt x="1687351" y="518300"/>
                                <a:pt x="1686716" y="516648"/>
                              </a:cubicBezTo>
                              <a:cubicBezTo>
                                <a:pt x="1686081" y="515123"/>
                                <a:pt x="1688240" y="513726"/>
                                <a:pt x="1687859" y="512074"/>
                              </a:cubicBezTo>
                              <a:cubicBezTo>
                                <a:pt x="1687224" y="508643"/>
                                <a:pt x="1682014" y="510676"/>
                                <a:pt x="1684174" y="505975"/>
                              </a:cubicBezTo>
                              <a:cubicBezTo>
                                <a:pt x="1686462" y="500893"/>
                                <a:pt x="1687986" y="501147"/>
                                <a:pt x="1686207" y="495811"/>
                              </a:cubicBezTo>
                              <a:cubicBezTo>
                                <a:pt x="1685065" y="492380"/>
                                <a:pt x="1691291" y="490982"/>
                                <a:pt x="1693450" y="490982"/>
                              </a:cubicBezTo>
                              <a:cubicBezTo>
                                <a:pt x="1696373" y="491109"/>
                                <a:pt x="1695484" y="488187"/>
                                <a:pt x="1697517" y="487043"/>
                              </a:cubicBezTo>
                              <a:cubicBezTo>
                                <a:pt x="1699676" y="485646"/>
                                <a:pt x="1701455" y="486662"/>
                                <a:pt x="1703360" y="484502"/>
                              </a:cubicBezTo>
                              <a:cubicBezTo>
                                <a:pt x="1706155" y="481199"/>
                                <a:pt x="1709587" y="480690"/>
                                <a:pt x="1712254" y="483740"/>
                              </a:cubicBezTo>
                              <a:close/>
                              <a:moveTo>
                                <a:pt x="1131591" y="482723"/>
                              </a:moveTo>
                              <a:cubicBezTo>
                                <a:pt x="1133751" y="482723"/>
                                <a:pt x="1140485" y="484502"/>
                                <a:pt x="1142010" y="485900"/>
                              </a:cubicBezTo>
                              <a:cubicBezTo>
                                <a:pt x="1144805" y="488314"/>
                                <a:pt x="1150904" y="487806"/>
                                <a:pt x="1153064" y="490347"/>
                              </a:cubicBezTo>
                              <a:cubicBezTo>
                                <a:pt x="1154208" y="491745"/>
                                <a:pt x="1153318" y="497970"/>
                                <a:pt x="1154081" y="500130"/>
                              </a:cubicBezTo>
                              <a:cubicBezTo>
                                <a:pt x="1154589" y="501528"/>
                                <a:pt x="1157511" y="501782"/>
                                <a:pt x="1158655" y="502418"/>
                              </a:cubicBezTo>
                              <a:cubicBezTo>
                                <a:pt x="1160688" y="503561"/>
                                <a:pt x="1159036" y="506610"/>
                                <a:pt x="1159036" y="508262"/>
                              </a:cubicBezTo>
                              <a:cubicBezTo>
                                <a:pt x="1158655" y="509533"/>
                                <a:pt x="1157765" y="510422"/>
                                <a:pt x="1156622" y="511058"/>
                              </a:cubicBezTo>
                              <a:lnTo>
                                <a:pt x="1156368" y="510931"/>
                              </a:lnTo>
                              <a:cubicBezTo>
                                <a:pt x="1154081" y="512963"/>
                                <a:pt x="1156495" y="514742"/>
                                <a:pt x="1155732" y="517029"/>
                              </a:cubicBezTo>
                              <a:cubicBezTo>
                                <a:pt x="1154716" y="519698"/>
                                <a:pt x="1150523" y="526559"/>
                                <a:pt x="1148363" y="528338"/>
                              </a:cubicBezTo>
                              <a:cubicBezTo>
                                <a:pt x="1145441" y="530752"/>
                                <a:pt x="1141375" y="531260"/>
                                <a:pt x="1137944" y="532403"/>
                              </a:cubicBezTo>
                              <a:cubicBezTo>
                                <a:pt x="1136165" y="533039"/>
                                <a:pt x="1133370" y="534436"/>
                                <a:pt x="1131464" y="534436"/>
                              </a:cubicBezTo>
                              <a:cubicBezTo>
                                <a:pt x="1129558" y="534436"/>
                                <a:pt x="1129050" y="531895"/>
                                <a:pt x="1127271" y="531641"/>
                              </a:cubicBezTo>
                              <a:cubicBezTo>
                                <a:pt x="1123714" y="531133"/>
                                <a:pt x="1123714" y="536851"/>
                                <a:pt x="1119902" y="533039"/>
                              </a:cubicBezTo>
                              <a:cubicBezTo>
                                <a:pt x="1115709" y="528846"/>
                                <a:pt x="1116598" y="527448"/>
                                <a:pt x="1110628" y="527194"/>
                              </a:cubicBezTo>
                              <a:cubicBezTo>
                                <a:pt x="1106816" y="527067"/>
                                <a:pt x="1107704" y="520460"/>
                                <a:pt x="1108595" y="518300"/>
                              </a:cubicBezTo>
                              <a:cubicBezTo>
                                <a:pt x="1109864" y="515378"/>
                                <a:pt x="1106561" y="515123"/>
                                <a:pt x="1106179" y="512709"/>
                              </a:cubicBezTo>
                              <a:cubicBezTo>
                                <a:pt x="1105798" y="510041"/>
                                <a:pt x="1107323" y="508770"/>
                                <a:pt x="1105926" y="505975"/>
                              </a:cubicBezTo>
                              <a:cubicBezTo>
                                <a:pt x="1103765" y="501909"/>
                                <a:pt x="1104402" y="498352"/>
                                <a:pt x="1108467" y="496827"/>
                              </a:cubicBezTo>
                              <a:cubicBezTo>
                                <a:pt x="1111263" y="495811"/>
                                <a:pt x="1109484" y="488822"/>
                                <a:pt x="1112914" y="486027"/>
                              </a:cubicBezTo>
                              <a:cubicBezTo>
                                <a:pt x="1116471" y="482978"/>
                                <a:pt x="1117869" y="483359"/>
                                <a:pt x="1121681" y="484629"/>
                              </a:cubicBezTo>
                              <a:cubicBezTo>
                                <a:pt x="1123078" y="485011"/>
                                <a:pt x="1124095" y="484629"/>
                                <a:pt x="1124984" y="483359"/>
                              </a:cubicBezTo>
                              <a:cubicBezTo>
                                <a:pt x="1127398" y="481326"/>
                                <a:pt x="1128924" y="482723"/>
                                <a:pt x="1131591" y="482723"/>
                              </a:cubicBezTo>
                              <a:close/>
                              <a:moveTo>
                                <a:pt x="5755129" y="480691"/>
                              </a:moveTo>
                              <a:cubicBezTo>
                                <a:pt x="5758813" y="481453"/>
                                <a:pt x="5759322" y="482470"/>
                                <a:pt x="5760592" y="485646"/>
                              </a:cubicBezTo>
                              <a:cubicBezTo>
                                <a:pt x="5760973" y="486663"/>
                                <a:pt x="5761863" y="487171"/>
                                <a:pt x="5763133" y="487044"/>
                              </a:cubicBezTo>
                              <a:cubicBezTo>
                                <a:pt x="5765675" y="487425"/>
                                <a:pt x="5765675" y="489077"/>
                                <a:pt x="5767072" y="490856"/>
                              </a:cubicBezTo>
                              <a:lnTo>
                                <a:pt x="5767072" y="490983"/>
                              </a:lnTo>
                              <a:cubicBezTo>
                                <a:pt x="5768216" y="492380"/>
                                <a:pt x="5770630" y="497590"/>
                                <a:pt x="5770630" y="499369"/>
                              </a:cubicBezTo>
                              <a:cubicBezTo>
                                <a:pt x="5770630" y="502418"/>
                                <a:pt x="5774188" y="506103"/>
                                <a:pt x="5773679" y="508771"/>
                              </a:cubicBezTo>
                              <a:cubicBezTo>
                                <a:pt x="5773425" y="510296"/>
                                <a:pt x="5768978" y="512964"/>
                                <a:pt x="5767961" y="514616"/>
                              </a:cubicBezTo>
                              <a:cubicBezTo>
                                <a:pt x="5767326" y="515759"/>
                                <a:pt x="5768597" y="517792"/>
                                <a:pt x="5768851" y="518809"/>
                              </a:cubicBezTo>
                              <a:cubicBezTo>
                                <a:pt x="5769232" y="520714"/>
                                <a:pt x="5766310" y="521223"/>
                                <a:pt x="5765293" y="522112"/>
                              </a:cubicBezTo>
                              <a:cubicBezTo>
                                <a:pt x="5764277" y="522493"/>
                                <a:pt x="5763260" y="522493"/>
                                <a:pt x="5762244" y="522112"/>
                              </a:cubicBezTo>
                              <a:cubicBezTo>
                                <a:pt x="5759830" y="521731"/>
                                <a:pt x="5759957" y="524272"/>
                                <a:pt x="5758051" y="524907"/>
                              </a:cubicBezTo>
                              <a:cubicBezTo>
                                <a:pt x="5755764" y="525670"/>
                                <a:pt x="5749157" y="526559"/>
                                <a:pt x="5746870" y="526178"/>
                              </a:cubicBezTo>
                              <a:cubicBezTo>
                                <a:pt x="5743693" y="525543"/>
                                <a:pt x="5741152" y="523256"/>
                                <a:pt x="5738611" y="521604"/>
                              </a:cubicBezTo>
                              <a:cubicBezTo>
                                <a:pt x="5737213" y="520842"/>
                                <a:pt x="5734799" y="519698"/>
                                <a:pt x="5733783" y="518554"/>
                              </a:cubicBezTo>
                              <a:cubicBezTo>
                                <a:pt x="5732766" y="517411"/>
                                <a:pt x="5734164" y="515632"/>
                                <a:pt x="5733401" y="514362"/>
                              </a:cubicBezTo>
                              <a:cubicBezTo>
                                <a:pt x="5731877" y="511693"/>
                                <a:pt x="5728065" y="514870"/>
                                <a:pt x="5728573" y="510296"/>
                              </a:cubicBezTo>
                              <a:cubicBezTo>
                                <a:pt x="5729082" y="505340"/>
                                <a:pt x="5730479" y="505086"/>
                                <a:pt x="5727430" y="501147"/>
                              </a:cubicBezTo>
                              <a:cubicBezTo>
                                <a:pt x="5725524" y="498606"/>
                                <a:pt x="5730352" y="495557"/>
                                <a:pt x="5732131" y="495049"/>
                              </a:cubicBezTo>
                              <a:cubicBezTo>
                                <a:pt x="5734672" y="494413"/>
                                <a:pt x="5733020" y="492126"/>
                                <a:pt x="5734418" y="490601"/>
                              </a:cubicBezTo>
                              <a:cubicBezTo>
                                <a:pt x="5735943" y="488823"/>
                                <a:pt x="5737595" y="489204"/>
                                <a:pt x="5738611" y="486790"/>
                              </a:cubicBezTo>
                              <a:cubicBezTo>
                                <a:pt x="5740136" y="483232"/>
                                <a:pt x="5742677" y="481834"/>
                                <a:pt x="5745853" y="483613"/>
                              </a:cubicBezTo>
                              <a:cubicBezTo>
                                <a:pt x="5748014" y="484884"/>
                                <a:pt x="5751444" y="480056"/>
                                <a:pt x="5755129" y="480691"/>
                              </a:cubicBezTo>
                              <a:close/>
                              <a:moveTo>
                                <a:pt x="388165" y="477387"/>
                              </a:moveTo>
                              <a:cubicBezTo>
                                <a:pt x="389817" y="477133"/>
                                <a:pt x="393755" y="480436"/>
                                <a:pt x="395661" y="480817"/>
                              </a:cubicBezTo>
                              <a:cubicBezTo>
                                <a:pt x="396932" y="481072"/>
                                <a:pt x="398457" y="479039"/>
                                <a:pt x="399346" y="478530"/>
                              </a:cubicBezTo>
                              <a:cubicBezTo>
                                <a:pt x="400998" y="477514"/>
                                <a:pt x="402523" y="480055"/>
                                <a:pt x="403666" y="480817"/>
                              </a:cubicBezTo>
                              <a:cubicBezTo>
                                <a:pt x="404301" y="481834"/>
                                <a:pt x="404556" y="482723"/>
                                <a:pt x="404556" y="483867"/>
                              </a:cubicBezTo>
                              <a:cubicBezTo>
                                <a:pt x="404937" y="486281"/>
                                <a:pt x="407351" y="485392"/>
                                <a:pt x="408621" y="486916"/>
                              </a:cubicBezTo>
                              <a:lnTo>
                                <a:pt x="408748" y="486535"/>
                              </a:lnTo>
                              <a:cubicBezTo>
                                <a:pt x="410273" y="488314"/>
                                <a:pt x="413323" y="494413"/>
                                <a:pt x="413704" y="496700"/>
                              </a:cubicBezTo>
                              <a:cubicBezTo>
                                <a:pt x="414212" y="499876"/>
                                <a:pt x="412687" y="502926"/>
                                <a:pt x="412052" y="505975"/>
                              </a:cubicBezTo>
                              <a:cubicBezTo>
                                <a:pt x="411671" y="507500"/>
                                <a:pt x="411417" y="510295"/>
                                <a:pt x="410654" y="511566"/>
                              </a:cubicBezTo>
                              <a:cubicBezTo>
                                <a:pt x="409892" y="512963"/>
                                <a:pt x="407859" y="512201"/>
                                <a:pt x="406843" y="513344"/>
                              </a:cubicBezTo>
                              <a:cubicBezTo>
                                <a:pt x="404810" y="515632"/>
                                <a:pt x="409003" y="518173"/>
                                <a:pt x="404556" y="519189"/>
                              </a:cubicBezTo>
                              <a:cubicBezTo>
                                <a:pt x="399727" y="520460"/>
                                <a:pt x="398965" y="519189"/>
                                <a:pt x="396297" y="523382"/>
                              </a:cubicBezTo>
                              <a:cubicBezTo>
                                <a:pt x="394645" y="526050"/>
                                <a:pt x="390198" y="522493"/>
                                <a:pt x="389054" y="520968"/>
                              </a:cubicBezTo>
                              <a:cubicBezTo>
                                <a:pt x="387530" y="518935"/>
                                <a:pt x="385878" y="521095"/>
                                <a:pt x="383972" y="520333"/>
                              </a:cubicBezTo>
                              <a:cubicBezTo>
                                <a:pt x="381812" y="519570"/>
                                <a:pt x="381558" y="517792"/>
                                <a:pt x="379017" y="517665"/>
                              </a:cubicBezTo>
                              <a:cubicBezTo>
                                <a:pt x="378890" y="517665"/>
                                <a:pt x="378763" y="517665"/>
                                <a:pt x="378763" y="517665"/>
                              </a:cubicBezTo>
                              <a:cubicBezTo>
                                <a:pt x="378381" y="518046"/>
                                <a:pt x="378000" y="518427"/>
                                <a:pt x="377746" y="518808"/>
                              </a:cubicBezTo>
                              <a:cubicBezTo>
                                <a:pt x="376984" y="520079"/>
                                <a:pt x="378635" y="522366"/>
                                <a:pt x="378890" y="523509"/>
                              </a:cubicBezTo>
                              <a:cubicBezTo>
                                <a:pt x="379398" y="525669"/>
                                <a:pt x="376094" y="526432"/>
                                <a:pt x="374951" y="527448"/>
                              </a:cubicBezTo>
                              <a:cubicBezTo>
                                <a:pt x="373807" y="527829"/>
                                <a:pt x="372537" y="527829"/>
                                <a:pt x="371393" y="527448"/>
                              </a:cubicBezTo>
                              <a:cubicBezTo>
                                <a:pt x="368598" y="527067"/>
                                <a:pt x="368852" y="529989"/>
                                <a:pt x="366692" y="530879"/>
                              </a:cubicBezTo>
                              <a:cubicBezTo>
                                <a:pt x="364024" y="531895"/>
                                <a:pt x="356527" y="533166"/>
                                <a:pt x="353859" y="532784"/>
                              </a:cubicBezTo>
                              <a:cubicBezTo>
                                <a:pt x="350301" y="532276"/>
                                <a:pt x="347379" y="529608"/>
                                <a:pt x="344330" y="527829"/>
                              </a:cubicBezTo>
                              <a:cubicBezTo>
                                <a:pt x="342678" y="526940"/>
                                <a:pt x="339883" y="525669"/>
                                <a:pt x="338739" y="524399"/>
                              </a:cubicBezTo>
                              <a:cubicBezTo>
                                <a:pt x="337595" y="523001"/>
                                <a:pt x="339120" y="520968"/>
                                <a:pt x="338231" y="519570"/>
                              </a:cubicBezTo>
                              <a:cubicBezTo>
                                <a:pt x="336452" y="516648"/>
                                <a:pt x="332259" y="520333"/>
                                <a:pt x="332640" y="515123"/>
                              </a:cubicBezTo>
                              <a:cubicBezTo>
                                <a:pt x="333021" y="509406"/>
                                <a:pt x="334546" y="509152"/>
                                <a:pt x="330988" y="504704"/>
                              </a:cubicBezTo>
                              <a:cubicBezTo>
                                <a:pt x="328701" y="501782"/>
                                <a:pt x="334165" y="498225"/>
                                <a:pt x="336198" y="497589"/>
                              </a:cubicBezTo>
                              <a:cubicBezTo>
                                <a:pt x="339120" y="496700"/>
                                <a:pt x="337214" y="494159"/>
                                <a:pt x="338739" y="492380"/>
                              </a:cubicBezTo>
                              <a:cubicBezTo>
                                <a:pt x="340391" y="490347"/>
                                <a:pt x="342424" y="490728"/>
                                <a:pt x="343440" y="487933"/>
                              </a:cubicBezTo>
                              <a:cubicBezTo>
                                <a:pt x="344965" y="483867"/>
                                <a:pt x="348014" y="482088"/>
                                <a:pt x="351572" y="484121"/>
                              </a:cubicBezTo>
                              <a:cubicBezTo>
                                <a:pt x="353986" y="485519"/>
                                <a:pt x="357925" y="479928"/>
                                <a:pt x="362118" y="480563"/>
                              </a:cubicBezTo>
                              <a:cubicBezTo>
                                <a:pt x="366438" y="481199"/>
                                <a:pt x="367073" y="482469"/>
                                <a:pt x="368598" y="486027"/>
                              </a:cubicBezTo>
                              <a:cubicBezTo>
                                <a:pt x="369106" y="487170"/>
                                <a:pt x="370123" y="487679"/>
                                <a:pt x="371520" y="487552"/>
                              </a:cubicBezTo>
                              <a:cubicBezTo>
                                <a:pt x="372791" y="487806"/>
                                <a:pt x="373426" y="488187"/>
                                <a:pt x="373934" y="488822"/>
                              </a:cubicBezTo>
                              <a:cubicBezTo>
                                <a:pt x="375332" y="487170"/>
                                <a:pt x="378763" y="483867"/>
                                <a:pt x="380287" y="483359"/>
                              </a:cubicBezTo>
                              <a:cubicBezTo>
                                <a:pt x="383083" y="482469"/>
                                <a:pt x="385370" y="477768"/>
                                <a:pt x="388165" y="477387"/>
                              </a:cubicBezTo>
                              <a:close/>
                              <a:moveTo>
                                <a:pt x="5092644" y="474846"/>
                              </a:moveTo>
                              <a:cubicBezTo>
                                <a:pt x="5095566" y="475862"/>
                                <a:pt x="5100140" y="473575"/>
                                <a:pt x="5102682" y="474846"/>
                              </a:cubicBezTo>
                              <a:cubicBezTo>
                                <a:pt x="5104079" y="475608"/>
                                <a:pt x="5105350" y="480690"/>
                                <a:pt x="5106620" y="482215"/>
                              </a:cubicBezTo>
                              <a:cubicBezTo>
                                <a:pt x="5107510" y="483232"/>
                                <a:pt x="5109924" y="482596"/>
                                <a:pt x="5110940" y="482596"/>
                              </a:cubicBezTo>
                              <a:cubicBezTo>
                                <a:pt x="5112846" y="482850"/>
                                <a:pt x="5112592" y="485773"/>
                                <a:pt x="5113100" y="487043"/>
                              </a:cubicBezTo>
                              <a:lnTo>
                                <a:pt x="5112124" y="489852"/>
                              </a:lnTo>
                              <a:lnTo>
                                <a:pt x="5112084" y="489711"/>
                              </a:lnTo>
                              <a:lnTo>
                                <a:pt x="5112084" y="489966"/>
                              </a:lnTo>
                              <a:lnTo>
                                <a:pt x="5112124" y="489852"/>
                              </a:lnTo>
                              <a:lnTo>
                                <a:pt x="5113482" y="494667"/>
                              </a:lnTo>
                              <a:cubicBezTo>
                                <a:pt x="5113482" y="497081"/>
                                <a:pt x="5112465" y="503942"/>
                                <a:pt x="5111321" y="505975"/>
                              </a:cubicBezTo>
                              <a:cubicBezTo>
                                <a:pt x="5109924" y="508897"/>
                                <a:pt x="5106748" y="510549"/>
                                <a:pt x="5104460" y="512582"/>
                              </a:cubicBezTo>
                              <a:cubicBezTo>
                                <a:pt x="5103317" y="513599"/>
                                <a:pt x="5101411" y="515631"/>
                                <a:pt x="5100013" y="516267"/>
                              </a:cubicBezTo>
                              <a:cubicBezTo>
                                <a:pt x="5098488" y="516902"/>
                                <a:pt x="5097218" y="514996"/>
                                <a:pt x="5095820" y="515377"/>
                              </a:cubicBezTo>
                              <a:cubicBezTo>
                                <a:pt x="5092898" y="516013"/>
                                <a:pt x="5094804" y="520587"/>
                                <a:pt x="5090484" y="518808"/>
                              </a:cubicBezTo>
                              <a:cubicBezTo>
                                <a:pt x="5085910" y="516902"/>
                                <a:pt x="5086037" y="515377"/>
                                <a:pt x="5081336" y="517156"/>
                              </a:cubicBezTo>
                              <a:cubicBezTo>
                                <a:pt x="5078286" y="518300"/>
                                <a:pt x="5076889" y="512709"/>
                                <a:pt x="5076889" y="510803"/>
                              </a:cubicBezTo>
                              <a:cubicBezTo>
                                <a:pt x="5076889" y="508135"/>
                                <a:pt x="5074347" y="509024"/>
                                <a:pt x="5073204" y="507246"/>
                              </a:cubicBezTo>
                              <a:cubicBezTo>
                                <a:pt x="5071933" y="505213"/>
                                <a:pt x="5072823" y="503688"/>
                                <a:pt x="5070790" y="502036"/>
                              </a:cubicBezTo>
                              <a:cubicBezTo>
                                <a:pt x="5067740" y="499495"/>
                                <a:pt x="5067232" y="496446"/>
                                <a:pt x="5069900" y="494031"/>
                              </a:cubicBezTo>
                              <a:cubicBezTo>
                                <a:pt x="5071679" y="492253"/>
                                <a:pt x="5068122" y="487424"/>
                                <a:pt x="5069900" y="484121"/>
                              </a:cubicBezTo>
                              <a:cubicBezTo>
                                <a:pt x="5071806" y="480690"/>
                                <a:pt x="5072950" y="480563"/>
                                <a:pt x="5076380" y="480309"/>
                              </a:cubicBezTo>
                              <a:cubicBezTo>
                                <a:pt x="5077524" y="480182"/>
                                <a:pt x="5078286" y="479547"/>
                                <a:pt x="5078540" y="478276"/>
                              </a:cubicBezTo>
                              <a:cubicBezTo>
                                <a:pt x="5079684" y="475862"/>
                                <a:pt x="5081463" y="476497"/>
                                <a:pt x="5083496" y="475608"/>
                              </a:cubicBezTo>
                              <a:cubicBezTo>
                                <a:pt x="5085147" y="474973"/>
                                <a:pt x="5090992" y="474337"/>
                                <a:pt x="5092644" y="474846"/>
                              </a:cubicBezTo>
                              <a:close/>
                              <a:moveTo>
                                <a:pt x="4795835" y="474465"/>
                              </a:moveTo>
                              <a:cubicBezTo>
                                <a:pt x="4797359" y="474846"/>
                                <a:pt x="4799519" y="479547"/>
                                <a:pt x="4801171" y="480690"/>
                              </a:cubicBezTo>
                              <a:cubicBezTo>
                                <a:pt x="4802187" y="481453"/>
                                <a:pt x="4804347" y="480182"/>
                                <a:pt x="4805364" y="480182"/>
                              </a:cubicBezTo>
                              <a:cubicBezTo>
                                <a:pt x="4807270" y="480055"/>
                                <a:pt x="4807651" y="482978"/>
                                <a:pt x="4808413" y="484121"/>
                              </a:cubicBezTo>
                              <a:lnTo>
                                <a:pt x="4808058" y="486964"/>
                              </a:lnTo>
                              <a:lnTo>
                                <a:pt x="4808032" y="486916"/>
                              </a:lnTo>
                              <a:lnTo>
                                <a:pt x="4808032" y="487171"/>
                              </a:lnTo>
                              <a:lnTo>
                                <a:pt x="4808058" y="486964"/>
                              </a:lnTo>
                              <a:lnTo>
                                <a:pt x="4810446" y="491363"/>
                              </a:lnTo>
                              <a:cubicBezTo>
                                <a:pt x="4810955" y="493778"/>
                                <a:pt x="4811336" y="500512"/>
                                <a:pt x="4810700" y="502799"/>
                              </a:cubicBezTo>
                              <a:cubicBezTo>
                                <a:pt x="4809811" y="505848"/>
                                <a:pt x="4807270" y="508135"/>
                                <a:pt x="4805364" y="510549"/>
                              </a:cubicBezTo>
                              <a:cubicBezTo>
                                <a:pt x="4804474" y="511820"/>
                                <a:pt x="4803077" y="514107"/>
                                <a:pt x="4801806" y="514996"/>
                              </a:cubicBezTo>
                              <a:cubicBezTo>
                                <a:pt x="4800536" y="515886"/>
                                <a:pt x="4799011" y="514361"/>
                                <a:pt x="4797613" y="514996"/>
                              </a:cubicBezTo>
                              <a:cubicBezTo>
                                <a:pt x="4794945" y="516267"/>
                                <a:pt x="4797740" y="520333"/>
                                <a:pt x="4793166" y="519443"/>
                              </a:cubicBezTo>
                              <a:cubicBezTo>
                                <a:pt x="4788211" y="518554"/>
                                <a:pt x="4788084" y="517156"/>
                                <a:pt x="4783891" y="519825"/>
                              </a:cubicBezTo>
                              <a:cubicBezTo>
                                <a:pt x="4781222" y="521603"/>
                                <a:pt x="4778682" y="516521"/>
                                <a:pt x="4778300" y="514615"/>
                              </a:cubicBezTo>
                              <a:cubicBezTo>
                                <a:pt x="4777792" y="512074"/>
                                <a:pt x="4775378" y="513472"/>
                                <a:pt x="4773980" y="511947"/>
                              </a:cubicBezTo>
                              <a:cubicBezTo>
                                <a:pt x="4772329" y="510295"/>
                                <a:pt x="4772837" y="508643"/>
                                <a:pt x="4770550" y="507373"/>
                              </a:cubicBezTo>
                              <a:cubicBezTo>
                                <a:pt x="4767119" y="505594"/>
                                <a:pt x="4765848" y="502799"/>
                                <a:pt x="4768009" y="499876"/>
                              </a:cubicBezTo>
                              <a:cubicBezTo>
                                <a:pt x="4769406" y="497970"/>
                                <a:pt x="4764959" y="493905"/>
                                <a:pt x="4765976" y="490347"/>
                              </a:cubicBezTo>
                              <a:cubicBezTo>
                                <a:pt x="4766992" y="486662"/>
                                <a:pt x="4768135" y="486154"/>
                                <a:pt x="4771439" y="485265"/>
                              </a:cubicBezTo>
                              <a:cubicBezTo>
                                <a:pt x="4772583" y="484883"/>
                                <a:pt x="4773091" y="484121"/>
                                <a:pt x="4773091" y="482851"/>
                              </a:cubicBezTo>
                              <a:cubicBezTo>
                                <a:pt x="4773853" y="480309"/>
                                <a:pt x="4775505" y="480564"/>
                                <a:pt x="4777411" y="479293"/>
                              </a:cubicBezTo>
                              <a:cubicBezTo>
                                <a:pt x="4778808" y="478403"/>
                                <a:pt x="4784399" y="476498"/>
                                <a:pt x="4786051" y="476625"/>
                              </a:cubicBezTo>
                              <a:cubicBezTo>
                                <a:pt x="4789100" y="477006"/>
                                <a:pt x="4793166" y="473702"/>
                                <a:pt x="4795835" y="474465"/>
                              </a:cubicBezTo>
                              <a:close/>
                              <a:moveTo>
                                <a:pt x="2987804" y="470780"/>
                              </a:moveTo>
                              <a:lnTo>
                                <a:pt x="2987678" y="470907"/>
                              </a:lnTo>
                              <a:lnTo>
                                <a:pt x="2987690" y="470861"/>
                              </a:lnTo>
                              <a:close/>
                              <a:moveTo>
                                <a:pt x="4925434" y="469001"/>
                              </a:moveTo>
                              <a:cubicBezTo>
                                <a:pt x="4928102" y="467476"/>
                                <a:pt x="4929373" y="469128"/>
                                <a:pt x="4932042" y="469637"/>
                              </a:cubicBezTo>
                              <a:cubicBezTo>
                                <a:pt x="4934074" y="470018"/>
                                <a:pt x="4940300" y="473067"/>
                                <a:pt x="4941571" y="474719"/>
                              </a:cubicBezTo>
                              <a:cubicBezTo>
                                <a:pt x="4943731" y="477514"/>
                                <a:pt x="4949830" y="478149"/>
                                <a:pt x="4951482" y="481072"/>
                              </a:cubicBezTo>
                              <a:lnTo>
                                <a:pt x="4950747" y="490497"/>
                              </a:lnTo>
                              <a:lnTo>
                                <a:pt x="4950719" y="490474"/>
                              </a:lnTo>
                              <a:lnTo>
                                <a:pt x="4950719" y="490855"/>
                              </a:lnTo>
                              <a:lnTo>
                                <a:pt x="4950747" y="490497"/>
                              </a:lnTo>
                              <a:lnTo>
                                <a:pt x="4954658" y="493651"/>
                              </a:lnTo>
                              <a:cubicBezTo>
                                <a:pt x="4956437" y="495175"/>
                                <a:pt x="4954277" y="497843"/>
                                <a:pt x="4953896" y="499495"/>
                              </a:cubicBezTo>
                              <a:cubicBezTo>
                                <a:pt x="4953260" y="500639"/>
                                <a:pt x="4952244" y="501401"/>
                                <a:pt x="4950973" y="501782"/>
                              </a:cubicBezTo>
                              <a:cubicBezTo>
                                <a:pt x="4948432" y="503307"/>
                                <a:pt x="4950465" y="505594"/>
                                <a:pt x="4949194" y="507627"/>
                              </a:cubicBezTo>
                              <a:cubicBezTo>
                                <a:pt x="4947670" y="510168"/>
                                <a:pt x="4942206" y="516013"/>
                                <a:pt x="4939792" y="517411"/>
                              </a:cubicBezTo>
                              <a:cubicBezTo>
                                <a:pt x="4936488" y="519189"/>
                                <a:pt x="4932296" y="518935"/>
                                <a:pt x="4928738" y="519444"/>
                              </a:cubicBezTo>
                              <a:cubicBezTo>
                                <a:pt x="4926959" y="519698"/>
                                <a:pt x="4923782" y="520587"/>
                                <a:pt x="4922004" y="520206"/>
                              </a:cubicBezTo>
                              <a:cubicBezTo>
                                <a:pt x="4920225" y="519825"/>
                                <a:pt x="4920098" y="517284"/>
                                <a:pt x="4918446" y="516648"/>
                              </a:cubicBezTo>
                              <a:cubicBezTo>
                                <a:pt x="4915015" y="515505"/>
                                <a:pt x="4913999" y="521222"/>
                                <a:pt x="4910950" y="516648"/>
                              </a:cubicBezTo>
                              <a:cubicBezTo>
                                <a:pt x="4907646" y="511820"/>
                                <a:pt x="4908662" y="510422"/>
                                <a:pt x="4902945" y="509152"/>
                              </a:cubicBezTo>
                              <a:cubicBezTo>
                                <a:pt x="4899260" y="508262"/>
                                <a:pt x="4901420" y="501909"/>
                                <a:pt x="4902691" y="500004"/>
                              </a:cubicBezTo>
                              <a:cubicBezTo>
                                <a:pt x="4904470" y="497462"/>
                                <a:pt x="4901420" y="496700"/>
                                <a:pt x="4901420" y="494159"/>
                              </a:cubicBezTo>
                              <a:cubicBezTo>
                                <a:pt x="4901420" y="491364"/>
                                <a:pt x="4903326" y="490347"/>
                                <a:pt x="4902437" y="487425"/>
                              </a:cubicBezTo>
                              <a:cubicBezTo>
                                <a:pt x="4901166" y="483105"/>
                                <a:pt x="4902564" y="479674"/>
                                <a:pt x="4906757" y="479039"/>
                              </a:cubicBezTo>
                              <a:cubicBezTo>
                                <a:pt x="4909679" y="478531"/>
                                <a:pt x="4909171" y="471415"/>
                                <a:pt x="4913110" y="469255"/>
                              </a:cubicBezTo>
                              <a:cubicBezTo>
                                <a:pt x="4917176" y="467095"/>
                                <a:pt x="4918446" y="467604"/>
                                <a:pt x="4922004" y="469637"/>
                              </a:cubicBezTo>
                              <a:cubicBezTo>
                                <a:pt x="4923147" y="470272"/>
                                <a:pt x="4924418" y="470018"/>
                                <a:pt x="4925434" y="469001"/>
                              </a:cubicBezTo>
                              <a:close/>
                              <a:moveTo>
                                <a:pt x="6527265" y="467476"/>
                              </a:moveTo>
                              <a:cubicBezTo>
                                <a:pt x="6530315" y="468747"/>
                                <a:pt x="6530568" y="469763"/>
                                <a:pt x="6531077" y="472686"/>
                              </a:cubicBezTo>
                              <a:cubicBezTo>
                                <a:pt x="6531204" y="473702"/>
                                <a:pt x="6531967" y="474337"/>
                                <a:pt x="6532983" y="474337"/>
                              </a:cubicBezTo>
                              <a:cubicBezTo>
                                <a:pt x="6535143" y="475227"/>
                                <a:pt x="6534762" y="476624"/>
                                <a:pt x="6535651" y="478403"/>
                              </a:cubicBezTo>
                              <a:lnTo>
                                <a:pt x="6535524" y="478530"/>
                              </a:lnTo>
                              <a:cubicBezTo>
                                <a:pt x="6536286" y="479928"/>
                                <a:pt x="6537430" y="484883"/>
                                <a:pt x="6537049" y="486281"/>
                              </a:cubicBezTo>
                              <a:cubicBezTo>
                                <a:pt x="6536541" y="488822"/>
                                <a:pt x="6538828" y="492507"/>
                                <a:pt x="6537938" y="494794"/>
                              </a:cubicBezTo>
                              <a:cubicBezTo>
                                <a:pt x="6537430" y="496064"/>
                                <a:pt x="6533237" y="497462"/>
                                <a:pt x="6532093" y="498733"/>
                              </a:cubicBezTo>
                              <a:cubicBezTo>
                                <a:pt x="6531331" y="499495"/>
                                <a:pt x="6532093" y="501528"/>
                                <a:pt x="6532093" y="502417"/>
                              </a:cubicBezTo>
                              <a:cubicBezTo>
                                <a:pt x="6531967" y="504069"/>
                                <a:pt x="6529425" y="504069"/>
                                <a:pt x="6528409" y="504577"/>
                              </a:cubicBezTo>
                              <a:cubicBezTo>
                                <a:pt x="6527392" y="504704"/>
                                <a:pt x="6526502" y="504450"/>
                                <a:pt x="6525740" y="503942"/>
                              </a:cubicBezTo>
                              <a:cubicBezTo>
                                <a:pt x="6523708" y="503180"/>
                                <a:pt x="6523453" y="505340"/>
                                <a:pt x="6521675" y="505594"/>
                              </a:cubicBezTo>
                              <a:cubicBezTo>
                                <a:pt x="6519642" y="505848"/>
                                <a:pt x="6513797" y="505467"/>
                                <a:pt x="6511891" y="504704"/>
                              </a:cubicBezTo>
                              <a:cubicBezTo>
                                <a:pt x="6509350" y="503688"/>
                                <a:pt x="6507698" y="501147"/>
                                <a:pt x="6505793" y="499368"/>
                              </a:cubicBezTo>
                              <a:cubicBezTo>
                                <a:pt x="6504903" y="498351"/>
                                <a:pt x="6502997" y="496954"/>
                                <a:pt x="6502362" y="495810"/>
                              </a:cubicBezTo>
                              <a:cubicBezTo>
                                <a:pt x="6501726" y="494540"/>
                                <a:pt x="6503124" y="493396"/>
                                <a:pt x="6502743" y="492126"/>
                              </a:cubicBezTo>
                              <a:cubicBezTo>
                                <a:pt x="6501981" y="489584"/>
                                <a:pt x="6498296" y="491617"/>
                                <a:pt x="6499439" y="487806"/>
                              </a:cubicBezTo>
                              <a:cubicBezTo>
                                <a:pt x="6500710" y="483613"/>
                                <a:pt x="6501981" y="483613"/>
                                <a:pt x="6500074" y="479801"/>
                              </a:cubicBezTo>
                              <a:cubicBezTo>
                                <a:pt x="6498931" y="477260"/>
                                <a:pt x="6503505" y="475608"/>
                                <a:pt x="6505157" y="475481"/>
                              </a:cubicBezTo>
                              <a:cubicBezTo>
                                <a:pt x="6507444" y="475227"/>
                                <a:pt x="6506555" y="473194"/>
                                <a:pt x="6507952" y="472050"/>
                              </a:cubicBezTo>
                              <a:cubicBezTo>
                                <a:pt x="6509477" y="470907"/>
                                <a:pt x="6510874" y="471542"/>
                                <a:pt x="6512146" y="469636"/>
                              </a:cubicBezTo>
                              <a:cubicBezTo>
                                <a:pt x="6514051" y="466841"/>
                                <a:pt x="6516592" y="466079"/>
                                <a:pt x="6518879" y="468239"/>
                              </a:cubicBezTo>
                              <a:cubicBezTo>
                                <a:pt x="6520404" y="469763"/>
                                <a:pt x="6524343" y="466206"/>
                                <a:pt x="6527265" y="467476"/>
                              </a:cubicBezTo>
                              <a:close/>
                              <a:moveTo>
                                <a:pt x="2420482" y="467096"/>
                              </a:moveTo>
                              <a:cubicBezTo>
                                <a:pt x="2422133" y="466841"/>
                                <a:pt x="2427470" y="467604"/>
                                <a:pt x="2428740" y="468493"/>
                              </a:cubicBezTo>
                              <a:cubicBezTo>
                                <a:pt x="2431028" y="470018"/>
                                <a:pt x="2435602" y="469001"/>
                                <a:pt x="2437509" y="470780"/>
                              </a:cubicBezTo>
                              <a:cubicBezTo>
                                <a:pt x="2438652" y="471797"/>
                                <a:pt x="2438524" y="476498"/>
                                <a:pt x="2439287" y="478150"/>
                              </a:cubicBezTo>
                              <a:cubicBezTo>
                                <a:pt x="2439796" y="479293"/>
                                <a:pt x="2442083" y="479166"/>
                                <a:pt x="2442971" y="479547"/>
                              </a:cubicBezTo>
                              <a:cubicBezTo>
                                <a:pt x="2444623" y="480183"/>
                                <a:pt x="2443606" y="482724"/>
                                <a:pt x="2443733" y="483994"/>
                              </a:cubicBezTo>
                              <a:cubicBezTo>
                                <a:pt x="2443479" y="484884"/>
                                <a:pt x="2442844" y="485646"/>
                                <a:pt x="2442083" y="486281"/>
                              </a:cubicBezTo>
                              <a:cubicBezTo>
                                <a:pt x="2440431" y="488060"/>
                                <a:pt x="2442463" y="489204"/>
                                <a:pt x="2442083" y="490983"/>
                              </a:cubicBezTo>
                              <a:lnTo>
                                <a:pt x="2442209" y="491237"/>
                              </a:lnTo>
                              <a:cubicBezTo>
                                <a:pt x="2441700" y="493397"/>
                                <a:pt x="2439032" y="499114"/>
                                <a:pt x="2437635" y="500639"/>
                              </a:cubicBezTo>
                              <a:cubicBezTo>
                                <a:pt x="2435602" y="502672"/>
                                <a:pt x="2432552" y="503434"/>
                                <a:pt x="2430011" y="504705"/>
                              </a:cubicBezTo>
                              <a:cubicBezTo>
                                <a:pt x="2428613" y="505340"/>
                                <a:pt x="2426580" y="506738"/>
                                <a:pt x="2425183" y="506865"/>
                              </a:cubicBezTo>
                              <a:cubicBezTo>
                                <a:pt x="2423785" y="506992"/>
                                <a:pt x="2423150" y="505086"/>
                                <a:pt x="2421752" y="505086"/>
                              </a:cubicBezTo>
                              <a:cubicBezTo>
                                <a:pt x="2418957" y="504832"/>
                                <a:pt x="2419592" y="509279"/>
                                <a:pt x="2416289" y="506738"/>
                              </a:cubicBezTo>
                              <a:cubicBezTo>
                                <a:pt x="2412731" y="503816"/>
                                <a:pt x="2413239" y="502672"/>
                                <a:pt x="2408665" y="503053"/>
                              </a:cubicBezTo>
                              <a:cubicBezTo>
                                <a:pt x="2405616" y="503307"/>
                                <a:pt x="2405743" y="498098"/>
                                <a:pt x="2406251" y="496446"/>
                              </a:cubicBezTo>
                              <a:cubicBezTo>
                                <a:pt x="2406886" y="494032"/>
                                <a:pt x="2404345" y="494159"/>
                                <a:pt x="2403837" y="492380"/>
                              </a:cubicBezTo>
                              <a:cubicBezTo>
                                <a:pt x="2403202" y="490220"/>
                                <a:pt x="2404345" y="489204"/>
                                <a:pt x="2402947" y="487171"/>
                              </a:cubicBezTo>
                              <a:cubicBezTo>
                                <a:pt x="2400915" y="484248"/>
                                <a:pt x="2401169" y="481453"/>
                                <a:pt x="2404091" y="479928"/>
                              </a:cubicBezTo>
                              <a:cubicBezTo>
                                <a:pt x="2406124" y="478912"/>
                                <a:pt x="2404218" y="473703"/>
                                <a:pt x="2406505" y="471288"/>
                              </a:cubicBezTo>
                              <a:cubicBezTo>
                                <a:pt x="2408919" y="468747"/>
                                <a:pt x="2410063" y="468874"/>
                                <a:pt x="2413112" y="469510"/>
                              </a:cubicBezTo>
                              <a:cubicBezTo>
                                <a:pt x="2414130" y="469637"/>
                                <a:pt x="2415018" y="469256"/>
                                <a:pt x="2415526" y="468239"/>
                              </a:cubicBezTo>
                              <a:cubicBezTo>
                                <a:pt x="2417051" y="466460"/>
                                <a:pt x="2418449" y="467350"/>
                                <a:pt x="2420482" y="467096"/>
                              </a:cubicBezTo>
                              <a:close/>
                              <a:moveTo>
                                <a:pt x="4164734" y="463792"/>
                              </a:moveTo>
                              <a:lnTo>
                                <a:pt x="4164861" y="464046"/>
                              </a:lnTo>
                              <a:lnTo>
                                <a:pt x="4164727" y="463895"/>
                              </a:lnTo>
                              <a:close/>
                              <a:moveTo>
                                <a:pt x="6942494" y="463665"/>
                              </a:moveTo>
                              <a:cubicBezTo>
                                <a:pt x="6944527" y="462267"/>
                                <a:pt x="6945671" y="463410"/>
                                <a:pt x="6947703" y="463665"/>
                              </a:cubicBezTo>
                              <a:cubicBezTo>
                                <a:pt x="6949355" y="463919"/>
                                <a:pt x="6954438" y="465952"/>
                                <a:pt x="6955581" y="467095"/>
                              </a:cubicBezTo>
                              <a:cubicBezTo>
                                <a:pt x="6957487" y="469128"/>
                                <a:pt x="6962442" y="469255"/>
                                <a:pt x="6963840" y="471415"/>
                              </a:cubicBezTo>
                              <a:cubicBezTo>
                                <a:pt x="6964602" y="472686"/>
                                <a:pt x="6963331" y="477387"/>
                                <a:pt x="6963840" y="479166"/>
                              </a:cubicBezTo>
                              <a:lnTo>
                                <a:pt x="6963967" y="479166"/>
                              </a:lnTo>
                              <a:cubicBezTo>
                                <a:pt x="6964221" y="480309"/>
                                <a:pt x="6966508" y="480818"/>
                                <a:pt x="6967270" y="481326"/>
                              </a:cubicBezTo>
                              <a:cubicBezTo>
                                <a:pt x="6968668" y="482342"/>
                                <a:pt x="6967144" y="484629"/>
                                <a:pt x="6967016" y="485900"/>
                              </a:cubicBezTo>
                              <a:cubicBezTo>
                                <a:pt x="6966508" y="486916"/>
                                <a:pt x="6965745" y="487552"/>
                                <a:pt x="6964856" y="487933"/>
                              </a:cubicBezTo>
                              <a:cubicBezTo>
                                <a:pt x="6962951" y="489330"/>
                                <a:pt x="6964730" y="490855"/>
                                <a:pt x="6963840" y="492634"/>
                              </a:cubicBezTo>
                              <a:cubicBezTo>
                                <a:pt x="6962823" y="494667"/>
                                <a:pt x="6958885" y="499622"/>
                                <a:pt x="6957106" y="500893"/>
                              </a:cubicBezTo>
                              <a:cubicBezTo>
                                <a:pt x="6954691" y="502545"/>
                                <a:pt x="6951388" y="502545"/>
                                <a:pt x="6948593" y="503180"/>
                              </a:cubicBezTo>
                              <a:cubicBezTo>
                                <a:pt x="6947068" y="503434"/>
                                <a:pt x="6944781" y="504323"/>
                                <a:pt x="6943257" y="504196"/>
                              </a:cubicBezTo>
                              <a:cubicBezTo>
                                <a:pt x="6941732" y="504069"/>
                                <a:pt x="6941478" y="502036"/>
                                <a:pt x="6940206" y="501655"/>
                              </a:cubicBezTo>
                              <a:cubicBezTo>
                                <a:pt x="6937539" y="500893"/>
                                <a:pt x="6937030" y="505340"/>
                                <a:pt x="6934362" y="502036"/>
                              </a:cubicBezTo>
                              <a:cubicBezTo>
                                <a:pt x="6931313" y="498352"/>
                                <a:pt x="6932075" y="497208"/>
                                <a:pt x="6927501" y="496573"/>
                              </a:cubicBezTo>
                              <a:cubicBezTo>
                                <a:pt x="6924579" y="496192"/>
                                <a:pt x="6925850" y="490982"/>
                                <a:pt x="6926738" y="489458"/>
                              </a:cubicBezTo>
                              <a:cubicBezTo>
                                <a:pt x="6928009" y="487298"/>
                                <a:pt x="6925341" y="486789"/>
                                <a:pt x="6925341" y="484883"/>
                              </a:cubicBezTo>
                              <a:cubicBezTo>
                                <a:pt x="6925214" y="482723"/>
                                <a:pt x="6926612" y="481834"/>
                                <a:pt x="6925722" y="479547"/>
                              </a:cubicBezTo>
                              <a:cubicBezTo>
                                <a:pt x="6924324" y="476243"/>
                                <a:pt x="6925214" y="473575"/>
                                <a:pt x="6928517" y="472686"/>
                              </a:cubicBezTo>
                              <a:cubicBezTo>
                                <a:pt x="6930677" y="472178"/>
                                <a:pt x="6929915" y="466587"/>
                                <a:pt x="6932838" y="464681"/>
                              </a:cubicBezTo>
                              <a:cubicBezTo>
                                <a:pt x="6935887" y="462648"/>
                                <a:pt x="6936904" y="463156"/>
                                <a:pt x="6939826" y="464427"/>
                              </a:cubicBezTo>
                              <a:cubicBezTo>
                                <a:pt x="6940842" y="464808"/>
                                <a:pt x="6941732" y="464554"/>
                                <a:pt x="6942494" y="463665"/>
                              </a:cubicBezTo>
                              <a:close/>
                              <a:moveTo>
                                <a:pt x="1383424" y="461759"/>
                              </a:moveTo>
                              <a:cubicBezTo>
                                <a:pt x="1385076" y="461759"/>
                                <a:pt x="1390666" y="462903"/>
                                <a:pt x="1391937" y="463919"/>
                              </a:cubicBezTo>
                              <a:cubicBezTo>
                                <a:pt x="1394224" y="465698"/>
                                <a:pt x="1399179" y="464936"/>
                                <a:pt x="1400958" y="466969"/>
                              </a:cubicBezTo>
                              <a:cubicBezTo>
                                <a:pt x="1401975" y="467985"/>
                                <a:pt x="1401466" y="472940"/>
                                <a:pt x="1402229" y="474719"/>
                              </a:cubicBezTo>
                              <a:cubicBezTo>
                                <a:pt x="1402610" y="475863"/>
                                <a:pt x="1405024" y="475990"/>
                                <a:pt x="1405913" y="476371"/>
                              </a:cubicBezTo>
                              <a:cubicBezTo>
                                <a:pt x="1407565" y="477133"/>
                                <a:pt x="1406422" y="479674"/>
                                <a:pt x="1406422" y="481072"/>
                              </a:cubicBezTo>
                              <a:cubicBezTo>
                                <a:pt x="1406041" y="481961"/>
                                <a:pt x="1405405" y="482851"/>
                                <a:pt x="1404516" y="483359"/>
                              </a:cubicBezTo>
                              <a:cubicBezTo>
                                <a:pt x="1402737" y="485011"/>
                                <a:pt x="1404770" y="486281"/>
                                <a:pt x="1404262" y="488187"/>
                              </a:cubicBezTo>
                              <a:cubicBezTo>
                                <a:pt x="1403499" y="490347"/>
                                <a:pt x="1400449" y="496065"/>
                                <a:pt x="1398798" y="497590"/>
                              </a:cubicBezTo>
                              <a:cubicBezTo>
                                <a:pt x="1396511" y="499623"/>
                                <a:pt x="1393335" y="500131"/>
                                <a:pt x="1390539" y="501274"/>
                              </a:cubicBezTo>
                              <a:lnTo>
                                <a:pt x="1390666" y="501402"/>
                              </a:lnTo>
                              <a:cubicBezTo>
                                <a:pt x="1389269" y="502037"/>
                                <a:pt x="1387109" y="503307"/>
                                <a:pt x="1385584" y="503307"/>
                              </a:cubicBezTo>
                              <a:cubicBezTo>
                                <a:pt x="1384186" y="503307"/>
                                <a:pt x="1383551" y="501274"/>
                                <a:pt x="1382153" y="501147"/>
                              </a:cubicBezTo>
                              <a:cubicBezTo>
                                <a:pt x="1379231" y="500766"/>
                                <a:pt x="1379612" y="505467"/>
                                <a:pt x="1376309" y="502545"/>
                              </a:cubicBezTo>
                              <a:cubicBezTo>
                                <a:pt x="1372751" y="499369"/>
                                <a:pt x="1373386" y="498225"/>
                                <a:pt x="1368558" y="498225"/>
                              </a:cubicBezTo>
                              <a:cubicBezTo>
                                <a:pt x="1365509" y="498225"/>
                                <a:pt x="1365890" y="492889"/>
                                <a:pt x="1366525" y="491110"/>
                              </a:cubicBezTo>
                              <a:cubicBezTo>
                                <a:pt x="1367414" y="488823"/>
                                <a:pt x="1364746" y="488696"/>
                                <a:pt x="1364365" y="486790"/>
                              </a:cubicBezTo>
                              <a:cubicBezTo>
                                <a:pt x="1363857" y="484630"/>
                                <a:pt x="1365128" y="483486"/>
                                <a:pt x="1363857" y="481326"/>
                              </a:cubicBezTo>
                              <a:cubicBezTo>
                                <a:pt x="1362078" y="478150"/>
                                <a:pt x="1362459" y="475354"/>
                                <a:pt x="1365636" y="473957"/>
                              </a:cubicBezTo>
                              <a:cubicBezTo>
                                <a:pt x="1367796" y="472940"/>
                                <a:pt x="1366017" y="467477"/>
                                <a:pt x="1368685" y="465063"/>
                              </a:cubicBezTo>
                              <a:cubicBezTo>
                                <a:pt x="1371353" y="462521"/>
                                <a:pt x="1372497" y="462776"/>
                                <a:pt x="1375673" y="463665"/>
                              </a:cubicBezTo>
                              <a:cubicBezTo>
                                <a:pt x="1376690" y="463919"/>
                                <a:pt x="1377579" y="463538"/>
                                <a:pt x="1378215" y="462521"/>
                              </a:cubicBezTo>
                              <a:cubicBezTo>
                                <a:pt x="1379993" y="460870"/>
                                <a:pt x="1381264" y="461759"/>
                                <a:pt x="1383424" y="461759"/>
                              </a:cubicBezTo>
                              <a:close/>
                              <a:moveTo>
                                <a:pt x="1929653" y="460996"/>
                              </a:moveTo>
                              <a:cubicBezTo>
                                <a:pt x="1931813" y="463410"/>
                                <a:pt x="1938293" y="458836"/>
                                <a:pt x="1942485" y="461250"/>
                              </a:cubicBezTo>
                              <a:cubicBezTo>
                                <a:pt x="1946932" y="463792"/>
                                <a:pt x="1947059" y="465316"/>
                                <a:pt x="1947313" y="469763"/>
                              </a:cubicBezTo>
                              <a:cubicBezTo>
                                <a:pt x="1947313" y="471161"/>
                                <a:pt x="1948201" y="472177"/>
                                <a:pt x="1949853" y="472559"/>
                              </a:cubicBezTo>
                              <a:cubicBezTo>
                                <a:pt x="1952776" y="474083"/>
                                <a:pt x="1952013" y="476243"/>
                                <a:pt x="1953030" y="479039"/>
                              </a:cubicBezTo>
                              <a:cubicBezTo>
                                <a:pt x="1953792" y="481071"/>
                                <a:pt x="1954554" y="488695"/>
                                <a:pt x="1953792" y="490855"/>
                              </a:cubicBezTo>
                              <a:lnTo>
                                <a:pt x="1953792" y="490601"/>
                              </a:lnTo>
                              <a:cubicBezTo>
                                <a:pt x="1952395" y="494286"/>
                                <a:pt x="1955317" y="500384"/>
                                <a:pt x="1953538" y="503561"/>
                              </a:cubicBezTo>
                              <a:cubicBezTo>
                                <a:pt x="1952522" y="505467"/>
                                <a:pt x="1945788" y="506865"/>
                                <a:pt x="1943882" y="508516"/>
                              </a:cubicBezTo>
                              <a:cubicBezTo>
                                <a:pt x="1942612" y="509660"/>
                                <a:pt x="1943374" y="512709"/>
                                <a:pt x="1943247" y="514107"/>
                              </a:cubicBezTo>
                              <a:cubicBezTo>
                                <a:pt x="1942866" y="516648"/>
                                <a:pt x="1939181" y="516140"/>
                                <a:pt x="1937402" y="516775"/>
                              </a:cubicBezTo>
                              <a:cubicBezTo>
                                <a:pt x="1936006" y="516775"/>
                                <a:pt x="1934734" y="516267"/>
                                <a:pt x="1933591" y="515377"/>
                              </a:cubicBezTo>
                              <a:cubicBezTo>
                                <a:pt x="1930668" y="513853"/>
                                <a:pt x="1929780" y="517156"/>
                                <a:pt x="1927112" y="517156"/>
                              </a:cubicBezTo>
                              <a:cubicBezTo>
                                <a:pt x="1924062" y="517283"/>
                                <a:pt x="1915294" y="515631"/>
                                <a:pt x="1912626" y="514107"/>
                              </a:cubicBezTo>
                              <a:cubicBezTo>
                                <a:pt x="1909069" y="512074"/>
                                <a:pt x="1906908" y="508008"/>
                                <a:pt x="1904367" y="504959"/>
                              </a:cubicBezTo>
                              <a:cubicBezTo>
                                <a:pt x="1903097" y="503434"/>
                                <a:pt x="1900555" y="501020"/>
                                <a:pt x="1899793" y="499114"/>
                              </a:cubicBezTo>
                              <a:cubicBezTo>
                                <a:pt x="1899031" y="497208"/>
                                <a:pt x="1901445" y="495683"/>
                                <a:pt x="1901064" y="493777"/>
                              </a:cubicBezTo>
                              <a:cubicBezTo>
                                <a:pt x="1900301" y="489966"/>
                                <a:pt x="1894329" y="492253"/>
                                <a:pt x="1896871" y="486789"/>
                              </a:cubicBezTo>
                              <a:cubicBezTo>
                                <a:pt x="1899539" y="480817"/>
                                <a:pt x="1901445" y="481071"/>
                                <a:pt x="1899285" y="474973"/>
                              </a:cubicBezTo>
                              <a:cubicBezTo>
                                <a:pt x="1897887" y="470907"/>
                                <a:pt x="1905129" y="469382"/>
                                <a:pt x="1907671" y="469382"/>
                              </a:cubicBezTo>
                              <a:cubicBezTo>
                                <a:pt x="1911101" y="469636"/>
                                <a:pt x="1910086" y="466206"/>
                                <a:pt x="1912372" y="464808"/>
                              </a:cubicBezTo>
                              <a:cubicBezTo>
                                <a:pt x="1915040" y="463283"/>
                                <a:pt x="1916946" y="464427"/>
                                <a:pt x="1919234" y="461886"/>
                              </a:cubicBezTo>
                              <a:cubicBezTo>
                                <a:pt x="1922665" y="458074"/>
                                <a:pt x="1926476" y="457439"/>
                                <a:pt x="1929653" y="460996"/>
                              </a:cubicBezTo>
                              <a:close/>
                              <a:moveTo>
                                <a:pt x="2277665" y="459853"/>
                              </a:moveTo>
                              <a:cubicBezTo>
                                <a:pt x="2279952" y="459726"/>
                                <a:pt x="2287703" y="461378"/>
                                <a:pt x="2289482" y="462776"/>
                              </a:cubicBezTo>
                              <a:cubicBezTo>
                                <a:pt x="2292658" y="465317"/>
                                <a:pt x="2299519" y="464300"/>
                                <a:pt x="2302060" y="467096"/>
                              </a:cubicBezTo>
                              <a:cubicBezTo>
                                <a:pt x="2303459" y="468620"/>
                                <a:pt x="2302824" y="475609"/>
                                <a:pt x="2303839" y="478023"/>
                              </a:cubicBezTo>
                              <a:lnTo>
                                <a:pt x="2303585" y="478023"/>
                              </a:lnTo>
                              <a:cubicBezTo>
                                <a:pt x="2304220" y="479548"/>
                                <a:pt x="2307524" y="479675"/>
                                <a:pt x="2308795" y="480310"/>
                              </a:cubicBezTo>
                              <a:cubicBezTo>
                                <a:pt x="2311208" y="481453"/>
                                <a:pt x="2309557" y="485011"/>
                                <a:pt x="2309557" y="486917"/>
                              </a:cubicBezTo>
                              <a:cubicBezTo>
                                <a:pt x="2309048" y="488315"/>
                                <a:pt x="2308159" y="489458"/>
                                <a:pt x="2306889" y="490220"/>
                              </a:cubicBezTo>
                              <a:cubicBezTo>
                                <a:pt x="2304603" y="492635"/>
                                <a:pt x="2307398" y="494413"/>
                                <a:pt x="2306634" y="497082"/>
                              </a:cubicBezTo>
                              <a:cubicBezTo>
                                <a:pt x="2305745" y="500131"/>
                                <a:pt x="2301425" y="508136"/>
                                <a:pt x="2299138" y="510296"/>
                              </a:cubicBezTo>
                              <a:cubicBezTo>
                                <a:pt x="2296089" y="513218"/>
                                <a:pt x="2291515" y="513980"/>
                                <a:pt x="2287703" y="515505"/>
                              </a:cubicBezTo>
                              <a:cubicBezTo>
                                <a:pt x="2285798" y="516268"/>
                                <a:pt x="2282620" y="518173"/>
                                <a:pt x="2280588" y="518173"/>
                              </a:cubicBezTo>
                              <a:cubicBezTo>
                                <a:pt x="2278554" y="518300"/>
                                <a:pt x="2277665" y="515505"/>
                                <a:pt x="2275759" y="515251"/>
                              </a:cubicBezTo>
                              <a:cubicBezTo>
                                <a:pt x="2271693" y="514743"/>
                                <a:pt x="2272202" y="521223"/>
                                <a:pt x="2267627" y="517157"/>
                              </a:cubicBezTo>
                              <a:cubicBezTo>
                                <a:pt x="2262672" y="512583"/>
                                <a:pt x="2263434" y="510931"/>
                                <a:pt x="2256827" y="511058"/>
                              </a:cubicBezTo>
                              <a:cubicBezTo>
                                <a:pt x="2252507" y="511185"/>
                                <a:pt x="2253143" y="503562"/>
                                <a:pt x="2254032" y="501148"/>
                              </a:cubicBezTo>
                              <a:cubicBezTo>
                                <a:pt x="2255176" y="497844"/>
                                <a:pt x="2251618" y="497717"/>
                                <a:pt x="2250983" y="495049"/>
                              </a:cubicBezTo>
                              <a:cubicBezTo>
                                <a:pt x="2250220" y="491999"/>
                                <a:pt x="2251999" y="490475"/>
                                <a:pt x="2250220" y="487425"/>
                              </a:cubicBezTo>
                              <a:cubicBezTo>
                                <a:pt x="2247552" y="482978"/>
                                <a:pt x="2248187" y="478912"/>
                                <a:pt x="2252634" y="477006"/>
                              </a:cubicBezTo>
                              <a:cubicBezTo>
                                <a:pt x="2255684" y="475736"/>
                                <a:pt x="2253270" y="468112"/>
                                <a:pt x="2256954" y="464682"/>
                              </a:cubicBezTo>
                              <a:cubicBezTo>
                                <a:pt x="2260767" y="461124"/>
                                <a:pt x="2262291" y="461505"/>
                                <a:pt x="2266738" y="462649"/>
                              </a:cubicBezTo>
                              <a:cubicBezTo>
                                <a:pt x="2268136" y="463030"/>
                                <a:pt x="2269406" y="462395"/>
                                <a:pt x="2270296" y="460997"/>
                              </a:cubicBezTo>
                              <a:cubicBezTo>
                                <a:pt x="2272837" y="458583"/>
                                <a:pt x="2274743" y="459980"/>
                                <a:pt x="2277665" y="459853"/>
                              </a:cubicBezTo>
                              <a:close/>
                              <a:moveTo>
                                <a:pt x="3858141" y="457439"/>
                              </a:moveTo>
                              <a:cubicBezTo>
                                <a:pt x="3861826" y="458710"/>
                                <a:pt x="3862207" y="459853"/>
                                <a:pt x="3862969" y="463157"/>
                              </a:cubicBezTo>
                              <a:cubicBezTo>
                                <a:pt x="3863350" y="464300"/>
                                <a:pt x="3864113" y="464936"/>
                                <a:pt x="3865383" y="464936"/>
                              </a:cubicBezTo>
                              <a:cubicBezTo>
                                <a:pt x="3867797" y="465698"/>
                                <a:pt x="3867543" y="467477"/>
                                <a:pt x="3868687" y="469383"/>
                              </a:cubicBezTo>
                              <a:lnTo>
                                <a:pt x="3868560" y="469383"/>
                              </a:lnTo>
                              <a:cubicBezTo>
                                <a:pt x="3869449" y="470780"/>
                                <a:pt x="3871101" y="476371"/>
                                <a:pt x="3870847" y="478150"/>
                              </a:cubicBezTo>
                              <a:cubicBezTo>
                                <a:pt x="3870465" y="481072"/>
                                <a:pt x="3873515" y="485265"/>
                                <a:pt x="3872626" y="487933"/>
                              </a:cubicBezTo>
                              <a:cubicBezTo>
                                <a:pt x="3872117" y="489458"/>
                                <a:pt x="3867416" y="491491"/>
                                <a:pt x="3866146" y="493016"/>
                              </a:cubicBezTo>
                              <a:cubicBezTo>
                                <a:pt x="3865383" y="494032"/>
                                <a:pt x="3866527" y="496319"/>
                                <a:pt x="3866527" y="497336"/>
                              </a:cubicBezTo>
                              <a:cubicBezTo>
                                <a:pt x="3866654" y="499241"/>
                                <a:pt x="3863604" y="499369"/>
                                <a:pt x="3862461" y="500131"/>
                              </a:cubicBezTo>
                              <a:cubicBezTo>
                                <a:pt x="3861444" y="500258"/>
                                <a:pt x="3860428" y="500131"/>
                                <a:pt x="3859411" y="499623"/>
                              </a:cubicBezTo>
                              <a:cubicBezTo>
                                <a:pt x="3856997" y="498987"/>
                                <a:pt x="3856870" y="501529"/>
                                <a:pt x="3854837" y="501910"/>
                              </a:cubicBezTo>
                              <a:cubicBezTo>
                                <a:pt x="3852550" y="502291"/>
                                <a:pt x="3845689" y="502418"/>
                                <a:pt x="3843529" y="501656"/>
                              </a:cubicBezTo>
                              <a:cubicBezTo>
                                <a:pt x="3840607" y="500766"/>
                                <a:pt x="3838447" y="497971"/>
                                <a:pt x="3836033" y="496065"/>
                              </a:cubicBezTo>
                              <a:cubicBezTo>
                                <a:pt x="3834762" y="495049"/>
                                <a:pt x="3832475" y="493524"/>
                                <a:pt x="3831713" y="492253"/>
                              </a:cubicBezTo>
                              <a:cubicBezTo>
                                <a:pt x="3830950" y="490983"/>
                                <a:pt x="3832475" y="489458"/>
                                <a:pt x="3831967" y="488060"/>
                              </a:cubicBezTo>
                              <a:cubicBezTo>
                                <a:pt x="3830823" y="485265"/>
                                <a:pt x="3826757" y="487806"/>
                                <a:pt x="3827774" y="483359"/>
                              </a:cubicBezTo>
                              <a:cubicBezTo>
                                <a:pt x="3828790" y="478404"/>
                                <a:pt x="3830188" y="478404"/>
                                <a:pt x="3827774" y="474084"/>
                              </a:cubicBezTo>
                              <a:cubicBezTo>
                                <a:pt x="3826122" y="471161"/>
                                <a:pt x="3831332" y="468874"/>
                                <a:pt x="3833237" y="468620"/>
                              </a:cubicBezTo>
                              <a:cubicBezTo>
                                <a:pt x="3835905" y="468239"/>
                                <a:pt x="3834635" y="465825"/>
                                <a:pt x="3836160" y="464427"/>
                              </a:cubicBezTo>
                              <a:cubicBezTo>
                                <a:pt x="3837938" y="462903"/>
                                <a:pt x="3839590" y="463538"/>
                                <a:pt x="3840861" y="461251"/>
                              </a:cubicBezTo>
                              <a:cubicBezTo>
                                <a:pt x="3842767" y="457947"/>
                                <a:pt x="3845689" y="456931"/>
                                <a:pt x="3848485" y="459091"/>
                              </a:cubicBezTo>
                              <a:cubicBezTo>
                                <a:pt x="3850390" y="460616"/>
                                <a:pt x="3854583" y="456296"/>
                                <a:pt x="3858141" y="457439"/>
                              </a:cubicBezTo>
                              <a:close/>
                              <a:moveTo>
                                <a:pt x="7201058" y="456295"/>
                              </a:moveTo>
                              <a:cubicBezTo>
                                <a:pt x="7204870" y="455660"/>
                                <a:pt x="7205759" y="456422"/>
                                <a:pt x="7208046" y="459090"/>
                              </a:cubicBezTo>
                              <a:cubicBezTo>
                                <a:pt x="7208809" y="459980"/>
                                <a:pt x="7209825" y="460107"/>
                                <a:pt x="7210969" y="459599"/>
                              </a:cubicBezTo>
                              <a:cubicBezTo>
                                <a:pt x="7213637" y="459090"/>
                                <a:pt x="7214272" y="460869"/>
                                <a:pt x="7216178" y="462013"/>
                              </a:cubicBezTo>
                              <a:cubicBezTo>
                                <a:pt x="7217703" y="462902"/>
                                <a:pt x="7221896" y="467222"/>
                                <a:pt x="7222404" y="468874"/>
                              </a:cubicBezTo>
                              <a:cubicBezTo>
                                <a:pt x="7223421" y="471796"/>
                                <a:pt x="7228122" y="474083"/>
                                <a:pt x="7228630" y="476879"/>
                              </a:cubicBezTo>
                              <a:cubicBezTo>
                                <a:pt x="7228757" y="478403"/>
                                <a:pt x="7225453" y="482596"/>
                                <a:pt x="7225072" y="484502"/>
                              </a:cubicBezTo>
                              <a:cubicBezTo>
                                <a:pt x="7224818" y="485773"/>
                                <a:pt x="7226851" y="487297"/>
                                <a:pt x="7227359" y="488187"/>
                              </a:cubicBezTo>
                              <a:lnTo>
                                <a:pt x="7227359" y="488314"/>
                              </a:lnTo>
                              <a:cubicBezTo>
                                <a:pt x="7228376" y="489966"/>
                                <a:pt x="7225835" y="491490"/>
                                <a:pt x="7225072" y="492761"/>
                              </a:cubicBezTo>
                              <a:cubicBezTo>
                                <a:pt x="7224183" y="493523"/>
                                <a:pt x="7223166" y="493777"/>
                                <a:pt x="7222023" y="493777"/>
                              </a:cubicBezTo>
                              <a:cubicBezTo>
                                <a:pt x="7219609" y="494286"/>
                                <a:pt x="7220625" y="496700"/>
                                <a:pt x="7218973" y="497970"/>
                              </a:cubicBezTo>
                              <a:cubicBezTo>
                                <a:pt x="7217195" y="499495"/>
                                <a:pt x="7211096" y="502799"/>
                                <a:pt x="7208681" y="503180"/>
                              </a:cubicBezTo>
                              <a:cubicBezTo>
                                <a:pt x="7205379" y="503688"/>
                                <a:pt x="7202202" y="502290"/>
                                <a:pt x="7199152" y="501655"/>
                              </a:cubicBezTo>
                              <a:cubicBezTo>
                                <a:pt x="7197500" y="501274"/>
                                <a:pt x="7194832" y="501020"/>
                                <a:pt x="7193435" y="500257"/>
                              </a:cubicBezTo>
                              <a:cubicBezTo>
                                <a:pt x="7192164" y="499368"/>
                                <a:pt x="7192799" y="497335"/>
                                <a:pt x="7191656" y="496319"/>
                              </a:cubicBezTo>
                              <a:cubicBezTo>
                                <a:pt x="7189369" y="494286"/>
                                <a:pt x="7186828" y="498606"/>
                                <a:pt x="7185684" y="494031"/>
                              </a:cubicBezTo>
                              <a:cubicBezTo>
                                <a:pt x="7184414" y="489076"/>
                                <a:pt x="7185684" y="488314"/>
                                <a:pt x="7181364" y="485646"/>
                              </a:cubicBezTo>
                              <a:cubicBezTo>
                                <a:pt x="7178569" y="483867"/>
                                <a:pt x="7182254" y="479293"/>
                                <a:pt x="7183778" y="478149"/>
                              </a:cubicBezTo>
                              <a:cubicBezTo>
                                <a:pt x="7185938" y="476497"/>
                                <a:pt x="7183651" y="474973"/>
                                <a:pt x="7184414" y="472940"/>
                              </a:cubicBezTo>
                              <a:cubicBezTo>
                                <a:pt x="7185303" y="470780"/>
                                <a:pt x="7187082" y="470526"/>
                                <a:pt x="7187208" y="467857"/>
                              </a:cubicBezTo>
                              <a:cubicBezTo>
                                <a:pt x="7187336" y="463918"/>
                                <a:pt x="7189496" y="461631"/>
                                <a:pt x="7193053" y="462267"/>
                              </a:cubicBezTo>
                              <a:cubicBezTo>
                                <a:pt x="7195595" y="462775"/>
                                <a:pt x="7197374" y="456930"/>
                                <a:pt x="7201058" y="456295"/>
                              </a:cubicBezTo>
                              <a:close/>
                              <a:moveTo>
                                <a:pt x="2155179" y="456295"/>
                              </a:moveTo>
                              <a:cubicBezTo>
                                <a:pt x="2156831" y="456168"/>
                                <a:pt x="2161912" y="457312"/>
                                <a:pt x="2163183" y="458328"/>
                              </a:cubicBezTo>
                              <a:cubicBezTo>
                                <a:pt x="2165343" y="460107"/>
                                <a:pt x="2169918" y="459472"/>
                                <a:pt x="2171697" y="461378"/>
                              </a:cubicBezTo>
                              <a:cubicBezTo>
                                <a:pt x="2172713" y="462394"/>
                                <a:pt x="2172205" y="467095"/>
                                <a:pt x="2172840" y="468747"/>
                              </a:cubicBezTo>
                              <a:cubicBezTo>
                                <a:pt x="2173349" y="469763"/>
                                <a:pt x="2175508" y="470018"/>
                                <a:pt x="2176398" y="470399"/>
                              </a:cubicBezTo>
                              <a:cubicBezTo>
                                <a:pt x="2178049" y="471161"/>
                                <a:pt x="2176905" y="473575"/>
                                <a:pt x="2176905" y="474846"/>
                              </a:cubicBezTo>
                              <a:cubicBezTo>
                                <a:pt x="2176525" y="475735"/>
                                <a:pt x="2176017" y="476498"/>
                                <a:pt x="2175128" y="477006"/>
                              </a:cubicBezTo>
                              <a:cubicBezTo>
                                <a:pt x="2173476" y="478530"/>
                                <a:pt x="2175382" y="479801"/>
                                <a:pt x="2174873" y="481580"/>
                              </a:cubicBezTo>
                              <a:cubicBezTo>
                                <a:pt x="2174238" y="483613"/>
                                <a:pt x="2171189" y="489076"/>
                                <a:pt x="2169663" y="490474"/>
                              </a:cubicBezTo>
                              <a:cubicBezTo>
                                <a:pt x="2167504" y="492380"/>
                                <a:pt x="2164326" y="492888"/>
                                <a:pt x="2161785" y="493905"/>
                              </a:cubicBezTo>
                              <a:cubicBezTo>
                                <a:pt x="2160389" y="494413"/>
                                <a:pt x="2158228" y="495683"/>
                                <a:pt x="2156831" y="495683"/>
                              </a:cubicBezTo>
                              <a:cubicBezTo>
                                <a:pt x="2155432" y="495810"/>
                                <a:pt x="2154797" y="493777"/>
                                <a:pt x="2153527" y="493650"/>
                              </a:cubicBezTo>
                              <a:lnTo>
                                <a:pt x="2153527" y="493905"/>
                              </a:lnTo>
                              <a:cubicBezTo>
                                <a:pt x="2150731" y="493523"/>
                                <a:pt x="2150985" y="497970"/>
                                <a:pt x="2147936" y="495175"/>
                              </a:cubicBezTo>
                              <a:cubicBezTo>
                                <a:pt x="2144633" y="492126"/>
                                <a:pt x="2145269" y="490982"/>
                                <a:pt x="2140695" y="490982"/>
                              </a:cubicBezTo>
                              <a:cubicBezTo>
                                <a:pt x="2137771" y="490982"/>
                                <a:pt x="2138280" y="485900"/>
                                <a:pt x="2138916" y="484248"/>
                              </a:cubicBezTo>
                              <a:cubicBezTo>
                                <a:pt x="2139804" y="481961"/>
                                <a:pt x="2137263" y="481961"/>
                                <a:pt x="2136882" y="480055"/>
                              </a:cubicBezTo>
                              <a:cubicBezTo>
                                <a:pt x="2136502" y="477895"/>
                                <a:pt x="2137645" y="476879"/>
                                <a:pt x="2136502" y="474846"/>
                              </a:cubicBezTo>
                              <a:cubicBezTo>
                                <a:pt x="2134723" y="471796"/>
                                <a:pt x="2135103" y="469128"/>
                                <a:pt x="2138152" y="467858"/>
                              </a:cubicBezTo>
                              <a:cubicBezTo>
                                <a:pt x="2140185" y="466968"/>
                                <a:pt x="2138661" y="461759"/>
                                <a:pt x="2141203" y="459472"/>
                              </a:cubicBezTo>
                              <a:cubicBezTo>
                                <a:pt x="2143743" y="457057"/>
                                <a:pt x="2144760" y="457312"/>
                                <a:pt x="2147810" y="458201"/>
                              </a:cubicBezTo>
                              <a:cubicBezTo>
                                <a:pt x="2148826" y="458455"/>
                                <a:pt x="2149589" y="458074"/>
                                <a:pt x="2150224" y="457057"/>
                              </a:cubicBezTo>
                              <a:cubicBezTo>
                                <a:pt x="2151875" y="455406"/>
                                <a:pt x="2153146" y="456295"/>
                                <a:pt x="2155179" y="456295"/>
                              </a:cubicBezTo>
                              <a:close/>
                              <a:moveTo>
                                <a:pt x="2485534" y="455279"/>
                              </a:moveTo>
                              <a:cubicBezTo>
                                <a:pt x="2487059" y="455152"/>
                                <a:pt x="2491887" y="456168"/>
                                <a:pt x="2493031" y="457057"/>
                              </a:cubicBezTo>
                              <a:cubicBezTo>
                                <a:pt x="2494937" y="458582"/>
                                <a:pt x="2499257" y="457947"/>
                                <a:pt x="2500909" y="459726"/>
                              </a:cubicBezTo>
                              <a:cubicBezTo>
                                <a:pt x="2501798" y="460742"/>
                                <a:pt x="2501417" y="465062"/>
                                <a:pt x="2502052" y="466587"/>
                              </a:cubicBezTo>
                              <a:cubicBezTo>
                                <a:pt x="2502433" y="467476"/>
                                <a:pt x="2504593" y="467603"/>
                                <a:pt x="2505356" y="467984"/>
                              </a:cubicBezTo>
                              <a:cubicBezTo>
                                <a:pt x="2506880" y="468620"/>
                                <a:pt x="2505864" y="470907"/>
                                <a:pt x="2505864" y="472050"/>
                              </a:cubicBezTo>
                              <a:cubicBezTo>
                                <a:pt x="2505483" y="472940"/>
                                <a:pt x="2504974" y="473575"/>
                                <a:pt x="2504212" y="474083"/>
                              </a:cubicBezTo>
                              <a:cubicBezTo>
                                <a:pt x="2502687" y="475608"/>
                                <a:pt x="2504466" y="476752"/>
                                <a:pt x="2503958" y="478403"/>
                              </a:cubicBezTo>
                              <a:cubicBezTo>
                                <a:pt x="2503450" y="480309"/>
                                <a:pt x="2500782" y="485264"/>
                                <a:pt x="2499257" y="486662"/>
                              </a:cubicBezTo>
                              <a:cubicBezTo>
                                <a:pt x="2497224" y="488568"/>
                                <a:pt x="2494429" y="488949"/>
                                <a:pt x="2492015" y="489966"/>
                              </a:cubicBezTo>
                              <a:cubicBezTo>
                                <a:pt x="2490744" y="490474"/>
                                <a:pt x="2488711" y="491617"/>
                                <a:pt x="2487440" y="491617"/>
                              </a:cubicBezTo>
                              <a:cubicBezTo>
                                <a:pt x="2486170" y="491617"/>
                                <a:pt x="2485662" y="489839"/>
                                <a:pt x="2484391" y="489711"/>
                              </a:cubicBezTo>
                              <a:cubicBezTo>
                                <a:pt x="2481850" y="489457"/>
                                <a:pt x="2482104" y="493523"/>
                                <a:pt x="2479181" y="490982"/>
                              </a:cubicBezTo>
                              <a:cubicBezTo>
                                <a:pt x="2476005" y="488187"/>
                                <a:pt x="2476513" y="487170"/>
                                <a:pt x="2472320" y="487170"/>
                              </a:cubicBezTo>
                              <a:cubicBezTo>
                                <a:pt x="2469652" y="487297"/>
                                <a:pt x="2470033" y="482469"/>
                                <a:pt x="2470542" y="480945"/>
                              </a:cubicBezTo>
                              <a:cubicBezTo>
                                <a:pt x="2471304" y="478912"/>
                                <a:pt x="2469017" y="478912"/>
                                <a:pt x="2468636" y="477133"/>
                              </a:cubicBezTo>
                              <a:cubicBezTo>
                                <a:pt x="2468127" y="475227"/>
                                <a:pt x="2469271" y="474210"/>
                                <a:pt x="2468127" y="472304"/>
                              </a:cubicBezTo>
                              <a:cubicBezTo>
                                <a:pt x="2466476" y="469509"/>
                                <a:pt x="2466857" y="466968"/>
                                <a:pt x="2469652" y="465824"/>
                              </a:cubicBezTo>
                              <a:cubicBezTo>
                                <a:pt x="2471558" y="465062"/>
                                <a:pt x="2470033" y="460234"/>
                                <a:pt x="2472320" y="458074"/>
                              </a:cubicBezTo>
                              <a:lnTo>
                                <a:pt x="2472575" y="458328"/>
                              </a:lnTo>
                              <a:cubicBezTo>
                                <a:pt x="2474861" y="456168"/>
                                <a:pt x="2475878" y="456295"/>
                                <a:pt x="2478673" y="457057"/>
                              </a:cubicBezTo>
                              <a:cubicBezTo>
                                <a:pt x="2479690" y="457312"/>
                                <a:pt x="2480452" y="456930"/>
                                <a:pt x="2480960" y="456041"/>
                              </a:cubicBezTo>
                              <a:cubicBezTo>
                                <a:pt x="2482485" y="454516"/>
                                <a:pt x="2483629" y="455279"/>
                                <a:pt x="2485534" y="455279"/>
                              </a:cubicBezTo>
                              <a:close/>
                              <a:moveTo>
                                <a:pt x="1589896" y="453881"/>
                              </a:moveTo>
                              <a:cubicBezTo>
                                <a:pt x="1592183" y="453754"/>
                                <a:pt x="1599933" y="455406"/>
                                <a:pt x="1601712" y="456804"/>
                              </a:cubicBezTo>
                              <a:cubicBezTo>
                                <a:pt x="1604889" y="459345"/>
                                <a:pt x="1611750" y="458329"/>
                                <a:pt x="1614291" y="461124"/>
                              </a:cubicBezTo>
                              <a:cubicBezTo>
                                <a:pt x="1615689" y="462648"/>
                                <a:pt x="1615054" y="469637"/>
                                <a:pt x="1616070" y="472051"/>
                              </a:cubicBezTo>
                              <a:lnTo>
                                <a:pt x="1615816" y="472051"/>
                              </a:lnTo>
                              <a:cubicBezTo>
                                <a:pt x="1616451" y="473576"/>
                                <a:pt x="1619755" y="473703"/>
                                <a:pt x="1621025" y="474338"/>
                              </a:cubicBezTo>
                              <a:cubicBezTo>
                                <a:pt x="1623439" y="475354"/>
                                <a:pt x="1621788" y="478912"/>
                                <a:pt x="1621788" y="480818"/>
                              </a:cubicBezTo>
                              <a:cubicBezTo>
                                <a:pt x="1621406" y="482216"/>
                                <a:pt x="1620517" y="483359"/>
                                <a:pt x="1619246" y="484121"/>
                              </a:cubicBezTo>
                              <a:cubicBezTo>
                                <a:pt x="1616832" y="486536"/>
                                <a:pt x="1619628" y="488314"/>
                                <a:pt x="1618865" y="490983"/>
                              </a:cubicBezTo>
                              <a:cubicBezTo>
                                <a:pt x="1617976" y="494032"/>
                                <a:pt x="1613656" y="502037"/>
                                <a:pt x="1611369" y="504197"/>
                              </a:cubicBezTo>
                              <a:cubicBezTo>
                                <a:pt x="1608319" y="507119"/>
                                <a:pt x="1603745" y="507881"/>
                                <a:pt x="1599933" y="509406"/>
                              </a:cubicBezTo>
                              <a:cubicBezTo>
                                <a:pt x="1598028" y="510168"/>
                                <a:pt x="1594851" y="512074"/>
                                <a:pt x="1592818" y="512074"/>
                              </a:cubicBezTo>
                              <a:cubicBezTo>
                                <a:pt x="1590785" y="512201"/>
                                <a:pt x="1589896" y="509406"/>
                                <a:pt x="1587990" y="509152"/>
                              </a:cubicBezTo>
                              <a:cubicBezTo>
                                <a:pt x="1583924" y="508644"/>
                                <a:pt x="1584432" y="515124"/>
                                <a:pt x="1579858" y="511058"/>
                              </a:cubicBezTo>
                              <a:cubicBezTo>
                                <a:pt x="1574903" y="506484"/>
                                <a:pt x="1575665" y="504959"/>
                                <a:pt x="1569058" y="504959"/>
                              </a:cubicBezTo>
                              <a:cubicBezTo>
                                <a:pt x="1564738" y="505086"/>
                                <a:pt x="1565373" y="497463"/>
                                <a:pt x="1566263" y="495049"/>
                              </a:cubicBezTo>
                              <a:cubicBezTo>
                                <a:pt x="1567406" y="491745"/>
                                <a:pt x="1563849" y="491618"/>
                                <a:pt x="1563213" y="488950"/>
                              </a:cubicBezTo>
                              <a:cubicBezTo>
                                <a:pt x="1562451" y="485900"/>
                                <a:pt x="1564230" y="484376"/>
                                <a:pt x="1562451" y="481326"/>
                              </a:cubicBezTo>
                              <a:cubicBezTo>
                                <a:pt x="1559910" y="477006"/>
                                <a:pt x="1560418" y="472940"/>
                                <a:pt x="1564865" y="471034"/>
                              </a:cubicBezTo>
                              <a:cubicBezTo>
                                <a:pt x="1567915" y="469764"/>
                                <a:pt x="1565501" y="462140"/>
                                <a:pt x="1569185" y="458710"/>
                              </a:cubicBezTo>
                              <a:cubicBezTo>
                                <a:pt x="1572997" y="455152"/>
                                <a:pt x="1574522" y="455533"/>
                                <a:pt x="1578969" y="456677"/>
                              </a:cubicBezTo>
                              <a:cubicBezTo>
                                <a:pt x="1580366" y="457058"/>
                                <a:pt x="1581637" y="456423"/>
                                <a:pt x="1582526" y="455025"/>
                              </a:cubicBezTo>
                              <a:cubicBezTo>
                                <a:pt x="1585068" y="452611"/>
                                <a:pt x="1586974" y="454008"/>
                                <a:pt x="1589896" y="453881"/>
                              </a:cubicBezTo>
                              <a:close/>
                              <a:moveTo>
                                <a:pt x="6149265" y="453754"/>
                              </a:moveTo>
                              <a:cubicBezTo>
                                <a:pt x="6150663" y="454389"/>
                                <a:pt x="6151933" y="459217"/>
                                <a:pt x="6153204" y="460615"/>
                              </a:cubicBezTo>
                              <a:cubicBezTo>
                                <a:pt x="6153966" y="461504"/>
                                <a:pt x="6156253" y="460869"/>
                                <a:pt x="6157270" y="460869"/>
                              </a:cubicBezTo>
                              <a:cubicBezTo>
                                <a:pt x="6159176" y="460996"/>
                                <a:pt x="6158922" y="463791"/>
                                <a:pt x="6159430" y="465062"/>
                              </a:cubicBezTo>
                              <a:cubicBezTo>
                                <a:pt x="6159557" y="466078"/>
                                <a:pt x="6159176" y="466968"/>
                                <a:pt x="6158541" y="467857"/>
                              </a:cubicBezTo>
                              <a:lnTo>
                                <a:pt x="6158286" y="468111"/>
                              </a:lnTo>
                              <a:cubicBezTo>
                                <a:pt x="6157270" y="470271"/>
                                <a:pt x="6159684" y="470907"/>
                                <a:pt x="6159811" y="472813"/>
                              </a:cubicBezTo>
                              <a:cubicBezTo>
                                <a:pt x="6159938" y="475100"/>
                                <a:pt x="6159049" y="481453"/>
                                <a:pt x="6158032" y="483485"/>
                              </a:cubicBezTo>
                              <a:cubicBezTo>
                                <a:pt x="6156762" y="486154"/>
                                <a:pt x="6153839" y="487806"/>
                                <a:pt x="6151679" y="489838"/>
                              </a:cubicBezTo>
                              <a:cubicBezTo>
                                <a:pt x="6150536" y="490855"/>
                                <a:pt x="6148884" y="492761"/>
                                <a:pt x="6147486" y="493396"/>
                              </a:cubicBezTo>
                              <a:cubicBezTo>
                                <a:pt x="6146216" y="494031"/>
                                <a:pt x="6144945" y="492253"/>
                                <a:pt x="6143547" y="492634"/>
                              </a:cubicBezTo>
                              <a:cubicBezTo>
                                <a:pt x="6140752" y="493269"/>
                                <a:pt x="6142658" y="497589"/>
                                <a:pt x="6138592" y="495937"/>
                              </a:cubicBezTo>
                              <a:cubicBezTo>
                                <a:pt x="6134145" y="494158"/>
                                <a:pt x="6134272" y="492761"/>
                                <a:pt x="6129825" y="494540"/>
                              </a:cubicBezTo>
                              <a:cubicBezTo>
                                <a:pt x="6127030" y="495683"/>
                                <a:pt x="6125505" y="490347"/>
                                <a:pt x="6125505" y="488568"/>
                              </a:cubicBezTo>
                              <a:cubicBezTo>
                                <a:pt x="6125505" y="486027"/>
                                <a:pt x="6122964" y="486916"/>
                                <a:pt x="6121948" y="485264"/>
                              </a:cubicBezTo>
                              <a:cubicBezTo>
                                <a:pt x="6120677" y="483358"/>
                                <a:pt x="6121439" y="481834"/>
                                <a:pt x="6119534" y="480309"/>
                              </a:cubicBezTo>
                              <a:cubicBezTo>
                                <a:pt x="6116611" y="478022"/>
                                <a:pt x="6115976" y="475227"/>
                                <a:pt x="6118517" y="472813"/>
                              </a:cubicBezTo>
                              <a:cubicBezTo>
                                <a:pt x="6120169" y="471161"/>
                                <a:pt x="6116611" y="466587"/>
                                <a:pt x="6118263" y="463410"/>
                              </a:cubicBezTo>
                              <a:cubicBezTo>
                                <a:pt x="6120042" y="460107"/>
                                <a:pt x="6121058" y="459853"/>
                                <a:pt x="6124362" y="459598"/>
                              </a:cubicBezTo>
                              <a:cubicBezTo>
                                <a:pt x="6125505" y="459471"/>
                                <a:pt x="6126140" y="458709"/>
                                <a:pt x="6126395" y="457565"/>
                              </a:cubicBezTo>
                              <a:cubicBezTo>
                                <a:pt x="6127538" y="455406"/>
                                <a:pt x="6129190" y="455914"/>
                                <a:pt x="6131096" y="455024"/>
                              </a:cubicBezTo>
                              <a:cubicBezTo>
                                <a:pt x="6132621" y="454389"/>
                                <a:pt x="6138211" y="453500"/>
                                <a:pt x="6139736" y="454008"/>
                              </a:cubicBezTo>
                              <a:cubicBezTo>
                                <a:pt x="6142531" y="454897"/>
                                <a:pt x="6146851" y="452610"/>
                                <a:pt x="6149265" y="453754"/>
                              </a:cubicBezTo>
                              <a:close/>
                              <a:moveTo>
                                <a:pt x="4145040" y="453627"/>
                              </a:moveTo>
                              <a:cubicBezTo>
                                <a:pt x="4146565" y="453627"/>
                                <a:pt x="4149106" y="453246"/>
                                <a:pt x="4150503" y="453627"/>
                              </a:cubicBezTo>
                              <a:cubicBezTo>
                                <a:pt x="4151901" y="454136"/>
                                <a:pt x="4151774" y="456169"/>
                                <a:pt x="4153044" y="456804"/>
                              </a:cubicBezTo>
                              <a:cubicBezTo>
                                <a:pt x="4155713" y="458074"/>
                                <a:pt x="4156856" y="453627"/>
                                <a:pt x="4159016" y="457439"/>
                              </a:cubicBezTo>
                              <a:lnTo>
                                <a:pt x="4164727" y="463895"/>
                              </a:lnTo>
                              <a:lnTo>
                                <a:pt x="4164226" y="471161"/>
                              </a:lnTo>
                              <a:cubicBezTo>
                                <a:pt x="4162701" y="473067"/>
                                <a:pt x="4165115" y="473957"/>
                                <a:pt x="4164861" y="475990"/>
                              </a:cubicBezTo>
                              <a:cubicBezTo>
                                <a:pt x="4164607" y="478277"/>
                                <a:pt x="4163082" y="478912"/>
                                <a:pt x="4163590" y="481326"/>
                              </a:cubicBezTo>
                              <a:cubicBezTo>
                                <a:pt x="4164353" y="484884"/>
                                <a:pt x="4162955" y="487425"/>
                                <a:pt x="4159524" y="487679"/>
                              </a:cubicBezTo>
                              <a:cubicBezTo>
                                <a:pt x="4157110" y="487806"/>
                                <a:pt x="4156984" y="493524"/>
                                <a:pt x="4153680" y="494922"/>
                              </a:cubicBezTo>
                              <a:cubicBezTo>
                                <a:pt x="4150376" y="496446"/>
                                <a:pt x="4149360" y="495938"/>
                                <a:pt x="4146691" y="494032"/>
                              </a:cubicBezTo>
                              <a:cubicBezTo>
                                <a:pt x="4145802" y="493397"/>
                                <a:pt x="4144786" y="493524"/>
                                <a:pt x="4143896" y="494286"/>
                              </a:cubicBezTo>
                              <a:cubicBezTo>
                                <a:pt x="4141609" y="495303"/>
                                <a:pt x="4140720" y="493905"/>
                                <a:pt x="4138687" y="493270"/>
                              </a:cubicBezTo>
                              <a:cubicBezTo>
                                <a:pt x="4137035" y="492762"/>
                                <a:pt x="4132334" y="489839"/>
                                <a:pt x="4131445" y="488441"/>
                              </a:cubicBezTo>
                              <a:cubicBezTo>
                                <a:pt x="4129793" y="486027"/>
                                <a:pt x="4125092" y="485011"/>
                                <a:pt x="4123948" y="482597"/>
                              </a:cubicBezTo>
                              <a:cubicBezTo>
                                <a:pt x="4123313" y="481199"/>
                                <a:pt x="4125346" y="476752"/>
                                <a:pt x="4125346" y="474846"/>
                              </a:cubicBezTo>
                              <a:cubicBezTo>
                                <a:pt x="4125346" y="473703"/>
                                <a:pt x="4123186" y="472813"/>
                                <a:pt x="4122424" y="472051"/>
                              </a:cubicBezTo>
                              <a:cubicBezTo>
                                <a:pt x="4121026" y="470780"/>
                                <a:pt x="4123059" y="468747"/>
                                <a:pt x="4123440" y="467477"/>
                              </a:cubicBezTo>
                              <a:cubicBezTo>
                                <a:pt x="4124075" y="466714"/>
                                <a:pt x="4124964" y="466206"/>
                                <a:pt x="4125981" y="465952"/>
                              </a:cubicBezTo>
                              <a:cubicBezTo>
                                <a:pt x="4128141" y="465063"/>
                                <a:pt x="4126616" y="463030"/>
                                <a:pt x="4127760" y="461505"/>
                              </a:cubicBezTo>
                              <a:cubicBezTo>
                                <a:pt x="4129158" y="459599"/>
                                <a:pt x="4133986" y="455279"/>
                                <a:pt x="4136019" y="454390"/>
                              </a:cubicBezTo>
                              <a:cubicBezTo>
                                <a:pt x="4138814" y="453246"/>
                                <a:pt x="4142117" y="453754"/>
                                <a:pt x="4145040" y="453627"/>
                              </a:cubicBezTo>
                              <a:close/>
                              <a:moveTo>
                                <a:pt x="930837" y="452864"/>
                              </a:moveTo>
                              <a:lnTo>
                                <a:pt x="930837" y="452991"/>
                              </a:lnTo>
                              <a:lnTo>
                                <a:pt x="930802" y="452939"/>
                              </a:lnTo>
                              <a:close/>
                              <a:moveTo>
                                <a:pt x="474313" y="452611"/>
                              </a:moveTo>
                              <a:cubicBezTo>
                                <a:pt x="478633" y="453246"/>
                                <a:pt x="479268" y="454516"/>
                                <a:pt x="480793" y="458074"/>
                              </a:cubicBezTo>
                              <a:cubicBezTo>
                                <a:pt x="481301" y="459218"/>
                                <a:pt x="482318" y="459726"/>
                                <a:pt x="483715" y="459599"/>
                              </a:cubicBezTo>
                              <a:cubicBezTo>
                                <a:pt x="486638" y="459980"/>
                                <a:pt x="486638" y="462013"/>
                                <a:pt x="488289" y="463919"/>
                              </a:cubicBezTo>
                              <a:cubicBezTo>
                                <a:pt x="489560" y="465316"/>
                                <a:pt x="492482" y="471288"/>
                                <a:pt x="492482" y="473321"/>
                              </a:cubicBezTo>
                              <a:cubicBezTo>
                                <a:pt x="492482" y="476752"/>
                                <a:pt x="496675" y="480818"/>
                                <a:pt x="496167" y="483994"/>
                              </a:cubicBezTo>
                              <a:cubicBezTo>
                                <a:pt x="495913" y="485773"/>
                                <a:pt x="490830" y="488949"/>
                                <a:pt x="489814" y="490855"/>
                              </a:cubicBezTo>
                              <a:cubicBezTo>
                                <a:pt x="489052" y="492126"/>
                                <a:pt x="490703" y="494413"/>
                                <a:pt x="490958" y="495556"/>
                              </a:cubicBezTo>
                              <a:cubicBezTo>
                                <a:pt x="491466" y="497716"/>
                                <a:pt x="488289" y="498479"/>
                                <a:pt x="487019" y="499495"/>
                              </a:cubicBezTo>
                              <a:cubicBezTo>
                                <a:pt x="485875" y="499876"/>
                                <a:pt x="484605" y="499876"/>
                                <a:pt x="483461" y="499495"/>
                              </a:cubicBezTo>
                              <a:cubicBezTo>
                                <a:pt x="480666" y="499114"/>
                                <a:pt x="480920" y="501909"/>
                                <a:pt x="478760" y="502799"/>
                              </a:cubicBezTo>
                              <a:lnTo>
                                <a:pt x="478887" y="502926"/>
                              </a:lnTo>
                              <a:cubicBezTo>
                                <a:pt x="476219" y="503942"/>
                                <a:pt x="468722" y="505213"/>
                                <a:pt x="466054" y="504832"/>
                              </a:cubicBezTo>
                              <a:cubicBezTo>
                                <a:pt x="462496" y="504196"/>
                                <a:pt x="459574" y="501655"/>
                                <a:pt x="456525" y="499876"/>
                              </a:cubicBezTo>
                              <a:cubicBezTo>
                                <a:pt x="454873" y="498987"/>
                                <a:pt x="452078" y="497716"/>
                                <a:pt x="450934" y="496446"/>
                              </a:cubicBezTo>
                              <a:cubicBezTo>
                                <a:pt x="449791" y="495048"/>
                                <a:pt x="451315" y="493015"/>
                                <a:pt x="450426" y="491618"/>
                              </a:cubicBezTo>
                              <a:cubicBezTo>
                                <a:pt x="448647" y="488695"/>
                                <a:pt x="444454" y="492380"/>
                                <a:pt x="444835" y="487171"/>
                              </a:cubicBezTo>
                              <a:cubicBezTo>
                                <a:pt x="445216" y="481453"/>
                                <a:pt x="446741" y="481199"/>
                                <a:pt x="443183" y="476752"/>
                              </a:cubicBezTo>
                              <a:cubicBezTo>
                                <a:pt x="440896" y="473829"/>
                                <a:pt x="446360" y="470272"/>
                                <a:pt x="448393" y="469636"/>
                              </a:cubicBezTo>
                              <a:cubicBezTo>
                                <a:pt x="451315" y="468747"/>
                                <a:pt x="449409" y="466206"/>
                                <a:pt x="450934" y="464427"/>
                              </a:cubicBezTo>
                              <a:cubicBezTo>
                                <a:pt x="452586" y="462394"/>
                                <a:pt x="454619" y="462775"/>
                                <a:pt x="455635" y="459980"/>
                              </a:cubicBezTo>
                              <a:cubicBezTo>
                                <a:pt x="457160" y="455914"/>
                                <a:pt x="460209" y="454135"/>
                                <a:pt x="463767" y="456168"/>
                              </a:cubicBezTo>
                              <a:cubicBezTo>
                                <a:pt x="466181" y="457566"/>
                                <a:pt x="470120" y="451975"/>
                                <a:pt x="474313" y="452611"/>
                              </a:cubicBezTo>
                              <a:close/>
                              <a:moveTo>
                                <a:pt x="5980785" y="452483"/>
                              </a:moveTo>
                              <a:cubicBezTo>
                                <a:pt x="5983199" y="450831"/>
                                <a:pt x="5984470" y="452483"/>
                                <a:pt x="5987011" y="452864"/>
                              </a:cubicBezTo>
                              <a:cubicBezTo>
                                <a:pt x="5988917" y="453118"/>
                                <a:pt x="5994889" y="455914"/>
                                <a:pt x="5996160" y="457439"/>
                              </a:cubicBezTo>
                              <a:cubicBezTo>
                                <a:pt x="5998446" y="460107"/>
                                <a:pt x="6004164" y="460488"/>
                                <a:pt x="6005816" y="463283"/>
                              </a:cubicBezTo>
                              <a:cubicBezTo>
                                <a:pt x="6006705" y="464808"/>
                                <a:pt x="6004926" y="470398"/>
                                <a:pt x="6005308" y="472558"/>
                              </a:cubicBezTo>
                              <a:lnTo>
                                <a:pt x="6005308" y="472686"/>
                              </a:lnTo>
                              <a:cubicBezTo>
                                <a:pt x="6005562" y="474083"/>
                                <a:pt x="6008357" y="474846"/>
                                <a:pt x="6009247" y="475608"/>
                              </a:cubicBezTo>
                              <a:cubicBezTo>
                                <a:pt x="6010898" y="477005"/>
                                <a:pt x="6008865" y="479674"/>
                                <a:pt x="6008611" y="481198"/>
                              </a:cubicBezTo>
                              <a:cubicBezTo>
                                <a:pt x="6007976" y="482215"/>
                                <a:pt x="6006959" y="482977"/>
                                <a:pt x="6005816" y="483358"/>
                              </a:cubicBezTo>
                              <a:cubicBezTo>
                                <a:pt x="6003402" y="484883"/>
                                <a:pt x="6005435" y="486916"/>
                                <a:pt x="6004291" y="488949"/>
                              </a:cubicBezTo>
                              <a:cubicBezTo>
                                <a:pt x="6002894" y="491236"/>
                                <a:pt x="5997938" y="497081"/>
                                <a:pt x="5995651" y="498351"/>
                              </a:cubicBezTo>
                              <a:cubicBezTo>
                                <a:pt x="5992602" y="500130"/>
                                <a:pt x="5988663" y="499876"/>
                                <a:pt x="5985232" y="500511"/>
                              </a:cubicBezTo>
                              <a:cubicBezTo>
                                <a:pt x="5983580" y="500893"/>
                                <a:pt x="5980658" y="501655"/>
                                <a:pt x="5978879" y="501401"/>
                              </a:cubicBezTo>
                              <a:cubicBezTo>
                                <a:pt x="5977227" y="501147"/>
                                <a:pt x="5976973" y="498606"/>
                                <a:pt x="5975449" y="498097"/>
                              </a:cubicBezTo>
                              <a:cubicBezTo>
                                <a:pt x="5972145" y="496827"/>
                                <a:pt x="5971383" y="502290"/>
                                <a:pt x="5968334" y="498097"/>
                              </a:cubicBezTo>
                              <a:cubicBezTo>
                                <a:pt x="5965157" y="493523"/>
                                <a:pt x="5966046" y="492253"/>
                                <a:pt x="5960583" y="491109"/>
                              </a:cubicBezTo>
                              <a:cubicBezTo>
                                <a:pt x="5957025" y="490474"/>
                                <a:pt x="5958931" y="484248"/>
                                <a:pt x="5960074" y="482469"/>
                              </a:cubicBezTo>
                              <a:cubicBezTo>
                                <a:pt x="5961726" y="479928"/>
                                <a:pt x="5958677" y="479293"/>
                                <a:pt x="5958677" y="476879"/>
                              </a:cubicBezTo>
                              <a:cubicBezTo>
                                <a:pt x="5958677" y="474337"/>
                                <a:pt x="5960329" y="473321"/>
                                <a:pt x="5959439" y="470526"/>
                              </a:cubicBezTo>
                              <a:cubicBezTo>
                                <a:pt x="5958042" y="466333"/>
                                <a:pt x="5959185" y="463156"/>
                                <a:pt x="5963251" y="462394"/>
                              </a:cubicBezTo>
                              <a:cubicBezTo>
                                <a:pt x="5966046" y="461886"/>
                                <a:pt x="5965411" y="455151"/>
                                <a:pt x="5969096" y="452991"/>
                              </a:cubicBezTo>
                              <a:cubicBezTo>
                                <a:pt x="5972908" y="450704"/>
                                <a:pt x="5974051" y="451340"/>
                                <a:pt x="5977482" y="453118"/>
                              </a:cubicBezTo>
                              <a:cubicBezTo>
                                <a:pt x="5978625" y="453754"/>
                                <a:pt x="5979769" y="453500"/>
                                <a:pt x="5980785" y="452483"/>
                              </a:cubicBezTo>
                              <a:close/>
                              <a:moveTo>
                                <a:pt x="274194" y="452230"/>
                              </a:moveTo>
                              <a:cubicBezTo>
                                <a:pt x="275973" y="452992"/>
                                <a:pt x="277752" y="458837"/>
                                <a:pt x="279403" y="460488"/>
                              </a:cubicBezTo>
                              <a:cubicBezTo>
                                <a:pt x="280547" y="461378"/>
                                <a:pt x="283215" y="460488"/>
                                <a:pt x="284486" y="460488"/>
                              </a:cubicBezTo>
                              <a:cubicBezTo>
                                <a:pt x="286773" y="460615"/>
                                <a:pt x="286646" y="464046"/>
                                <a:pt x="287281" y="465571"/>
                              </a:cubicBezTo>
                              <a:cubicBezTo>
                                <a:pt x="287281" y="466841"/>
                                <a:pt x="287027" y="468112"/>
                                <a:pt x="286265" y="469128"/>
                              </a:cubicBezTo>
                              <a:lnTo>
                                <a:pt x="286392" y="469510"/>
                              </a:lnTo>
                              <a:cubicBezTo>
                                <a:pt x="285248" y="472178"/>
                                <a:pt x="288170" y="472686"/>
                                <a:pt x="288425" y="475100"/>
                              </a:cubicBezTo>
                              <a:cubicBezTo>
                                <a:pt x="288679" y="478022"/>
                                <a:pt x="287916" y="485900"/>
                                <a:pt x="286773" y="488441"/>
                              </a:cubicBezTo>
                              <a:cubicBezTo>
                                <a:pt x="285248" y="491872"/>
                                <a:pt x="281818" y="494032"/>
                                <a:pt x="279276" y="496573"/>
                              </a:cubicBezTo>
                              <a:cubicBezTo>
                                <a:pt x="277879" y="497844"/>
                                <a:pt x="275973" y="500385"/>
                                <a:pt x="274321" y="501147"/>
                              </a:cubicBezTo>
                              <a:cubicBezTo>
                                <a:pt x="272669" y="501910"/>
                                <a:pt x="271018" y="499877"/>
                                <a:pt x="269366" y="500385"/>
                              </a:cubicBezTo>
                              <a:cubicBezTo>
                                <a:pt x="265935" y="501274"/>
                                <a:pt x="268476" y="506484"/>
                                <a:pt x="263394" y="504705"/>
                              </a:cubicBezTo>
                              <a:cubicBezTo>
                                <a:pt x="257930" y="502672"/>
                                <a:pt x="257930" y="501020"/>
                                <a:pt x="252594" y="503434"/>
                              </a:cubicBezTo>
                              <a:cubicBezTo>
                                <a:pt x="249036" y="504959"/>
                                <a:pt x="246876" y="498606"/>
                                <a:pt x="246876" y="496319"/>
                              </a:cubicBezTo>
                              <a:cubicBezTo>
                                <a:pt x="246622" y="493143"/>
                                <a:pt x="243700" y="494413"/>
                                <a:pt x="242302" y="492380"/>
                              </a:cubicBezTo>
                              <a:cubicBezTo>
                                <a:pt x="240650" y="490093"/>
                                <a:pt x="241540" y="488187"/>
                                <a:pt x="239126" y="486408"/>
                              </a:cubicBezTo>
                              <a:cubicBezTo>
                                <a:pt x="235568" y="483613"/>
                                <a:pt x="234679" y="480182"/>
                                <a:pt x="237601" y="477133"/>
                              </a:cubicBezTo>
                              <a:cubicBezTo>
                                <a:pt x="239507" y="474973"/>
                                <a:pt x="235060" y="469637"/>
                                <a:pt x="236839" y="465571"/>
                              </a:cubicBezTo>
                              <a:cubicBezTo>
                                <a:pt x="238745" y="461378"/>
                                <a:pt x="240015" y="461124"/>
                                <a:pt x="244081" y="460615"/>
                              </a:cubicBezTo>
                              <a:cubicBezTo>
                                <a:pt x="245352" y="460361"/>
                                <a:pt x="246114" y="459599"/>
                                <a:pt x="246368" y="458074"/>
                              </a:cubicBezTo>
                              <a:cubicBezTo>
                                <a:pt x="247512" y="455279"/>
                                <a:pt x="249545" y="455787"/>
                                <a:pt x="251959" y="454644"/>
                              </a:cubicBezTo>
                              <a:cubicBezTo>
                                <a:pt x="253738" y="453754"/>
                                <a:pt x="260599" y="452484"/>
                                <a:pt x="262505" y="452992"/>
                              </a:cubicBezTo>
                              <a:cubicBezTo>
                                <a:pt x="265935" y="454008"/>
                                <a:pt x="271145" y="450832"/>
                                <a:pt x="274194" y="452230"/>
                              </a:cubicBezTo>
                              <a:close/>
                              <a:moveTo>
                                <a:pt x="6289792" y="451975"/>
                              </a:moveTo>
                              <a:cubicBezTo>
                                <a:pt x="6293604" y="451340"/>
                                <a:pt x="6294494" y="452102"/>
                                <a:pt x="6296781" y="454644"/>
                              </a:cubicBezTo>
                              <a:cubicBezTo>
                                <a:pt x="6297543" y="455406"/>
                                <a:pt x="6298560" y="455533"/>
                                <a:pt x="6299703" y="455025"/>
                              </a:cubicBezTo>
                              <a:cubicBezTo>
                                <a:pt x="6302244" y="454516"/>
                                <a:pt x="6302879" y="456168"/>
                                <a:pt x="6304785" y="457312"/>
                              </a:cubicBezTo>
                              <a:cubicBezTo>
                                <a:pt x="6306183" y="458074"/>
                                <a:pt x="6310376" y="462140"/>
                                <a:pt x="6311011" y="463792"/>
                              </a:cubicBezTo>
                              <a:lnTo>
                                <a:pt x="6311138" y="463665"/>
                              </a:lnTo>
                              <a:cubicBezTo>
                                <a:pt x="6312155" y="466587"/>
                                <a:pt x="6316856" y="468620"/>
                                <a:pt x="6317364" y="471415"/>
                              </a:cubicBezTo>
                              <a:cubicBezTo>
                                <a:pt x="6317746" y="473067"/>
                                <a:pt x="6314442" y="477133"/>
                                <a:pt x="6314188" y="479039"/>
                              </a:cubicBezTo>
                              <a:cubicBezTo>
                                <a:pt x="6314061" y="480309"/>
                                <a:pt x="6316094" y="481707"/>
                                <a:pt x="6316602" y="482596"/>
                              </a:cubicBezTo>
                              <a:cubicBezTo>
                                <a:pt x="6317618" y="484248"/>
                                <a:pt x="6315077" y="485773"/>
                                <a:pt x="6314442" y="487043"/>
                              </a:cubicBezTo>
                              <a:cubicBezTo>
                                <a:pt x="6313680" y="487679"/>
                                <a:pt x="6312663" y="488060"/>
                                <a:pt x="6311519" y="488060"/>
                              </a:cubicBezTo>
                              <a:cubicBezTo>
                                <a:pt x="6309105" y="488568"/>
                                <a:pt x="6310122" y="490855"/>
                                <a:pt x="6308597" y="492253"/>
                              </a:cubicBezTo>
                              <a:cubicBezTo>
                                <a:pt x="6306818" y="493778"/>
                                <a:pt x="6300846" y="497081"/>
                                <a:pt x="6298560" y="497589"/>
                              </a:cubicBezTo>
                              <a:cubicBezTo>
                                <a:pt x="6295510" y="498225"/>
                                <a:pt x="6292334" y="496827"/>
                                <a:pt x="6289284" y="496319"/>
                              </a:cubicBezTo>
                              <a:cubicBezTo>
                                <a:pt x="6287759" y="496065"/>
                                <a:pt x="6285091" y="495938"/>
                                <a:pt x="6283693" y="495175"/>
                              </a:cubicBezTo>
                              <a:cubicBezTo>
                                <a:pt x="6282296" y="494413"/>
                                <a:pt x="6282931" y="492253"/>
                                <a:pt x="6281788" y="491364"/>
                              </a:cubicBezTo>
                              <a:cubicBezTo>
                                <a:pt x="6279374" y="489331"/>
                                <a:pt x="6277087" y="493778"/>
                                <a:pt x="6275816" y="489331"/>
                              </a:cubicBezTo>
                              <a:cubicBezTo>
                                <a:pt x="6274418" y="484502"/>
                                <a:pt x="6275562" y="483740"/>
                                <a:pt x="6271369" y="481199"/>
                              </a:cubicBezTo>
                              <a:cubicBezTo>
                                <a:pt x="6268573" y="479547"/>
                                <a:pt x="6272004" y="474973"/>
                                <a:pt x="6273529" y="473829"/>
                              </a:cubicBezTo>
                              <a:cubicBezTo>
                                <a:pt x="6275562" y="472178"/>
                                <a:pt x="6273402" y="470653"/>
                                <a:pt x="6274037" y="468747"/>
                              </a:cubicBezTo>
                              <a:cubicBezTo>
                                <a:pt x="6274800" y="466587"/>
                                <a:pt x="6276578" y="466206"/>
                                <a:pt x="6276578" y="463665"/>
                              </a:cubicBezTo>
                              <a:cubicBezTo>
                                <a:pt x="6276578" y="459853"/>
                                <a:pt x="6278611" y="457566"/>
                                <a:pt x="6282169" y="458074"/>
                              </a:cubicBezTo>
                              <a:cubicBezTo>
                                <a:pt x="6284583" y="458455"/>
                                <a:pt x="6286108" y="452611"/>
                                <a:pt x="6289792" y="451975"/>
                              </a:cubicBezTo>
                              <a:close/>
                              <a:moveTo>
                                <a:pt x="7368267" y="449943"/>
                              </a:moveTo>
                              <a:cubicBezTo>
                                <a:pt x="7370173" y="450070"/>
                                <a:pt x="7376399" y="452230"/>
                                <a:pt x="7377797" y="453627"/>
                              </a:cubicBezTo>
                              <a:cubicBezTo>
                                <a:pt x="7380338" y="456042"/>
                                <a:pt x="7386056" y="455915"/>
                                <a:pt x="7387962" y="458456"/>
                              </a:cubicBezTo>
                              <a:lnTo>
                                <a:pt x="7388341" y="467676"/>
                              </a:lnTo>
                              <a:lnTo>
                                <a:pt x="7388216" y="467604"/>
                              </a:lnTo>
                              <a:lnTo>
                                <a:pt x="7388343" y="467731"/>
                              </a:lnTo>
                              <a:lnTo>
                                <a:pt x="7388341" y="467676"/>
                              </a:lnTo>
                              <a:lnTo>
                                <a:pt x="7392409" y="470018"/>
                              </a:lnTo>
                              <a:cubicBezTo>
                                <a:pt x="7394315" y="471289"/>
                                <a:pt x="7392409" y="474084"/>
                                <a:pt x="7392409" y="475609"/>
                              </a:cubicBezTo>
                              <a:cubicBezTo>
                                <a:pt x="7391774" y="476625"/>
                                <a:pt x="7391011" y="477515"/>
                                <a:pt x="7389867" y="478023"/>
                              </a:cubicBezTo>
                              <a:cubicBezTo>
                                <a:pt x="7387580" y="479802"/>
                                <a:pt x="7389740" y="481580"/>
                                <a:pt x="7388851" y="483740"/>
                              </a:cubicBezTo>
                              <a:cubicBezTo>
                                <a:pt x="7387708" y="486282"/>
                                <a:pt x="7383387" y="492507"/>
                                <a:pt x="7381227" y="494032"/>
                              </a:cubicBezTo>
                              <a:cubicBezTo>
                                <a:pt x="7378305" y="496065"/>
                                <a:pt x="7374367" y="496319"/>
                                <a:pt x="7371063" y="497209"/>
                              </a:cubicBezTo>
                              <a:cubicBezTo>
                                <a:pt x="7369411" y="497717"/>
                                <a:pt x="7366616" y="498733"/>
                                <a:pt x="7364837" y="498733"/>
                              </a:cubicBezTo>
                              <a:cubicBezTo>
                                <a:pt x="7363185" y="498606"/>
                                <a:pt x="7362804" y="496192"/>
                                <a:pt x="7361152" y="495811"/>
                              </a:cubicBezTo>
                              <a:cubicBezTo>
                                <a:pt x="7357849" y="494922"/>
                                <a:pt x="7357595" y="500512"/>
                                <a:pt x="7354164" y="496573"/>
                              </a:cubicBezTo>
                              <a:cubicBezTo>
                                <a:pt x="7350479" y="492380"/>
                                <a:pt x="7351369" y="490983"/>
                                <a:pt x="7345778" y="490475"/>
                              </a:cubicBezTo>
                              <a:cubicBezTo>
                                <a:pt x="7342093" y="490220"/>
                                <a:pt x="7343364" y="483867"/>
                                <a:pt x="7344381" y="481962"/>
                              </a:cubicBezTo>
                              <a:cubicBezTo>
                                <a:pt x="7345778" y="479420"/>
                                <a:pt x="7342729" y="478912"/>
                                <a:pt x="7342475" y="476625"/>
                              </a:cubicBezTo>
                              <a:cubicBezTo>
                                <a:pt x="7342220" y="473957"/>
                                <a:pt x="7343745" y="472813"/>
                                <a:pt x="7342602" y="470145"/>
                              </a:cubicBezTo>
                              <a:cubicBezTo>
                                <a:pt x="7340823" y="466206"/>
                                <a:pt x="7341712" y="462903"/>
                                <a:pt x="7345651" y="461759"/>
                              </a:cubicBezTo>
                              <a:cubicBezTo>
                                <a:pt x="7348320" y="460997"/>
                                <a:pt x="7347049" y="454390"/>
                                <a:pt x="7350479" y="451849"/>
                              </a:cubicBezTo>
                              <a:cubicBezTo>
                                <a:pt x="7354037" y="449307"/>
                                <a:pt x="7355308" y="449816"/>
                                <a:pt x="7358865" y="451213"/>
                              </a:cubicBezTo>
                              <a:cubicBezTo>
                                <a:pt x="7360009" y="451594"/>
                                <a:pt x="7361152" y="451340"/>
                                <a:pt x="7362041" y="450197"/>
                              </a:cubicBezTo>
                              <a:cubicBezTo>
                                <a:pt x="7364328" y="448418"/>
                                <a:pt x="7365727" y="449816"/>
                                <a:pt x="7368267" y="449943"/>
                              </a:cubicBezTo>
                              <a:close/>
                              <a:moveTo>
                                <a:pt x="1797128" y="449689"/>
                              </a:moveTo>
                              <a:cubicBezTo>
                                <a:pt x="1798526" y="449689"/>
                                <a:pt x="1803353" y="450705"/>
                                <a:pt x="1804497" y="451594"/>
                              </a:cubicBezTo>
                              <a:cubicBezTo>
                                <a:pt x="1806531" y="453119"/>
                                <a:pt x="1810723" y="452484"/>
                                <a:pt x="1812374" y="454263"/>
                              </a:cubicBezTo>
                              <a:cubicBezTo>
                                <a:pt x="1813264" y="455279"/>
                                <a:pt x="1812884" y="459599"/>
                                <a:pt x="1813519" y="461124"/>
                              </a:cubicBezTo>
                              <a:cubicBezTo>
                                <a:pt x="1813900" y="462013"/>
                                <a:pt x="1816060" y="462140"/>
                                <a:pt x="1816822" y="462521"/>
                              </a:cubicBezTo>
                              <a:cubicBezTo>
                                <a:pt x="1818346" y="463157"/>
                                <a:pt x="1817330" y="465444"/>
                                <a:pt x="1817330" y="466587"/>
                              </a:cubicBezTo>
                              <a:cubicBezTo>
                                <a:pt x="1816949" y="467477"/>
                                <a:pt x="1816440" y="468112"/>
                                <a:pt x="1815679" y="468620"/>
                              </a:cubicBezTo>
                              <a:cubicBezTo>
                                <a:pt x="1814280" y="470145"/>
                                <a:pt x="1816060" y="471289"/>
                                <a:pt x="1815551" y="472940"/>
                              </a:cubicBezTo>
                              <a:cubicBezTo>
                                <a:pt x="1814916" y="474846"/>
                                <a:pt x="1812120" y="479929"/>
                                <a:pt x="1810723" y="481199"/>
                              </a:cubicBezTo>
                              <a:cubicBezTo>
                                <a:pt x="1808691" y="483105"/>
                                <a:pt x="1805894" y="483486"/>
                                <a:pt x="1803480" y="484503"/>
                              </a:cubicBezTo>
                              <a:cubicBezTo>
                                <a:pt x="1802210" y="485011"/>
                                <a:pt x="1800178" y="486154"/>
                                <a:pt x="1798907" y="486154"/>
                              </a:cubicBezTo>
                              <a:cubicBezTo>
                                <a:pt x="1797636" y="486154"/>
                                <a:pt x="1797128" y="484376"/>
                                <a:pt x="1795857" y="484248"/>
                              </a:cubicBezTo>
                              <a:cubicBezTo>
                                <a:pt x="1793316" y="483867"/>
                                <a:pt x="1793570" y="487933"/>
                                <a:pt x="1790648" y="485392"/>
                              </a:cubicBezTo>
                              <a:cubicBezTo>
                                <a:pt x="1787599" y="482597"/>
                                <a:pt x="1788107" y="481580"/>
                                <a:pt x="1783913" y="481580"/>
                              </a:cubicBezTo>
                              <a:cubicBezTo>
                                <a:pt x="1781246" y="481707"/>
                                <a:pt x="1781627" y="476879"/>
                                <a:pt x="1782135" y="475354"/>
                              </a:cubicBezTo>
                              <a:cubicBezTo>
                                <a:pt x="1782898" y="473322"/>
                                <a:pt x="1780611" y="473322"/>
                                <a:pt x="1780230" y="471543"/>
                              </a:cubicBezTo>
                              <a:cubicBezTo>
                                <a:pt x="1779721" y="469637"/>
                                <a:pt x="1780865" y="468620"/>
                                <a:pt x="1779721" y="466714"/>
                              </a:cubicBezTo>
                              <a:cubicBezTo>
                                <a:pt x="1778070" y="463919"/>
                                <a:pt x="1778451" y="461378"/>
                                <a:pt x="1781246" y="460234"/>
                              </a:cubicBezTo>
                              <a:cubicBezTo>
                                <a:pt x="1783152" y="459472"/>
                                <a:pt x="1781627" y="454644"/>
                                <a:pt x="1783913" y="452484"/>
                              </a:cubicBezTo>
                              <a:lnTo>
                                <a:pt x="1784168" y="452611"/>
                              </a:lnTo>
                              <a:cubicBezTo>
                                <a:pt x="1786455" y="450324"/>
                                <a:pt x="1787472" y="450578"/>
                                <a:pt x="1790267" y="451340"/>
                              </a:cubicBezTo>
                              <a:cubicBezTo>
                                <a:pt x="1791284" y="451594"/>
                                <a:pt x="1792046" y="451213"/>
                                <a:pt x="1792553" y="450324"/>
                              </a:cubicBezTo>
                              <a:cubicBezTo>
                                <a:pt x="1794078" y="448926"/>
                                <a:pt x="1795222" y="449689"/>
                                <a:pt x="1797128" y="449689"/>
                              </a:cubicBezTo>
                              <a:close/>
                              <a:moveTo>
                                <a:pt x="5627053" y="449307"/>
                              </a:moveTo>
                              <a:cubicBezTo>
                                <a:pt x="5630738" y="447783"/>
                                <a:pt x="5631754" y="448418"/>
                                <a:pt x="5634550" y="450451"/>
                              </a:cubicBezTo>
                              <a:cubicBezTo>
                                <a:pt x="5635566" y="451086"/>
                                <a:pt x="5636583" y="450959"/>
                                <a:pt x="5637599" y="450197"/>
                              </a:cubicBezTo>
                              <a:cubicBezTo>
                                <a:pt x="5640013" y="449180"/>
                                <a:pt x="5641030" y="450705"/>
                                <a:pt x="5643190" y="451340"/>
                              </a:cubicBezTo>
                              <a:cubicBezTo>
                                <a:pt x="5644841" y="451849"/>
                                <a:pt x="5649924" y="455025"/>
                                <a:pt x="5650813" y="456550"/>
                              </a:cubicBezTo>
                              <a:cubicBezTo>
                                <a:pt x="5652465" y="459218"/>
                                <a:pt x="5657547" y="460234"/>
                                <a:pt x="5658691" y="462903"/>
                              </a:cubicBezTo>
                              <a:cubicBezTo>
                                <a:pt x="5659326" y="464427"/>
                                <a:pt x="5657039" y="469129"/>
                                <a:pt x="5657039" y="471161"/>
                              </a:cubicBezTo>
                              <a:lnTo>
                                <a:pt x="5656785" y="471034"/>
                              </a:lnTo>
                              <a:cubicBezTo>
                                <a:pt x="5656785" y="472305"/>
                                <a:pt x="5659072" y="473321"/>
                                <a:pt x="5659835" y="474084"/>
                              </a:cubicBezTo>
                              <a:cubicBezTo>
                                <a:pt x="5661232" y="475481"/>
                                <a:pt x="5659072" y="477514"/>
                                <a:pt x="5658691" y="478912"/>
                              </a:cubicBezTo>
                              <a:cubicBezTo>
                                <a:pt x="5658056" y="479801"/>
                                <a:pt x="5657166" y="480310"/>
                                <a:pt x="5656023" y="480564"/>
                              </a:cubicBezTo>
                              <a:cubicBezTo>
                                <a:pt x="5653736" y="481580"/>
                                <a:pt x="5655260" y="483740"/>
                                <a:pt x="5653990" y="485392"/>
                              </a:cubicBezTo>
                              <a:cubicBezTo>
                                <a:pt x="5652592" y="487298"/>
                                <a:pt x="5647383" y="491872"/>
                                <a:pt x="5645223" y="492761"/>
                              </a:cubicBezTo>
                              <a:cubicBezTo>
                                <a:pt x="5642300" y="494032"/>
                                <a:pt x="5638870" y="493524"/>
                                <a:pt x="5635693" y="493524"/>
                              </a:cubicBezTo>
                              <a:cubicBezTo>
                                <a:pt x="5634042" y="493524"/>
                                <a:pt x="5631373" y="494032"/>
                                <a:pt x="5629849" y="493524"/>
                              </a:cubicBezTo>
                              <a:cubicBezTo>
                                <a:pt x="5628324" y="493016"/>
                                <a:pt x="5628451" y="490728"/>
                                <a:pt x="5627180" y="490093"/>
                              </a:cubicBezTo>
                              <a:cubicBezTo>
                                <a:pt x="5624385" y="488696"/>
                                <a:pt x="5622987" y="493397"/>
                                <a:pt x="5620827" y="489331"/>
                              </a:cubicBezTo>
                              <a:cubicBezTo>
                                <a:pt x="5618413" y="484884"/>
                                <a:pt x="5619557" y="483867"/>
                                <a:pt x="5614728" y="482216"/>
                              </a:cubicBezTo>
                              <a:cubicBezTo>
                                <a:pt x="5611679" y="481199"/>
                                <a:pt x="5614093" y="475990"/>
                                <a:pt x="5615364" y="474465"/>
                              </a:cubicBezTo>
                              <a:cubicBezTo>
                                <a:pt x="5617015" y="472305"/>
                                <a:pt x="5614475" y="471416"/>
                                <a:pt x="5614728" y="469256"/>
                              </a:cubicBezTo>
                              <a:cubicBezTo>
                                <a:pt x="5615110" y="466969"/>
                                <a:pt x="5616761" y="466206"/>
                                <a:pt x="5616253" y="463665"/>
                              </a:cubicBezTo>
                              <a:cubicBezTo>
                                <a:pt x="5615618" y="459853"/>
                                <a:pt x="5617015" y="457185"/>
                                <a:pt x="5620700" y="456931"/>
                              </a:cubicBezTo>
                              <a:cubicBezTo>
                                <a:pt x="5623242" y="456804"/>
                                <a:pt x="5623623" y="450705"/>
                                <a:pt x="5627053" y="449307"/>
                              </a:cubicBezTo>
                              <a:close/>
                              <a:moveTo>
                                <a:pt x="2616916" y="446257"/>
                              </a:moveTo>
                              <a:cubicBezTo>
                                <a:pt x="2619076" y="446003"/>
                                <a:pt x="2626573" y="447020"/>
                                <a:pt x="2628352" y="448290"/>
                              </a:cubicBezTo>
                              <a:cubicBezTo>
                                <a:pt x="2631656" y="450450"/>
                                <a:pt x="2638008" y="449180"/>
                                <a:pt x="2640676" y="451594"/>
                              </a:cubicBezTo>
                              <a:cubicBezTo>
                                <a:pt x="2642201" y="452991"/>
                                <a:pt x="2641946" y="459598"/>
                                <a:pt x="2643090" y="461885"/>
                              </a:cubicBezTo>
                              <a:cubicBezTo>
                                <a:pt x="2643725" y="463410"/>
                                <a:pt x="2646903" y="463283"/>
                                <a:pt x="2648173" y="463791"/>
                              </a:cubicBezTo>
                              <a:cubicBezTo>
                                <a:pt x="2650461" y="464808"/>
                                <a:pt x="2649063" y="468238"/>
                                <a:pt x="2649317" y="470017"/>
                              </a:cubicBezTo>
                              <a:cubicBezTo>
                                <a:pt x="2648935" y="471415"/>
                                <a:pt x="2648173" y="472431"/>
                                <a:pt x="2647029" y="473321"/>
                              </a:cubicBezTo>
                              <a:cubicBezTo>
                                <a:pt x="2644869" y="475608"/>
                                <a:pt x="2647665" y="477260"/>
                                <a:pt x="2647156" y="479801"/>
                              </a:cubicBezTo>
                              <a:cubicBezTo>
                                <a:pt x="2646394" y="482850"/>
                                <a:pt x="2642836" y="490728"/>
                                <a:pt x="2640803" y="492888"/>
                              </a:cubicBezTo>
                              <a:cubicBezTo>
                                <a:pt x="2638008" y="495810"/>
                                <a:pt x="2633815" y="496827"/>
                                <a:pt x="2630257" y="498605"/>
                              </a:cubicBezTo>
                              <a:cubicBezTo>
                                <a:pt x="2628352" y="499368"/>
                                <a:pt x="2625556" y="501274"/>
                                <a:pt x="2623523" y="501528"/>
                              </a:cubicBezTo>
                              <a:cubicBezTo>
                                <a:pt x="2621490" y="501782"/>
                                <a:pt x="2620601" y="498987"/>
                                <a:pt x="2618696" y="498987"/>
                              </a:cubicBezTo>
                              <a:cubicBezTo>
                                <a:pt x="2614883" y="498860"/>
                                <a:pt x="2615645" y="505085"/>
                                <a:pt x="2611071" y="501401"/>
                              </a:cubicBezTo>
                              <a:cubicBezTo>
                                <a:pt x="2606117" y="497462"/>
                                <a:pt x="2606752" y="495810"/>
                                <a:pt x="2600398" y="496318"/>
                              </a:cubicBezTo>
                              <a:cubicBezTo>
                                <a:pt x="2596332" y="496700"/>
                                <a:pt x="2596460" y="489330"/>
                                <a:pt x="2597095" y="487043"/>
                              </a:cubicBezTo>
                              <a:cubicBezTo>
                                <a:pt x="2597984" y="483867"/>
                                <a:pt x="2594554" y="483994"/>
                                <a:pt x="2593791" y="481453"/>
                              </a:cubicBezTo>
                              <a:lnTo>
                                <a:pt x="2593665" y="481453"/>
                              </a:lnTo>
                              <a:cubicBezTo>
                                <a:pt x="2592902" y="478530"/>
                                <a:pt x="2594427" y="477005"/>
                                <a:pt x="2592521" y="474210"/>
                              </a:cubicBezTo>
                              <a:cubicBezTo>
                                <a:pt x="2589725" y="470144"/>
                                <a:pt x="2590107" y="466333"/>
                                <a:pt x="2594172" y="464173"/>
                              </a:cubicBezTo>
                              <a:cubicBezTo>
                                <a:pt x="2596968" y="462775"/>
                                <a:pt x="2594172" y="455533"/>
                                <a:pt x="2597476" y="452102"/>
                              </a:cubicBezTo>
                              <a:cubicBezTo>
                                <a:pt x="2600781" y="448417"/>
                                <a:pt x="2602304" y="448671"/>
                                <a:pt x="2606624" y="449561"/>
                              </a:cubicBezTo>
                              <a:cubicBezTo>
                                <a:pt x="2608022" y="449815"/>
                                <a:pt x="2609165" y="449180"/>
                                <a:pt x="2609928" y="447782"/>
                              </a:cubicBezTo>
                              <a:cubicBezTo>
                                <a:pt x="2612215" y="445368"/>
                                <a:pt x="2614121" y="446638"/>
                                <a:pt x="2616916" y="446257"/>
                              </a:cubicBezTo>
                              <a:close/>
                              <a:moveTo>
                                <a:pt x="1460675" y="443844"/>
                              </a:moveTo>
                              <a:cubicBezTo>
                                <a:pt x="1462200" y="443844"/>
                                <a:pt x="1467155" y="445115"/>
                                <a:pt x="1468299" y="446131"/>
                              </a:cubicBezTo>
                              <a:cubicBezTo>
                                <a:pt x="1470205" y="447783"/>
                                <a:pt x="1474779" y="447402"/>
                                <a:pt x="1476303" y="449307"/>
                              </a:cubicBezTo>
                              <a:cubicBezTo>
                                <a:pt x="1477066" y="450324"/>
                                <a:pt x="1476430" y="454771"/>
                                <a:pt x="1477066" y="456423"/>
                              </a:cubicBezTo>
                              <a:cubicBezTo>
                                <a:pt x="1477447" y="457439"/>
                                <a:pt x="1479607" y="457566"/>
                                <a:pt x="1480369" y="458074"/>
                              </a:cubicBezTo>
                              <a:cubicBezTo>
                                <a:pt x="1481894" y="458964"/>
                                <a:pt x="1480623" y="461124"/>
                                <a:pt x="1480623" y="462395"/>
                              </a:cubicBezTo>
                              <a:cubicBezTo>
                                <a:pt x="1480242" y="463284"/>
                                <a:pt x="1479734" y="463919"/>
                                <a:pt x="1478845" y="464427"/>
                              </a:cubicBezTo>
                              <a:cubicBezTo>
                                <a:pt x="1477320" y="465825"/>
                                <a:pt x="1479099" y="467223"/>
                                <a:pt x="1478463" y="468874"/>
                              </a:cubicBezTo>
                              <a:cubicBezTo>
                                <a:pt x="1477828" y="470907"/>
                                <a:pt x="1474652" y="475990"/>
                                <a:pt x="1473127" y="477260"/>
                              </a:cubicBezTo>
                              <a:cubicBezTo>
                                <a:pt x="1470967" y="479039"/>
                                <a:pt x="1468045" y="479420"/>
                                <a:pt x="1465503" y="480310"/>
                              </a:cubicBezTo>
                              <a:cubicBezTo>
                                <a:pt x="1464106" y="480818"/>
                                <a:pt x="1462073" y="481835"/>
                                <a:pt x="1460675" y="481835"/>
                              </a:cubicBezTo>
                              <a:cubicBezTo>
                                <a:pt x="1459278" y="481707"/>
                                <a:pt x="1458896" y="479929"/>
                                <a:pt x="1457626" y="479675"/>
                              </a:cubicBezTo>
                              <a:cubicBezTo>
                                <a:pt x="1455085" y="479293"/>
                                <a:pt x="1455085" y="483486"/>
                                <a:pt x="1452289" y="480691"/>
                              </a:cubicBezTo>
                              <a:cubicBezTo>
                                <a:pt x="1449113" y="477642"/>
                                <a:pt x="1449748" y="476498"/>
                                <a:pt x="1445428" y="476371"/>
                              </a:cubicBezTo>
                              <a:cubicBezTo>
                                <a:pt x="1442633" y="476244"/>
                                <a:pt x="1443267" y="471289"/>
                                <a:pt x="1443903" y="469764"/>
                              </a:cubicBezTo>
                              <a:cubicBezTo>
                                <a:pt x="1444793" y="467604"/>
                                <a:pt x="1442379" y="467477"/>
                                <a:pt x="1442125" y="465698"/>
                              </a:cubicBezTo>
                              <a:cubicBezTo>
                                <a:pt x="1441743" y="463665"/>
                                <a:pt x="1442887" y="462776"/>
                                <a:pt x="1441871" y="460743"/>
                              </a:cubicBezTo>
                              <a:cubicBezTo>
                                <a:pt x="1440346" y="457820"/>
                                <a:pt x="1440854" y="455152"/>
                                <a:pt x="1443776" y="454136"/>
                              </a:cubicBezTo>
                              <a:cubicBezTo>
                                <a:pt x="1445809" y="453373"/>
                                <a:pt x="1444412" y="448291"/>
                                <a:pt x="1446953" y="446258"/>
                              </a:cubicBezTo>
                              <a:cubicBezTo>
                                <a:pt x="1449621" y="444098"/>
                                <a:pt x="1450637" y="444352"/>
                                <a:pt x="1453433" y="445242"/>
                              </a:cubicBezTo>
                              <a:cubicBezTo>
                                <a:pt x="1454449" y="445623"/>
                                <a:pt x="1455212" y="445242"/>
                                <a:pt x="1455847" y="444352"/>
                              </a:cubicBezTo>
                              <a:cubicBezTo>
                                <a:pt x="1457499" y="442827"/>
                                <a:pt x="1458768" y="443844"/>
                                <a:pt x="1460675" y="443844"/>
                              </a:cubicBezTo>
                              <a:close/>
                              <a:moveTo>
                                <a:pt x="7540305" y="441302"/>
                              </a:moveTo>
                              <a:cubicBezTo>
                                <a:pt x="7542211" y="440921"/>
                                <a:pt x="7548945" y="441683"/>
                                <a:pt x="7550597" y="442700"/>
                              </a:cubicBezTo>
                              <a:lnTo>
                                <a:pt x="7550851" y="442700"/>
                              </a:lnTo>
                              <a:cubicBezTo>
                                <a:pt x="7553774" y="444478"/>
                                <a:pt x="7559618" y="443081"/>
                                <a:pt x="7562032" y="445241"/>
                              </a:cubicBezTo>
                              <a:cubicBezTo>
                                <a:pt x="7563049" y="446003"/>
                                <a:pt x="7563303" y="449307"/>
                                <a:pt x="7563811" y="451848"/>
                              </a:cubicBezTo>
                              <a:lnTo>
                                <a:pt x="7563811" y="481834"/>
                              </a:lnTo>
                              <a:cubicBezTo>
                                <a:pt x="7563684" y="481961"/>
                                <a:pt x="7563557" y="482215"/>
                                <a:pt x="7563557" y="482215"/>
                              </a:cubicBezTo>
                              <a:cubicBezTo>
                                <a:pt x="7561143" y="485010"/>
                                <a:pt x="7557204" y="486027"/>
                                <a:pt x="7554154" y="487678"/>
                              </a:cubicBezTo>
                              <a:cubicBezTo>
                                <a:pt x="7552502" y="488568"/>
                                <a:pt x="7549962" y="490347"/>
                                <a:pt x="7548183" y="490601"/>
                              </a:cubicBezTo>
                              <a:cubicBezTo>
                                <a:pt x="7546404" y="490855"/>
                                <a:pt x="7545387" y="488441"/>
                                <a:pt x="7543735" y="488441"/>
                              </a:cubicBezTo>
                              <a:cubicBezTo>
                                <a:pt x="7540178" y="488441"/>
                                <a:pt x="7541195" y="493904"/>
                                <a:pt x="7536875" y="490855"/>
                              </a:cubicBezTo>
                              <a:cubicBezTo>
                                <a:pt x="7532173" y="487551"/>
                                <a:pt x="7532809" y="486027"/>
                                <a:pt x="7527091" y="486662"/>
                              </a:cubicBezTo>
                              <a:cubicBezTo>
                                <a:pt x="7523406" y="487043"/>
                                <a:pt x="7523279" y="480563"/>
                                <a:pt x="7523788" y="478403"/>
                              </a:cubicBezTo>
                              <a:cubicBezTo>
                                <a:pt x="7524423" y="475481"/>
                                <a:pt x="7521374" y="475735"/>
                                <a:pt x="7520611" y="473448"/>
                              </a:cubicBezTo>
                              <a:cubicBezTo>
                                <a:pt x="7519722" y="470907"/>
                                <a:pt x="7521119" y="469509"/>
                                <a:pt x="7519340" y="467095"/>
                              </a:cubicBezTo>
                              <a:cubicBezTo>
                                <a:pt x="7516673" y="463664"/>
                                <a:pt x="7516799" y="460107"/>
                                <a:pt x="7520484" y="458074"/>
                              </a:cubicBezTo>
                              <a:cubicBezTo>
                                <a:pt x="7523026" y="456676"/>
                                <a:pt x="7520230" y="450323"/>
                                <a:pt x="7523026" y="447147"/>
                              </a:cubicBezTo>
                              <a:cubicBezTo>
                                <a:pt x="7525948" y="443843"/>
                                <a:pt x="7527218" y="443970"/>
                                <a:pt x="7531157" y="444605"/>
                              </a:cubicBezTo>
                              <a:cubicBezTo>
                                <a:pt x="7532428" y="444860"/>
                                <a:pt x="7533444" y="444224"/>
                                <a:pt x="7534080" y="442954"/>
                              </a:cubicBezTo>
                              <a:cubicBezTo>
                                <a:pt x="7536112" y="440540"/>
                                <a:pt x="7537764" y="441683"/>
                                <a:pt x="7540305" y="441302"/>
                              </a:cubicBezTo>
                              <a:close/>
                              <a:moveTo>
                                <a:pt x="4017726" y="440540"/>
                              </a:moveTo>
                              <a:cubicBezTo>
                                <a:pt x="4018997" y="438888"/>
                                <a:pt x="4021665" y="440794"/>
                                <a:pt x="4023190" y="441048"/>
                              </a:cubicBezTo>
                              <a:cubicBezTo>
                                <a:pt x="4024334" y="441683"/>
                                <a:pt x="4025096" y="442573"/>
                                <a:pt x="4025477" y="443716"/>
                              </a:cubicBezTo>
                              <a:cubicBezTo>
                                <a:pt x="4027002" y="446003"/>
                                <a:pt x="4028907" y="444097"/>
                                <a:pt x="4030940" y="445114"/>
                              </a:cubicBezTo>
                              <a:cubicBezTo>
                                <a:pt x="4033355" y="446384"/>
                                <a:pt x="4039072" y="451213"/>
                                <a:pt x="4040470" y="453500"/>
                              </a:cubicBezTo>
                              <a:lnTo>
                                <a:pt x="4040343" y="453627"/>
                              </a:lnTo>
                              <a:cubicBezTo>
                                <a:pt x="4042249" y="456549"/>
                                <a:pt x="4042122" y="460361"/>
                                <a:pt x="4042757" y="463792"/>
                              </a:cubicBezTo>
                              <a:cubicBezTo>
                                <a:pt x="4043138" y="465443"/>
                                <a:pt x="4044027" y="468239"/>
                                <a:pt x="4043773" y="470017"/>
                              </a:cubicBezTo>
                              <a:cubicBezTo>
                                <a:pt x="4043519" y="471669"/>
                                <a:pt x="4041105" y="471923"/>
                                <a:pt x="4040597" y="473448"/>
                              </a:cubicBezTo>
                              <a:cubicBezTo>
                                <a:pt x="4039580" y="476624"/>
                                <a:pt x="4044917" y="477387"/>
                                <a:pt x="4040851" y="480436"/>
                              </a:cubicBezTo>
                              <a:cubicBezTo>
                                <a:pt x="4036404" y="483740"/>
                                <a:pt x="4035133" y="482723"/>
                                <a:pt x="4034117" y="488187"/>
                              </a:cubicBezTo>
                              <a:cubicBezTo>
                                <a:pt x="4033482" y="491744"/>
                                <a:pt x="4027383" y="489966"/>
                                <a:pt x="4025604" y="488822"/>
                              </a:cubicBezTo>
                              <a:cubicBezTo>
                                <a:pt x="4023063" y="487424"/>
                                <a:pt x="4022427" y="490347"/>
                                <a:pt x="4020140" y="490347"/>
                              </a:cubicBezTo>
                              <a:cubicBezTo>
                                <a:pt x="4017472" y="490474"/>
                                <a:pt x="4016583" y="488822"/>
                                <a:pt x="4013787" y="489711"/>
                              </a:cubicBezTo>
                              <a:cubicBezTo>
                                <a:pt x="4009849" y="491109"/>
                                <a:pt x="4006672" y="489966"/>
                                <a:pt x="4005783" y="486027"/>
                              </a:cubicBezTo>
                              <a:cubicBezTo>
                                <a:pt x="4005148" y="483232"/>
                                <a:pt x="3998541" y="483994"/>
                                <a:pt x="3996380" y="480436"/>
                              </a:cubicBezTo>
                              <a:cubicBezTo>
                                <a:pt x="3994093" y="476752"/>
                                <a:pt x="3994729" y="475608"/>
                                <a:pt x="3996380" y="472177"/>
                              </a:cubicBezTo>
                              <a:cubicBezTo>
                                <a:pt x="3996889" y="471034"/>
                                <a:pt x="3996634" y="470017"/>
                                <a:pt x="3995618" y="469001"/>
                              </a:cubicBezTo>
                              <a:cubicBezTo>
                                <a:pt x="3993966" y="466460"/>
                                <a:pt x="3995491" y="465189"/>
                                <a:pt x="3995872" y="462775"/>
                              </a:cubicBezTo>
                              <a:cubicBezTo>
                                <a:pt x="3996126" y="460869"/>
                                <a:pt x="3998667" y="454897"/>
                                <a:pt x="4000192" y="453627"/>
                              </a:cubicBezTo>
                              <a:cubicBezTo>
                                <a:pt x="4002733" y="451467"/>
                                <a:pt x="4003115" y="445749"/>
                                <a:pt x="4005783" y="444097"/>
                              </a:cubicBezTo>
                              <a:cubicBezTo>
                                <a:pt x="4007308" y="443208"/>
                                <a:pt x="4012771" y="444860"/>
                                <a:pt x="4014931" y="444479"/>
                              </a:cubicBezTo>
                              <a:cubicBezTo>
                                <a:pt x="4016329" y="444097"/>
                                <a:pt x="4016964" y="441556"/>
                                <a:pt x="4017726" y="440540"/>
                              </a:cubicBezTo>
                              <a:close/>
                              <a:moveTo>
                                <a:pt x="3220604" y="440016"/>
                              </a:moveTo>
                              <a:lnTo>
                                <a:pt x="3220702" y="440032"/>
                              </a:lnTo>
                              <a:lnTo>
                                <a:pt x="3220449" y="440159"/>
                              </a:lnTo>
                              <a:close/>
                              <a:moveTo>
                                <a:pt x="2059253" y="438380"/>
                              </a:moveTo>
                              <a:cubicBezTo>
                                <a:pt x="2061032" y="440413"/>
                                <a:pt x="2066496" y="436601"/>
                                <a:pt x="2070180" y="438634"/>
                              </a:cubicBezTo>
                              <a:cubicBezTo>
                                <a:pt x="2073992" y="440667"/>
                                <a:pt x="2074119" y="442064"/>
                                <a:pt x="2074245" y="445876"/>
                              </a:cubicBezTo>
                              <a:cubicBezTo>
                                <a:pt x="2074372" y="447147"/>
                                <a:pt x="2075136" y="447909"/>
                                <a:pt x="2076533" y="448290"/>
                              </a:cubicBezTo>
                              <a:cubicBezTo>
                                <a:pt x="2079202" y="449688"/>
                                <a:pt x="2078438" y="451594"/>
                                <a:pt x="2079329" y="453881"/>
                              </a:cubicBezTo>
                              <a:cubicBezTo>
                                <a:pt x="2079964" y="455660"/>
                                <a:pt x="2080599" y="462267"/>
                                <a:pt x="2079964" y="464046"/>
                              </a:cubicBezTo>
                              <a:cubicBezTo>
                                <a:pt x="2079202" y="465824"/>
                                <a:pt x="2079709" y="468112"/>
                                <a:pt x="2079964" y="470399"/>
                              </a:cubicBezTo>
                              <a:cubicBezTo>
                                <a:pt x="2082505" y="471542"/>
                                <a:pt x="2086444" y="471288"/>
                                <a:pt x="2088096" y="473067"/>
                              </a:cubicBezTo>
                              <a:cubicBezTo>
                                <a:pt x="2089112" y="474210"/>
                                <a:pt x="2088604" y="479166"/>
                                <a:pt x="2089366" y="480944"/>
                              </a:cubicBezTo>
                              <a:cubicBezTo>
                                <a:pt x="2089874" y="482088"/>
                                <a:pt x="2092289" y="482215"/>
                                <a:pt x="2093178" y="482596"/>
                              </a:cubicBezTo>
                              <a:cubicBezTo>
                                <a:pt x="2094830" y="483359"/>
                                <a:pt x="2093686" y="485900"/>
                                <a:pt x="2093686" y="487297"/>
                              </a:cubicBezTo>
                              <a:cubicBezTo>
                                <a:pt x="2093305" y="488314"/>
                                <a:pt x="2092670" y="489076"/>
                                <a:pt x="2091780" y="489711"/>
                              </a:cubicBezTo>
                              <a:cubicBezTo>
                                <a:pt x="2090001" y="491490"/>
                                <a:pt x="2092034" y="492761"/>
                                <a:pt x="2091526" y="494667"/>
                              </a:cubicBezTo>
                              <a:cubicBezTo>
                                <a:pt x="2090764" y="496954"/>
                                <a:pt x="2087714" y="502672"/>
                                <a:pt x="2086063" y="504196"/>
                              </a:cubicBezTo>
                              <a:cubicBezTo>
                                <a:pt x="2083777" y="506356"/>
                                <a:pt x="2080599" y="506864"/>
                                <a:pt x="2077803" y="508008"/>
                              </a:cubicBezTo>
                              <a:lnTo>
                                <a:pt x="2077931" y="507881"/>
                              </a:lnTo>
                              <a:cubicBezTo>
                                <a:pt x="2076533" y="508389"/>
                                <a:pt x="2074372" y="509787"/>
                                <a:pt x="2072849" y="509787"/>
                              </a:cubicBezTo>
                              <a:cubicBezTo>
                                <a:pt x="2071451" y="509787"/>
                                <a:pt x="2070816" y="507754"/>
                                <a:pt x="2069418" y="507627"/>
                              </a:cubicBezTo>
                              <a:cubicBezTo>
                                <a:pt x="2066496" y="507246"/>
                                <a:pt x="2066877" y="511947"/>
                                <a:pt x="2063573" y="509024"/>
                              </a:cubicBezTo>
                              <a:cubicBezTo>
                                <a:pt x="2060016" y="505848"/>
                                <a:pt x="2060651" y="504704"/>
                                <a:pt x="2055823" y="504704"/>
                              </a:cubicBezTo>
                              <a:cubicBezTo>
                                <a:pt x="2052773" y="504704"/>
                                <a:pt x="2053154" y="499368"/>
                                <a:pt x="2053790" y="497589"/>
                              </a:cubicBezTo>
                              <a:cubicBezTo>
                                <a:pt x="2054679" y="495302"/>
                                <a:pt x="2052138" y="495175"/>
                                <a:pt x="2051630" y="493269"/>
                              </a:cubicBezTo>
                              <a:cubicBezTo>
                                <a:pt x="2051121" y="491109"/>
                                <a:pt x="2052392" y="489966"/>
                                <a:pt x="2051121" y="487806"/>
                              </a:cubicBezTo>
                              <a:cubicBezTo>
                                <a:pt x="2050740" y="487170"/>
                                <a:pt x="2050486" y="486535"/>
                                <a:pt x="2050359" y="485900"/>
                              </a:cubicBezTo>
                              <a:cubicBezTo>
                                <a:pt x="2048072" y="485392"/>
                                <a:pt x="2045785" y="484883"/>
                                <a:pt x="2044769" y="484248"/>
                              </a:cubicBezTo>
                              <a:cubicBezTo>
                                <a:pt x="2041592" y="482469"/>
                                <a:pt x="2039813" y="479039"/>
                                <a:pt x="2037653" y="476370"/>
                              </a:cubicBezTo>
                              <a:cubicBezTo>
                                <a:pt x="2036510" y="474973"/>
                                <a:pt x="2034350" y="472940"/>
                                <a:pt x="2033714" y="471288"/>
                              </a:cubicBezTo>
                              <a:cubicBezTo>
                                <a:pt x="2033079" y="469763"/>
                                <a:pt x="2035112" y="468366"/>
                                <a:pt x="2034858" y="466714"/>
                              </a:cubicBezTo>
                              <a:cubicBezTo>
                                <a:pt x="2034223" y="463283"/>
                                <a:pt x="2029013" y="465316"/>
                                <a:pt x="2031173" y="460615"/>
                              </a:cubicBezTo>
                              <a:cubicBezTo>
                                <a:pt x="2033460" y="455533"/>
                                <a:pt x="2034985" y="455787"/>
                                <a:pt x="2033206" y="450450"/>
                              </a:cubicBezTo>
                              <a:cubicBezTo>
                                <a:pt x="2032063" y="447020"/>
                                <a:pt x="2038289" y="445622"/>
                                <a:pt x="2040449" y="445622"/>
                              </a:cubicBezTo>
                              <a:cubicBezTo>
                                <a:pt x="2043371" y="445749"/>
                                <a:pt x="2042482" y="442827"/>
                                <a:pt x="2044515" y="441683"/>
                              </a:cubicBezTo>
                              <a:cubicBezTo>
                                <a:pt x="2046675" y="440286"/>
                                <a:pt x="2048453" y="441302"/>
                                <a:pt x="2050359" y="439142"/>
                              </a:cubicBezTo>
                              <a:cubicBezTo>
                                <a:pt x="2053282" y="435966"/>
                                <a:pt x="2056585" y="435330"/>
                                <a:pt x="2059253" y="438380"/>
                              </a:cubicBezTo>
                              <a:close/>
                              <a:moveTo>
                                <a:pt x="1245946" y="437236"/>
                              </a:moveTo>
                              <a:cubicBezTo>
                                <a:pt x="1248359" y="437236"/>
                                <a:pt x="1256236" y="439396"/>
                                <a:pt x="1258015" y="440921"/>
                              </a:cubicBezTo>
                              <a:cubicBezTo>
                                <a:pt x="1261192" y="443589"/>
                                <a:pt x="1268307" y="442954"/>
                                <a:pt x="1270848" y="446003"/>
                              </a:cubicBezTo>
                              <a:cubicBezTo>
                                <a:pt x="1272245" y="447782"/>
                                <a:pt x="1271229" y="454898"/>
                                <a:pt x="1272119" y="457439"/>
                              </a:cubicBezTo>
                              <a:lnTo>
                                <a:pt x="1272245" y="457439"/>
                              </a:lnTo>
                              <a:cubicBezTo>
                                <a:pt x="1272880" y="459091"/>
                                <a:pt x="1276312" y="459472"/>
                                <a:pt x="1277582" y="460107"/>
                              </a:cubicBezTo>
                              <a:cubicBezTo>
                                <a:pt x="1279869" y="461505"/>
                                <a:pt x="1277963" y="465062"/>
                                <a:pt x="1277963" y="466968"/>
                              </a:cubicBezTo>
                              <a:cubicBezTo>
                                <a:pt x="1277328" y="468366"/>
                                <a:pt x="1276312" y="469509"/>
                                <a:pt x="1275041" y="470272"/>
                              </a:cubicBezTo>
                              <a:cubicBezTo>
                                <a:pt x="1272373" y="472559"/>
                                <a:pt x="1275295" y="474592"/>
                                <a:pt x="1274279" y="477260"/>
                              </a:cubicBezTo>
                              <a:cubicBezTo>
                                <a:pt x="1273135" y="480436"/>
                                <a:pt x="1268307" y="488441"/>
                                <a:pt x="1265766" y="490474"/>
                              </a:cubicBezTo>
                              <a:cubicBezTo>
                                <a:pt x="1262335" y="493396"/>
                                <a:pt x="1257634" y="493905"/>
                                <a:pt x="1253568" y="495302"/>
                              </a:cubicBezTo>
                              <a:cubicBezTo>
                                <a:pt x="1251408" y="495938"/>
                                <a:pt x="1248105" y="497589"/>
                                <a:pt x="1245946" y="497589"/>
                              </a:cubicBezTo>
                              <a:cubicBezTo>
                                <a:pt x="1243786" y="497589"/>
                                <a:pt x="1243149" y="494667"/>
                                <a:pt x="1241117" y="494286"/>
                              </a:cubicBezTo>
                              <a:cubicBezTo>
                                <a:pt x="1237052" y="493523"/>
                                <a:pt x="1237052" y="500258"/>
                                <a:pt x="1232604" y="495811"/>
                              </a:cubicBezTo>
                              <a:cubicBezTo>
                                <a:pt x="1227776" y="490855"/>
                                <a:pt x="1228665" y="489203"/>
                                <a:pt x="1221804" y="488949"/>
                              </a:cubicBezTo>
                              <a:cubicBezTo>
                                <a:pt x="1217229" y="488822"/>
                                <a:pt x="1218373" y="480945"/>
                                <a:pt x="1219390" y="478531"/>
                              </a:cubicBezTo>
                              <a:cubicBezTo>
                                <a:pt x="1220787" y="475100"/>
                                <a:pt x="1217102" y="474846"/>
                                <a:pt x="1216594" y="472050"/>
                              </a:cubicBezTo>
                              <a:cubicBezTo>
                                <a:pt x="1215960" y="468874"/>
                                <a:pt x="1217865" y="467349"/>
                                <a:pt x="1216214" y="464173"/>
                              </a:cubicBezTo>
                              <a:cubicBezTo>
                                <a:pt x="1213799" y="459472"/>
                                <a:pt x="1214562" y="455406"/>
                                <a:pt x="1219262" y="453627"/>
                              </a:cubicBezTo>
                              <a:cubicBezTo>
                                <a:pt x="1222439" y="452483"/>
                                <a:pt x="1220407" y="444352"/>
                                <a:pt x="1224345" y="441048"/>
                              </a:cubicBezTo>
                              <a:cubicBezTo>
                                <a:pt x="1228412" y="437618"/>
                                <a:pt x="1230063" y="437999"/>
                                <a:pt x="1234509" y="439523"/>
                              </a:cubicBezTo>
                              <a:cubicBezTo>
                                <a:pt x="1236035" y="439905"/>
                                <a:pt x="1237306" y="439396"/>
                                <a:pt x="1238321" y="437999"/>
                              </a:cubicBezTo>
                              <a:cubicBezTo>
                                <a:pt x="1240989" y="435585"/>
                                <a:pt x="1242896" y="437236"/>
                                <a:pt x="1245946" y="437236"/>
                              </a:cubicBezTo>
                              <a:close/>
                              <a:moveTo>
                                <a:pt x="5516259" y="436093"/>
                              </a:moveTo>
                              <a:cubicBezTo>
                                <a:pt x="5518164" y="436093"/>
                                <a:pt x="5522358" y="440794"/>
                                <a:pt x="5524644" y="441557"/>
                              </a:cubicBezTo>
                              <a:cubicBezTo>
                                <a:pt x="5526169" y="442065"/>
                                <a:pt x="5528329" y="440032"/>
                                <a:pt x="5529473" y="439524"/>
                              </a:cubicBezTo>
                              <a:cubicBezTo>
                                <a:pt x="5531633" y="438634"/>
                                <a:pt x="5533030" y="441938"/>
                                <a:pt x="5534301" y="443081"/>
                              </a:cubicBezTo>
                              <a:cubicBezTo>
                                <a:pt x="5534936" y="444352"/>
                                <a:pt x="5535191" y="445622"/>
                                <a:pt x="5534936" y="446893"/>
                              </a:cubicBezTo>
                              <a:lnTo>
                                <a:pt x="5534809" y="446893"/>
                              </a:lnTo>
                              <a:cubicBezTo>
                                <a:pt x="5534809" y="449942"/>
                                <a:pt x="5537859" y="449180"/>
                                <a:pt x="5539129" y="451340"/>
                              </a:cubicBezTo>
                              <a:cubicBezTo>
                                <a:pt x="5540654" y="453881"/>
                                <a:pt x="5543322" y="461632"/>
                                <a:pt x="5543322" y="464427"/>
                              </a:cubicBezTo>
                              <a:cubicBezTo>
                                <a:pt x="5543322" y="468239"/>
                                <a:pt x="5541035" y="471796"/>
                                <a:pt x="5539765" y="475227"/>
                              </a:cubicBezTo>
                              <a:cubicBezTo>
                                <a:pt x="5539002" y="477006"/>
                                <a:pt x="5538367" y="480182"/>
                                <a:pt x="5537096" y="481580"/>
                              </a:cubicBezTo>
                              <a:cubicBezTo>
                                <a:pt x="5535826" y="482978"/>
                                <a:pt x="5533539" y="481834"/>
                                <a:pt x="5532141" y="482978"/>
                              </a:cubicBezTo>
                              <a:cubicBezTo>
                                <a:pt x="5529346" y="485392"/>
                                <a:pt x="5534047" y="489076"/>
                                <a:pt x="5528456" y="489585"/>
                              </a:cubicBezTo>
                              <a:cubicBezTo>
                                <a:pt x="5522358" y="490093"/>
                                <a:pt x="5521849" y="488568"/>
                                <a:pt x="5517783" y="493015"/>
                              </a:cubicBezTo>
                              <a:cubicBezTo>
                                <a:pt x="5515115" y="495938"/>
                                <a:pt x="5510414" y="490855"/>
                                <a:pt x="5509397" y="488822"/>
                              </a:cubicBezTo>
                              <a:cubicBezTo>
                                <a:pt x="5507873" y="486027"/>
                                <a:pt x="5505586" y="488441"/>
                                <a:pt x="5503426" y="487171"/>
                              </a:cubicBezTo>
                              <a:cubicBezTo>
                                <a:pt x="5501012" y="485773"/>
                                <a:pt x="5501012" y="483613"/>
                                <a:pt x="5497962" y="482978"/>
                              </a:cubicBezTo>
                              <a:cubicBezTo>
                                <a:pt x="5493388" y="482088"/>
                                <a:pt x="5491101" y="479293"/>
                                <a:pt x="5492499" y="475100"/>
                              </a:cubicBezTo>
                              <a:cubicBezTo>
                                <a:pt x="5493515" y="472305"/>
                                <a:pt x="5486908" y="469128"/>
                                <a:pt x="5486908" y="464681"/>
                              </a:cubicBezTo>
                              <a:cubicBezTo>
                                <a:pt x="5486908" y="459980"/>
                                <a:pt x="5488051" y="459091"/>
                                <a:pt x="5491609" y="456931"/>
                              </a:cubicBezTo>
                              <a:cubicBezTo>
                                <a:pt x="5492753" y="456168"/>
                                <a:pt x="5493134" y="455025"/>
                                <a:pt x="5492753" y="453500"/>
                              </a:cubicBezTo>
                              <a:cubicBezTo>
                                <a:pt x="5492753" y="450324"/>
                                <a:pt x="5494786" y="449942"/>
                                <a:pt x="5496565" y="447909"/>
                              </a:cubicBezTo>
                              <a:cubicBezTo>
                                <a:pt x="5497835" y="446258"/>
                                <a:pt x="5503680" y="442192"/>
                                <a:pt x="5505713" y="441811"/>
                              </a:cubicBezTo>
                              <a:cubicBezTo>
                                <a:pt x="5509270" y="441175"/>
                                <a:pt x="5512828" y="436093"/>
                                <a:pt x="5516259" y="436093"/>
                              </a:cubicBezTo>
                              <a:close/>
                              <a:moveTo>
                                <a:pt x="34306" y="433044"/>
                              </a:moveTo>
                              <a:cubicBezTo>
                                <a:pt x="35703" y="433679"/>
                                <a:pt x="37228" y="438507"/>
                                <a:pt x="38626" y="439905"/>
                              </a:cubicBezTo>
                              <a:cubicBezTo>
                                <a:pt x="39515" y="440667"/>
                                <a:pt x="41803" y="439905"/>
                                <a:pt x="42819" y="439905"/>
                              </a:cubicBezTo>
                              <a:cubicBezTo>
                                <a:pt x="44725" y="440032"/>
                                <a:pt x="44599" y="442827"/>
                                <a:pt x="45234" y="444098"/>
                              </a:cubicBezTo>
                              <a:cubicBezTo>
                                <a:pt x="45234" y="445114"/>
                                <a:pt x="44979" y="446131"/>
                                <a:pt x="44343" y="447020"/>
                              </a:cubicBezTo>
                              <a:cubicBezTo>
                                <a:pt x="43454" y="449307"/>
                                <a:pt x="45869" y="449688"/>
                                <a:pt x="46122" y="451721"/>
                              </a:cubicBezTo>
                              <a:cubicBezTo>
                                <a:pt x="46376" y="454008"/>
                                <a:pt x="45614" y="460743"/>
                                <a:pt x="44725" y="462775"/>
                              </a:cubicBezTo>
                              <a:cubicBezTo>
                                <a:pt x="44471" y="463284"/>
                                <a:pt x="44090" y="463538"/>
                                <a:pt x="43835" y="463919"/>
                              </a:cubicBezTo>
                              <a:cubicBezTo>
                                <a:pt x="44471" y="464046"/>
                                <a:pt x="44979" y="464300"/>
                                <a:pt x="45487" y="464935"/>
                              </a:cubicBezTo>
                              <a:cubicBezTo>
                                <a:pt x="47139" y="467095"/>
                                <a:pt x="50442" y="473830"/>
                                <a:pt x="50823" y="476371"/>
                              </a:cubicBezTo>
                              <a:cubicBezTo>
                                <a:pt x="51332" y="479801"/>
                                <a:pt x="49680" y="483359"/>
                                <a:pt x="48918" y="486663"/>
                              </a:cubicBezTo>
                              <a:cubicBezTo>
                                <a:pt x="48409" y="488314"/>
                                <a:pt x="48156" y="491237"/>
                                <a:pt x="47266" y="492761"/>
                              </a:cubicBezTo>
                              <a:cubicBezTo>
                                <a:pt x="46376" y="494286"/>
                                <a:pt x="44090" y="493397"/>
                                <a:pt x="42947" y="494667"/>
                              </a:cubicBezTo>
                              <a:cubicBezTo>
                                <a:pt x="40786" y="497208"/>
                                <a:pt x="45360" y="500004"/>
                                <a:pt x="40405" y="501147"/>
                              </a:cubicBezTo>
                              <a:cubicBezTo>
                                <a:pt x="34941" y="502418"/>
                                <a:pt x="34179" y="501020"/>
                                <a:pt x="31129" y="505594"/>
                              </a:cubicBezTo>
                              <a:cubicBezTo>
                                <a:pt x="29096" y="508644"/>
                                <a:pt x="24269" y="504578"/>
                                <a:pt x="22999" y="502799"/>
                              </a:cubicBezTo>
                              <a:cubicBezTo>
                                <a:pt x="21346" y="500512"/>
                                <a:pt x="19568" y="502926"/>
                                <a:pt x="17407" y="502037"/>
                              </a:cubicBezTo>
                              <a:cubicBezTo>
                                <a:pt x="14993" y="501147"/>
                                <a:pt x="14867" y="499241"/>
                                <a:pt x="11943" y="498987"/>
                              </a:cubicBezTo>
                              <a:cubicBezTo>
                                <a:pt x="7623" y="498606"/>
                                <a:pt x="5209" y="496319"/>
                                <a:pt x="5972" y="492380"/>
                              </a:cubicBezTo>
                              <a:lnTo>
                                <a:pt x="6100" y="492634"/>
                              </a:lnTo>
                              <a:cubicBezTo>
                                <a:pt x="6607" y="490093"/>
                                <a:pt x="1399" y="488187"/>
                                <a:pt x="127" y="484630"/>
                              </a:cubicBezTo>
                              <a:lnTo>
                                <a:pt x="127" y="479166"/>
                              </a:lnTo>
                              <a:cubicBezTo>
                                <a:pt x="635" y="478277"/>
                                <a:pt x="1525" y="477387"/>
                                <a:pt x="2922" y="476244"/>
                              </a:cubicBezTo>
                              <a:cubicBezTo>
                                <a:pt x="3939" y="475481"/>
                                <a:pt x="4066" y="474338"/>
                                <a:pt x="3558" y="473067"/>
                              </a:cubicBezTo>
                              <a:cubicBezTo>
                                <a:pt x="3049" y="470145"/>
                                <a:pt x="4956" y="469637"/>
                                <a:pt x="6226" y="467477"/>
                              </a:cubicBezTo>
                              <a:cubicBezTo>
                                <a:pt x="6480" y="467223"/>
                                <a:pt x="6861" y="466714"/>
                                <a:pt x="7369" y="466206"/>
                              </a:cubicBezTo>
                              <a:cubicBezTo>
                                <a:pt x="6226" y="464554"/>
                                <a:pt x="6734" y="463030"/>
                                <a:pt x="4828" y="461632"/>
                              </a:cubicBezTo>
                              <a:cubicBezTo>
                                <a:pt x="1779" y="459345"/>
                                <a:pt x="1016" y="456423"/>
                                <a:pt x="3558" y="453881"/>
                              </a:cubicBezTo>
                              <a:cubicBezTo>
                                <a:pt x="5209" y="452102"/>
                                <a:pt x="1399" y="447528"/>
                                <a:pt x="2922" y="444225"/>
                              </a:cubicBezTo>
                              <a:cubicBezTo>
                                <a:pt x="4574" y="440667"/>
                                <a:pt x="5718" y="440413"/>
                                <a:pt x="9021" y="440032"/>
                              </a:cubicBezTo>
                              <a:cubicBezTo>
                                <a:pt x="10038" y="439778"/>
                                <a:pt x="10801" y="439143"/>
                                <a:pt x="10927" y="437872"/>
                              </a:cubicBezTo>
                              <a:cubicBezTo>
                                <a:pt x="11943" y="435585"/>
                                <a:pt x="13595" y="435966"/>
                                <a:pt x="15628" y="435077"/>
                              </a:cubicBezTo>
                              <a:cubicBezTo>
                                <a:pt x="17153" y="434314"/>
                                <a:pt x="22871" y="433298"/>
                                <a:pt x="24522" y="433679"/>
                              </a:cubicBezTo>
                              <a:cubicBezTo>
                                <a:pt x="27445" y="434441"/>
                                <a:pt x="31766" y="431900"/>
                                <a:pt x="34306" y="433044"/>
                              </a:cubicBezTo>
                              <a:close/>
                              <a:moveTo>
                                <a:pt x="148151" y="432790"/>
                              </a:moveTo>
                              <a:cubicBezTo>
                                <a:pt x="149930" y="433552"/>
                                <a:pt x="151709" y="439397"/>
                                <a:pt x="153360" y="441048"/>
                              </a:cubicBezTo>
                              <a:cubicBezTo>
                                <a:pt x="154504" y="441938"/>
                                <a:pt x="157172" y="441048"/>
                                <a:pt x="158443" y="441048"/>
                              </a:cubicBezTo>
                              <a:cubicBezTo>
                                <a:pt x="160730" y="441175"/>
                                <a:pt x="160476" y="444606"/>
                                <a:pt x="161238" y="446131"/>
                              </a:cubicBezTo>
                              <a:cubicBezTo>
                                <a:pt x="161238" y="447401"/>
                                <a:pt x="160984" y="448672"/>
                                <a:pt x="160222" y="449688"/>
                              </a:cubicBezTo>
                              <a:lnTo>
                                <a:pt x="160222" y="449943"/>
                              </a:lnTo>
                              <a:cubicBezTo>
                                <a:pt x="159078" y="452611"/>
                                <a:pt x="162000" y="453119"/>
                                <a:pt x="162255" y="455533"/>
                              </a:cubicBezTo>
                              <a:cubicBezTo>
                                <a:pt x="162509" y="458455"/>
                                <a:pt x="161746" y="466333"/>
                                <a:pt x="160603" y="468874"/>
                              </a:cubicBezTo>
                              <a:cubicBezTo>
                                <a:pt x="159078" y="472305"/>
                                <a:pt x="155647" y="474465"/>
                                <a:pt x="153106" y="477006"/>
                              </a:cubicBezTo>
                              <a:cubicBezTo>
                                <a:pt x="151709" y="478277"/>
                                <a:pt x="149803" y="480818"/>
                                <a:pt x="148151" y="481580"/>
                              </a:cubicBezTo>
                              <a:cubicBezTo>
                                <a:pt x="146499" y="482343"/>
                                <a:pt x="144847" y="480310"/>
                                <a:pt x="143196" y="480818"/>
                              </a:cubicBezTo>
                              <a:cubicBezTo>
                                <a:pt x="139765" y="481707"/>
                                <a:pt x="142306" y="486917"/>
                                <a:pt x="137224" y="485138"/>
                              </a:cubicBezTo>
                              <a:cubicBezTo>
                                <a:pt x="131760" y="483105"/>
                                <a:pt x="131760" y="481453"/>
                                <a:pt x="126424" y="483867"/>
                              </a:cubicBezTo>
                              <a:cubicBezTo>
                                <a:pt x="122993" y="485392"/>
                                <a:pt x="120833" y="479039"/>
                                <a:pt x="120833" y="476752"/>
                              </a:cubicBezTo>
                              <a:cubicBezTo>
                                <a:pt x="120579" y="473575"/>
                                <a:pt x="117657" y="474846"/>
                                <a:pt x="116259" y="472813"/>
                              </a:cubicBezTo>
                              <a:cubicBezTo>
                                <a:pt x="114607" y="470526"/>
                                <a:pt x="115624" y="468620"/>
                                <a:pt x="113083" y="466841"/>
                              </a:cubicBezTo>
                              <a:cubicBezTo>
                                <a:pt x="109525" y="464046"/>
                                <a:pt x="108636" y="460616"/>
                                <a:pt x="111558" y="457566"/>
                              </a:cubicBezTo>
                              <a:cubicBezTo>
                                <a:pt x="113464" y="455533"/>
                                <a:pt x="109017" y="450197"/>
                                <a:pt x="110796" y="446131"/>
                              </a:cubicBezTo>
                              <a:cubicBezTo>
                                <a:pt x="112702" y="441938"/>
                                <a:pt x="113972" y="441684"/>
                                <a:pt x="118038" y="441175"/>
                              </a:cubicBezTo>
                              <a:cubicBezTo>
                                <a:pt x="119309" y="440921"/>
                                <a:pt x="120071" y="440159"/>
                                <a:pt x="120325" y="438634"/>
                              </a:cubicBezTo>
                              <a:cubicBezTo>
                                <a:pt x="121469" y="435839"/>
                                <a:pt x="123502" y="436347"/>
                                <a:pt x="125916" y="435204"/>
                              </a:cubicBezTo>
                              <a:cubicBezTo>
                                <a:pt x="127695" y="434314"/>
                                <a:pt x="134556" y="433044"/>
                                <a:pt x="136462" y="433552"/>
                              </a:cubicBezTo>
                              <a:cubicBezTo>
                                <a:pt x="139892" y="434441"/>
                                <a:pt x="145102" y="431392"/>
                                <a:pt x="148151" y="432790"/>
                              </a:cubicBezTo>
                              <a:close/>
                              <a:moveTo>
                                <a:pt x="659948" y="429995"/>
                              </a:moveTo>
                              <a:cubicBezTo>
                                <a:pt x="664268" y="430630"/>
                                <a:pt x="664903" y="431900"/>
                                <a:pt x="666428" y="435458"/>
                              </a:cubicBezTo>
                              <a:cubicBezTo>
                                <a:pt x="666936" y="436602"/>
                                <a:pt x="667953" y="437110"/>
                                <a:pt x="669350" y="436983"/>
                              </a:cubicBezTo>
                              <a:cubicBezTo>
                                <a:pt x="671002" y="437237"/>
                                <a:pt x="671764" y="438126"/>
                                <a:pt x="672400" y="439143"/>
                              </a:cubicBezTo>
                              <a:cubicBezTo>
                                <a:pt x="673035" y="438889"/>
                                <a:pt x="673670" y="438889"/>
                                <a:pt x="674178" y="438889"/>
                              </a:cubicBezTo>
                              <a:cubicBezTo>
                                <a:pt x="675576" y="439143"/>
                                <a:pt x="678244" y="443082"/>
                                <a:pt x="679896" y="443971"/>
                              </a:cubicBezTo>
                              <a:cubicBezTo>
                                <a:pt x="680913" y="444606"/>
                                <a:pt x="682818" y="443209"/>
                                <a:pt x="683708" y="442954"/>
                              </a:cubicBezTo>
                              <a:cubicBezTo>
                                <a:pt x="685487" y="442573"/>
                                <a:pt x="686122" y="445115"/>
                                <a:pt x="687011" y="446131"/>
                              </a:cubicBezTo>
                              <a:cubicBezTo>
                                <a:pt x="687265" y="447147"/>
                                <a:pt x="687393" y="448037"/>
                                <a:pt x="687011" y="449053"/>
                              </a:cubicBezTo>
                              <a:cubicBezTo>
                                <a:pt x="686757" y="451340"/>
                                <a:pt x="689044" y="451086"/>
                                <a:pt x="689807" y="452865"/>
                              </a:cubicBezTo>
                              <a:cubicBezTo>
                                <a:pt x="690696" y="455025"/>
                                <a:pt x="691840" y="461124"/>
                                <a:pt x="691585" y="463284"/>
                              </a:cubicBezTo>
                              <a:cubicBezTo>
                                <a:pt x="691204" y="466206"/>
                                <a:pt x="689171" y="468620"/>
                                <a:pt x="687774" y="471162"/>
                              </a:cubicBezTo>
                              <a:cubicBezTo>
                                <a:pt x="687011" y="472432"/>
                                <a:pt x="686122" y="474719"/>
                                <a:pt x="685105" y="475736"/>
                              </a:cubicBezTo>
                              <a:cubicBezTo>
                                <a:pt x="684089" y="476625"/>
                                <a:pt x="682437" y="475482"/>
                                <a:pt x="681294" y="476244"/>
                              </a:cubicBezTo>
                              <a:lnTo>
                                <a:pt x="681421" y="475990"/>
                              </a:lnTo>
                              <a:cubicBezTo>
                                <a:pt x="679007" y="477515"/>
                                <a:pt x="682183" y="480818"/>
                                <a:pt x="677863" y="480564"/>
                              </a:cubicBezTo>
                              <a:cubicBezTo>
                                <a:pt x="673289" y="480310"/>
                                <a:pt x="673035" y="479039"/>
                                <a:pt x="669477" y="482089"/>
                              </a:cubicBezTo>
                              <a:cubicBezTo>
                                <a:pt x="667825" y="483359"/>
                                <a:pt x="666047" y="481707"/>
                                <a:pt x="664776" y="480056"/>
                              </a:cubicBezTo>
                              <a:cubicBezTo>
                                <a:pt x="664649" y="480183"/>
                                <a:pt x="664522" y="480310"/>
                                <a:pt x="664522" y="480310"/>
                              </a:cubicBezTo>
                              <a:cubicBezTo>
                                <a:pt x="661854" y="481326"/>
                                <a:pt x="654357" y="482597"/>
                                <a:pt x="651689" y="482216"/>
                              </a:cubicBezTo>
                              <a:cubicBezTo>
                                <a:pt x="648131" y="481707"/>
                                <a:pt x="645209" y="479039"/>
                                <a:pt x="642160" y="477260"/>
                              </a:cubicBezTo>
                              <a:cubicBezTo>
                                <a:pt x="640508" y="476371"/>
                                <a:pt x="637713" y="475100"/>
                                <a:pt x="636569" y="473830"/>
                              </a:cubicBezTo>
                              <a:cubicBezTo>
                                <a:pt x="635425" y="472432"/>
                                <a:pt x="636950" y="470399"/>
                                <a:pt x="636061" y="469002"/>
                              </a:cubicBezTo>
                              <a:cubicBezTo>
                                <a:pt x="634282" y="466079"/>
                                <a:pt x="630089" y="469764"/>
                                <a:pt x="630470" y="464555"/>
                              </a:cubicBezTo>
                              <a:cubicBezTo>
                                <a:pt x="630851" y="458837"/>
                                <a:pt x="632376" y="458583"/>
                                <a:pt x="628818" y="454136"/>
                              </a:cubicBezTo>
                              <a:cubicBezTo>
                                <a:pt x="626531" y="451213"/>
                                <a:pt x="631995" y="447656"/>
                                <a:pt x="634028" y="447020"/>
                              </a:cubicBezTo>
                              <a:cubicBezTo>
                                <a:pt x="636950" y="446131"/>
                                <a:pt x="635044" y="443590"/>
                                <a:pt x="636569" y="441811"/>
                              </a:cubicBezTo>
                              <a:cubicBezTo>
                                <a:pt x="638221" y="439778"/>
                                <a:pt x="640127" y="440159"/>
                                <a:pt x="641270" y="437364"/>
                              </a:cubicBezTo>
                              <a:cubicBezTo>
                                <a:pt x="642795" y="433298"/>
                                <a:pt x="645844" y="431646"/>
                                <a:pt x="649402" y="433552"/>
                              </a:cubicBezTo>
                              <a:cubicBezTo>
                                <a:pt x="651816" y="434950"/>
                                <a:pt x="655755" y="429359"/>
                                <a:pt x="659948" y="429995"/>
                              </a:cubicBezTo>
                              <a:close/>
                              <a:moveTo>
                                <a:pt x="6750381" y="428088"/>
                              </a:moveTo>
                              <a:cubicBezTo>
                                <a:pt x="6752921" y="426309"/>
                                <a:pt x="6754192" y="427834"/>
                                <a:pt x="6756734" y="428088"/>
                              </a:cubicBezTo>
                              <a:cubicBezTo>
                                <a:pt x="6758639" y="428342"/>
                                <a:pt x="6764865" y="430756"/>
                                <a:pt x="6766136" y="432154"/>
                              </a:cubicBezTo>
                              <a:cubicBezTo>
                                <a:pt x="6768423" y="434695"/>
                                <a:pt x="6774267" y="434822"/>
                                <a:pt x="6776046" y="437490"/>
                              </a:cubicBezTo>
                              <a:cubicBezTo>
                                <a:pt x="6777063" y="438888"/>
                                <a:pt x="6775538" y="444606"/>
                                <a:pt x="6776046" y="446766"/>
                              </a:cubicBezTo>
                              <a:lnTo>
                                <a:pt x="6776300" y="446766"/>
                              </a:lnTo>
                              <a:cubicBezTo>
                                <a:pt x="6776681" y="448163"/>
                                <a:pt x="6779350" y="448799"/>
                                <a:pt x="6780366" y="449434"/>
                              </a:cubicBezTo>
                              <a:cubicBezTo>
                                <a:pt x="6782145" y="450705"/>
                                <a:pt x="6780239" y="453500"/>
                                <a:pt x="6780112" y="455025"/>
                              </a:cubicBezTo>
                              <a:cubicBezTo>
                                <a:pt x="6779477" y="456168"/>
                                <a:pt x="6778587" y="456931"/>
                                <a:pt x="6777444" y="457439"/>
                              </a:cubicBezTo>
                              <a:cubicBezTo>
                                <a:pt x="6775157" y="458963"/>
                                <a:pt x="6777317" y="460996"/>
                                <a:pt x="6776300" y="463029"/>
                              </a:cubicBezTo>
                              <a:cubicBezTo>
                                <a:pt x="6775029" y="465571"/>
                                <a:pt x="6770328" y="471542"/>
                                <a:pt x="6768169" y="473067"/>
                              </a:cubicBezTo>
                              <a:cubicBezTo>
                                <a:pt x="6765119" y="475100"/>
                                <a:pt x="6761308" y="475100"/>
                                <a:pt x="6757877" y="475862"/>
                              </a:cubicBezTo>
                              <a:cubicBezTo>
                                <a:pt x="6756098" y="476243"/>
                                <a:pt x="6753303" y="477387"/>
                                <a:pt x="6751524" y="477133"/>
                              </a:cubicBezTo>
                              <a:cubicBezTo>
                                <a:pt x="6749745" y="476879"/>
                                <a:pt x="6749491" y="474465"/>
                                <a:pt x="6747839" y="473956"/>
                              </a:cubicBezTo>
                              <a:cubicBezTo>
                                <a:pt x="6744536" y="473067"/>
                                <a:pt x="6743901" y="478530"/>
                                <a:pt x="6740724" y="474465"/>
                              </a:cubicBezTo>
                              <a:cubicBezTo>
                                <a:pt x="6737166" y="470145"/>
                                <a:pt x="6738056" y="468747"/>
                                <a:pt x="6732465" y="467985"/>
                              </a:cubicBezTo>
                              <a:cubicBezTo>
                                <a:pt x="6728781" y="467476"/>
                                <a:pt x="6730432" y="461250"/>
                                <a:pt x="6731448" y="459345"/>
                              </a:cubicBezTo>
                              <a:cubicBezTo>
                                <a:pt x="6732973" y="456803"/>
                                <a:pt x="6729924" y="456295"/>
                                <a:pt x="6729797" y="453881"/>
                              </a:cubicBezTo>
                              <a:cubicBezTo>
                                <a:pt x="6729543" y="451213"/>
                                <a:pt x="6731195" y="450196"/>
                                <a:pt x="6730178" y="447401"/>
                              </a:cubicBezTo>
                              <a:cubicBezTo>
                                <a:pt x="6728653" y="443462"/>
                                <a:pt x="6729670" y="440159"/>
                                <a:pt x="6733609" y="439142"/>
                              </a:cubicBezTo>
                              <a:cubicBezTo>
                                <a:pt x="6736277" y="438380"/>
                                <a:pt x="6735261" y="431646"/>
                                <a:pt x="6738818" y="429359"/>
                              </a:cubicBezTo>
                              <a:cubicBezTo>
                                <a:pt x="6742376" y="426818"/>
                                <a:pt x="6743646" y="427326"/>
                                <a:pt x="6747204" y="428978"/>
                              </a:cubicBezTo>
                              <a:cubicBezTo>
                                <a:pt x="6748347" y="429486"/>
                                <a:pt x="6749491" y="429232"/>
                                <a:pt x="6750381" y="428088"/>
                              </a:cubicBezTo>
                              <a:close/>
                              <a:moveTo>
                                <a:pt x="6565129" y="427072"/>
                              </a:moveTo>
                              <a:cubicBezTo>
                                <a:pt x="6566399" y="426690"/>
                                <a:pt x="6570465" y="429359"/>
                                <a:pt x="6572244" y="429486"/>
                              </a:cubicBezTo>
                              <a:cubicBezTo>
                                <a:pt x="6573387" y="429613"/>
                                <a:pt x="6574531" y="427707"/>
                                <a:pt x="6575293" y="427072"/>
                              </a:cubicBezTo>
                              <a:cubicBezTo>
                                <a:pt x="6576691" y="426055"/>
                                <a:pt x="6578342" y="428215"/>
                                <a:pt x="6579486" y="428723"/>
                              </a:cubicBezTo>
                              <a:cubicBezTo>
                                <a:pt x="6580121" y="429486"/>
                                <a:pt x="6580629" y="430375"/>
                                <a:pt x="6580629" y="431392"/>
                              </a:cubicBezTo>
                              <a:cubicBezTo>
                                <a:pt x="6581392" y="433679"/>
                                <a:pt x="6583425" y="432535"/>
                                <a:pt x="6584695" y="433806"/>
                              </a:cubicBezTo>
                              <a:lnTo>
                                <a:pt x="6584568" y="433170"/>
                              </a:lnTo>
                              <a:cubicBezTo>
                                <a:pt x="6586093" y="434695"/>
                                <a:pt x="6589651" y="439905"/>
                                <a:pt x="6590159" y="441938"/>
                              </a:cubicBezTo>
                              <a:cubicBezTo>
                                <a:pt x="6590921" y="444733"/>
                                <a:pt x="6589905" y="447782"/>
                                <a:pt x="6589651" y="450578"/>
                              </a:cubicBezTo>
                              <a:cubicBezTo>
                                <a:pt x="6589524" y="452102"/>
                                <a:pt x="6589651" y="454516"/>
                                <a:pt x="6589016" y="455787"/>
                              </a:cubicBezTo>
                              <a:cubicBezTo>
                                <a:pt x="6588507" y="457185"/>
                                <a:pt x="6586474" y="456676"/>
                                <a:pt x="6585712" y="457820"/>
                              </a:cubicBezTo>
                              <a:cubicBezTo>
                                <a:pt x="6584187" y="460107"/>
                                <a:pt x="6588253" y="462013"/>
                                <a:pt x="6584315" y="463410"/>
                              </a:cubicBezTo>
                              <a:cubicBezTo>
                                <a:pt x="6579994" y="464935"/>
                                <a:pt x="6579232" y="463919"/>
                                <a:pt x="6577199" y="467985"/>
                              </a:cubicBezTo>
                              <a:cubicBezTo>
                                <a:pt x="6575928" y="470653"/>
                                <a:pt x="6571482" y="467858"/>
                                <a:pt x="6570338" y="466587"/>
                              </a:cubicBezTo>
                              <a:cubicBezTo>
                                <a:pt x="6568686" y="464935"/>
                                <a:pt x="6567543" y="467095"/>
                                <a:pt x="6565637" y="466587"/>
                              </a:cubicBezTo>
                              <a:cubicBezTo>
                                <a:pt x="6563604" y="466079"/>
                                <a:pt x="6563222" y="464554"/>
                                <a:pt x="6560808" y="464681"/>
                              </a:cubicBezTo>
                              <a:cubicBezTo>
                                <a:pt x="6557378" y="464935"/>
                                <a:pt x="6555090" y="463283"/>
                                <a:pt x="6555345" y="459980"/>
                              </a:cubicBezTo>
                              <a:cubicBezTo>
                                <a:pt x="6555472" y="457820"/>
                                <a:pt x="6550136" y="456803"/>
                                <a:pt x="6549246" y="453500"/>
                              </a:cubicBezTo>
                              <a:cubicBezTo>
                                <a:pt x="6548357" y="450196"/>
                                <a:pt x="6548992" y="449307"/>
                                <a:pt x="6551152" y="447020"/>
                              </a:cubicBezTo>
                              <a:cubicBezTo>
                                <a:pt x="6551788" y="446257"/>
                                <a:pt x="6551914" y="445368"/>
                                <a:pt x="6551279" y="444352"/>
                              </a:cubicBezTo>
                              <a:cubicBezTo>
                                <a:pt x="6550644" y="442064"/>
                                <a:pt x="6552041" y="441429"/>
                                <a:pt x="6552931" y="439523"/>
                              </a:cubicBezTo>
                              <a:cubicBezTo>
                                <a:pt x="6553693" y="438126"/>
                                <a:pt x="6557124" y="433933"/>
                                <a:pt x="6558521" y="433298"/>
                              </a:cubicBezTo>
                              <a:cubicBezTo>
                                <a:pt x="6561063" y="432154"/>
                                <a:pt x="6562587" y="427707"/>
                                <a:pt x="6565129" y="427072"/>
                              </a:cubicBezTo>
                              <a:close/>
                              <a:moveTo>
                                <a:pt x="3744178" y="426437"/>
                              </a:moveTo>
                              <a:cubicBezTo>
                                <a:pt x="3748372" y="427835"/>
                                <a:pt x="3748752" y="429105"/>
                                <a:pt x="3749641" y="432917"/>
                              </a:cubicBezTo>
                              <a:cubicBezTo>
                                <a:pt x="3750023" y="434188"/>
                                <a:pt x="3750912" y="434950"/>
                                <a:pt x="3752309" y="434950"/>
                              </a:cubicBezTo>
                              <a:cubicBezTo>
                                <a:pt x="3755104" y="435839"/>
                                <a:pt x="3754849" y="437872"/>
                                <a:pt x="3756118" y="440032"/>
                              </a:cubicBezTo>
                              <a:cubicBezTo>
                                <a:pt x="3757135" y="441684"/>
                                <a:pt x="3759042" y="448164"/>
                                <a:pt x="3758788" y="450070"/>
                              </a:cubicBezTo>
                              <a:cubicBezTo>
                                <a:pt x="3758152" y="453500"/>
                                <a:pt x="3761710" y="458202"/>
                                <a:pt x="3760694" y="461251"/>
                              </a:cubicBezTo>
                              <a:cubicBezTo>
                                <a:pt x="3760184" y="463030"/>
                                <a:pt x="3754724" y="465317"/>
                                <a:pt x="3753325" y="467096"/>
                              </a:cubicBezTo>
                              <a:cubicBezTo>
                                <a:pt x="3752436" y="468239"/>
                                <a:pt x="3753707" y="470780"/>
                                <a:pt x="3753707" y="471924"/>
                              </a:cubicBezTo>
                              <a:cubicBezTo>
                                <a:pt x="3753832" y="474211"/>
                                <a:pt x="3750530" y="474338"/>
                                <a:pt x="3749134" y="475227"/>
                              </a:cubicBezTo>
                              <a:cubicBezTo>
                                <a:pt x="3747862" y="475355"/>
                                <a:pt x="3746720" y="475227"/>
                                <a:pt x="3745577" y="474592"/>
                              </a:cubicBezTo>
                              <a:lnTo>
                                <a:pt x="3745831" y="474465"/>
                              </a:lnTo>
                              <a:cubicBezTo>
                                <a:pt x="3743164" y="473576"/>
                                <a:pt x="3742909" y="476498"/>
                                <a:pt x="3740623" y="477006"/>
                              </a:cubicBezTo>
                              <a:cubicBezTo>
                                <a:pt x="3737954" y="477515"/>
                                <a:pt x="3730205" y="477642"/>
                                <a:pt x="3727667" y="476752"/>
                              </a:cubicBezTo>
                              <a:cubicBezTo>
                                <a:pt x="3724237" y="475609"/>
                                <a:pt x="3721695" y="472559"/>
                                <a:pt x="3719021" y="470272"/>
                              </a:cubicBezTo>
                              <a:cubicBezTo>
                                <a:pt x="3717625" y="469129"/>
                                <a:pt x="3714959" y="467477"/>
                                <a:pt x="3714068" y="465952"/>
                              </a:cubicBezTo>
                              <a:cubicBezTo>
                                <a:pt x="3713178" y="464427"/>
                                <a:pt x="3714959" y="462649"/>
                                <a:pt x="3714325" y="461124"/>
                              </a:cubicBezTo>
                              <a:cubicBezTo>
                                <a:pt x="3712920" y="457820"/>
                                <a:pt x="3708221" y="460870"/>
                                <a:pt x="3709493" y="455787"/>
                              </a:cubicBezTo>
                              <a:cubicBezTo>
                                <a:pt x="3710766" y="450197"/>
                                <a:pt x="3712289" y="450197"/>
                                <a:pt x="3709493" y="445242"/>
                              </a:cubicBezTo>
                              <a:cubicBezTo>
                                <a:pt x="3707588" y="442065"/>
                                <a:pt x="3713565" y="439524"/>
                                <a:pt x="3715720" y="439143"/>
                              </a:cubicBezTo>
                              <a:cubicBezTo>
                                <a:pt x="3718645" y="438635"/>
                                <a:pt x="3717245" y="435839"/>
                                <a:pt x="3719021" y="434315"/>
                              </a:cubicBezTo>
                              <a:cubicBezTo>
                                <a:pt x="3720929" y="432536"/>
                                <a:pt x="3722837" y="433171"/>
                                <a:pt x="3724362" y="430630"/>
                              </a:cubicBezTo>
                              <a:cubicBezTo>
                                <a:pt x="3726650" y="426945"/>
                                <a:pt x="3729825" y="425675"/>
                                <a:pt x="3733129" y="428216"/>
                              </a:cubicBezTo>
                              <a:cubicBezTo>
                                <a:pt x="3735415" y="429995"/>
                                <a:pt x="3740114" y="425039"/>
                                <a:pt x="3744178" y="426437"/>
                              </a:cubicBezTo>
                              <a:close/>
                              <a:moveTo>
                                <a:pt x="1004276" y="424658"/>
                              </a:moveTo>
                              <a:cubicBezTo>
                                <a:pt x="1008596" y="423768"/>
                                <a:pt x="1009613" y="424658"/>
                                <a:pt x="1012280" y="427580"/>
                              </a:cubicBezTo>
                              <a:cubicBezTo>
                                <a:pt x="1013170" y="428469"/>
                                <a:pt x="1014314" y="428596"/>
                                <a:pt x="1015585" y="427961"/>
                              </a:cubicBezTo>
                              <a:cubicBezTo>
                                <a:pt x="1018507" y="427326"/>
                                <a:pt x="1019142" y="429232"/>
                                <a:pt x="1021429" y="430502"/>
                              </a:cubicBezTo>
                              <a:cubicBezTo>
                                <a:pt x="1022446" y="431138"/>
                                <a:pt x="1024606" y="433043"/>
                                <a:pt x="1026258" y="434822"/>
                              </a:cubicBezTo>
                              <a:cubicBezTo>
                                <a:pt x="1028163" y="433298"/>
                                <a:pt x="1029434" y="434314"/>
                                <a:pt x="1031594" y="434314"/>
                              </a:cubicBezTo>
                              <a:cubicBezTo>
                                <a:pt x="1033245" y="434314"/>
                                <a:pt x="1038963" y="435839"/>
                                <a:pt x="1040234" y="436982"/>
                              </a:cubicBezTo>
                              <a:cubicBezTo>
                                <a:pt x="1042521" y="439015"/>
                                <a:pt x="1047603" y="438507"/>
                                <a:pt x="1049383" y="440667"/>
                              </a:cubicBezTo>
                              <a:cubicBezTo>
                                <a:pt x="1050272" y="441811"/>
                                <a:pt x="1049636" y="447020"/>
                                <a:pt x="1050272" y="448799"/>
                              </a:cubicBezTo>
                              <a:cubicBezTo>
                                <a:pt x="1050780" y="449942"/>
                                <a:pt x="1053194" y="450196"/>
                                <a:pt x="1054084" y="450705"/>
                              </a:cubicBezTo>
                              <a:cubicBezTo>
                                <a:pt x="1055735" y="451594"/>
                                <a:pt x="1054338" y="454135"/>
                                <a:pt x="1054338" y="455533"/>
                              </a:cubicBezTo>
                              <a:cubicBezTo>
                                <a:pt x="1053956" y="456549"/>
                                <a:pt x="1053321" y="457312"/>
                                <a:pt x="1052305" y="457820"/>
                              </a:cubicBezTo>
                              <a:cubicBezTo>
                                <a:pt x="1050399" y="459472"/>
                                <a:pt x="1052432" y="460996"/>
                                <a:pt x="1051796" y="462902"/>
                              </a:cubicBezTo>
                              <a:cubicBezTo>
                                <a:pt x="1051034" y="465189"/>
                                <a:pt x="1047476" y="470907"/>
                                <a:pt x="1045697" y="472432"/>
                              </a:cubicBezTo>
                              <a:cubicBezTo>
                                <a:pt x="1043283" y="474465"/>
                                <a:pt x="1039852" y="474846"/>
                                <a:pt x="1036931" y="475862"/>
                              </a:cubicBezTo>
                              <a:cubicBezTo>
                                <a:pt x="1035406" y="476371"/>
                                <a:pt x="1032992" y="477514"/>
                                <a:pt x="1031466" y="477514"/>
                              </a:cubicBezTo>
                              <a:cubicBezTo>
                                <a:pt x="1029942" y="477514"/>
                                <a:pt x="1029434" y="475354"/>
                                <a:pt x="1028036" y="475100"/>
                              </a:cubicBezTo>
                              <a:cubicBezTo>
                                <a:pt x="1025114" y="474592"/>
                                <a:pt x="1025114" y="479420"/>
                                <a:pt x="1021938" y="476244"/>
                              </a:cubicBezTo>
                              <a:cubicBezTo>
                                <a:pt x="1021175" y="475354"/>
                                <a:pt x="1020667" y="474719"/>
                                <a:pt x="1020159" y="474211"/>
                              </a:cubicBezTo>
                              <a:cubicBezTo>
                                <a:pt x="1017999" y="475481"/>
                                <a:pt x="1015585" y="476498"/>
                                <a:pt x="1014314" y="476752"/>
                              </a:cubicBezTo>
                              <a:cubicBezTo>
                                <a:pt x="1010756" y="477514"/>
                                <a:pt x="1007072" y="475989"/>
                                <a:pt x="1003641" y="475354"/>
                              </a:cubicBezTo>
                              <a:cubicBezTo>
                                <a:pt x="1001862" y="474973"/>
                                <a:pt x="998686" y="474846"/>
                                <a:pt x="997161" y="473956"/>
                              </a:cubicBezTo>
                              <a:cubicBezTo>
                                <a:pt x="995636" y="473067"/>
                                <a:pt x="996272" y="470653"/>
                                <a:pt x="995001" y="469636"/>
                              </a:cubicBezTo>
                              <a:cubicBezTo>
                                <a:pt x="992206" y="467476"/>
                                <a:pt x="989537" y="472432"/>
                                <a:pt x="988140" y="467349"/>
                              </a:cubicBezTo>
                              <a:lnTo>
                                <a:pt x="988140" y="467604"/>
                              </a:lnTo>
                              <a:cubicBezTo>
                                <a:pt x="986615" y="462140"/>
                                <a:pt x="988013" y="461251"/>
                                <a:pt x="983058" y="458328"/>
                              </a:cubicBezTo>
                              <a:cubicBezTo>
                                <a:pt x="980008" y="456422"/>
                                <a:pt x="983820" y="451213"/>
                                <a:pt x="985599" y="449815"/>
                              </a:cubicBezTo>
                              <a:cubicBezTo>
                                <a:pt x="987886" y="447909"/>
                                <a:pt x="985344" y="446258"/>
                                <a:pt x="986107" y="443971"/>
                              </a:cubicBezTo>
                              <a:cubicBezTo>
                                <a:pt x="986996" y="441429"/>
                                <a:pt x="989028" y="441175"/>
                                <a:pt x="989028" y="438126"/>
                              </a:cubicBezTo>
                              <a:cubicBezTo>
                                <a:pt x="989156" y="433679"/>
                                <a:pt x="991442" y="431011"/>
                                <a:pt x="995509" y="431646"/>
                              </a:cubicBezTo>
                              <a:cubicBezTo>
                                <a:pt x="998305" y="432154"/>
                                <a:pt x="1000083" y="425420"/>
                                <a:pt x="1004276" y="424658"/>
                              </a:cubicBezTo>
                              <a:close/>
                              <a:moveTo>
                                <a:pt x="4492927" y="420719"/>
                              </a:moveTo>
                              <a:cubicBezTo>
                                <a:pt x="4494325" y="419448"/>
                                <a:pt x="4496230" y="421481"/>
                                <a:pt x="4497501" y="421862"/>
                              </a:cubicBezTo>
                              <a:cubicBezTo>
                                <a:pt x="4498263" y="422498"/>
                                <a:pt x="4498772" y="423387"/>
                                <a:pt x="4499026" y="424403"/>
                              </a:cubicBezTo>
                              <a:cubicBezTo>
                                <a:pt x="4499915" y="426564"/>
                                <a:pt x="4501948" y="425166"/>
                                <a:pt x="4503473" y="426309"/>
                              </a:cubicBezTo>
                              <a:cubicBezTo>
                                <a:pt x="4505379" y="427707"/>
                                <a:pt x="4509572" y="432535"/>
                                <a:pt x="4510461" y="434568"/>
                              </a:cubicBezTo>
                              <a:cubicBezTo>
                                <a:pt x="4511223" y="436474"/>
                                <a:pt x="4511223" y="438507"/>
                                <a:pt x="4511223" y="440540"/>
                              </a:cubicBezTo>
                              <a:cubicBezTo>
                                <a:pt x="4512494" y="438507"/>
                                <a:pt x="4514019" y="436601"/>
                                <a:pt x="4514908" y="436093"/>
                              </a:cubicBezTo>
                              <a:cubicBezTo>
                                <a:pt x="4517957" y="434314"/>
                                <a:pt x="4519355" y="428342"/>
                                <a:pt x="4522404" y="427072"/>
                              </a:cubicBezTo>
                              <a:cubicBezTo>
                                <a:pt x="4524056" y="426309"/>
                                <a:pt x="4529647" y="428978"/>
                                <a:pt x="4531934" y="428978"/>
                              </a:cubicBezTo>
                              <a:cubicBezTo>
                                <a:pt x="4533459" y="428978"/>
                                <a:pt x="4534602" y="426309"/>
                                <a:pt x="4535492" y="425420"/>
                              </a:cubicBezTo>
                              <a:cubicBezTo>
                                <a:pt x="4537143" y="423768"/>
                                <a:pt x="4539557" y="426309"/>
                                <a:pt x="4541082" y="426818"/>
                              </a:cubicBezTo>
                              <a:cubicBezTo>
                                <a:pt x="4542099" y="427707"/>
                                <a:pt x="4542734" y="428724"/>
                                <a:pt x="4542988" y="429994"/>
                              </a:cubicBezTo>
                              <a:cubicBezTo>
                                <a:pt x="4544259" y="432789"/>
                                <a:pt x="4546673" y="431011"/>
                                <a:pt x="4548579" y="432408"/>
                              </a:cubicBezTo>
                              <a:cubicBezTo>
                                <a:pt x="4550739" y="434187"/>
                                <a:pt x="4556075" y="440286"/>
                                <a:pt x="4557092" y="442827"/>
                              </a:cubicBezTo>
                              <a:lnTo>
                                <a:pt x="4557219" y="442827"/>
                              </a:lnTo>
                              <a:cubicBezTo>
                                <a:pt x="4558616" y="446258"/>
                                <a:pt x="4557981" y="450196"/>
                                <a:pt x="4557981" y="453881"/>
                              </a:cubicBezTo>
                              <a:cubicBezTo>
                                <a:pt x="4557981" y="455660"/>
                                <a:pt x="4558489" y="458836"/>
                                <a:pt x="4557981" y="460615"/>
                              </a:cubicBezTo>
                              <a:cubicBezTo>
                                <a:pt x="4557473" y="462394"/>
                                <a:pt x="4554805" y="462140"/>
                                <a:pt x="4554042" y="463665"/>
                              </a:cubicBezTo>
                              <a:cubicBezTo>
                                <a:pt x="4552263" y="466841"/>
                                <a:pt x="4557854" y="468493"/>
                                <a:pt x="4553026" y="471034"/>
                              </a:cubicBezTo>
                              <a:cubicBezTo>
                                <a:pt x="4547816" y="473702"/>
                                <a:pt x="4546673" y="472432"/>
                                <a:pt x="4544640" y="478022"/>
                              </a:cubicBezTo>
                              <a:cubicBezTo>
                                <a:pt x="4543369" y="481580"/>
                                <a:pt x="4537397" y="478785"/>
                                <a:pt x="4535619" y="477260"/>
                              </a:cubicBezTo>
                              <a:cubicBezTo>
                                <a:pt x="4533205" y="475227"/>
                                <a:pt x="4532061" y="478276"/>
                                <a:pt x="4529647" y="477895"/>
                              </a:cubicBezTo>
                              <a:cubicBezTo>
                                <a:pt x="4526979" y="477514"/>
                                <a:pt x="4526216" y="475608"/>
                                <a:pt x="4523167" y="476116"/>
                              </a:cubicBezTo>
                              <a:cubicBezTo>
                                <a:pt x="4518720" y="476879"/>
                                <a:pt x="4515544" y="475227"/>
                                <a:pt x="4515416" y="470907"/>
                              </a:cubicBezTo>
                              <a:cubicBezTo>
                                <a:pt x="4515289" y="468112"/>
                                <a:pt x="4508174" y="467604"/>
                                <a:pt x="4506522" y="463538"/>
                              </a:cubicBezTo>
                              <a:cubicBezTo>
                                <a:pt x="4505506" y="461123"/>
                                <a:pt x="4505379" y="459726"/>
                                <a:pt x="4505887" y="458328"/>
                              </a:cubicBezTo>
                              <a:cubicBezTo>
                                <a:pt x="4503092" y="459472"/>
                                <a:pt x="4502075" y="459472"/>
                                <a:pt x="4500805" y="463284"/>
                              </a:cubicBezTo>
                              <a:cubicBezTo>
                                <a:pt x="4499788" y="466206"/>
                                <a:pt x="4494833" y="463919"/>
                                <a:pt x="4493435" y="462775"/>
                              </a:cubicBezTo>
                              <a:cubicBezTo>
                                <a:pt x="4491529" y="461123"/>
                                <a:pt x="4490640" y="463538"/>
                                <a:pt x="4488607" y="463284"/>
                              </a:cubicBezTo>
                              <a:cubicBezTo>
                                <a:pt x="4486447" y="463029"/>
                                <a:pt x="4485811" y="461505"/>
                                <a:pt x="4483397" y="461886"/>
                              </a:cubicBezTo>
                              <a:cubicBezTo>
                                <a:pt x="4479840" y="462521"/>
                                <a:pt x="4477172" y="461123"/>
                                <a:pt x="4477044" y="457693"/>
                              </a:cubicBezTo>
                              <a:cubicBezTo>
                                <a:pt x="4476918" y="455279"/>
                                <a:pt x="4471200" y="455025"/>
                                <a:pt x="4469802" y="451721"/>
                              </a:cubicBezTo>
                              <a:cubicBezTo>
                                <a:pt x="4468278" y="448418"/>
                                <a:pt x="4468913" y="447401"/>
                                <a:pt x="4470819" y="444733"/>
                              </a:cubicBezTo>
                              <a:cubicBezTo>
                                <a:pt x="4471327" y="443843"/>
                                <a:pt x="4471327" y="442827"/>
                                <a:pt x="4470565" y="441938"/>
                              </a:cubicBezTo>
                              <a:cubicBezTo>
                                <a:pt x="4469548" y="439651"/>
                                <a:pt x="4470946" y="438761"/>
                                <a:pt x="4471581" y="436728"/>
                              </a:cubicBezTo>
                              <a:cubicBezTo>
                                <a:pt x="4471962" y="435076"/>
                                <a:pt x="4475012" y="430375"/>
                                <a:pt x="4476409" y="429486"/>
                              </a:cubicBezTo>
                              <a:cubicBezTo>
                                <a:pt x="4478823" y="427961"/>
                                <a:pt x="4479840" y="423133"/>
                                <a:pt x="4482381" y="422116"/>
                              </a:cubicBezTo>
                              <a:cubicBezTo>
                                <a:pt x="4483779" y="421608"/>
                                <a:pt x="4488226" y="423641"/>
                                <a:pt x="4490132" y="423641"/>
                              </a:cubicBezTo>
                              <a:cubicBezTo>
                                <a:pt x="4491275" y="423641"/>
                                <a:pt x="4492164" y="421354"/>
                                <a:pt x="4492927" y="420719"/>
                              </a:cubicBezTo>
                              <a:close/>
                              <a:moveTo>
                                <a:pt x="4349351" y="419321"/>
                              </a:moveTo>
                              <a:cubicBezTo>
                                <a:pt x="4351002" y="417669"/>
                                <a:pt x="4353417" y="420210"/>
                                <a:pt x="4354941" y="420718"/>
                              </a:cubicBezTo>
                              <a:cubicBezTo>
                                <a:pt x="4355957" y="421608"/>
                                <a:pt x="4356593" y="422624"/>
                                <a:pt x="4356847" y="423895"/>
                              </a:cubicBezTo>
                              <a:cubicBezTo>
                                <a:pt x="4357990" y="426690"/>
                                <a:pt x="4360405" y="424911"/>
                                <a:pt x="4362310" y="426309"/>
                              </a:cubicBezTo>
                              <a:cubicBezTo>
                                <a:pt x="4364471" y="428088"/>
                                <a:pt x="4369807" y="434187"/>
                                <a:pt x="4370824" y="436728"/>
                              </a:cubicBezTo>
                              <a:cubicBezTo>
                                <a:pt x="4372348" y="440158"/>
                                <a:pt x="4371586" y="444097"/>
                                <a:pt x="4371586" y="447782"/>
                              </a:cubicBezTo>
                              <a:cubicBezTo>
                                <a:pt x="4371586" y="449561"/>
                                <a:pt x="4372094" y="452737"/>
                                <a:pt x="4371586" y="454516"/>
                              </a:cubicBezTo>
                              <a:cubicBezTo>
                                <a:pt x="4371077" y="456295"/>
                                <a:pt x="4368409" y="456041"/>
                                <a:pt x="4367647" y="457565"/>
                              </a:cubicBezTo>
                              <a:cubicBezTo>
                                <a:pt x="4365868" y="460742"/>
                                <a:pt x="4371459" y="462521"/>
                                <a:pt x="4366631" y="464935"/>
                              </a:cubicBezTo>
                              <a:cubicBezTo>
                                <a:pt x="4361421" y="467603"/>
                                <a:pt x="4360278" y="466460"/>
                                <a:pt x="4358245" y="471923"/>
                              </a:cubicBezTo>
                              <a:cubicBezTo>
                                <a:pt x="4356974" y="475481"/>
                                <a:pt x="4351002" y="472685"/>
                                <a:pt x="4349223" y="471161"/>
                              </a:cubicBezTo>
                              <a:cubicBezTo>
                                <a:pt x="4346809" y="469128"/>
                                <a:pt x="4345666" y="472177"/>
                                <a:pt x="4343252" y="471796"/>
                              </a:cubicBezTo>
                              <a:cubicBezTo>
                                <a:pt x="4340583" y="471415"/>
                                <a:pt x="4339821" y="469509"/>
                                <a:pt x="4336772" y="470017"/>
                              </a:cubicBezTo>
                              <a:cubicBezTo>
                                <a:pt x="4332325" y="470780"/>
                                <a:pt x="4329275" y="469128"/>
                                <a:pt x="4329021" y="464808"/>
                              </a:cubicBezTo>
                              <a:cubicBezTo>
                                <a:pt x="4328894" y="462012"/>
                                <a:pt x="4321779" y="461504"/>
                                <a:pt x="4320127" y="457438"/>
                              </a:cubicBezTo>
                              <a:cubicBezTo>
                                <a:pt x="4318348" y="453246"/>
                                <a:pt x="4319110" y="452102"/>
                                <a:pt x="4321525" y="448798"/>
                              </a:cubicBezTo>
                              <a:cubicBezTo>
                                <a:pt x="4322287" y="447655"/>
                                <a:pt x="4322160" y="446511"/>
                                <a:pt x="4321271" y="445368"/>
                              </a:cubicBezTo>
                              <a:cubicBezTo>
                                <a:pt x="4320127" y="442446"/>
                                <a:pt x="4321906" y="441429"/>
                                <a:pt x="4322668" y="438888"/>
                              </a:cubicBezTo>
                              <a:cubicBezTo>
                                <a:pt x="4323304" y="436855"/>
                                <a:pt x="4326988" y="431010"/>
                                <a:pt x="4328767" y="429994"/>
                              </a:cubicBezTo>
                              <a:cubicBezTo>
                                <a:pt x="4331816" y="428088"/>
                                <a:pt x="4333214" y="422243"/>
                                <a:pt x="4336264" y="420973"/>
                              </a:cubicBezTo>
                              <a:cubicBezTo>
                                <a:pt x="4337915" y="420210"/>
                                <a:pt x="4343506" y="422878"/>
                                <a:pt x="4345793" y="422878"/>
                              </a:cubicBezTo>
                              <a:cubicBezTo>
                                <a:pt x="4347318" y="422878"/>
                                <a:pt x="4348461" y="420210"/>
                                <a:pt x="4349351" y="419321"/>
                              </a:cubicBezTo>
                              <a:close/>
                              <a:moveTo>
                                <a:pt x="7001195" y="418305"/>
                              </a:moveTo>
                              <a:cubicBezTo>
                                <a:pt x="7003228" y="418432"/>
                                <a:pt x="7009708" y="420465"/>
                                <a:pt x="7011232" y="421863"/>
                              </a:cubicBezTo>
                              <a:cubicBezTo>
                                <a:pt x="7013774" y="424277"/>
                                <a:pt x="7019745" y="424150"/>
                                <a:pt x="7021779" y="426691"/>
                              </a:cubicBezTo>
                              <a:cubicBezTo>
                                <a:pt x="7022922" y="428216"/>
                                <a:pt x="7021779" y="434187"/>
                                <a:pt x="7022414" y="436347"/>
                              </a:cubicBezTo>
                              <a:cubicBezTo>
                                <a:pt x="7022794" y="437872"/>
                                <a:pt x="7025717" y="438253"/>
                                <a:pt x="7026734" y="438888"/>
                              </a:cubicBezTo>
                              <a:cubicBezTo>
                                <a:pt x="7028639" y="440032"/>
                                <a:pt x="7026734" y="442954"/>
                                <a:pt x="7026734" y="444606"/>
                              </a:cubicBezTo>
                              <a:cubicBezTo>
                                <a:pt x="7026225" y="445877"/>
                                <a:pt x="7025336" y="446639"/>
                                <a:pt x="7024193" y="447274"/>
                              </a:cubicBezTo>
                              <a:lnTo>
                                <a:pt x="7024320" y="447147"/>
                              </a:lnTo>
                              <a:cubicBezTo>
                                <a:pt x="7022032" y="449053"/>
                                <a:pt x="7024320" y="450832"/>
                                <a:pt x="7023430" y="453119"/>
                              </a:cubicBezTo>
                              <a:cubicBezTo>
                                <a:pt x="7022414" y="455660"/>
                                <a:pt x="7017967" y="462267"/>
                                <a:pt x="7015806" y="463919"/>
                              </a:cubicBezTo>
                              <a:cubicBezTo>
                                <a:pt x="7012884" y="466206"/>
                                <a:pt x="7008818" y="466460"/>
                                <a:pt x="7005387" y="467477"/>
                              </a:cubicBezTo>
                              <a:cubicBezTo>
                                <a:pt x="7003609" y="467985"/>
                                <a:pt x="7000686" y="469128"/>
                                <a:pt x="6998908" y="469128"/>
                              </a:cubicBezTo>
                              <a:cubicBezTo>
                                <a:pt x="6997129" y="469128"/>
                                <a:pt x="6996620" y="466587"/>
                                <a:pt x="6994969" y="466206"/>
                              </a:cubicBezTo>
                              <a:cubicBezTo>
                                <a:pt x="6991538" y="465444"/>
                                <a:pt x="6991284" y="471161"/>
                                <a:pt x="6987727" y="467223"/>
                              </a:cubicBezTo>
                              <a:cubicBezTo>
                                <a:pt x="6983788" y="462903"/>
                                <a:pt x="6984677" y="461505"/>
                                <a:pt x="6978833" y="460997"/>
                              </a:cubicBezTo>
                              <a:cubicBezTo>
                                <a:pt x="6975021" y="460616"/>
                                <a:pt x="6976291" y="454136"/>
                                <a:pt x="6977181" y="452103"/>
                              </a:cubicBezTo>
                              <a:cubicBezTo>
                                <a:pt x="6978451" y="449307"/>
                                <a:pt x="6975275" y="448926"/>
                                <a:pt x="6975021" y="446512"/>
                              </a:cubicBezTo>
                              <a:cubicBezTo>
                                <a:pt x="6974639" y="443844"/>
                                <a:pt x="6976291" y="442700"/>
                                <a:pt x="6975021" y="439905"/>
                              </a:cubicBezTo>
                              <a:cubicBezTo>
                                <a:pt x="6973115" y="435839"/>
                                <a:pt x="6973877" y="432409"/>
                                <a:pt x="6977943" y="431138"/>
                              </a:cubicBezTo>
                              <a:cubicBezTo>
                                <a:pt x="6980738" y="430248"/>
                                <a:pt x="6979341" y="423387"/>
                                <a:pt x="6982771" y="420719"/>
                              </a:cubicBezTo>
                              <a:cubicBezTo>
                                <a:pt x="6986329" y="418051"/>
                                <a:pt x="6987600" y="418432"/>
                                <a:pt x="6991411" y="419830"/>
                              </a:cubicBezTo>
                              <a:cubicBezTo>
                                <a:pt x="6992682" y="420211"/>
                                <a:pt x="6993825" y="419830"/>
                                <a:pt x="6994715" y="418686"/>
                              </a:cubicBezTo>
                              <a:cubicBezTo>
                                <a:pt x="6997129" y="416780"/>
                                <a:pt x="6998654" y="418178"/>
                                <a:pt x="7001195" y="418305"/>
                              </a:cubicBezTo>
                              <a:close/>
                              <a:moveTo>
                                <a:pt x="3557033" y="418178"/>
                              </a:moveTo>
                              <a:cubicBezTo>
                                <a:pt x="3561226" y="419575"/>
                                <a:pt x="3561606" y="420846"/>
                                <a:pt x="3562497" y="424658"/>
                              </a:cubicBezTo>
                              <a:cubicBezTo>
                                <a:pt x="3562750" y="425928"/>
                                <a:pt x="3563766" y="426691"/>
                                <a:pt x="3565164" y="426691"/>
                              </a:cubicBezTo>
                              <a:cubicBezTo>
                                <a:pt x="3567959" y="427580"/>
                                <a:pt x="3567705" y="429613"/>
                                <a:pt x="3568976" y="431773"/>
                              </a:cubicBezTo>
                              <a:lnTo>
                                <a:pt x="3569229" y="431900"/>
                              </a:lnTo>
                              <a:cubicBezTo>
                                <a:pt x="3570246" y="433552"/>
                                <a:pt x="3572151" y="440032"/>
                                <a:pt x="3571898" y="441938"/>
                              </a:cubicBezTo>
                              <a:cubicBezTo>
                                <a:pt x="3571388" y="445368"/>
                                <a:pt x="3574819" y="450069"/>
                                <a:pt x="3573804" y="453119"/>
                              </a:cubicBezTo>
                              <a:cubicBezTo>
                                <a:pt x="3573295" y="454771"/>
                                <a:pt x="3567832" y="457058"/>
                                <a:pt x="3566434" y="458836"/>
                              </a:cubicBezTo>
                              <a:cubicBezTo>
                                <a:pt x="3565545" y="459980"/>
                                <a:pt x="3566816" y="462521"/>
                                <a:pt x="3566816" y="463665"/>
                              </a:cubicBezTo>
                              <a:cubicBezTo>
                                <a:pt x="3566942" y="465952"/>
                                <a:pt x="3563639" y="466079"/>
                                <a:pt x="3562241" y="466968"/>
                              </a:cubicBezTo>
                              <a:cubicBezTo>
                                <a:pt x="3560971" y="467095"/>
                                <a:pt x="3559827" y="466968"/>
                                <a:pt x="3558684" y="466333"/>
                              </a:cubicBezTo>
                              <a:cubicBezTo>
                                <a:pt x="3556016" y="465444"/>
                                <a:pt x="3555761" y="468366"/>
                                <a:pt x="3553476" y="468874"/>
                              </a:cubicBezTo>
                              <a:cubicBezTo>
                                <a:pt x="3550806" y="469382"/>
                                <a:pt x="3543056" y="469509"/>
                                <a:pt x="3540513" y="468620"/>
                              </a:cubicBezTo>
                              <a:cubicBezTo>
                                <a:pt x="3537082" y="467476"/>
                                <a:pt x="3534539" y="464300"/>
                                <a:pt x="3531871" y="462140"/>
                              </a:cubicBezTo>
                              <a:cubicBezTo>
                                <a:pt x="3530473" y="460997"/>
                                <a:pt x="3527807" y="459345"/>
                                <a:pt x="3526917" y="457820"/>
                              </a:cubicBezTo>
                              <a:cubicBezTo>
                                <a:pt x="3526025" y="456295"/>
                                <a:pt x="3527807" y="454516"/>
                                <a:pt x="3527172" y="452992"/>
                              </a:cubicBezTo>
                              <a:cubicBezTo>
                                <a:pt x="3525899" y="449688"/>
                                <a:pt x="3521199" y="452738"/>
                                <a:pt x="3522344" y="447655"/>
                              </a:cubicBezTo>
                              <a:cubicBezTo>
                                <a:pt x="3523488" y="442192"/>
                                <a:pt x="3525138" y="442065"/>
                                <a:pt x="3522344" y="437109"/>
                              </a:cubicBezTo>
                              <a:cubicBezTo>
                                <a:pt x="3520437" y="433933"/>
                                <a:pt x="3526406" y="431392"/>
                                <a:pt x="3528569" y="431011"/>
                              </a:cubicBezTo>
                              <a:cubicBezTo>
                                <a:pt x="3531492" y="430502"/>
                                <a:pt x="3530090" y="427707"/>
                                <a:pt x="3531871" y="426182"/>
                              </a:cubicBezTo>
                              <a:cubicBezTo>
                                <a:pt x="3533777" y="424404"/>
                                <a:pt x="3535684" y="425039"/>
                                <a:pt x="3537210" y="422498"/>
                              </a:cubicBezTo>
                              <a:cubicBezTo>
                                <a:pt x="3539497" y="418813"/>
                                <a:pt x="3542675" y="417542"/>
                                <a:pt x="3545980" y="420084"/>
                              </a:cubicBezTo>
                              <a:cubicBezTo>
                                <a:pt x="3548266" y="421735"/>
                                <a:pt x="3552968" y="416780"/>
                                <a:pt x="3557033" y="418178"/>
                              </a:cubicBezTo>
                              <a:close/>
                              <a:moveTo>
                                <a:pt x="4191798" y="417924"/>
                              </a:moveTo>
                              <a:cubicBezTo>
                                <a:pt x="4193068" y="416272"/>
                                <a:pt x="4195736" y="418178"/>
                                <a:pt x="4197261" y="418432"/>
                              </a:cubicBezTo>
                              <a:cubicBezTo>
                                <a:pt x="4198405" y="419067"/>
                                <a:pt x="4199040" y="419957"/>
                                <a:pt x="4199548" y="421100"/>
                              </a:cubicBezTo>
                              <a:cubicBezTo>
                                <a:pt x="4200946" y="423387"/>
                                <a:pt x="4202979" y="421481"/>
                                <a:pt x="4205012" y="422498"/>
                              </a:cubicBezTo>
                              <a:cubicBezTo>
                                <a:pt x="4207426" y="423895"/>
                                <a:pt x="4213143" y="428724"/>
                                <a:pt x="4214541" y="430884"/>
                              </a:cubicBezTo>
                              <a:lnTo>
                                <a:pt x="4214414" y="431011"/>
                              </a:lnTo>
                              <a:cubicBezTo>
                                <a:pt x="4216320" y="433933"/>
                                <a:pt x="4216193" y="437745"/>
                                <a:pt x="4216828" y="441175"/>
                              </a:cubicBezTo>
                              <a:cubicBezTo>
                                <a:pt x="4217209" y="442827"/>
                                <a:pt x="4218099" y="445623"/>
                                <a:pt x="4217844" y="447401"/>
                              </a:cubicBezTo>
                              <a:cubicBezTo>
                                <a:pt x="4217591" y="449053"/>
                                <a:pt x="4215176" y="449307"/>
                                <a:pt x="4214668" y="450832"/>
                              </a:cubicBezTo>
                              <a:cubicBezTo>
                                <a:pt x="4213652" y="454008"/>
                                <a:pt x="4218988" y="454771"/>
                                <a:pt x="4214922" y="457820"/>
                              </a:cubicBezTo>
                              <a:cubicBezTo>
                                <a:pt x="4210475" y="461124"/>
                                <a:pt x="4209205" y="460107"/>
                                <a:pt x="4208188" y="465571"/>
                              </a:cubicBezTo>
                              <a:cubicBezTo>
                                <a:pt x="4207553" y="469128"/>
                                <a:pt x="4201454" y="467350"/>
                                <a:pt x="4199675" y="466206"/>
                              </a:cubicBezTo>
                              <a:cubicBezTo>
                                <a:pt x="4197134" y="464681"/>
                                <a:pt x="4196499" y="467731"/>
                                <a:pt x="4194212" y="467731"/>
                              </a:cubicBezTo>
                              <a:cubicBezTo>
                                <a:pt x="4191544" y="467858"/>
                                <a:pt x="4190654" y="466206"/>
                                <a:pt x="4187859" y="467095"/>
                              </a:cubicBezTo>
                              <a:cubicBezTo>
                                <a:pt x="4183920" y="468493"/>
                                <a:pt x="4180616" y="467350"/>
                                <a:pt x="4179854" y="463411"/>
                              </a:cubicBezTo>
                              <a:cubicBezTo>
                                <a:pt x="4179219" y="460743"/>
                                <a:pt x="4172612" y="461378"/>
                                <a:pt x="4170452" y="457820"/>
                              </a:cubicBezTo>
                              <a:cubicBezTo>
                                <a:pt x="4168164" y="454136"/>
                                <a:pt x="4168673" y="452992"/>
                                <a:pt x="4170452" y="449561"/>
                              </a:cubicBezTo>
                              <a:cubicBezTo>
                                <a:pt x="4170960" y="448418"/>
                                <a:pt x="4170706" y="447274"/>
                                <a:pt x="4169689" y="446385"/>
                              </a:cubicBezTo>
                              <a:cubicBezTo>
                                <a:pt x="4168038" y="443844"/>
                                <a:pt x="4169562" y="442573"/>
                                <a:pt x="4169943" y="440159"/>
                              </a:cubicBezTo>
                              <a:cubicBezTo>
                                <a:pt x="4170197" y="438253"/>
                                <a:pt x="4172866" y="432281"/>
                                <a:pt x="4174263" y="431011"/>
                              </a:cubicBezTo>
                              <a:cubicBezTo>
                                <a:pt x="4176805" y="428851"/>
                                <a:pt x="4177186" y="423133"/>
                                <a:pt x="4179854" y="421481"/>
                              </a:cubicBezTo>
                              <a:cubicBezTo>
                                <a:pt x="4181379" y="420592"/>
                                <a:pt x="4186842" y="422244"/>
                                <a:pt x="4189002" y="421863"/>
                              </a:cubicBezTo>
                              <a:cubicBezTo>
                                <a:pt x="4190400" y="421481"/>
                                <a:pt x="4191035" y="418813"/>
                                <a:pt x="4191798" y="417924"/>
                              </a:cubicBezTo>
                              <a:close/>
                              <a:moveTo>
                                <a:pt x="5866940" y="414747"/>
                              </a:moveTo>
                              <a:cubicBezTo>
                                <a:pt x="5870244" y="415382"/>
                                <a:pt x="5870625" y="416272"/>
                                <a:pt x="5871769" y="419067"/>
                              </a:cubicBezTo>
                              <a:cubicBezTo>
                                <a:pt x="5872150" y="420084"/>
                                <a:pt x="5872912" y="420338"/>
                                <a:pt x="5874056" y="420338"/>
                              </a:cubicBezTo>
                              <a:cubicBezTo>
                                <a:pt x="5876343" y="420719"/>
                                <a:pt x="5876216" y="422244"/>
                                <a:pt x="5877486" y="423768"/>
                              </a:cubicBezTo>
                              <a:lnTo>
                                <a:pt x="5877867" y="423641"/>
                              </a:lnTo>
                              <a:cubicBezTo>
                                <a:pt x="5878757" y="424785"/>
                                <a:pt x="5880917" y="429486"/>
                                <a:pt x="5880917" y="431011"/>
                              </a:cubicBezTo>
                              <a:cubicBezTo>
                                <a:pt x="5880917" y="433679"/>
                                <a:pt x="5884094" y="436855"/>
                                <a:pt x="5883585" y="439270"/>
                              </a:cubicBezTo>
                              <a:cubicBezTo>
                                <a:pt x="5883331" y="440667"/>
                                <a:pt x="5879392" y="442954"/>
                                <a:pt x="5878503" y="444479"/>
                              </a:cubicBezTo>
                              <a:cubicBezTo>
                                <a:pt x="5877867" y="445495"/>
                                <a:pt x="5879138" y="447274"/>
                                <a:pt x="5879265" y="448164"/>
                              </a:cubicBezTo>
                              <a:cubicBezTo>
                                <a:pt x="5879519" y="449815"/>
                                <a:pt x="5877105" y="450324"/>
                                <a:pt x="5876089" y="451086"/>
                              </a:cubicBezTo>
                              <a:cubicBezTo>
                                <a:pt x="5875072" y="451467"/>
                                <a:pt x="5874183" y="451467"/>
                                <a:pt x="5873293" y="451086"/>
                              </a:cubicBezTo>
                              <a:cubicBezTo>
                                <a:pt x="5871133" y="450832"/>
                                <a:pt x="5871260" y="452992"/>
                                <a:pt x="5869609" y="453627"/>
                              </a:cubicBezTo>
                              <a:cubicBezTo>
                                <a:pt x="5867576" y="454262"/>
                                <a:pt x="5861731" y="455152"/>
                                <a:pt x="5859698" y="454771"/>
                              </a:cubicBezTo>
                              <a:cubicBezTo>
                                <a:pt x="5856903" y="454389"/>
                                <a:pt x="5854743" y="452229"/>
                                <a:pt x="5852456" y="450832"/>
                              </a:cubicBezTo>
                              <a:cubicBezTo>
                                <a:pt x="5851312" y="450069"/>
                                <a:pt x="5849152" y="449053"/>
                                <a:pt x="5848263" y="448037"/>
                              </a:cubicBezTo>
                              <a:cubicBezTo>
                                <a:pt x="5847373" y="447020"/>
                                <a:pt x="5848517" y="445495"/>
                                <a:pt x="5847882" y="444352"/>
                              </a:cubicBezTo>
                              <a:cubicBezTo>
                                <a:pt x="5846611" y="442065"/>
                                <a:pt x="5843308" y="444860"/>
                                <a:pt x="5843689" y="440794"/>
                              </a:cubicBezTo>
                              <a:cubicBezTo>
                                <a:pt x="5844070" y="436347"/>
                                <a:pt x="5845340" y="436093"/>
                                <a:pt x="5842672" y="432662"/>
                              </a:cubicBezTo>
                              <a:cubicBezTo>
                                <a:pt x="5840894" y="430502"/>
                                <a:pt x="5845086" y="427834"/>
                                <a:pt x="5846738" y="427326"/>
                              </a:cubicBezTo>
                              <a:cubicBezTo>
                                <a:pt x="5849025" y="426691"/>
                                <a:pt x="5847628" y="424785"/>
                                <a:pt x="5848771" y="423387"/>
                              </a:cubicBezTo>
                              <a:cubicBezTo>
                                <a:pt x="5850042" y="421862"/>
                                <a:pt x="5851566" y="422244"/>
                                <a:pt x="5852456" y="420084"/>
                              </a:cubicBezTo>
                              <a:cubicBezTo>
                                <a:pt x="5853726" y="416907"/>
                                <a:pt x="5856014" y="415637"/>
                                <a:pt x="5858809" y="417288"/>
                              </a:cubicBezTo>
                              <a:cubicBezTo>
                                <a:pt x="5860588" y="418432"/>
                                <a:pt x="5863764" y="414112"/>
                                <a:pt x="5866940" y="414747"/>
                              </a:cubicBezTo>
                              <a:close/>
                              <a:moveTo>
                                <a:pt x="2966840" y="414747"/>
                              </a:moveTo>
                              <a:cubicBezTo>
                                <a:pt x="2968237" y="415382"/>
                                <a:pt x="2969254" y="416271"/>
                                <a:pt x="2970016" y="417669"/>
                              </a:cubicBezTo>
                              <a:cubicBezTo>
                                <a:pt x="2972176" y="420210"/>
                                <a:pt x="2974337" y="417415"/>
                                <a:pt x="2977004" y="418431"/>
                              </a:cubicBezTo>
                              <a:cubicBezTo>
                                <a:pt x="2980054" y="419702"/>
                                <a:pt x="2987932" y="424657"/>
                                <a:pt x="2989964" y="427198"/>
                              </a:cubicBezTo>
                              <a:cubicBezTo>
                                <a:pt x="2992759" y="430629"/>
                                <a:pt x="2993268" y="435330"/>
                                <a:pt x="2994538" y="439396"/>
                              </a:cubicBezTo>
                              <a:cubicBezTo>
                                <a:pt x="2995174" y="441556"/>
                                <a:pt x="2996699" y="444860"/>
                                <a:pt x="2996699" y="447020"/>
                              </a:cubicBezTo>
                              <a:cubicBezTo>
                                <a:pt x="2996571" y="449180"/>
                                <a:pt x="2993649" y="449688"/>
                                <a:pt x="2993268" y="451721"/>
                              </a:cubicBezTo>
                              <a:cubicBezTo>
                                <a:pt x="2992506" y="455787"/>
                                <a:pt x="2999240" y="455787"/>
                                <a:pt x="2994666" y="460234"/>
                              </a:cubicBezTo>
                              <a:cubicBezTo>
                                <a:pt x="2992188" y="462648"/>
                                <a:pt x="2990536" y="463601"/>
                                <a:pt x="2989456" y="464808"/>
                              </a:cubicBezTo>
                              <a:lnTo>
                                <a:pt x="2987690" y="470861"/>
                              </a:lnTo>
                              <a:lnTo>
                                <a:pt x="2983404" y="473909"/>
                              </a:lnTo>
                              <a:cubicBezTo>
                                <a:pt x="2981134" y="474020"/>
                                <a:pt x="2978593" y="473448"/>
                                <a:pt x="2977386" y="472940"/>
                              </a:cubicBezTo>
                              <a:cubicBezTo>
                                <a:pt x="2974082" y="471415"/>
                                <a:pt x="2973701" y="475227"/>
                                <a:pt x="2970906" y="475608"/>
                              </a:cubicBezTo>
                              <a:cubicBezTo>
                                <a:pt x="2967729" y="476116"/>
                                <a:pt x="2966204" y="474210"/>
                                <a:pt x="2963028" y="475862"/>
                              </a:cubicBezTo>
                              <a:cubicBezTo>
                                <a:pt x="2958327" y="478276"/>
                                <a:pt x="2954261" y="477387"/>
                                <a:pt x="2952609" y="472686"/>
                              </a:cubicBezTo>
                              <a:cubicBezTo>
                                <a:pt x="2951465" y="469509"/>
                                <a:pt x="2943334" y="471415"/>
                                <a:pt x="2940157" y="467349"/>
                              </a:cubicBezTo>
                              <a:cubicBezTo>
                                <a:pt x="2936727" y="463156"/>
                                <a:pt x="2937235" y="461631"/>
                                <a:pt x="2938760" y="457184"/>
                              </a:cubicBezTo>
                              <a:cubicBezTo>
                                <a:pt x="2939268" y="455660"/>
                                <a:pt x="2938760" y="454389"/>
                                <a:pt x="2937362" y="453373"/>
                              </a:cubicBezTo>
                              <a:cubicBezTo>
                                <a:pt x="2935075" y="450577"/>
                                <a:pt x="2936727" y="448798"/>
                                <a:pt x="2936727" y="445749"/>
                              </a:cubicBezTo>
                              <a:cubicBezTo>
                                <a:pt x="2936854" y="443335"/>
                                <a:pt x="2939014" y="435584"/>
                                <a:pt x="2940666" y="433806"/>
                              </a:cubicBezTo>
                              <a:cubicBezTo>
                                <a:pt x="2943461" y="430756"/>
                                <a:pt x="2942953" y="423641"/>
                                <a:pt x="2946002" y="421227"/>
                              </a:cubicBezTo>
                              <a:cubicBezTo>
                                <a:pt x="2947654" y="419829"/>
                                <a:pt x="2954769" y="421100"/>
                                <a:pt x="2957310" y="420210"/>
                              </a:cubicBezTo>
                              <a:cubicBezTo>
                                <a:pt x="2958962" y="419702"/>
                                <a:pt x="2959343" y="416271"/>
                                <a:pt x="2960106" y="415001"/>
                              </a:cubicBezTo>
                              <a:cubicBezTo>
                                <a:pt x="2961376" y="412714"/>
                                <a:pt x="2964935" y="414747"/>
                                <a:pt x="2966840" y="414747"/>
                              </a:cubicBezTo>
                              <a:close/>
                              <a:moveTo>
                                <a:pt x="2374230" y="412841"/>
                              </a:moveTo>
                              <a:cubicBezTo>
                                <a:pt x="2376264" y="412714"/>
                                <a:pt x="2382870" y="414112"/>
                                <a:pt x="2384396" y="415382"/>
                              </a:cubicBezTo>
                              <a:cubicBezTo>
                                <a:pt x="2387064" y="417542"/>
                                <a:pt x="2393036" y="416653"/>
                                <a:pt x="2395196" y="419067"/>
                              </a:cubicBezTo>
                              <a:cubicBezTo>
                                <a:pt x="2396466" y="420464"/>
                                <a:pt x="2395830" y="426436"/>
                                <a:pt x="2396721" y="428469"/>
                              </a:cubicBezTo>
                              <a:cubicBezTo>
                                <a:pt x="2397229" y="429867"/>
                                <a:pt x="2400023" y="429994"/>
                                <a:pt x="2401167" y="430502"/>
                              </a:cubicBezTo>
                              <a:cubicBezTo>
                                <a:pt x="2403201" y="431392"/>
                                <a:pt x="2401802" y="434441"/>
                                <a:pt x="2401802" y="436093"/>
                              </a:cubicBezTo>
                              <a:cubicBezTo>
                                <a:pt x="2401295" y="437236"/>
                                <a:pt x="2400531" y="438253"/>
                                <a:pt x="2399515" y="438888"/>
                              </a:cubicBezTo>
                              <a:cubicBezTo>
                                <a:pt x="2397483" y="440921"/>
                                <a:pt x="2399897" y="442446"/>
                                <a:pt x="2399262" y="444733"/>
                              </a:cubicBezTo>
                              <a:cubicBezTo>
                                <a:pt x="2398500" y="447274"/>
                                <a:pt x="2394687" y="454135"/>
                                <a:pt x="2392782" y="456041"/>
                              </a:cubicBezTo>
                              <a:cubicBezTo>
                                <a:pt x="2390113" y="458582"/>
                                <a:pt x="2386175" y="459344"/>
                                <a:pt x="2382870" y="460615"/>
                              </a:cubicBezTo>
                              <a:cubicBezTo>
                                <a:pt x="2381091" y="461250"/>
                                <a:pt x="2378423" y="462902"/>
                                <a:pt x="2376644" y="462902"/>
                              </a:cubicBezTo>
                              <a:cubicBezTo>
                                <a:pt x="2374866" y="463029"/>
                                <a:pt x="2374104" y="460615"/>
                                <a:pt x="2372452" y="460361"/>
                              </a:cubicBezTo>
                              <a:cubicBezTo>
                                <a:pt x="2369021" y="459853"/>
                                <a:pt x="2369403" y="465570"/>
                                <a:pt x="2365463" y="462013"/>
                              </a:cubicBezTo>
                              <a:cubicBezTo>
                                <a:pt x="2361271" y="458074"/>
                                <a:pt x="2361906" y="456803"/>
                                <a:pt x="2356188" y="456803"/>
                              </a:cubicBezTo>
                              <a:cubicBezTo>
                                <a:pt x="2352503" y="456930"/>
                                <a:pt x="2353012" y="450323"/>
                                <a:pt x="2353774" y="448290"/>
                              </a:cubicBezTo>
                              <a:lnTo>
                                <a:pt x="2354029" y="448290"/>
                              </a:lnTo>
                              <a:cubicBezTo>
                                <a:pt x="2355045" y="445495"/>
                                <a:pt x="2351868" y="445368"/>
                                <a:pt x="2351361" y="443081"/>
                              </a:cubicBezTo>
                              <a:cubicBezTo>
                                <a:pt x="2350724" y="440540"/>
                                <a:pt x="2352249" y="439142"/>
                                <a:pt x="2350724" y="436601"/>
                              </a:cubicBezTo>
                              <a:cubicBezTo>
                                <a:pt x="2348438" y="432789"/>
                                <a:pt x="2348946" y="429359"/>
                                <a:pt x="2352757" y="427707"/>
                              </a:cubicBezTo>
                              <a:cubicBezTo>
                                <a:pt x="2355300" y="426563"/>
                                <a:pt x="2353266" y="419956"/>
                                <a:pt x="2356443" y="417034"/>
                              </a:cubicBezTo>
                              <a:cubicBezTo>
                                <a:pt x="2359746" y="413984"/>
                                <a:pt x="2361016" y="414239"/>
                                <a:pt x="2364828" y="415255"/>
                              </a:cubicBezTo>
                              <a:cubicBezTo>
                                <a:pt x="2366099" y="415636"/>
                                <a:pt x="2367116" y="415128"/>
                                <a:pt x="2367877" y="413857"/>
                              </a:cubicBezTo>
                              <a:cubicBezTo>
                                <a:pt x="2370038" y="411697"/>
                                <a:pt x="2371690" y="412968"/>
                                <a:pt x="2374230" y="412841"/>
                              </a:cubicBezTo>
                              <a:close/>
                              <a:moveTo>
                                <a:pt x="895133" y="412205"/>
                              </a:moveTo>
                              <a:cubicBezTo>
                                <a:pt x="900216" y="411189"/>
                                <a:pt x="901359" y="412205"/>
                                <a:pt x="904409" y="415636"/>
                              </a:cubicBezTo>
                              <a:cubicBezTo>
                                <a:pt x="905552" y="416780"/>
                                <a:pt x="906823" y="416907"/>
                                <a:pt x="908347" y="416144"/>
                              </a:cubicBezTo>
                              <a:cubicBezTo>
                                <a:pt x="911778" y="415382"/>
                                <a:pt x="912668" y="417669"/>
                                <a:pt x="915209" y="419067"/>
                              </a:cubicBezTo>
                              <a:cubicBezTo>
                                <a:pt x="917242" y="420210"/>
                                <a:pt x="922832" y="425674"/>
                                <a:pt x="923595" y="427834"/>
                              </a:cubicBezTo>
                              <a:cubicBezTo>
                                <a:pt x="924992" y="431645"/>
                                <a:pt x="931218" y="434441"/>
                                <a:pt x="931980" y="438125"/>
                              </a:cubicBezTo>
                              <a:cubicBezTo>
                                <a:pt x="932362" y="440158"/>
                                <a:pt x="928042" y="445749"/>
                                <a:pt x="927660" y="448290"/>
                              </a:cubicBezTo>
                              <a:lnTo>
                                <a:pt x="930802" y="452939"/>
                              </a:lnTo>
                              <a:lnTo>
                                <a:pt x="928042" y="458836"/>
                              </a:lnTo>
                              <a:cubicBezTo>
                                <a:pt x="926898" y="459725"/>
                                <a:pt x="925627" y="460234"/>
                                <a:pt x="924103" y="460234"/>
                              </a:cubicBezTo>
                              <a:cubicBezTo>
                                <a:pt x="920799" y="460869"/>
                                <a:pt x="922197" y="464045"/>
                                <a:pt x="920164" y="465824"/>
                              </a:cubicBezTo>
                              <a:cubicBezTo>
                                <a:pt x="917750" y="467857"/>
                                <a:pt x="909872" y="472304"/>
                                <a:pt x="906823" y="472940"/>
                              </a:cubicBezTo>
                              <a:cubicBezTo>
                                <a:pt x="902630" y="473829"/>
                                <a:pt x="898437" y="472050"/>
                                <a:pt x="894371" y="471288"/>
                              </a:cubicBezTo>
                              <a:cubicBezTo>
                                <a:pt x="892338" y="470907"/>
                                <a:pt x="888653" y="470780"/>
                                <a:pt x="886875" y="469763"/>
                              </a:cubicBezTo>
                              <a:cubicBezTo>
                                <a:pt x="885096" y="468747"/>
                                <a:pt x="885858" y="465951"/>
                                <a:pt x="884333" y="464681"/>
                              </a:cubicBezTo>
                              <a:cubicBezTo>
                                <a:pt x="881284" y="462140"/>
                                <a:pt x="878108" y="467857"/>
                                <a:pt x="876456" y="462012"/>
                              </a:cubicBezTo>
                              <a:cubicBezTo>
                                <a:pt x="874550" y="455660"/>
                                <a:pt x="876202" y="454643"/>
                                <a:pt x="870484" y="451212"/>
                              </a:cubicBezTo>
                              <a:cubicBezTo>
                                <a:pt x="866799" y="448925"/>
                                <a:pt x="871373" y="442827"/>
                                <a:pt x="873406" y="441302"/>
                              </a:cubicBezTo>
                              <a:cubicBezTo>
                                <a:pt x="876202" y="439142"/>
                                <a:pt x="873152" y="437236"/>
                                <a:pt x="874042" y="434568"/>
                              </a:cubicBezTo>
                              <a:cubicBezTo>
                                <a:pt x="875058" y="431645"/>
                                <a:pt x="877472" y="431264"/>
                                <a:pt x="877472" y="427834"/>
                              </a:cubicBezTo>
                              <a:cubicBezTo>
                                <a:pt x="877599" y="422751"/>
                                <a:pt x="880140" y="419575"/>
                                <a:pt x="884969" y="420337"/>
                              </a:cubicBezTo>
                              <a:cubicBezTo>
                                <a:pt x="888145" y="420845"/>
                                <a:pt x="890178" y="413095"/>
                                <a:pt x="895133" y="412205"/>
                              </a:cubicBezTo>
                              <a:close/>
                              <a:moveTo>
                                <a:pt x="3079793" y="411697"/>
                              </a:moveTo>
                              <a:cubicBezTo>
                                <a:pt x="3082590" y="412333"/>
                                <a:pt x="3084877" y="414493"/>
                                <a:pt x="3087164" y="415890"/>
                              </a:cubicBezTo>
                              <a:cubicBezTo>
                                <a:pt x="3088435" y="416653"/>
                                <a:pt x="3090594" y="417669"/>
                                <a:pt x="3091483" y="418813"/>
                              </a:cubicBezTo>
                              <a:cubicBezTo>
                                <a:pt x="3092246" y="419956"/>
                                <a:pt x="3091102" y="421481"/>
                                <a:pt x="3091736" y="422624"/>
                              </a:cubicBezTo>
                              <a:cubicBezTo>
                                <a:pt x="3093134" y="425039"/>
                                <a:pt x="3096566" y="422243"/>
                                <a:pt x="3096056" y="426309"/>
                              </a:cubicBezTo>
                              <a:cubicBezTo>
                                <a:pt x="3095675" y="430756"/>
                                <a:pt x="3094405" y="431010"/>
                                <a:pt x="3097076" y="434568"/>
                              </a:cubicBezTo>
                              <a:cubicBezTo>
                                <a:pt x="3097710" y="435457"/>
                                <a:pt x="3097329" y="436347"/>
                                <a:pt x="3096693" y="437236"/>
                              </a:cubicBezTo>
                              <a:cubicBezTo>
                                <a:pt x="3098218" y="438253"/>
                                <a:pt x="3099490" y="439269"/>
                                <a:pt x="3100124" y="440032"/>
                              </a:cubicBezTo>
                              <a:cubicBezTo>
                                <a:pt x="3102537" y="442954"/>
                                <a:pt x="3102919" y="447020"/>
                                <a:pt x="3104062" y="450450"/>
                              </a:cubicBezTo>
                              <a:cubicBezTo>
                                <a:pt x="3104698" y="452229"/>
                                <a:pt x="3105969" y="455024"/>
                                <a:pt x="3105969" y="456930"/>
                              </a:cubicBezTo>
                              <a:cubicBezTo>
                                <a:pt x="3105969" y="458709"/>
                                <a:pt x="3103428" y="459217"/>
                                <a:pt x="3103046" y="460996"/>
                              </a:cubicBezTo>
                              <a:cubicBezTo>
                                <a:pt x="3102283" y="464554"/>
                                <a:pt x="3108129" y="464554"/>
                                <a:pt x="3104189" y="468366"/>
                              </a:cubicBezTo>
                              <a:cubicBezTo>
                                <a:pt x="3099870" y="472431"/>
                                <a:pt x="3098472" y="471669"/>
                                <a:pt x="3098091" y="477514"/>
                              </a:cubicBezTo>
                              <a:cubicBezTo>
                                <a:pt x="3097965" y="481326"/>
                                <a:pt x="3091230" y="480309"/>
                                <a:pt x="3089196" y="479420"/>
                              </a:cubicBezTo>
                              <a:cubicBezTo>
                                <a:pt x="3086274" y="478149"/>
                                <a:pt x="3086021" y="481326"/>
                                <a:pt x="3083607" y="481707"/>
                              </a:cubicBezTo>
                              <a:cubicBezTo>
                                <a:pt x="3080938" y="482088"/>
                                <a:pt x="3079668" y="480436"/>
                                <a:pt x="3076872" y="481834"/>
                              </a:cubicBezTo>
                              <a:lnTo>
                                <a:pt x="3076872" y="482215"/>
                              </a:lnTo>
                              <a:cubicBezTo>
                                <a:pt x="3072806" y="484248"/>
                                <a:pt x="3069248" y="483486"/>
                                <a:pt x="3067851" y="479420"/>
                              </a:cubicBezTo>
                              <a:cubicBezTo>
                                <a:pt x="3066835" y="476624"/>
                                <a:pt x="3059972" y="478276"/>
                                <a:pt x="3057178" y="474846"/>
                              </a:cubicBezTo>
                              <a:cubicBezTo>
                                <a:pt x="3054255" y="471288"/>
                                <a:pt x="3054636" y="469890"/>
                                <a:pt x="3056035" y="466079"/>
                              </a:cubicBezTo>
                              <a:cubicBezTo>
                                <a:pt x="3056415" y="464808"/>
                                <a:pt x="3056035" y="463664"/>
                                <a:pt x="3054764" y="462775"/>
                              </a:cubicBezTo>
                              <a:cubicBezTo>
                                <a:pt x="3052858" y="460361"/>
                                <a:pt x="3054255" y="458836"/>
                                <a:pt x="3054255" y="456168"/>
                              </a:cubicBezTo>
                              <a:cubicBezTo>
                                <a:pt x="3054255" y="454008"/>
                                <a:pt x="3056162" y="447401"/>
                                <a:pt x="3057560" y="445876"/>
                              </a:cubicBezTo>
                              <a:cubicBezTo>
                                <a:pt x="3058576" y="444606"/>
                                <a:pt x="3059083" y="442827"/>
                                <a:pt x="3059592" y="440921"/>
                              </a:cubicBezTo>
                              <a:cubicBezTo>
                                <a:pt x="3058702" y="439015"/>
                                <a:pt x="3057941" y="436855"/>
                                <a:pt x="3057941" y="435839"/>
                              </a:cubicBezTo>
                              <a:cubicBezTo>
                                <a:pt x="3058067" y="433170"/>
                                <a:pt x="3054764" y="429867"/>
                                <a:pt x="3055272" y="427326"/>
                              </a:cubicBezTo>
                              <a:cubicBezTo>
                                <a:pt x="3055527" y="426055"/>
                                <a:pt x="3059592" y="423641"/>
                                <a:pt x="3060481" y="422116"/>
                              </a:cubicBezTo>
                              <a:cubicBezTo>
                                <a:pt x="3061116" y="421100"/>
                                <a:pt x="3059846" y="419194"/>
                                <a:pt x="3059719" y="418304"/>
                              </a:cubicBezTo>
                              <a:cubicBezTo>
                                <a:pt x="3059463" y="416526"/>
                                <a:pt x="3062006" y="416017"/>
                                <a:pt x="3063022" y="415255"/>
                              </a:cubicBezTo>
                              <a:cubicBezTo>
                                <a:pt x="3063912" y="415001"/>
                                <a:pt x="3064929" y="415001"/>
                                <a:pt x="3065818" y="415382"/>
                              </a:cubicBezTo>
                              <a:cubicBezTo>
                                <a:pt x="3067978" y="415763"/>
                                <a:pt x="3067851" y="413476"/>
                                <a:pt x="3069630" y="412841"/>
                              </a:cubicBezTo>
                              <a:cubicBezTo>
                                <a:pt x="3071662" y="412079"/>
                                <a:pt x="3077762" y="411316"/>
                                <a:pt x="3079793" y="411697"/>
                              </a:cubicBezTo>
                              <a:close/>
                              <a:moveTo>
                                <a:pt x="5234823" y="408013"/>
                              </a:moveTo>
                              <a:cubicBezTo>
                                <a:pt x="5236475" y="408013"/>
                                <a:pt x="5239905" y="411952"/>
                                <a:pt x="5241811" y="412587"/>
                              </a:cubicBezTo>
                              <a:cubicBezTo>
                                <a:pt x="5242955" y="412968"/>
                                <a:pt x="5244734" y="411189"/>
                                <a:pt x="5245750" y="410808"/>
                              </a:cubicBezTo>
                              <a:cubicBezTo>
                                <a:pt x="5247656" y="410046"/>
                                <a:pt x="5248673" y="412841"/>
                                <a:pt x="5249816" y="413731"/>
                              </a:cubicBezTo>
                              <a:cubicBezTo>
                                <a:pt x="5250324" y="414620"/>
                                <a:pt x="5250578" y="415637"/>
                                <a:pt x="5250324" y="416780"/>
                              </a:cubicBezTo>
                              <a:lnTo>
                                <a:pt x="5249816" y="416907"/>
                              </a:lnTo>
                              <a:cubicBezTo>
                                <a:pt x="5249943" y="419448"/>
                                <a:pt x="5252485" y="418813"/>
                                <a:pt x="5253501" y="420592"/>
                              </a:cubicBezTo>
                              <a:cubicBezTo>
                                <a:pt x="5254644" y="422625"/>
                                <a:pt x="5256931" y="429105"/>
                                <a:pt x="5256931" y="431519"/>
                              </a:cubicBezTo>
                              <a:cubicBezTo>
                                <a:pt x="5257058" y="434695"/>
                                <a:pt x="5255153" y="437618"/>
                                <a:pt x="5254009" y="440540"/>
                              </a:cubicBezTo>
                              <a:cubicBezTo>
                                <a:pt x="5253501" y="442065"/>
                                <a:pt x="5252866" y="444733"/>
                                <a:pt x="5251849" y="445877"/>
                              </a:cubicBezTo>
                              <a:cubicBezTo>
                                <a:pt x="5250833" y="447020"/>
                                <a:pt x="5248927" y="446004"/>
                                <a:pt x="5247783" y="447020"/>
                              </a:cubicBezTo>
                              <a:cubicBezTo>
                                <a:pt x="5245369" y="449053"/>
                                <a:pt x="5249181" y="452230"/>
                                <a:pt x="5244607" y="452611"/>
                              </a:cubicBezTo>
                              <a:cubicBezTo>
                                <a:pt x="5239524" y="453119"/>
                                <a:pt x="5239016" y="451721"/>
                                <a:pt x="5235713" y="455533"/>
                              </a:cubicBezTo>
                              <a:cubicBezTo>
                                <a:pt x="5233552" y="457947"/>
                                <a:pt x="5229614" y="453754"/>
                                <a:pt x="5228724" y="451975"/>
                              </a:cubicBezTo>
                              <a:cubicBezTo>
                                <a:pt x="5227454" y="449688"/>
                                <a:pt x="5225675" y="451594"/>
                                <a:pt x="5223769" y="450578"/>
                              </a:cubicBezTo>
                              <a:cubicBezTo>
                                <a:pt x="5223261" y="450197"/>
                                <a:pt x="5223007" y="449942"/>
                                <a:pt x="5222626" y="449561"/>
                              </a:cubicBezTo>
                              <a:cubicBezTo>
                                <a:pt x="5222626" y="450832"/>
                                <a:pt x="5221609" y="452102"/>
                                <a:pt x="5221482" y="453119"/>
                              </a:cubicBezTo>
                              <a:cubicBezTo>
                                <a:pt x="5220974" y="454008"/>
                                <a:pt x="5220084" y="454644"/>
                                <a:pt x="5219068" y="455025"/>
                              </a:cubicBezTo>
                              <a:cubicBezTo>
                                <a:pt x="5217035" y="456295"/>
                                <a:pt x="5218687" y="458074"/>
                                <a:pt x="5217670" y="459853"/>
                              </a:cubicBezTo>
                              <a:cubicBezTo>
                                <a:pt x="5216399" y="461886"/>
                                <a:pt x="5211953" y="466841"/>
                                <a:pt x="5209920" y="467985"/>
                              </a:cubicBezTo>
                              <a:cubicBezTo>
                                <a:pt x="5207124" y="469510"/>
                                <a:pt x="5203821" y="469255"/>
                                <a:pt x="5200771" y="469637"/>
                              </a:cubicBezTo>
                              <a:cubicBezTo>
                                <a:pt x="5199247" y="469891"/>
                                <a:pt x="5196706" y="470526"/>
                                <a:pt x="5195181" y="470272"/>
                              </a:cubicBezTo>
                              <a:cubicBezTo>
                                <a:pt x="5193656" y="470018"/>
                                <a:pt x="5193656" y="467858"/>
                                <a:pt x="5192258" y="467350"/>
                              </a:cubicBezTo>
                              <a:cubicBezTo>
                                <a:pt x="5189463" y="466333"/>
                                <a:pt x="5188574" y="471161"/>
                                <a:pt x="5186033" y="467350"/>
                              </a:cubicBezTo>
                              <a:cubicBezTo>
                                <a:pt x="5183364" y="463284"/>
                                <a:pt x="5184254" y="462267"/>
                                <a:pt x="5179426" y="461124"/>
                              </a:cubicBezTo>
                              <a:cubicBezTo>
                                <a:pt x="5176249" y="460361"/>
                                <a:pt x="5178155" y="455025"/>
                                <a:pt x="5179171" y="453500"/>
                              </a:cubicBezTo>
                              <a:cubicBezTo>
                                <a:pt x="5180696" y="451340"/>
                                <a:pt x="5178155" y="450578"/>
                                <a:pt x="5178155" y="448545"/>
                              </a:cubicBezTo>
                              <a:cubicBezTo>
                                <a:pt x="5178155" y="446258"/>
                                <a:pt x="5179680" y="445368"/>
                                <a:pt x="5178917" y="442954"/>
                              </a:cubicBezTo>
                              <a:cubicBezTo>
                                <a:pt x="5177774" y="439270"/>
                                <a:pt x="5178917" y="436601"/>
                                <a:pt x="5182475" y="435966"/>
                              </a:cubicBezTo>
                              <a:cubicBezTo>
                                <a:pt x="5184889" y="435585"/>
                                <a:pt x="5184635" y="429740"/>
                                <a:pt x="5187811" y="427961"/>
                              </a:cubicBezTo>
                              <a:cubicBezTo>
                                <a:pt x="5191242" y="426055"/>
                                <a:pt x="5192258" y="426564"/>
                                <a:pt x="5195181" y="428215"/>
                              </a:cubicBezTo>
                              <a:cubicBezTo>
                                <a:pt x="5196197" y="428724"/>
                                <a:pt x="5197214" y="428597"/>
                                <a:pt x="5198103" y="427707"/>
                              </a:cubicBezTo>
                              <a:cubicBezTo>
                                <a:pt x="5200263" y="426437"/>
                                <a:pt x="5201407" y="427834"/>
                                <a:pt x="5203567" y="428215"/>
                              </a:cubicBezTo>
                              <a:cubicBezTo>
                                <a:pt x="5204837" y="428469"/>
                                <a:pt x="5208395" y="430121"/>
                                <a:pt x="5210301" y="431519"/>
                              </a:cubicBezTo>
                              <a:cubicBezTo>
                                <a:pt x="5210301" y="427961"/>
                                <a:pt x="5211317" y="427199"/>
                                <a:pt x="5214113" y="425420"/>
                              </a:cubicBezTo>
                              <a:cubicBezTo>
                                <a:pt x="5215002" y="424785"/>
                                <a:pt x="5215383" y="423895"/>
                                <a:pt x="5215002" y="422625"/>
                              </a:cubicBezTo>
                              <a:cubicBezTo>
                                <a:pt x="5215002" y="419957"/>
                                <a:pt x="5216781" y="419702"/>
                                <a:pt x="5218178" y="417924"/>
                              </a:cubicBezTo>
                              <a:cubicBezTo>
                                <a:pt x="5219322" y="416526"/>
                                <a:pt x="5224150" y="413095"/>
                                <a:pt x="5225929" y="412841"/>
                              </a:cubicBezTo>
                              <a:cubicBezTo>
                                <a:pt x="5228979" y="412333"/>
                                <a:pt x="5232028" y="408013"/>
                                <a:pt x="5234823" y="408013"/>
                              </a:cubicBezTo>
                              <a:close/>
                              <a:moveTo>
                                <a:pt x="4883759" y="408013"/>
                              </a:moveTo>
                              <a:cubicBezTo>
                                <a:pt x="4885538" y="408013"/>
                                <a:pt x="4891129" y="409411"/>
                                <a:pt x="4892399" y="410428"/>
                              </a:cubicBezTo>
                              <a:cubicBezTo>
                                <a:pt x="4894686" y="412333"/>
                                <a:pt x="4899769" y="411825"/>
                                <a:pt x="4901547" y="413858"/>
                              </a:cubicBezTo>
                              <a:cubicBezTo>
                                <a:pt x="4902564" y="415002"/>
                                <a:pt x="4901802" y="420084"/>
                                <a:pt x="4902564" y="421863"/>
                              </a:cubicBezTo>
                              <a:cubicBezTo>
                                <a:pt x="4903072" y="423006"/>
                                <a:pt x="4905486" y="423133"/>
                                <a:pt x="4906375" y="423642"/>
                              </a:cubicBezTo>
                              <a:cubicBezTo>
                                <a:pt x="4908027" y="424531"/>
                                <a:pt x="4906757" y="427072"/>
                                <a:pt x="4906757" y="428470"/>
                              </a:cubicBezTo>
                              <a:cubicBezTo>
                                <a:pt x="4906249" y="429486"/>
                                <a:pt x="4905613" y="430249"/>
                                <a:pt x="4904724" y="430757"/>
                              </a:cubicBezTo>
                              <a:lnTo>
                                <a:pt x="4904470" y="430757"/>
                              </a:lnTo>
                              <a:cubicBezTo>
                                <a:pt x="4902691" y="432409"/>
                                <a:pt x="4904724" y="433806"/>
                                <a:pt x="4904089" y="435712"/>
                              </a:cubicBezTo>
                              <a:cubicBezTo>
                                <a:pt x="4903326" y="437999"/>
                                <a:pt x="4900023" y="443717"/>
                                <a:pt x="4898244" y="445242"/>
                              </a:cubicBezTo>
                              <a:cubicBezTo>
                                <a:pt x="4895957" y="447275"/>
                                <a:pt x="4892526" y="447783"/>
                                <a:pt x="4889731" y="448799"/>
                              </a:cubicBezTo>
                              <a:cubicBezTo>
                                <a:pt x="4888206" y="449308"/>
                                <a:pt x="4885919" y="450578"/>
                                <a:pt x="4884395" y="450578"/>
                              </a:cubicBezTo>
                              <a:cubicBezTo>
                                <a:pt x="4882870" y="450578"/>
                                <a:pt x="4882362" y="448545"/>
                                <a:pt x="4880964" y="448291"/>
                              </a:cubicBezTo>
                              <a:cubicBezTo>
                                <a:pt x="4878042" y="447910"/>
                                <a:pt x="4878168" y="452611"/>
                                <a:pt x="4874992" y="449562"/>
                              </a:cubicBezTo>
                              <a:cubicBezTo>
                                <a:pt x="4871434" y="446131"/>
                                <a:pt x="4872197" y="444860"/>
                                <a:pt x="4867242" y="444860"/>
                              </a:cubicBezTo>
                              <a:cubicBezTo>
                                <a:pt x="4864192" y="444733"/>
                                <a:pt x="4864827" y="439270"/>
                                <a:pt x="4865463" y="437491"/>
                              </a:cubicBezTo>
                              <a:cubicBezTo>
                                <a:pt x="4866479" y="435204"/>
                                <a:pt x="4863811" y="435077"/>
                                <a:pt x="4863430" y="433044"/>
                              </a:cubicBezTo>
                              <a:cubicBezTo>
                                <a:pt x="4863048" y="430757"/>
                                <a:pt x="4864319" y="429741"/>
                                <a:pt x="4863048" y="427453"/>
                              </a:cubicBezTo>
                              <a:cubicBezTo>
                                <a:pt x="4861270" y="424150"/>
                                <a:pt x="4861778" y="421228"/>
                                <a:pt x="4865081" y="419957"/>
                              </a:cubicBezTo>
                              <a:cubicBezTo>
                                <a:pt x="4867242" y="419195"/>
                                <a:pt x="4865717" y="413477"/>
                                <a:pt x="4868512" y="411063"/>
                              </a:cubicBezTo>
                              <a:cubicBezTo>
                                <a:pt x="4871308" y="408522"/>
                                <a:pt x="4872451" y="408776"/>
                                <a:pt x="4875627" y="409792"/>
                              </a:cubicBezTo>
                              <a:cubicBezTo>
                                <a:pt x="4876771" y="410046"/>
                                <a:pt x="4877660" y="409665"/>
                                <a:pt x="4878296" y="408649"/>
                              </a:cubicBezTo>
                              <a:cubicBezTo>
                                <a:pt x="4880201" y="406997"/>
                                <a:pt x="4881599" y="408013"/>
                                <a:pt x="4883759" y="408013"/>
                              </a:cubicBezTo>
                              <a:close/>
                              <a:moveTo>
                                <a:pt x="1686206" y="407123"/>
                              </a:moveTo>
                              <a:cubicBezTo>
                                <a:pt x="1688239" y="406996"/>
                                <a:pt x="1694846" y="408394"/>
                                <a:pt x="1696370" y="409665"/>
                              </a:cubicBezTo>
                              <a:cubicBezTo>
                                <a:pt x="1699166" y="411825"/>
                                <a:pt x="1705011" y="410935"/>
                                <a:pt x="1707170" y="413349"/>
                              </a:cubicBezTo>
                              <a:cubicBezTo>
                                <a:pt x="1708442" y="414747"/>
                                <a:pt x="1707806" y="420719"/>
                                <a:pt x="1708696" y="422752"/>
                              </a:cubicBezTo>
                              <a:cubicBezTo>
                                <a:pt x="1709203" y="424149"/>
                                <a:pt x="1711998" y="424276"/>
                                <a:pt x="1713143" y="424785"/>
                              </a:cubicBezTo>
                              <a:cubicBezTo>
                                <a:pt x="1715175" y="425674"/>
                                <a:pt x="1713777" y="428723"/>
                                <a:pt x="1713777" y="430375"/>
                              </a:cubicBezTo>
                              <a:cubicBezTo>
                                <a:pt x="1713269" y="431519"/>
                                <a:pt x="1712508" y="432535"/>
                                <a:pt x="1711491" y="433171"/>
                              </a:cubicBezTo>
                              <a:cubicBezTo>
                                <a:pt x="1709457" y="435203"/>
                                <a:pt x="1711871" y="436728"/>
                                <a:pt x="1711236" y="439015"/>
                              </a:cubicBezTo>
                              <a:cubicBezTo>
                                <a:pt x="1710475" y="441683"/>
                                <a:pt x="1706789" y="448545"/>
                                <a:pt x="1704757" y="450323"/>
                              </a:cubicBezTo>
                              <a:cubicBezTo>
                                <a:pt x="1702088" y="452738"/>
                                <a:pt x="1698276" y="453500"/>
                                <a:pt x="1694973" y="454770"/>
                              </a:cubicBezTo>
                              <a:cubicBezTo>
                                <a:pt x="1693194" y="455406"/>
                                <a:pt x="1690525" y="457058"/>
                                <a:pt x="1688748" y="457058"/>
                              </a:cubicBezTo>
                              <a:cubicBezTo>
                                <a:pt x="1686968" y="457185"/>
                                <a:pt x="1686206" y="454770"/>
                                <a:pt x="1684554" y="454516"/>
                              </a:cubicBezTo>
                              <a:cubicBezTo>
                                <a:pt x="1681123" y="454135"/>
                                <a:pt x="1681504" y="459726"/>
                                <a:pt x="1677565" y="456168"/>
                              </a:cubicBezTo>
                              <a:cubicBezTo>
                                <a:pt x="1673245" y="452356"/>
                                <a:pt x="1674008" y="450959"/>
                                <a:pt x="1668291" y="450959"/>
                              </a:cubicBezTo>
                              <a:cubicBezTo>
                                <a:pt x="1664605" y="451086"/>
                                <a:pt x="1665114" y="444479"/>
                                <a:pt x="1665876" y="442446"/>
                              </a:cubicBezTo>
                              <a:lnTo>
                                <a:pt x="1666003" y="442446"/>
                              </a:lnTo>
                              <a:cubicBezTo>
                                <a:pt x="1667019" y="439651"/>
                                <a:pt x="1663843" y="439523"/>
                                <a:pt x="1663335" y="437236"/>
                              </a:cubicBezTo>
                              <a:cubicBezTo>
                                <a:pt x="1662699" y="434695"/>
                                <a:pt x="1664224" y="433298"/>
                                <a:pt x="1662699" y="430756"/>
                              </a:cubicBezTo>
                              <a:cubicBezTo>
                                <a:pt x="1660412" y="426945"/>
                                <a:pt x="1660922" y="423514"/>
                                <a:pt x="1664733" y="421862"/>
                              </a:cubicBezTo>
                              <a:cubicBezTo>
                                <a:pt x="1667275" y="420846"/>
                                <a:pt x="1665241" y="414239"/>
                                <a:pt x="1668417" y="411316"/>
                              </a:cubicBezTo>
                              <a:cubicBezTo>
                                <a:pt x="1671721" y="408267"/>
                                <a:pt x="1672991" y="408521"/>
                                <a:pt x="1676803" y="409538"/>
                              </a:cubicBezTo>
                              <a:cubicBezTo>
                                <a:pt x="1678075" y="409919"/>
                                <a:pt x="1679091" y="409410"/>
                                <a:pt x="1679852" y="408140"/>
                              </a:cubicBezTo>
                              <a:cubicBezTo>
                                <a:pt x="1682012" y="405980"/>
                                <a:pt x="1683665" y="407123"/>
                                <a:pt x="1686206" y="407123"/>
                              </a:cubicBezTo>
                              <a:close/>
                              <a:moveTo>
                                <a:pt x="6238588" y="406488"/>
                              </a:moveTo>
                              <a:cubicBezTo>
                                <a:pt x="6240621" y="405218"/>
                                <a:pt x="6241764" y="406488"/>
                                <a:pt x="6243797" y="406869"/>
                              </a:cubicBezTo>
                              <a:cubicBezTo>
                                <a:pt x="6245449" y="407123"/>
                                <a:pt x="6250404" y="409411"/>
                                <a:pt x="6251421" y="410681"/>
                              </a:cubicBezTo>
                              <a:cubicBezTo>
                                <a:pt x="6253327" y="412841"/>
                                <a:pt x="6258155" y="413222"/>
                                <a:pt x="6259426" y="415509"/>
                              </a:cubicBezTo>
                              <a:cubicBezTo>
                                <a:pt x="6260188" y="416780"/>
                                <a:pt x="6258663" y="421481"/>
                                <a:pt x="6259044" y="423260"/>
                              </a:cubicBezTo>
                              <a:lnTo>
                                <a:pt x="6258917" y="423387"/>
                              </a:lnTo>
                              <a:cubicBezTo>
                                <a:pt x="6259044" y="424531"/>
                                <a:pt x="6261331" y="425166"/>
                                <a:pt x="6262094" y="425801"/>
                              </a:cubicBezTo>
                              <a:cubicBezTo>
                                <a:pt x="6263491" y="426945"/>
                                <a:pt x="6261839" y="429105"/>
                                <a:pt x="6261585" y="430375"/>
                              </a:cubicBezTo>
                              <a:cubicBezTo>
                                <a:pt x="6261077" y="431265"/>
                                <a:pt x="6260315" y="431900"/>
                                <a:pt x="6259298" y="432281"/>
                              </a:cubicBezTo>
                              <a:cubicBezTo>
                                <a:pt x="6257265" y="433425"/>
                                <a:pt x="6258917" y="435204"/>
                                <a:pt x="6258028" y="436855"/>
                              </a:cubicBezTo>
                              <a:cubicBezTo>
                                <a:pt x="6257012" y="438888"/>
                                <a:pt x="6252818" y="443589"/>
                                <a:pt x="6250913" y="444733"/>
                              </a:cubicBezTo>
                              <a:cubicBezTo>
                                <a:pt x="6248371" y="446258"/>
                                <a:pt x="6245068" y="446003"/>
                                <a:pt x="6242273" y="446512"/>
                              </a:cubicBezTo>
                              <a:cubicBezTo>
                                <a:pt x="6240748" y="446766"/>
                                <a:pt x="6238334" y="447528"/>
                                <a:pt x="6236936" y="447274"/>
                              </a:cubicBezTo>
                              <a:cubicBezTo>
                                <a:pt x="6235539" y="447020"/>
                                <a:pt x="6235411" y="444987"/>
                                <a:pt x="6234141" y="444479"/>
                              </a:cubicBezTo>
                              <a:cubicBezTo>
                                <a:pt x="6231473" y="443462"/>
                                <a:pt x="6230837" y="447909"/>
                                <a:pt x="6228296" y="444479"/>
                              </a:cubicBezTo>
                              <a:cubicBezTo>
                                <a:pt x="6225501" y="440667"/>
                                <a:pt x="6226390" y="439523"/>
                                <a:pt x="6221816" y="438634"/>
                              </a:cubicBezTo>
                              <a:cubicBezTo>
                                <a:pt x="6218894" y="437999"/>
                                <a:pt x="6220545" y="432916"/>
                                <a:pt x="6221435" y="431392"/>
                              </a:cubicBezTo>
                              <a:cubicBezTo>
                                <a:pt x="6222705" y="429359"/>
                                <a:pt x="6220291" y="428723"/>
                                <a:pt x="6220291" y="426818"/>
                              </a:cubicBezTo>
                              <a:cubicBezTo>
                                <a:pt x="6220291" y="424531"/>
                                <a:pt x="6221689" y="423768"/>
                                <a:pt x="6220926" y="421481"/>
                              </a:cubicBezTo>
                              <a:cubicBezTo>
                                <a:pt x="6219783" y="418051"/>
                                <a:pt x="6220800" y="415382"/>
                                <a:pt x="6224103" y="414747"/>
                              </a:cubicBezTo>
                              <a:cubicBezTo>
                                <a:pt x="6226390" y="414366"/>
                                <a:pt x="6225882" y="408775"/>
                                <a:pt x="6228931" y="406996"/>
                              </a:cubicBezTo>
                              <a:cubicBezTo>
                                <a:pt x="6232108" y="405091"/>
                                <a:pt x="6233124" y="405472"/>
                                <a:pt x="6235920" y="406996"/>
                              </a:cubicBezTo>
                              <a:cubicBezTo>
                                <a:pt x="6236809" y="407505"/>
                                <a:pt x="6237826" y="407378"/>
                                <a:pt x="6238588" y="406488"/>
                              </a:cubicBezTo>
                              <a:close/>
                              <a:moveTo>
                                <a:pt x="2195712" y="403693"/>
                              </a:moveTo>
                              <a:cubicBezTo>
                                <a:pt x="2198253" y="402168"/>
                                <a:pt x="2199397" y="403693"/>
                                <a:pt x="2201938" y="404074"/>
                              </a:cubicBezTo>
                              <a:cubicBezTo>
                                <a:pt x="2203844" y="404328"/>
                                <a:pt x="2209817" y="407123"/>
                                <a:pt x="2211087" y="408648"/>
                              </a:cubicBezTo>
                              <a:cubicBezTo>
                                <a:pt x="2213246" y="411316"/>
                                <a:pt x="2218964" y="411697"/>
                                <a:pt x="2220616" y="414493"/>
                              </a:cubicBezTo>
                              <a:cubicBezTo>
                                <a:pt x="2221505" y="416018"/>
                                <a:pt x="2219726" y="421608"/>
                                <a:pt x="2220107" y="423768"/>
                              </a:cubicBezTo>
                              <a:cubicBezTo>
                                <a:pt x="2220362" y="425166"/>
                                <a:pt x="2223030" y="425928"/>
                                <a:pt x="2224046" y="426690"/>
                              </a:cubicBezTo>
                              <a:cubicBezTo>
                                <a:pt x="2225698" y="427961"/>
                                <a:pt x="2223665" y="430629"/>
                                <a:pt x="2223412" y="432154"/>
                              </a:cubicBezTo>
                              <a:cubicBezTo>
                                <a:pt x="2222649" y="433170"/>
                                <a:pt x="2221759" y="433933"/>
                                <a:pt x="2220616" y="434314"/>
                              </a:cubicBezTo>
                              <a:cubicBezTo>
                                <a:pt x="2218202" y="435839"/>
                                <a:pt x="2220235" y="437872"/>
                                <a:pt x="2219091" y="439905"/>
                              </a:cubicBezTo>
                              <a:lnTo>
                                <a:pt x="2219219" y="440159"/>
                              </a:lnTo>
                              <a:cubicBezTo>
                                <a:pt x="2217820" y="442446"/>
                                <a:pt x="2212866" y="448290"/>
                                <a:pt x="2210578" y="449561"/>
                              </a:cubicBezTo>
                              <a:cubicBezTo>
                                <a:pt x="2207401" y="451340"/>
                                <a:pt x="2203590" y="451213"/>
                                <a:pt x="2200159" y="451721"/>
                              </a:cubicBezTo>
                              <a:cubicBezTo>
                                <a:pt x="2198507" y="452102"/>
                                <a:pt x="2195585" y="452865"/>
                                <a:pt x="2193806" y="452610"/>
                              </a:cubicBezTo>
                              <a:cubicBezTo>
                                <a:pt x="2192154" y="452356"/>
                                <a:pt x="2191901" y="449815"/>
                                <a:pt x="2190376" y="449307"/>
                              </a:cubicBezTo>
                              <a:cubicBezTo>
                                <a:pt x="2187072" y="448036"/>
                                <a:pt x="2186310" y="453500"/>
                                <a:pt x="2183260" y="449307"/>
                              </a:cubicBezTo>
                              <a:cubicBezTo>
                                <a:pt x="2179957" y="444733"/>
                                <a:pt x="2180973" y="443462"/>
                                <a:pt x="2175510" y="442319"/>
                              </a:cubicBezTo>
                              <a:cubicBezTo>
                                <a:pt x="2171952" y="441556"/>
                                <a:pt x="2173858" y="435458"/>
                                <a:pt x="2175001" y="433679"/>
                              </a:cubicBezTo>
                              <a:cubicBezTo>
                                <a:pt x="2176526" y="431137"/>
                                <a:pt x="2173604" y="430502"/>
                                <a:pt x="2173604" y="428088"/>
                              </a:cubicBezTo>
                              <a:cubicBezTo>
                                <a:pt x="2173604" y="425420"/>
                                <a:pt x="2175256" y="424530"/>
                                <a:pt x="2174366" y="421735"/>
                              </a:cubicBezTo>
                              <a:cubicBezTo>
                                <a:pt x="2172969" y="417542"/>
                                <a:pt x="2174239" y="414366"/>
                                <a:pt x="2178178" y="413603"/>
                              </a:cubicBezTo>
                              <a:cubicBezTo>
                                <a:pt x="2180973" y="413095"/>
                                <a:pt x="2180465" y="406361"/>
                                <a:pt x="2184023" y="404201"/>
                              </a:cubicBezTo>
                              <a:cubicBezTo>
                                <a:pt x="2187835" y="402041"/>
                                <a:pt x="2188978" y="402549"/>
                                <a:pt x="2192409" y="404328"/>
                              </a:cubicBezTo>
                              <a:cubicBezTo>
                                <a:pt x="2193552" y="404963"/>
                                <a:pt x="2194696" y="404709"/>
                                <a:pt x="2195712" y="403693"/>
                              </a:cubicBezTo>
                              <a:close/>
                              <a:moveTo>
                                <a:pt x="780527" y="398103"/>
                              </a:moveTo>
                              <a:cubicBezTo>
                                <a:pt x="784847" y="397213"/>
                                <a:pt x="785863" y="398103"/>
                                <a:pt x="788532" y="401025"/>
                              </a:cubicBezTo>
                              <a:cubicBezTo>
                                <a:pt x="789421" y="401914"/>
                                <a:pt x="790564" y="402041"/>
                                <a:pt x="791835" y="401406"/>
                              </a:cubicBezTo>
                              <a:cubicBezTo>
                                <a:pt x="794757" y="400771"/>
                                <a:pt x="795393" y="402677"/>
                                <a:pt x="797679" y="403947"/>
                              </a:cubicBezTo>
                              <a:cubicBezTo>
                                <a:pt x="799459" y="404837"/>
                                <a:pt x="804287" y="409538"/>
                                <a:pt x="804922" y="411444"/>
                              </a:cubicBezTo>
                              <a:lnTo>
                                <a:pt x="805048" y="411571"/>
                              </a:lnTo>
                              <a:cubicBezTo>
                                <a:pt x="806320" y="414874"/>
                                <a:pt x="811656" y="417289"/>
                                <a:pt x="812291" y="420465"/>
                              </a:cubicBezTo>
                              <a:cubicBezTo>
                                <a:pt x="812673" y="422244"/>
                                <a:pt x="808988" y="426945"/>
                                <a:pt x="808607" y="429232"/>
                              </a:cubicBezTo>
                              <a:cubicBezTo>
                                <a:pt x="808479" y="430630"/>
                                <a:pt x="810767" y="432281"/>
                                <a:pt x="811402" y="433298"/>
                              </a:cubicBezTo>
                              <a:cubicBezTo>
                                <a:pt x="812673" y="435204"/>
                                <a:pt x="809749" y="436983"/>
                                <a:pt x="808988" y="438380"/>
                              </a:cubicBezTo>
                              <a:cubicBezTo>
                                <a:pt x="807970" y="439143"/>
                                <a:pt x="806828" y="439524"/>
                                <a:pt x="805557" y="439524"/>
                              </a:cubicBezTo>
                              <a:cubicBezTo>
                                <a:pt x="802762" y="440159"/>
                                <a:pt x="804033" y="442827"/>
                                <a:pt x="802254" y="444352"/>
                              </a:cubicBezTo>
                              <a:cubicBezTo>
                                <a:pt x="800221" y="446131"/>
                                <a:pt x="793487" y="449943"/>
                                <a:pt x="790819" y="450451"/>
                              </a:cubicBezTo>
                              <a:cubicBezTo>
                                <a:pt x="790056" y="450578"/>
                                <a:pt x="789294" y="450578"/>
                                <a:pt x="788532" y="450578"/>
                              </a:cubicBezTo>
                              <a:cubicBezTo>
                                <a:pt x="788786" y="451086"/>
                                <a:pt x="789167" y="451594"/>
                                <a:pt x="789675" y="452230"/>
                              </a:cubicBezTo>
                              <a:cubicBezTo>
                                <a:pt x="790819" y="453500"/>
                                <a:pt x="793360" y="458710"/>
                                <a:pt x="793360" y="460489"/>
                              </a:cubicBezTo>
                              <a:cubicBezTo>
                                <a:pt x="793360" y="463538"/>
                                <a:pt x="797044" y="467096"/>
                                <a:pt x="796663" y="469891"/>
                              </a:cubicBezTo>
                              <a:cubicBezTo>
                                <a:pt x="796409" y="471543"/>
                                <a:pt x="791962" y="474211"/>
                                <a:pt x="791073" y="475990"/>
                              </a:cubicBezTo>
                              <a:cubicBezTo>
                                <a:pt x="790437" y="477133"/>
                                <a:pt x="791835" y="479166"/>
                                <a:pt x="792089" y="480183"/>
                              </a:cubicBezTo>
                              <a:cubicBezTo>
                                <a:pt x="792597" y="482089"/>
                                <a:pt x="789675" y="482724"/>
                                <a:pt x="788659" y="483613"/>
                              </a:cubicBezTo>
                              <a:cubicBezTo>
                                <a:pt x="787515" y="483994"/>
                                <a:pt x="786499" y="483994"/>
                                <a:pt x="785482" y="483613"/>
                              </a:cubicBezTo>
                              <a:cubicBezTo>
                                <a:pt x="782941" y="483232"/>
                                <a:pt x="783195" y="485773"/>
                                <a:pt x="781289" y="486536"/>
                              </a:cubicBezTo>
                              <a:cubicBezTo>
                                <a:pt x="779002" y="487425"/>
                                <a:pt x="772395" y="488569"/>
                                <a:pt x="770108" y="488187"/>
                              </a:cubicBezTo>
                              <a:cubicBezTo>
                                <a:pt x="766931" y="487679"/>
                                <a:pt x="764390" y="485392"/>
                                <a:pt x="761722" y="483867"/>
                              </a:cubicBezTo>
                              <a:cubicBezTo>
                                <a:pt x="760324" y="482978"/>
                                <a:pt x="757910" y="481961"/>
                                <a:pt x="756894" y="480818"/>
                              </a:cubicBezTo>
                              <a:cubicBezTo>
                                <a:pt x="755877" y="479674"/>
                                <a:pt x="757148" y="477896"/>
                                <a:pt x="756386" y="476625"/>
                              </a:cubicBezTo>
                              <a:cubicBezTo>
                                <a:pt x="754734" y="473957"/>
                                <a:pt x="751176" y="477260"/>
                                <a:pt x="751430" y="472686"/>
                              </a:cubicBezTo>
                              <a:cubicBezTo>
                                <a:pt x="751811" y="467731"/>
                                <a:pt x="753209" y="467350"/>
                                <a:pt x="750033" y="463538"/>
                              </a:cubicBezTo>
                              <a:cubicBezTo>
                                <a:pt x="748000" y="460997"/>
                                <a:pt x="752828" y="457947"/>
                                <a:pt x="754607" y="457312"/>
                              </a:cubicBezTo>
                              <a:cubicBezTo>
                                <a:pt x="757148" y="456550"/>
                                <a:pt x="755496" y="454390"/>
                                <a:pt x="756767" y="452738"/>
                              </a:cubicBezTo>
                              <a:cubicBezTo>
                                <a:pt x="758164" y="450959"/>
                                <a:pt x="759943" y="451213"/>
                                <a:pt x="760833" y="448799"/>
                              </a:cubicBezTo>
                              <a:cubicBezTo>
                                <a:pt x="762230" y="445241"/>
                                <a:pt x="764771" y="443717"/>
                                <a:pt x="767948" y="445496"/>
                              </a:cubicBezTo>
                              <a:cubicBezTo>
                                <a:pt x="768964" y="446131"/>
                                <a:pt x="770362" y="445241"/>
                                <a:pt x="771887" y="444225"/>
                              </a:cubicBezTo>
                              <a:cubicBezTo>
                                <a:pt x="771633" y="443844"/>
                                <a:pt x="771506" y="443590"/>
                                <a:pt x="771252" y="443336"/>
                              </a:cubicBezTo>
                              <a:cubicBezTo>
                                <a:pt x="768456" y="441176"/>
                                <a:pt x="765788" y="446131"/>
                                <a:pt x="764390" y="441049"/>
                              </a:cubicBezTo>
                              <a:cubicBezTo>
                                <a:pt x="762866" y="435585"/>
                                <a:pt x="764263" y="434696"/>
                                <a:pt x="759308" y="431773"/>
                              </a:cubicBezTo>
                              <a:cubicBezTo>
                                <a:pt x="756259" y="429867"/>
                                <a:pt x="760070" y="424658"/>
                                <a:pt x="761849" y="423260"/>
                              </a:cubicBezTo>
                              <a:cubicBezTo>
                                <a:pt x="764136" y="421354"/>
                                <a:pt x="761595" y="419703"/>
                                <a:pt x="762357" y="417416"/>
                              </a:cubicBezTo>
                              <a:cubicBezTo>
                                <a:pt x="763247" y="414874"/>
                                <a:pt x="765280" y="414620"/>
                                <a:pt x="765280" y="411571"/>
                              </a:cubicBezTo>
                              <a:cubicBezTo>
                                <a:pt x="765407" y="407124"/>
                                <a:pt x="767694" y="404456"/>
                                <a:pt x="771760" y="405091"/>
                              </a:cubicBezTo>
                              <a:cubicBezTo>
                                <a:pt x="774555" y="405599"/>
                                <a:pt x="776334" y="398865"/>
                                <a:pt x="780527" y="398103"/>
                              </a:cubicBezTo>
                              <a:close/>
                              <a:moveTo>
                                <a:pt x="3416121" y="397848"/>
                              </a:moveTo>
                              <a:cubicBezTo>
                                <a:pt x="3417772" y="397594"/>
                                <a:pt x="3423491" y="398103"/>
                                <a:pt x="3424886" y="398992"/>
                              </a:cubicBezTo>
                              <a:cubicBezTo>
                                <a:pt x="3427301" y="400517"/>
                                <a:pt x="3432257" y="399246"/>
                                <a:pt x="3434289" y="401025"/>
                              </a:cubicBezTo>
                              <a:cubicBezTo>
                                <a:pt x="3435433" y="402041"/>
                                <a:pt x="3435560" y="407124"/>
                                <a:pt x="3436448" y="408775"/>
                              </a:cubicBezTo>
                              <a:cubicBezTo>
                                <a:pt x="3437084" y="409919"/>
                                <a:pt x="3439371" y="409665"/>
                                <a:pt x="3440387" y="410046"/>
                              </a:cubicBezTo>
                              <a:cubicBezTo>
                                <a:pt x="3442167" y="410681"/>
                                <a:pt x="3441278" y="413477"/>
                                <a:pt x="3441531" y="414747"/>
                              </a:cubicBezTo>
                              <a:cubicBezTo>
                                <a:pt x="3441278" y="415764"/>
                                <a:pt x="3440768" y="416653"/>
                                <a:pt x="3439878" y="417288"/>
                              </a:cubicBezTo>
                              <a:cubicBezTo>
                                <a:pt x="3438354" y="419194"/>
                                <a:pt x="3440643" y="420211"/>
                                <a:pt x="3440259" y="422244"/>
                              </a:cubicBezTo>
                              <a:cubicBezTo>
                                <a:pt x="3440006" y="423387"/>
                                <a:pt x="3439243" y="425547"/>
                                <a:pt x="3438354" y="427707"/>
                              </a:cubicBezTo>
                              <a:cubicBezTo>
                                <a:pt x="3439371" y="427453"/>
                                <a:pt x="3440387" y="427326"/>
                                <a:pt x="3441404" y="427707"/>
                              </a:cubicBezTo>
                              <a:cubicBezTo>
                                <a:pt x="3445598" y="429105"/>
                                <a:pt x="3445978" y="430375"/>
                                <a:pt x="3446867" y="434187"/>
                              </a:cubicBezTo>
                              <a:cubicBezTo>
                                <a:pt x="3447121" y="435458"/>
                                <a:pt x="3448138" y="436220"/>
                                <a:pt x="3449535" y="436220"/>
                              </a:cubicBezTo>
                              <a:cubicBezTo>
                                <a:pt x="3452331" y="437110"/>
                                <a:pt x="3452078" y="439143"/>
                                <a:pt x="3453347" y="441303"/>
                              </a:cubicBezTo>
                              <a:lnTo>
                                <a:pt x="3453855" y="440921"/>
                              </a:lnTo>
                              <a:cubicBezTo>
                                <a:pt x="3454872" y="442573"/>
                                <a:pt x="3456778" y="449053"/>
                                <a:pt x="3456524" y="450959"/>
                              </a:cubicBezTo>
                              <a:cubicBezTo>
                                <a:pt x="3455888" y="454390"/>
                                <a:pt x="3459446" y="459091"/>
                                <a:pt x="3458431" y="462140"/>
                              </a:cubicBezTo>
                              <a:cubicBezTo>
                                <a:pt x="3457921" y="463919"/>
                                <a:pt x="3452458" y="466206"/>
                                <a:pt x="3451060" y="467985"/>
                              </a:cubicBezTo>
                              <a:cubicBezTo>
                                <a:pt x="3450171" y="469128"/>
                                <a:pt x="3451442" y="471670"/>
                                <a:pt x="3451442" y="472813"/>
                              </a:cubicBezTo>
                              <a:cubicBezTo>
                                <a:pt x="3451567" y="475100"/>
                                <a:pt x="3448265" y="475227"/>
                                <a:pt x="3446867" y="476117"/>
                              </a:cubicBezTo>
                              <a:cubicBezTo>
                                <a:pt x="3445598" y="476244"/>
                                <a:pt x="3444454" y="476117"/>
                                <a:pt x="3443310" y="475481"/>
                              </a:cubicBezTo>
                              <a:cubicBezTo>
                                <a:pt x="3440643" y="474592"/>
                                <a:pt x="3440387" y="477514"/>
                                <a:pt x="3438100" y="478022"/>
                              </a:cubicBezTo>
                              <a:cubicBezTo>
                                <a:pt x="3435433" y="478531"/>
                                <a:pt x="3427682" y="478658"/>
                                <a:pt x="3425139" y="477768"/>
                              </a:cubicBezTo>
                              <a:cubicBezTo>
                                <a:pt x="3421710" y="476625"/>
                                <a:pt x="3419170" y="473575"/>
                                <a:pt x="3416503" y="471288"/>
                              </a:cubicBezTo>
                              <a:cubicBezTo>
                                <a:pt x="3415104" y="470145"/>
                                <a:pt x="3412435" y="468493"/>
                                <a:pt x="3411545" y="466968"/>
                              </a:cubicBezTo>
                              <a:cubicBezTo>
                                <a:pt x="3410656" y="465444"/>
                                <a:pt x="3412435" y="463665"/>
                                <a:pt x="3411799" y="462140"/>
                              </a:cubicBezTo>
                              <a:cubicBezTo>
                                <a:pt x="3410530" y="458964"/>
                                <a:pt x="3405701" y="461886"/>
                                <a:pt x="3406971" y="456804"/>
                              </a:cubicBezTo>
                              <a:cubicBezTo>
                                <a:pt x="3408243" y="451213"/>
                                <a:pt x="3409766" y="451213"/>
                                <a:pt x="3406971" y="446258"/>
                              </a:cubicBezTo>
                              <a:cubicBezTo>
                                <a:pt x="3405067" y="443081"/>
                                <a:pt x="3411038" y="440540"/>
                                <a:pt x="3413198" y="440159"/>
                              </a:cubicBezTo>
                              <a:cubicBezTo>
                                <a:pt x="3413579" y="440032"/>
                                <a:pt x="3413706" y="439905"/>
                                <a:pt x="3413960" y="439778"/>
                              </a:cubicBezTo>
                              <a:cubicBezTo>
                                <a:pt x="3413833" y="439778"/>
                                <a:pt x="3413706" y="439778"/>
                                <a:pt x="3413706" y="439778"/>
                              </a:cubicBezTo>
                              <a:cubicBezTo>
                                <a:pt x="3409766" y="436983"/>
                                <a:pt x="3410276" y="435712"/>
                                <a:pt x="3405446" y="436347"/>
                              </a:cubicBezTo>
                              <a:cubicBezTo>
                                <a:pt x="3402271" y="436855"/>
                                <a:pt x="3402144" y="431265"/>
                                <a:pt x="3402526" y="429486"/>
                              </a:cubicBezTo>
                              <a:cubicBezTo>
                                <a:pt x="3403160" y="427072"/>
                                <a:pt x="3400492" y="427326"/>
                                <a:pt x="3399856" y="425420"/>
                              </a:cubicBezTo>
                              <a:cubicBezTo>
                                <a:pt x="3399095" y="423260"/>
                                <a:pt x="3400239" y="421990"/>
                                <a:pt x="3398714" y="419957"/>
                              </a:cubicBezTo>
                              <a:cubicBezTo>
                                <a:pt x="3396554" y="417034"/>
                                <a:pt x="3396554" y="414112"/>
                                <a:pt x="3399601" y="412333"/>
                              </a:cubicBezTo>
                              <a:cubicBezTo>
                                <a:pt x="3401635" y="411190"/>
                                <a:pt x="3399348" y="405853"/>
                                <a:pt x="3401635" y="403058"/>
                              </a:cubicBezTo>
                              <a:cubicBezTo>
                                <a:pt x="3404050" y="400135"/>
                                <a:pt x="3405194" y="400263"/>
                                <a:pt x="3408498" y="400771"/>
                              </a:cubicBezTo>
                              <a:cubicBezTo>
                                <a:pt x="3409513" y="400898"/>
                                <a:pt x="3410404" y="400390"/>
                                <a:pt x="3410911" y="399246"/>
                              </a:cubicBezTo>
                              <a:cubicBezTo>
                                <a:pt x="3412435" y="397340"/>
                                <a:pt x="3413960" y="398230"/>
                                <a:pt x="3416121" y="397848"/>
                              </a:cubicBezTo>
                              <a:close/>
                              <a:moveTo>
                                <a:pt x="7235110" y="397721"/>
                              </a:moveTo>
                              <a:cubicBezTo>
                                <a:pt x="7236126" y="397975"/>
                                <a:pt x="7237016" y="398483"/>
                                <a:pt x="7237651" y="399246"/>
                              </a:cubicBezTo>
                              <a:lnTo>
                                <a:pt x="7237651" y="398992"/>
                              </a:lnTo>
                              <a:cubicBezTo>
                                <a:pt x="7239430" y="400389"/>
                                <a:pt x="7240446" y="398356"/>
                                <a:pt x="7242352" y="398610"/>
                              </a:cubicBezTo>
                              <a:cubicBezTo>
                                <a:pt x="7244639" y="398992"/>
                                <a:pt x="7250484" y="401279"/>
                                <a:pt x="7252136" y="402676"/>
                              </a:cubicBezTo>
                              <a:cubicBezTo>
                                <a:pt x="7254423" y="404582"/>
                                <a:pt x="7255312" y="407632"/>
                                <a:pt x="7256710" y="410173"/>
                              </a:cubicBezTo>
                              <a:cubicBezTo>
                                <a:pt x="7257345" y="411443"/>
                                <a:pt x="7258869" y="413476"/>
                                <a:pt x="7259124" y="414874"/>
                              </a:cubicBezTo>
                              <a:cubicBezTo>
                                <a:pt x="7259378" y="416272"/>
                                <a:pt x="7257472" y="417034"/>
                                <a:pt x="7257472" y="418432"/>
                              </a:cubicBezTo>
                              <a:cubicBezTo>
                                <a:pt x="7257472" y="421227"/>
                                <a:pt x="7261919" y="420337"/>
                                <a:pt x="7259505" y="423895"/>
                              </a:cubicBezTo>
                              <a:cubicBezTo>
                                <a:pt x="7256837" y="427707"/>
                                <a:pt x="7255693" y="427326"/>
                                <a:pt x="7256328" y="431900"/>
                              </a:cubicBezTo>
                              <a:cubicBezTo>
                                <a:pt x="7256710" y="434822"/>
                                <a:pt x="7251500" y="435076"/>
                                <a:pt x="7249722" y="434695"/>
                              </a:cubicBezTo>
                              <a:cubicBezTo>
                                <a:pt x="7247307" y="434187"/>
                                <a:pt x="7247561" y="436728"/>
                                <a:pt x="7245783" y="437363"/>
                              </a:cubicBezTo>
                              <a:cubicBezTo>
                                <a:pt x="7243749" y="438126"/>
                                <a:pt x="7242479" y="436982"/>
                                <a:pt x="7240573" y="438507"/>
                              </a:cubicBezTo>
                              <a:cubicBezTo>
                                <a:pt x="7237778" y="440667"/>
                                <a:pt x="7234982" y="440667"/>
                                <a:pt x="7233204" y="437745"/>
                              </a:cubicBezTo>
                              <a:cubicBezTo>
                                <a:pt x="7232060" y="435839"/>
                                <a:pt x="7226978" y="438126"/>
                                <a:pt x="7224310" y="435839"/>
                              </a:cubicBezTo>
                              <a:cubicBezTo>
                                <a:pt x="7221514" y="433552"/>
                                <a:pt x="7221641" y="432535"/>
                                <a:pt x="7222023" y="429359"/>
                              </a:cubicBezTo>
                              <a:cubicBezTo>
                                <a:pt x="7222149" y="428342"/>
                                <a:pt x="7221641" y="427580"/>
                                <a:pt x="7220625" y="427072"/>
                              </a:cubicBezTo>
                              <a:cubicBezTo>
                                <a:pt x="7218719" y="425547"/>
                                <a:pt x="7219609" y="424149"/>
                                <a:pt x="7219227" y="422116"/>
                              </a:cubicBezTo>
                              <a:cubicBezTo>
                                <a:pt x="7218973" y="420592"/>
                                <a:pt x="7219482" y="415128"/>
                                <a:pt x="7220244" y="413730"/>
                              </a:cubicBezTo>
                              <a:cubicBezTo>
                                <a:pt x="7221769" y="411316"/>
                                <a:pt x="7220498" y="406742"/>
                                <a:pt x="7222149" y="404709"/>
                              </a:cubicBezTo>
                              <a:cubicBezTo>
                                <a:pt x="7223039" y="403566"/>
                                <a:pt x="7227994" y="403439"/>
                                <a:pt x="7229519" y="402549"/>
                              </a:cubicBezTo>
                              <a:cubicBezTo>
                                <a:pt x="7230536" y="401914"/>
                                <a:pt x="7230281" y="399627"/>
                                <a:pt x="7230663" y="398737"/>
                              </a:cubicBezTo>
                              <a:cubicBezTo>
                                <a:pt x="7231298" y="397086"/>
                                <a:pt x="7233839" y="397975"/>
                                <a:pt x="7235110" y="397721"/>
                              </a:cubicBezTo>
                              <a:close/>
                              <a:moveTo>
                                <a:pt x="2535343" y="397721"/>
                              </a:moveTo>
                              <a:cubicBezTo>
                                <a:pt x="2537631" y="396069"/>
                                <a:pt x="2538901" y="397467"/>
                                <a:pt x="2541315" y="397721"/>
                              </a:cubicBezTo>
                              <a:cubicBezTo>
                                <a:pt x="2543221" y="397975"/>
                                <a:pt x="2549066" y="400135"/>
                                <a:pt x="2550337" y="401533"/>
                              </a:cubicBezTo>
                              <a:cubicBezTo>
                                <a:pt x="2552624" y="403947"/>
                                <a:pt x="2558087" y="403947"/>
                                <a:pt x="2559866" y="406488"/>
                              </a:cubicBezTo>
                              <a:cubicBezTo>
                                <a:pt x="2560755" y="407886"/>
                                <a:pt x="2559358" y="413349"/>
                                <a:pt x="2559866" y="415382"/>
                              </a:cubicBezTo>
                              <a:cubicBezTo>
                                <a:pt x="2560120" y="416780"/>
                                <a:pt x="2562661" y="417288"/>
                                <a:pt x="2563678" y="417923"/>
                              </a:cubicBezTo>
                              <a:cubicBezTo>
                                <a:pt x="2565329" y="419194"/>
                                <a:pt x="2563551" y="421735"/>
                                <a:pt x="2563424" y="423260"/>
                              </a:cubicBezTo>
                              <a:lnTo>
                                <a:pt x="2563551" y="423260"/>
                              </a:lnTo>
                              <a:cubicBezTo>
                                <a:pt x="2563042" y="424276"/>
                                <a:pt x="2562280" y="425039"/>
                                <a:pt x="2561137" y="425547"/>
                              </a:cubicBezTo>
                              <a:cubicBezTo>
                                <a:pt x="2558976" y="427071"/>
                                <a:pt x="2561009" y="428850"/>
                                <a:pt x="2559993" y="430883"/>
                              </a:cubicBezTo>
                              <a:cubicBezTo>
                                <a:pt x="2558849" y="433170"/>
                                <a:pt x="2554402" y="439015"/>
                                <a:pt x="2552370" y="440413"/>
                              </a:cubicBezTo>
                              <a:cubicBezTo>
                                <a:pt x="2549447" y="442319"/>
                                <a:pt x="2545762" y="442319"/>
                                <a:pt x="2542586" y="443081"/>
                              </a:cubicBezTo>
                              <a:cubicBezTo>
                                <a:pt x="2540934" y="443335"/>
                                <a:pt x="2538139" y="444351"/>
                                <a:pt x="2536487" y="444224"/>
                              </a:cubicBezTo>
                              <a:cubicBezTo>
                                <a:pt x="2534835" y="444097"/>
                                <a:pt x="2534581" y="441683"/>
                                <a:pt x="2533057" y="441302"/>
                              </a:cubicBezTo>
                              <a:cubicBezTo>
                                <a:pt x="2529880" y="440413"/>
                                <a:pt x="2529372" y="445622"/>
                                <a:pt x="2526322" y="441810"/>
                              </a:cubicBezTo>
                              <a:cubicBezTo>
                                <a:pt x="2522892" y="437744"/>
                                <a:pt x="2523781" y="436474"/>
                                <a:pt x="2518445" y="435711"/>
                              </a:cubicBezTo>
                              <a:cubicBezTo>
                                <a:pt x="2515014" y="435203"/>
                                <a:pt x="2516412" y="429232"/>
                                <a:pt x="2517428" y="427453"/>
                              </a:cubicBezTo>
                              <a:cubicBezTo>
                                <a:pt x="2518826" y="424911"/>
                                <a:pt x="2515904" y="424403"/>
                                <a:pt x="2515777" y="422243"/>
                              </a:cubicBezTo>
                              <a:cubicBezTo>
                                <a:pt x="2515650" y="419702"/>
                                <a:pt x="2517174" y="418686"/>
                                <a:pt x="2516158" y="416144"/>
                              </a:cubicBezTo>
                              <a:cubicBezTo>
                                <a:pt x="2514633" y="412333"/>
                                <a:pt x="2515650" y="409283"/>
                                <a:pt x="2519334" y="408267"/>
                              </a:cubicBezTo>
                              <a:cubicBezTo>
                                <a:pt x="2521875" y="407632"/>
                                <a:pt x="2520986" y="401279"/>
                                <a:pt x="2524289" y="398992"/>
                              </a:cubicBezTo>
                              <a:cubicBezTo>
                                <a:pt x="2527720" y="396704"/>
                                <a:pt x="2528864" y="397086"/>
                                <a:pt x="2532294" y="398610"/>
                              </a:cubicBezTo>
                              <a:cubicBezTo>
                                <a:pt x="2533438" y="398992"/>
                                <a:pt x="2534454" y="398737"/>
                                <a:pt x="2535343" y="397721"/>
                              </a:cubicBezTo>
                              <a:close/>
                              <a:moveTo>
                                <a:pt x="1508323" y="397594"/>
                              </a:moveTo>
                              <a:cubicBezTo>
                                <a:pt x="1510864" y="396069"/>
                                <a:pt x="1512135" y="397594"/>
                                <a:pt x="1514549" y="397975"/>
                              </a:cubicBezTo>
                              <a:cubicBezTo>
                                <a:pt x="1516455" y="398229"/>
                                <a:pt x="1522427" y="401025"/>
                                <a:pt x="1523697" y="402549"/>
                              </a:cubicBezTo>
                              <a:cubicBezTo>
                                <a:pt x="1525857" y="405218"/>
                                <a:pt x="1531575" y="405599"/>
                                <a:pt x="1533226" y="408394"/>
                              </a:cubicBezTo>
                              <a:cubicBezTo>
                                <a:pt x="1534116" y="409919"/>
                                <a:pt x="1532210" y="415509"/>
                                <a:pt x="1532591" y="417669"/>
                              </a:cubicBezTo>
                              <a:cubicBezTo>
                                <a:pt x="1532718" y="419067"/>
                                <a:pt x="1535514" y="419829"/>
                                <a:pt x="1536403" y="420592"/>
                              </a:cubicBezTo>
                              <a:cubicBezTo>
                                <a:pt x="1538055" y="421862"/>
                                <a:pt x="1536022" y="424531"/>
                                <a:pt x="1535768" y="426055"/>
                              </a:cubicBezTo>
                              <a:cubicBezTo>
                                <a:pt x="1535133" y="427072"/>
                                <a:pt x="1534243" y="427834"/>
                                <a:pt x="1533100" y="428215"/>
                              </a:cubicBezTo>
                              <a:cubicBezTo>
                                <a:pt x="1530686" y="429740"/>
                                <a:pt x="1532718" y="431773"/>
                                <a:pt x="1531575" y="433806"/>
                              </a:cubicBezTo>
                              <a:lnTo>
                                <a:pt x="1531829" y="433933"/>
                              </a:lnTo>
                              <a:cubicBezTo>
                                <a:pt x="1530431" y="436220"/>
                                <a:pt x="1525476" y="442065"/>
                                <a:pt x="1523189" y="443335"/>
                              </a:cubicBezTo>
                              <a:cubicBezTo>
                                <a:pt x="1520013" y="445114"/>
                                <a:pt x="1516201" y="444987"/>
                                <a:pt x="1512770" y="445495"/>
                              </a:cubicBezTo>
                              <a:cubicBezTo>
                                <a:pt x="1510991" y="445749"/>
                                <a:pt x="1508196" y="446512"/>
                                <a:pt x="1506417" y="446258"/>
                              </a:cubicBezTo>
                              <a:cubicBezTo>
                                <a:pt x="1504638" y="446004"/>
                                <a:pt x="1504511" y="443462"/>
                                <a:pt x="1502987" y="442954"/>
                              </a:cubicBezTo>
                              <a:cubicBezTo>
                                <a:pt x="1499683" y="441811"/>
                                <a:pt x="1498794" y="447147"/>
                                <a:pt x="1495871" y="442954"/>
                              </a:cubicBezTo>
                              <a:cubicBezTo>
                                <a:pt x="1492568" y="438380"/>
                                <a:pt x="1493584" y="437109"/>
                                <a:pt x="1488121" y="435966"/>
                              </a:cubicBezTo>
                              <a:cubicBezTo>
                                <a:pt x="1484563" y="435204"/>
                                <a:pt x="1486469" y="429105"/>
                                <a:pt x="1487613" y="427326"/>
                              </a:cubicBezTo>
                              <a:cubicBezTo>
                                <a:pt x="1489137" y="424785"/>
                                <a:pt x="1486215" y="424022"/>
                                <a:pt x="1486215" y="421735"/>
                              </a:cubicBezTo>
                              <a:cubicBezTo>
                                <a:pt x="1486215" y="419067"/>
                                <a:pt x="1487867" y="418178"/>
                                <a:pt x="1486977" y="415382"/>
                              </a:cubicBezTo>
                              <a:cubicBezTo>
                                <a:pt x="1485707" y="411316"/>
                                <a:pt x="1486977" y="408140"/>
                                <a:pt x="1490916" y="407378"/>
                              </a:cubicBezTo>
                              <a:cubicBezTo>
                                <a:pt x="1493711" y="406996"/>
                                <a:pt x="1493203" y="400262"/>
                                <a:pt x="1496761" y="398102"/>
                              </a:cubicBezTo>
                              <a:cubicBezTo>
                                <a:pt x="1500573" y="395815"/>
                                <a:pt x="1501716" y="396451"/>
                                <a:pt x="1505147" y="398229"/>
                              </a:cubicBezTo>
                              <a:cubicBezTo>
                                <a:pt x="1506163" y="398865"/>
                                <a:pt x="1507307" y="398611"/>
                                <a:pt x="1508323" y="397594"/>
                              </a:cubicBezTo>
                              <a:close/>
                              <a:moveTo>
                                <a:pt x="6854441" y="397213"/>
                              </a:moveTo>
                              <a:cubicBezTo>
                                <a:pt x="6858254" y="396832"/>
                                <a:pt x="6859016" y="397721"/>
                                <a:pt x="6861049" y="400390"/>
                              </a:cubicBezTo>
                              <a:cubicBezTo>
                                <a:pt x="6861684" y="401279"/>
                                <a:pt x="6862700" y="401406"/>
                                <a:pt x="6863844" y="401025"/>
                              </a:cubicBezTo>
                              <a:cubicBezTo>
                                <a:pt x="6866385" y="400771"/>
                                <a:pt x="6866894" y="402423"/>
                                <a:pt x="6868673" y="403693"/>
                              </a:cubicBezTo>
                              <a:cubicBezTo>
                                <a:pt x="6870070" y="404583"/>
                                <a:pt x="6873882" y="409030"/>
                                <a:pt x="6874263" y="410681"/>
                              </a:cubicBezTo>
                              <a:lnTo>
                                <a:pt x="6874390" y="410808"/>
                              </a:lnTo>
                              <a:cubicBezTo>
                                <a:pt x="6875152" y="413731"/>
                                <a:pt x="6879599" y="416145"/>
                                <a:pt x="6879853" y="418940"/>
                              </a:cubicBezTo>
                              <a:cubicBezTo>
                                <a:pt x="6879980" y="420592"/>
                                <a:pt x="6876550" y="424277"/>
                                <a:pt x="6876041" y="426183"/>
                              </a:cubicBezTo>
                              <a:cubicBezTo>
                                <a:pt x="6875788" y="427326"/>
                                <a:pt x="6877566" y="428978"/>
                                <a:pt x="6878075" y="429867"/>
                              </a:cubicBezTo>
                              <a:cubicBezTo>
                                <a:pt x="6878837" y="431646"/>
                                <a:pt x="6876296" y="432917"/>
                                <a:pt x="6875534" y="434060"/>
                              </a:cubicBezTo>
                              <a:cubicBezTo>
                                <a:pt x="6874644" y="434696"/>
                                <a:pt x="6873754" y="434823"/>
                                <a:pt x="6872611" y="434823"/>
                              </a:cubicBezTo>
                              <a:cubicBezTo>
                                <a:pt x="6870070" y="435077"/>
                                <a:pt x="6870960" y="437491"/>
                                <a:pt x="6869308" y="438634"/>
                              </a:cubicBezTo>
                              <a:cubicBezTo>
                                <a:pt x="6867402" y="439905"/>
                                <a:pt x="6861303" y="442700"/>
                                <a:pt x="6859016" y="442954"/>
                              </a:cubicBezTo>
                              <a:cubicBezTo>
                                <a:pt x="6855967" y="443336"/>
                                <a:pt x="6852917" y="441684"/>
                                <a:pt x="6849995" y="440921"/>
                              </a:cubicBezTo>
                              <a:cubicBezTo>
                                <a:pt x="6848470" y="440540"/>
                                <a:pt x="6845801" y="440159"/>
                                <a:pt x="6844531" y="439270"/>
                              </a:cubicBezTo>
                              <a:cubicBezTo>
                                <a:pt x="6843261" y="438380"/>
                                <a:pt x="6844023" y="436347"/>
                                <a:pt x="6843006" y="435331"/>
                              </a:cubicBezTo>
                              <a:cubicBezTo>
                                <a:pt x="6840847" y="433298"/>
                                <a:pt x="6838178" y="437237"/>
                                <a:pt x="6837289" y="432790"/>
                              </a:cubicBezTo>
                              <a:cubicBezTo>
                                <a:pt x="6836399" y="427961"/>
                                <a:pt x="6837670" y="427326"/>
                                <a:pt x="6833731" y="424404"/>
                              </a:cubicBezTo>
                              <a:cubicBezTo>
                                <a:pt x="6831190" y="422498"/>
                                <a:pt x="6835002" y="418305"/>
                                <a:pt x="6836526" y="417288"/>
                              </a:cubicBezTo>
                              <a:cubicBezTo>
                                <a:pt x="6838813" y="415891"/>
                                <a:pt x="6836654" y="414239"/>
                                <a:pt x="6837543" y="412333"/>
                              </a:cubicBezTo>
                              <a:cubicBezTo>
                                <a:pt x="6838433" y="410173"/>
                                <a:pt x="6840211" y="410046"/>
                                <a:pt x="6840465" y="407505"/>
                              </a:cubicBezTo>
                              <a:cubicBezTo>
                                <a:pt x="6840847" y="403820"/>
                                <a:pt x="6843006" y="401660"/>
                                <a:pt x="6846437" y="402550"/>
                              </a:cubicBezTo>
                              <a:cubicBezTo>
                                <a:pt x="6848724" y="403185"/>
                                <a:pt x="6850757" y="397594"/>
                                <a:pt x="6854441" y="397213"/>
                              </a:cubicBezTo>
                              <a:close/>
                              <a:moveTo>
                                <a:pt x="4680974" y="396959"/>
                              </a:moveTo>
                              <a:cubicBezTo>
                                <a:pt x="4683007" y="396959"/>
                                <a:pt x="4689741" y="398611"/>
                                <a:pt x="4691265" y="399882"/>
                              </a:cubicBezTo>
                              <a:cubicBezTo>
                                <a:pt x="4694061" y="402169"/>
                                <a:pt x="4700160" y="401533"/>
                                <a:pt x="4702319" y="404074"/>
                              </a:cubicBezTo>
                              <a:cubicBezTo>
                                <a:pt x="4703590" y="405472"/>
                                <a:pt x="4702700" y="411571"/>
                                <a:pt x="4703590" y="413731"/>
                              </a:cubicBezTo>
                              <a:lnTo>
                                <a:pt x="4703717" y="413731"/>
                              </a:lnTo>
                              <a:cubicBezTo>
                                <a:pt x="4704225" y="415129"/>
                                <a:pt x="4707148" y="415383"/>
                                <a:pt x="4708291" y="415891"/>
                              </a:cubicBezTo>
                              <a:cubicBezTo>
                                <a:pt x="4710324" y="417034"/>
                                <a:pt x="4708799" y="420084"/>
                                <a:pt x="4708799" y="421736"/>
                              </a:cubicBezTo>
                              <a:cubicBezTo>
                                <a:pt x="4708291" y="422879"/>
                                <a:pt x="4707529" y="423896"/>
                                <a:pt x="4706385" y="424531"/>
                              </a:cubicBezTo>
                              <a:cubicBezTo>
                                <a:pt x="4704098" y="426437"/>
                                <a:pt x="4706639" y="428216"/>
                                <a:pt x="4705877" y="430503"/>
                              </a:cubicBezTo>
                              <a:cubicBezTo>
                                <a:pt x="4704987" y="433171"/>
                                <a:pt x="4700922" y="440159"/>
                                <a:pt x="4698889" y="441938"/>
                              </a:cubicBezTo>
                              <a:cubicBezTo>
                                <a:pt x="4696094" y="444479"/>
                                <a:pt x="4692028" y="444987"/>
                                <a:pt x="4688597" y="446258"/>
                              </a:cubicBezTo>
                              <a:cubicBezTo>
                                <a:pt x="4686818" y="446893"/>
                                <a:pt x="4684023" y="448418"/>
                                <a:pt x="4682117" y="448418"/>
                              </a:cubicBezTo>
                              <a:cubicBezTo>
                                <a:pt x="4680338" y="448418"/>
                                <a:pt x="4679703" y="445877"/>
                                <a:pt x="4677924" y="445623"/>
                              </a:cubicBezTo>
                              <a:cubicBezTo>
                                <a:pt x="4674367" y="445114"/>
                                <a:pt x="4674621" y="450959"/>
                                <a:pt x="4670682" y="447147"/>
                              </a:cubicBezTo>
                              <a:cubicBezTo>
                                <a:pt x="4666362" y="442954"/>
                                <a:pt x="4667124" y="441430"/>
                                <a:pt x="4661279" y="441430"/>
                              </a:cubicBezTo>
                              <a:cubicBezTo>
                                <a:pt x="4657468" y="441303"/>
                                <a:pt x="4658230" y="434696"/>
                                <a:pt x="4659119" y="432536"/>
                              </a:cubicBezTo>
                              <a:cubicBezTo>
                                <a:pt x="4660263" y="429613"/>
                                <a:pt x="4657086" y="429486"/>
                                <a:pt x="4656578" y="427072"/>
                              </a:cubicBezTo>
                              <a:cubicBezTo>
                                <a:pt x="4656070" y="424404"/>
                                <a:pt x="4657595" y="423006"/>
                                <a:pt x="4656070" y="420338"/>
                              </a:cubicBezTo>
                              <a:cubicBezTo>
                                <a:pt x="4653910" y="416399"/>
                                <a:pt x="4654545" y="412842"/>
                                <a:pt x="4658484" y="411317"/>
                              </a:cubicBezTo>
                              <a:cubicBezTo>
                                <a:pt x="4661279" y="410300"/>
                                <a:pt x="4659373" y="403439"/>
                                <a:pt x="4662677" y="400517"/>
                              </a:cubicBezTo>
                              <a:cubicBezTo>
                                <a:pt x="4666107" y="397467"/>
                                <a:pt x="4667505" y="397849"/>
                                <a:pt x="4671317" y="398992"/>
                              </a:cubicBezTo>
                              <a:cubicBezTo>
                                <a:pt x="4672588" y="399373"/>
                                <a:pt x="4673731" y="398992"/>
                                <a:pt x="4674493" y="397721"/>
                              </a:cubicBezTo>
                              <a:cubicBezTo>
                                <a:pt x="4676780" y="395689"/>
                                <a:pt x="4678305" y="396959"/>
                                <a:pt x="4680974" y="396959"/>
                              </a:cubicBezTo>
                              <a:close/>
                              <a:moveTo>
                                <a:pt x="3927769" y="395434"/>
                              </a:moveTo>
                              <a:cubicBezTo>
                                <a:pt x="3929421" y="394036"/>
                                <a:pt x="3931454" y="396577"/>
                                <a:pt x="3932851" y="397086"/>
                              </a:cubicBezTo>
                              <a:cubicBezTo>
                                <a:pt x="3933741" y="397975"/>
                                <a:pt x="3934249" y="398991"/>
                                <a:pt x="3934376" y="400135"/>
                              </a:cubicBezTo>
                              <a:cubicBezTo>
                                <a:pt x="3935266" y="402676"/>
                                <a:pt x="3937680" y="401151"/>
                                <a:pt x="3939331" y="402676"/>
                              </a:cubicBezTo>
                              <a:cubicBezTo>
                                <a:pt x="3941237" y="404455"/>
                                <a:pt x="3945811" y="410300"/>
                                <a:pt x="3946574" y="412714"/>
                              </a:cubicBezTo>
                              <a:cubicBezTo>
                                <a:pt x="3947590" y="416017"/>
                                <a:pt x="3946701" y="419702"/>
                                <a:pt x="3946574" y="423005"/>
                              </a:cubicBezTo>
                              <a:cubicBezTo>
                                <a:pt x="3946574" y="424784"/>
                                <a:pt x="3946828" y="427580"/>
                                <a:pt x="3946192" y="429231"/>
                              </a:cubicBezTo>
                              <a:cubicBezTo>
                                <a:pt x="3945557" y="430756"/>
                                <a:pt x="3943270" y="430375"/>
                                <a:pt x="3942381" y="431773"/>
                              </a:cubicBezTo>
                              <a:lnTo>
                                <a:pt x="3942381" y="431645"/>
                              </a:lnTo>
                              <a:cubicBezTo>
                                <a:pt x="3940729" y="434441"/>
                                <a:pt x="3945684" y="436347"/>
                                <a:pt x="3941110" y="438380"/>
                              </a:cubicBezTo>
                              <a:cubicBezTo>
                                <a:pt x="3936155" y="440540"/>
                                <a:pt x="3935138" y="439396"/>
                                <a:pt x="3932979" y="444351"/>
                              </a:cubicBezTo>
                              <a:cubicBezTo>
                                <a:pt x="3931708" y="447528"/>
                                <a:pt x="3926244" y="444478"/>
                                <a:pt x="3924720" y="443081"/>
                              </a:cubicBezTo>
                              <a:cubicBezTo>
                                <a:pt x="3922687" y="441175"/>
                                <a:pt x="3921416" y="443843"/>
                                <a:pt x="3919256" y="443335"/>
                              </a:cubicBezTo>
                              <a:cubicBezTo>
                                <a:pt x="3916842" y="442827"/>
                                <a:pt x="3916207" y="440921"/>
                                <a:pt x="3913411" y="441302"/>
                              </a:cubicBezTo>
                              <a:cubicBezTo>
                                <a:pt x="3909219" y="441810"/>
                                <a:pt x="3906550" y="440031"/>
                                <a:pt x="3906550" y="436093"/>
                              </a:cubicBezTo>
                              <a:cubicBezTo>
                                <a:pt x="3906550" y="433424"/>
                                <a:pt x="3900070" y="432535"/>
                                <a:pt x="3898800" y="428723"/>
                              </a:cubicBezTo>
                              <a:cubicBezTo>
                                <a:pt x="3897402" y="424784"/>
                                <a:pt x="3898164" y="423768"/>
                                <a:pt x="3900578" y="420845"/>
                              </a:cubicBezTo>
                              <a:cubicBezTo>
                                <a:pt x="3901341" y="419956"/>
                                <a:pt x="3901341" y="418813"/>
                                <a:pt x="3900578" y="417669"/>
                              </a:cubicBezTo>
                              <a:cubicBezTo>
                                <a:pt x="3899689" y="415001"/>
                                <a:pt x="3901341" y="414111"/>
                                <a:pt x="3902230" y="411824"/>
                              </a:cubicBezTo>
                              <a:cubicBezTo>
                                <a:pt x="3902866" y="410046"/>
                                <a:pt x="3906677" y="404963"/>
                                <a:pt x="3908329" y="404074"/>
                              </a:cubicBezTo>
                              <a:cubicBezTo>
                                <a:pt x="3911251" y="402549"/>
                                <a:pt x="3912776" y="397213"/>
                                <a:pt x="3915698" y="396196"/>
                              </a:cubicBezTo>
                              <a:cubicBezTo>
                                <a:pt x="3917223" y="395561"/>
                                <a:pt x="3922178" y="398483"/>
                                <a:pt x="3924338" y="398483"/>
                              </a:cubicBezTo>
                              <a:cubicBezTo>
                                <a:pt x="3925609" y="398610"/>
                                <a:pt x="3926880" y="396196"/>
                                <a:pt x="3927769" y="395434"/>
                              </a:cubicBezTo>
                              <a:close/>
                              <a:moveTo>
                                <a:pt x="2705476" y="395307"/>
                              </a:moveTo>
                              <a:cubicBezTo>
                                <a:pt x="2707381" y="395053"/>
                                <a:pt x="2713734" y="396070"/>
                                <a:pt x="2715260" y="397086"/>
                              </a:cubicBezTo>
                              <a:cubicBezTo>
                                <a:pt x="2718055" y="398865"/>
                                <a:pt x="2723519" y="397722"/>
                                <a:pt x="2725806" y="399882"/>
                              </a:cubicBezTo>
                              <a:cubicBezTo>
                                <a:pt x="2727076" y="401152"/>
                                <a:pt x="2726822" y="406870"/>
                                <a:pt x="2727838" y="408776"/>
                              </a:cubicBezTo>
                              <a:cubicBezTo>
                                <a:pt x="2728473" y="410046"/>
                                <a:pt x="2731268" y="410046"/>
                                <a:pt x="2732286" y="410427"/>
                              </a:cubicBezTo>
                              <a:cubicBezTo>
                                <a:pt x="2734318" y="411190"/>
                                <a:pt x="2733174" y="414239"/>
                                <a:pt x="2733301" y="415764"/>
                              </a:cubicBezTo>
                              <a:cubicBezTo>
                                <a:pt x="2733047" y="416908"/>
                                <a:pt x="2732412" y="417797"/>
                                <a:pt x="2731395" y="418559"/>
                              </a:cubicBezTo>
                              <a:cubicBezTo>
                                <a:pt x="2729616" y="420592"/>
                                <a:pt x="2732031" y="421990"/>
                                <a:pt x="2731522" y="424150"/>
                              </a:cubicBezTo>
                              <a:cubicBezTo>
                                <a:pt x="2730887" y="426691"/>
                                <a:pt x="2727838" y="433425"/>
                                <a:pt x="2726059" y="435331"/>
                              </a:cubicBezTo>
                              <a:cubicBezTo>
                                <a:pt x="2723645" y="437872"/>
                                <a:pt x="2719961" y="438762"/>
                                <a:pt x="2716912" y="440286"/>
                              </a:cubicBezTo>
                              <a:cubicBezTo>
                                <a:pt x="2715386" y="441049"/>
                                <a:pt x="2712846" y="442573"/>
                                <a:pt x="2711193" y="442828"/>
                              </a:cubicBezTo>
                              <a:cubicBezTo>
                                <a:pt x="2709541" y="442954"/>
                                <a:pt x="2708779" y="440667"/>
                                <a:pt x="2707127" y="440667"/>
                              </a:cubicBezTo>
                              <a:lnTo>
                                <a:pt x="2707000" y="440540"/>
                              </a:lnTo>
                              <a:cubicBezTo>
                                <a:pt x="2703697" y="440413"/>
                                <a:pt x="2704333" y="445623"/>
                                <a:pt x="2700393" y="442573"/>
                              </a:cubicBezTo>
                              <a:cubicBezTo>
                                <a:pt x="2696074" y="439270"/>
                                <a:pt x="2696709" y="437745"/>
                                <a:pt x="2691246" y="438253"/>
                              </a:cubicBezTo>
                              <a:cubicBezTo>
                                <a:pt x="2687814" y="438507"/>
                                <a:pt x="2687814" y="432282"/>
                                <a:pt x="2688449" y="430249"/>
                              </a:cubicBezTo>
                              <a:cubicBezTo>
                                <a:pt x="2689212" y="427453"/>
                                <a:pt x="2686289" y="427580"/>
                                <a:pt x="2685654" y="425420"/>
                              </a:cubicBezTo>
                              <a:cubicBezTo>
                                <a:pt x="2684892" y="422879"/>
                                <a:pt x="2686289" y="421609"/>
                                <a:pt x="2684638" y="419195"/>
                              </a:cubicBezTo>
                              <a:cubicBezTo>
                                <a:pt x="2682224" y="415637"/>
                                <a:pt x="2682478" y="412333"/>
                                <a:pt x="2686035" y="410555"/>
                              </a:cubicBezTo>
                              <a:cubicBezTo>
                                <a:pt x="2688449" y="409411"/>
                                <a:pt x="2686035" y="403185"/>
                                <a:pt x="2688832" y="400263"/>
                              </a:cubicBezTo>
                              <a:cubicBezTo>
                                <a:pt x="2691754" y="397213"/>
                                <a:pt x="2693024" y="397340"/>
                                <a:pt x="2696709" y="398103"/>
                              </a:cubicBezTo>
                              <a:cubicBezTo>
                                <a:pt x="2697853" y="398357"/>
                                <a:pt x="2698869" y="397849"/>
                                <a:pt x="2699505" y="396578"/>
                              </a:cubicBezTo>
                              <a:cubicBezTo>
                                <a:pt x="2701410" y="394545"/>
                                <a:pt x="2703062" y="395562"/>
                                <a:pt x="2705476" y="395307"/>
                              </a:cubicBezTo>
                              <a:close/>
                              <a:moveTo>
                                <a:pt x="3220956" y="394926"/>
                              </a:moveTo>
                              <a:cubicBezTo>
                                <a:pt x="3222482" y="395688"/>
                                <a:pt x="3224134" y="401152"/>
                                <a:pt x="3225659" y="402677"/>
                              </a:cubicBezTo>
                              <a:cubicBezTo>
                                <a:pt x="3226676" y="403566"/>
                                <a:pt x="3229212" y="402804"/>
                                <a:pt x="3230360" y="402804"/>
                              </a:cubicBezTo>
                              <a:cubicBezTo>
                                <a:pt x="3232517" y="402931"/>
                                <a:pt x="3232261" y="406107"/>
                                <a:pt x="3232896" y="407505"/>
                              </a:cubicBezTo>
                              <a:cubicBezTo>
                                <a:pt x="3232896" y="408775"/>
                                <a:pt x="3232644" y="409792"/>
                                <a:pt x="3231881" y="410808"/>
                              </a:cubicBezTo>
                              <a:cubicBezTo>
                                <a:pt x="3230865" y="413350"/>
                                <a:pt x="3233660" y="413858"/>
                                <a:pt x="3233787" y="416145"/>
                              </a:cubicBezTo>
                              <a:cubicBezTo>
                                <a:pt x="3234040" y="418813"/>
                                <a:pt x="3233150" y="426182"/>
                                <a:pt x="3232135" y="428470"/>
                              </a:cubicBezTo>
                              <a:cubicBezTo>
                                <a:pt x="3230613" y="431646"/>
                                <a:pt x="3227438" y="433679"/>
                                <a:pt x="3225023" y="435966"/>
                              </a:cubicBezTo>
                              <a:lnTo>
                                <a:pt x="3220604" y="440016"/>
                              </a:lnTo>
                              <a:lnTo>
                                <a:pt x="3216129" y="439270"/>
                              </a:lnTo>
                              <a:cubicBezTo>
                                <a:pt x="3212953" y="440159"/>
                                <a:pt x="3215240" y="444987"/>
                                <a:pt x="3210539" y="443208"/>
                              </a:cubicBezTo>
                              <a:cubicBezTo>
                                <a:pt x="3205456" y="441303"/>
                                <a:pt x="3205456" y="439778"/>
                                <a:pt x="3200501" y="441938"/>
                              </a:cubicBezTo>
                              <a:cubicBezTo>
                                <a:pt x="3197198" y="443336"/>
                                <a:pt x="3195293" y="437364"/>
                                <a:pt x="3195293" y="435331"/>
                              </a:cubicBezTo>
                              <a:cubicBezTo>
                                <a:pt x="3195165" y="432408"/>
                                <a:pt x="3192370" y="433552"/>
                                <a:pt x="3191099" y="431646"/>
                              </a:cubicBezTo>
                              <a:cubicBezTo>
                                <a:pt x="3189574" y="429613"/>
                                <a:pt x="3190464" y="427961"/>
                                <a:pt x="3188176" y="426182"/>
                              </a:cubicBezTo>
                              <a:cubicBezTo>
                                <a:pt x="3184748" y="423641"/>
                                <a:pt x="3183984" y="420465"/>
                                <a:pt x="3186780" y="417670"/>
                              </a:cubicBezTo>
                              <a:cubicBezTo>
                                <a:pt x="3188686" y="415764"/>
                                <a:pt x="3184494" y="410681"/>
                                <a:pt x="3186271" y="406997"/>
                              </a:cubicBezTo>
                              <a:cubicBezTo>
                                <a:pt x="3188050" y="403058"/>
                                <a:pt x="3189320" y="402931"/>
                                <a:pt x="3193006" y="402423"/>
                              </a:cubicBezTo>
                              <a:cubicBezTo>
                                <a:pt x="3194149" y="402295"/>
                                <a:pt x="3194910" y="401533"/>
                                <a:pt x="3195165" y="400135"/>
                              </a:cubicBezTo>
                              <a:cubicBezTo>
                                <a:pt x="3196308" y="397467"/>
                                <a:pt x="3198214" y="397975"/>
                                <a:pt x="3200374" y="396959"/>
                              </a:cubicBezTo>
                              <a:cubicBezTo>
                                <a:pt x="3202026" y="396197"/>
                                <a:pt x="3208378" y="395053"/>
                                <a:pt x="3210157" y="395561"/>
                              </a:cubicBezTo>
                              <a:cubicBezTo>
                                <a:pt x="3213334" y="396451"/>
                                <a:pt x="3218162" y="393655"/>
                                <a:pt x="3220956" y="394926"/>
                              </a:cubicBezTo>
                              <a:close/>
                              <a:moveTo>
                                <a:pt x="6401604" y="394799"/>
                              </a:moveTo>
                              <a:cubicBezTo>
                                <a:pt x="6405161" y="393020"/>
                                <a:pt x="6408211" y="393655"/>
                                <a:pt x="6409482" y="397086"/>
                              </a:cubicBezTo>
                              <a:cubicBezTo>
                                <a:pt x="6410371" y="399373"/>
                                <a:pt x="6416342" y="397975"/>
                                <a:pt x="6418757" y="400898"/>
                              </a:cubicBezTo>
                              <a:cubicBezTo>
                                <a:pt x="6421298" y="404074"/>
                                <a:pt x="6421044" y="405218"/>
                                <a:pt x="6419900" y="408521"/>
                              </a:cubicBezTo>
                              <a:lnTo>
                                <a:pt x="6419773" y="408394"/>
                              </a:lnTo>
                              <a:cubicBezTo>
                                <a:pt x="6419392" y="409410"/>
                                <a:pt x="6419773" y="410427"/>
                                <a:pt x="6420790" y="411189"/>
                              </a:cubicBezTo>
                              <a:cubicBezTo>
                                <a:pt x="6422569" y="413222"/>
                                <a:pt x="6421298" y="414620"/>
                                <a:pt x="6421298" y="416907"/>
                              </a:cubicBezTo>
                              <a:cubicBezTo>
                                <a:pt x="6421298" y="418686"/>
                                <a:pt x="6419646" y="424403"/>
                                <a:pt x="6418503" y="425801"/>
                              </a:cubicBezTo>
                              <a:cubicBezTo>
                                <a:pt x="6416470" y="428215"/>
                                <a:pt x="6416978" y="433425"/>
                                <a:pt x="6414691" y="435330"/>
                              </a:cubicBezTo>
                              <a:cubicBezTo>
                                <a:pt x="6413420" y="436347"/>
                                <a:pt x="6408084" y="435585"/>
                                <a:pt x="6406178" y="436220"/>
                              </a:cubicBezTo>
                              <a:cubicBezTo>
                                <a:pt x="6404907" y="436728"/>
                                <a:pt x="6404653" y="439142"/>
                                <a:pt x="6404145" y="440159"/>
                              </a:cubicBezTo>
                              <a:cubicBezTo>
                                <a:pt x="6403129" y="441811"/>
                                <a:pt x="6400460" y="440413"/>
                                <a:pt x="6399063" y="440413"/>
                              </a:cubicBezTo>
                              <a:cubicBezTo>
                                <a:pt x="6398046" y="440032"/>
                                <a:pt x="6397157" y="439269"/>
                                <a:pt x="6396649" y="438253"/>
                              </a:cubicBezTo>
                              <a:cubicBezTo>
                                <a:pt x="6394997" y="436347"/>
                                <a:pt x="6393472" y="438507"/>
                                <a:pt x="6391439" y="437745"/>
                              </a:cubicBezTo>
                              <a:cubicBezTo>
                                <a:pt x="6389152" y="436855"/>
                                <a:pt x="6383180" y="433171"/>
                                <a:pt x="6381656" y="431392"/>
                              </a:cubicBezTo>
                              <a:cubicBezTo>
                                <a:pt x="6379623" y="428851"/>
                                <a:pt x="6379242" y="425420"/>
                                <a:pt x="6378225" y="422371"/>
                              </a:cubicBezTo>
                              <a:cubicBezTo>
                                <a:pt x="6377717" y="420846"/>
                                <a:pt x="6376573" y="418432"/>
                                <a:pt x="6376573" y="416780"/>
                              </a:cubicBezTo>
                              <a:cubicBezTo>
                                <a:pt x="6376700" y="415128"/>
                                <a:pt x="6378860" y="414747"/>
                                <a:pt x="6379114" y="413222"/>
                              </a:cubicBezTo>
                              <a:cubicBezTo>
                                <a:pt x="6379623" y="410173"/>
                                <a:pt x="6374667" y="410173"/>
                                <a:pt x="6377971" y="406869"/>
                              </a:cubicBezTo>
                              <a:cubicBezTo>
                                <a:pt x="6381656" y="403185"/>
                                <a:pt x="6382926" y="403947"/>
                                <a:pt x="6383180" y="398865"/>
                              </a:cubicBezTo>
                              <a:cubicBezTo>
                                <a:pt x="6383307" y="395434"/>
                                <a:pt x="6389152" y="396323"/>
                                <a:pt x="6390931" y="397086"/>
                              </a:cubicBezTo>
                              <a:cubicBezTo>
                                <a:pt x="6393472" y="398229"/>
                                <a:pt x="6393599" y="395434"/>
                                <a:pt x="6395759" y="395053"/>
                              </a:cubicBezTo>
                              <a:cubicBezTo>
                                <a:pt x="6398173" y="394545"/>
                                <a:pt x="6399190" y="396069"/>
                                <a:pt x="6401604" y="394799"/>
                              </a:cubicBezTo>
                              <a:close/>
                              <a:moveTo>
                                <a:pt x="7325576" y="394672"/>
                              </a:moveTo>
                              <a:cubicBezTo>
                                <a:pt x="7327100" y="394672"/>
                                <a:pt x="7331928" y="396196"/>
                                <a:pt x="7332945" y="397213"/>
                              </a:cubicBezTo>
                              <a:cubicBezTo>
                                <a:pt x="7334851" y="398992"/>
                                <a:pt x="7339298" y="398864"/>
                                <a:pt x="7340696" y="400770"/>
                              </a:cubicBezTo>
                              <a:cubicBezTo>
                                <a:pt x="7341585" y="401914"/>
                                <a:pt x="7340696" y="406234"/>
                                <a:pt x="7341204" y="407886"/>
                              </a:cubicBezTo>
                              <a:cubicBezTo>
                                <a:pt x="7341585" y="408902"/>
                                <a:pt x="7343618" y="409156"/>
                                <a:pt x="7344381" y="409664"/>
                              </a:cubicBezTo>
                              <a:cubicBezTo>
                                <a:pt x="7345778" y="410554"/>
                                <a:pt x="7344381" y="412714"/>
                                <a:pt x="7344381" y="413857"/>
                              </a:cubicBezTo>
                              <a:cubicBezTo>
                                <a:pt x="7343872" y="414747"/>
                                <a:pt x="7343364" y="415382"/>
                                <a:pt x="7342475" y="415763"/>
                              </a:cubicBezTo>
                              <a:cubicBezTo>
                                <a:pt x="7340823" y="417034"/>
                                <a:pt x="7342475" y="418431"/>
                                <a:pt x="7341839" y="420083"/>
                              </a:cubicBezTo>
                              <a:cubicBezTo>
                                <a:pt x="7341077" y="421989"/>
                                <a:pt x="7337901" y="426690"/>
                                <a:pt x="7336249" y="427961"/>
                              </a:cubicBezTo>
                              <a:lnTo>
                                <a:pt x="7335994" y="427834"/>
                              </a:lnTo>
                              <a:cubicBezTo>
                                <a:pt x="7333835" y="429613"/>
                                <a:pt x="7330912" y="429740"/>
                                <a:pt x="7328371" y="430502"/>
                              </a:cubicBezTo>
                              <a:cubicBezTo>
                                <a:pt x="7327100" y="430883"/>
                                <a:pt x="7324940" y="431773"/>
                                <a:pt x="7323670" y="431773"/>
                              </a:cubicBezTo>
                              <a:cubicBezTo>
                                <a:pt x="7322272" y="431773"/>
                                <a:pt x="7322018" y="429867"/>
                                <a:pt x="7320747" y="429613"/>
                              </a:cubicBezTo>
                              <a:cubicBezTo>
                                <a:pt x="7318206" y="429104"/>
                                <a:pt x="7318079" y="433297"/>
                                <a:pt x="7315411" y="430375"/>
                              </a:cubicBezTo>
                              <a:cubicBezTo>
                                <a:pt x="7312489" y="427199"/>
                                <a:pt x="7313124" y="426182"/>
                                <a:pt x="7308931" y="425801"/>
                              </a:cubicBezTo>
                              <a:cubicBezTo>
                                <a:pt x="7306263" y="425547"/>
                                <a:pt x="7307152" y="420846"/>
                                <a:pt x="7307788" y="419321"/>
                              </a:cubicBezTo>
                              <a:cubicBezTo>
                                <a:pt x="7308804" y="417288"/>
                                <a:pt x="7306517" y="417034"/>
                                <a:pt x="7306263" y="415255"/>
                              </a:cubicBezTo>
                              <a:cubicBezTo>
                                <a:pt x="7306009" y="413349"/>
                                <a:pt x="7307152" y="412460"/>
                                <a:pt x="7306263" y="410427"/>
                              </a:cubicBezTo>
                              <a:cubicBezTo>
                                <a:pt x="7304865" y="407377"/>
                                <a:pt x="7305500" y="404836"/>
                                <a:pt x="7308423" y="403947"/>
                              </a:cubicBezTo>
                              <a:cubicBezTo>
                                <a:pt x="7310455" y="403312"/>
                                <a:pt x="7309440" y="398229"/>
                                <a:pt x="7311980" y="396323"/>
                              </a:cubicBezTo>
                              <a:cubicBezTo>
                                <a:pt x="7314649" y="394290"/>
                                <a:pt x="7315538" y="394672"/>
                                <a:pt x="7318333" y="395688"/>
                              </a:cubicBezTo>
                              <a:cubicBezTo>
                                <a:pt x="7319350" y="396069"/>
                                <a:pt x="7320112" y="395815"/>
                                <a:pt x="7320747" y="394926"/>
                              </a:cubicBezTo>
                              <a:cubicBezTo>
                                <a:pt x="7322526" y="393528"/>
                                <a:pt x="7323670" y="394672"/>
                                <a:pt x="7325576" y="394672"/>
                              </a:cubicBezTo>
                              <a:close/>
                              <a:moveTo>
                                <a:pt x="2829360" y="394036"/>
                              </a:moveTo>
                              <a:cubicBezTo>
                                <a:pt x="2830631" y="394545"/>
                                <a:pt x="2831520" y="395434"/>
                                <a:pt x="2832155" y="396578"/>
                              </a:cubicBezTo>
                              <a:cubicBezTo>
                                <a:pt x="2834061" y="398865"/>
                                <a:pt x="2835840" y="396450"/>
                                <a:pt x="2838127" y="397340"/>
                              </a:cubicBezTo>
                              <a:cubicBezTo>
                                <a:pt x="2840796" y="398356"/>
                                <a:pt x="2847530" y="402676"/>
                                <a:pt x="2849308" y="404836"/>
                              </a:cubicBezTo>
                              <a:cubicBezTo>
                                <a:pt x="2851723" y="407759"/>
                                <a:pt x="2852105" y="411825"/>
                                <a:pt x="2853247" y="415255"/>
                              </a:cubicBezTo>
                              <a:cubicBezTo>
                                <a:pt x="2853884" y="417034"/>
                                <a:pt x="2855153" y="419829"/>
                                <a:pt x="2855153" y="421735"/>
                              </a:cubicBezTo>
                              <a:lnTo>
                                <a:pt x="2854772" y="421608"/>
                              </a:lnTo>
                              <a:cubicBezTo>
                                <a:pt x="2854772" y="423387"/>
                                <a:pt x="2852231" y="423895"/>
                                <a:pt x="2851850" y="425674"/>
                              </a:cubicBezTo>
                              <a:cubicBezTo>
                                <a:pt x="2851087" y="429232"/>
                                <a:pt x="2856932" y="429232"/>
                                <a:pt x="2852993" y="433043"/>
                              </a:cubicBezTo>
                              <a:cubicBezTo>
                                <a:pt x="2848801" y="437109"/>
                                <a:pt x="2847275" y="436347"/>
                                <a:pt x="2847021" y="442192"/>
                              </a:cubicBezTo>
                              <a:cubicBezTo>
                                <a:pt x="2846894" y="446130"/>
                                <a:pt x="2840160" y="444987"/>
                                <a:pt x="2838127" y="444098"/>
                              </a:cubicBezTo>
                              <a:cubicBezTo>
                                <a:pt x="2835205" y="442827"/>
                                <a:pt x="2834951" y="446003"/>
                                <a:pt x="2832537" y="446385"/>
                              </a:cubicBezTo>
                              <a:cubicBezTo>
                                <a:pt x="2832410" y="446385"/>
                                <a:pt x="2832283" y="446385"/>
                                <a:pt x="2832283" y="446385"/>
                              </a:cubicBezTo>
                              <a:cubicBezTo>
                                <a:pt x="2832028" y="447528"/>
                                <a:pt x="2833045" y="448417"/>
                                <a:pt x="2832791" y="449688"/>
                              </a:cubicBezTo>
                              <a:cubicBezTo>
                                <a:pt x="2832410" y="451594"/>
                                <a:pt x="2830123" y="456549"/>
                                <a:pt x="2828852" y="457947"/>
                              </a:cubicBezTo>
                              <a:cubicBezTo>
                                <a:pt x="2827200" y="459726"/>
                                <a:pt x="2824405" y="460488"/>
                                <a:pt x="2822245" y="461505"/>
                              </a:cubicBezTo>
                              <a:cubicBezTo>
                                <a:pt x="2821101" y="462140"/>
                                <a:pt x="2819323" y="463283"/>
                                <a:pt x="2818052" y="463410"/>
                              </a:cubicBezTo>
                              <a:cubicBezTo>
                                <a:pt x="2816781" y="463665"/>
                                <a:pt x="2816146" y="461886"/>
                                <a:pt x="2815003" y="461886"/>
                              </a:cubicBezTo>
                              <a:cubicBezTo>
                                <a:pt x="2812588" y="461759"/>
                                <a:pt x="2813097" y="465698"/>
                                <a:pt x="2810174" y="463410"/>
                              </a:cubicBezTo>
                              <a:cubicBezTo>
                                <a:pt x="2806998" y="460996"/>
                                <a:pt x="2807379" y="459853"/>
                                <a:pt x="2803440" y="460234"/>
                              </a:cubicBezTo>
                              <a:cubicBezTo>
                                <a:pt x="2800899" y="460488"/>
                                <a:pt x="2801026" y="455914"/>
                                <a:pt x="2801407" y="454389"/>
                              </a:cubicBezTo>
                              <a:cubicBezTo>
                                <a:pt x="2802043" y="452356"/>
                                <a:pt x="2799883" y="452483"/>
                                <a:pt x="2799374" y="450832"/>
                              </a:cubicBezTo>
                              <a:cubicBezTo>
                                <a:pt x="2798866" y="449053"/>
                                <a:pt x="2799756" y="448163"/>
                                <a:pt x="2798612" y="446385"/>
                              </a:cubicBezTo>
                              <a:cubicBezTo>
                                <a:pt x="2796833" y="443843"/>
                                <a:pt x="2797087" y="441302"/>
                                <a:pt x="2799628" y="440032"/>
                              </a:cubicBezTo>
                              <a:cubicBezTo>
                                <a:pt x="2801407" y="439142"/>
                                <a:pt x="2799628" y="434568"/>
                                <a:pt x="2801661" y="432408"/>
                              </a:cubicBezTo>
                              <a:cubicBezTo>
                                <a:pt x="2802932" y="430883"/>
                                <a:pt x="2803948" y="430502"/>
                                <a:pt x="2805092" y="430502"/>
                              </a:cubicBezTo>
                              <a:cubicBezTo>
                                <a:pt x="2805473" y="429232"/>
                                <a:pt x="2805092" y="428215"/>
                                <a:pt x="2803948" y="427326"/>
                              </a:cubicBezTo>
                              <a:cubicBezTo>
                                <a:pt x="2802043" y="424912"/>
                                <a:pt x="2803440" y="423387"/>
                                <a:pt x="2803440" y="420719"/>
                              </a:cubicBezTo>
                              <a:cubicBezTo>
                                <a:pt x="2803440" y="418559"/>
                                <a:pt x="2805346" y="411952"/>
                                <a:pt x="2806744" y="410427"/>
                              </a:cubicBezTo>
                              <a:cubicBezTo>
                                <a:pt x="2809158" y="407759"/>
                                <a:pt x="2808777" y="401660"/>
                                <a:pt x="2811318" y="399627"/>
                              </a:cubicBezTo>
                              <a:cubicBezTo>
                                <a:pt x="2812843" y="398483"/>
                                <a:pt x="2818941" y="399500"/>
                                <a:pt x="2821101" y="398738"/>
                              </a:cubicBezTo>
                              <a:cubicBezTo>
                                <a:pt x="2822499" y="398229"/>
                                <a:pt x="2822880" y="395434"/>
                                <a:pt x="2823515" y="394290"/>
                              </a:cubicBezTo>
                              <a:cubicBezTo>
                                <a:pt x="2824659" y="392258"/>
                                <a:pt x="2827708" y="394036"/>
                                <a:pt x="2829360" y="394036"/>
                              </a:cubicBezTo>
                              <a:close/>
                              <a:moveTo>
                                <a:pt x="1348101" y="393782"/>
                              </a:moveTo>
                              <a:cubicBezTo>
                                <a:pt x="1350133" y="393782"/>
                                <a:pt x="1356867" y="395688"/>
                                <a:pt x="1358392" y="396959"/>
                              </a:cubicBezTo>
                              <a:cubicBezTo>
                                <a:pt x="1361187" y="399373"/>
                                <a:pt x="1367286" y="398865"/>
                                <a:pt x="1369446" y="401406"/>
                              </a:cubicBezTo>
                              <a:cubicBezTo>
                                <a:pt x="1370590" y="402804"/>
                                <a:pt x="1369700" y="409029"/>
                                <a:pt x="1370463" y="411189"/>
                              </a:cubicBezTo>
                              <a:cubicBezTo>
                                <a:pt x="1370971" y="412587"/>
                                <a:pt x="1373893" y="412841"/>
                                <a:pt x="1375037" y="413477"/>
                              </a:cubicBezTo>
                              <a:cubicBezTo>
                                <a:pt x="1377070" y="414620"/>
                                <a:pt x="1375418" y="417669"/>
                                <a:pt x="1375418" y="419321"/>
                              </a:cubicBezTo>
                              <a:cubicBezTo>
                                <a:pt x="1375037" y="420592"/>
                                <a:pt x="1374147" y="421481"/>
                                <a:pt x="1373004" y="422117"/>
                              </a:cubicBezTo>
                              <a:cubicBezTo>
                                <a:pt x="1370717" y="424150"/>
                                <a:pt x="1373131" y="425928"/>
                                <a:pt x="1372369" y="428215"/>
                              </a:cubicBezTo>
                              <a:cubicBezTo>
                                <a:pt x="1371352" y="431011"/>
                                <a:pt x="1367159" y="437872"/>
                                <a:pt x="1364999" y="439651"/>
                              </a:cubicBezTo>
                              <a:cubicBezTo>
                                <a:pt x="1362077" y="442065"/>
                                <a:pt x="1358012" y="442573"/>
                                <a:pt x="1354580" y="443717"/>
                              </a:cubicBezTo>
                              <a:cubicBezTo>
                                <a:pt x="1352802" y="444352"/>
                                <a:pt x="1350006" y="445749"/>
                                <a:pt x="1348101" y="445749"/>
                              </a:cubicBezTo>
                              <a:cubicBezTo>
                                <a:pt x="1346195" y="445749"/>
                                <a:pt x="1345686" y="443208"/>
                                <a:pt x="1343907" y="442954"/>
                              </a:cubicBezTo>
                              <a:cubicBezTo>
                                <a:pt x="1340350" y="442319"/>
                                <a:pt x="1340350" y="448037"/>
                                <a:pt x="1336539" y="444225"/>
                              </a:cubicBezTo>
                              <a:cubicBezTo>
                                <a:pt x="1332346" y="440032"/>
                                <a:pt x="1333235" y="438634"/>
                                <a:pt x="1327263" y="438380"/>
                              </a:cubicBezTo>
                              <a:cubicBezTo>
                                <a:pt x="1323451" y="438253"/>
                                <a:pt x="1324341" y="431646"/>
                                <a:pt x="1325230" y="429486"/>
                              </a:cubicBezTo>
                              <a:cubicBezTo>
                                <a:pt x="1326501" y="426564"/>
                                <a:pt x="1323198" y="426309"/>
                                <a:pt x="1322816" y="423895"/>
                              </a:cubicBezTo>
                              <a:cubicBezTo>
                                <a:pt x="1322434" y="421227"/>
                                <a:pt x="1323959" y="419957"/>
                                <a:pt x="1322562" y="417161"/>
                              </a:cubicBezTo>
                              <a:cubicBezTo>
                                <a:pt x="1320401" y="413222"/>
                                <a:pt x="1321037" y="409665"/>
                                <a:pt x="1325103" y="408140"/>
                              </a:cubicBezTo>
                              <a:cubicBezTo>
                                <a:pt x="1327899" y="407124"/>
                                <a:pt x="1326120" y="400135"/>
                                <a:pt x="1329550" y="397340"/>
                              </a:cubicBezTo>
                              <a:lnTo>
                                <a:pt x="1329424" y="396959"/>
                              </a:lnTo>
                              <a:cubicBezTo>
                                <a:pt x="1332981" y="394037"/>
                                <a:pt x="1334379" y="394418"/>
                                <a:pt x="1338191" y="395688"/>
                              </a:cubicBezTo>
                              <a:cubicBezTo>
                                <a:pt x="1339587" y="396070"/>
                                <a:pt x="1340604" y="395688"/>
                                <a:pt x="1341494" y="394418"/>
                              </a:cubicBezTo>
                              <a:cubicBezTo>
                                <a:pt x="1343907" y="392385"/>
                                <a:pt x="1345432" y="393782"/>
                                <a:pt x="1348101" y="393782"/>
                              </a:cubicBezTo>
                              <a:close/>
                              <a:moveTo>
                                <a:pt x="3314726" y="392004"/>
                              </a:moveTo>
                              <a:cubicBezTo>
                                <a:pt x="3316759" y="392512"/>
                                <a:pt x="3320062" y="398357"/>
                                <a:pt x="3322223" y="399754"/>
                              </a:cubicBezTo>
                              <a:cubicBezTo>
                                <a:pt x="3323619" y="400644"/>
                                <a:pt x="3326288" y="398992"/>
                                <a:pt x="3327685" y="398738"/>
                              </a:cubicBezTo>
                              <a:cubicBezTo>
                                <a:pt x="3330099" y="398357"/>
                                <a:pt x="3330736" y="402169"/>
                                <a:pt x="3331879" y="403566"/>
                              </a:cubicBezTo>
                              <a:lnTo>
                                <a:pt x="3331627" y="407582"/>
                              </a:lnTo>
                              <a:lnTo>
                                <a:pt x="3331498" y="407378"/>
                              </a:lnTo>
                              <a:lnTo>
                                <a:pt x="3331624" y="407632"/>
                              </a:lnTo>
                              <a:lnTo>
                                <a:pt x="3331627" y="407582"/>
                              </a:lnTo>
                              <a:lnTo>
                                <a:pt x="3335056" y="412969"/>
                              </a:lnTo>
                              <a:cubicBezTo>
                                <a:pt x="3335945" y="415891"/>
                                <a:pt x="3336963" y="424658"/>
                                <a:pt x="3336327" y="427580"/>
                              </a:cubicBezTo>
                              <a:cubicBezTo>
                                <a:pt x="3335437" y="431646"/>
                                <a:pt x="3332258" y="434823"/>
                                <a:pt x="3330099" y="438126"/>
                              </a:cubicBezTo>
                              <a:cubicBezTo>
                                <a:pt x="3328956" y="439905"/>
                                <a:pt x="3327558" y="442954"/>
                                <a:pt x="3325905" y="444225"/>
                              </a:cubicBezTo>
                              <a:cubicBezTo>
                                <a:pt x="3324382" y="445496"/>
                                <a:pt x="3322094" y="443717"/>
                                <a:pt x="3320444" y="444606"/>
                              </a:cubicBezTo>
                              <a:cubicBezTo>
                                <a:pt x="3316886" y="446512"/>
                                <a:pt x="3320824" y="451467"/>
                                <a:pt x="3314980" y="450705"/>
                              </a:cubicBezTo>
                              <a:cubicBezTo>
                                <a:pt x="3308501" y="449816"/>
                                <a:pt x="3308247" y="448037"/>
                                <a:pt x="3303038" y="451849"/>
                              </a:cubicBezTo>
                              <a:cubicBezTo>
                                <a:pt x="3299608" y="454263"/>
                                <a:pt x="3295924" y="447910"/>
                                <a:pt x="3295288" y="445496"/>
                              </a:cubicBezTo>
                              <a:cubicBezTo>
                                <a:pt x="3294527" y="442192"/>
                                <a:pt x="3291604" y="444098"/>
                                <a:pt x="3289572" y="442319"/>
                              </a:cubicBezTo>
                              <a:cubicBezTo>
                                <a:pt x="3287284" y="440286"/>
                                <a:pt x="3287794" y="438126"/>
                                <a:pt x="3284743" y="436729"/>
                              </a:cubicBezTo>
                              <a:cubicBezTo>
                                <a:pt x="3280169" y="434696"/>
                                <a:pt x="3278390" y="431138"/>
                                <a:pt x="3280932" y="427199"/>
                              </a:cubicBezTo>
                              <a:cubicBezTo>
                                <a:pt x="3282583" y="424531"/>
                                <a:pt x="3276484" y="419703"/>
                                <a:pt x="3277501" y="415001"/>
                              </a:cubicBezTo>
                              <a:cubicBezTo>
                                <a:pt x="3278517" y="410046"/>
                                <a:pt x="3279915" y="409538"/>
                                <a:pt x="3284108" y="408013"/>
                              </a:cubicBezTo>
                              <a:cubicBezTo>
                                <a:pt x="3285379" y="407505"/>
                                <a:pt x="3286012" y="406361"/>
                                <a:pt x="3286012" y="404710"/>
                              </a:cubicBezTo>
                              <a:cubicBezTo>
                                <a:pt x="3286650" y="401406"/>
                                <a:pt x="3288936" y="401533"/>
                                <a:pt x="3291223" y="399754"/>
                              </a:cubicBezTo>
                              <a:cubicBezTo>
                                <a:pt x="3293001" y="398357"/>
                                <a:pt x="3299989" y="395434"/>
                                <a:pt x="3302276" y="395561"/>
                              </a:cubicBezTo>
                              <a:cubicBezTo>
                                <a:pt x="3306214" y="395816"/>
                                <a:pt x="3311170" y="391241"/>
                                <a:pt x="3314726" y="392004"/>
                              </a:cubicBezTo>
                              <a:close/>
                              <a:moveTo>
                                <a:pt x="3787750" y="390479"/>
                              </a:moveTo>
                              <a:cubicBezTo>
                                <a:pt x="3789021" y="388827"/>
                                <a:pt x="3791689" y="390733"/>
                                <a:pt x="3793214" y="390987"/>
                              </a:cubicBezTo>
                              <a:cubicBezTo>
                                <a:pt x="3794357" y="391622"/>
                                <a:pt x="3794993" y="392512"/>
                                <a:pt x="3795501" y="393655"/>
                              </a:cubicBezTo>
                              <a:cubicBezTo>
                                <a:pt x="3797026" y="395942"/>
                                <a:pt x="3798931" y="394036"/>
                                <a:pt x="3800964" y="395053"/>
                              </a:cubicBezTo>
                              <a:cubicBezTo>
                                <a:pt x="3803379" y="396323"/>
                                <a:pt x="3809096" y="401152"/>
                                <a:pt x="3810494" y="403439"/>
                              </a:cubicBezTo>
                              <a:lnTo>
                                <a:pt x="3810367" y="403566"/>
                              </a:lnTo>
                              <a:cubicBezTo>
                                <a:pt x="3812273" y="406488"/>
                                <a:pt x="3812146" y="410300"/>
                                <a:pt x="3812781" y="413731"/>
                              </a:cubicBezTo>
                              <a:cubicBezTo>
                                <a:pt x="3813162" y="415382"/>
                                <a:pt x="3814051" y="418178"/>
                                <a:pt x="3813797" y="419956"/>
                              </a:cubicBezTo>
                              <a:cubicBezTo>
                                <a:pt x="3813544" y="421608"/>
                                <a:pt x="3811129" y="421862"/>
                                <a:pt x="3810621" y="423387"/>
                              </a:cubicBezTo>
                              <a:cubicBezTo>
                                <a:pt x="3809604" y="426564"/>
                                <a:pt x="3814941" y="427326"/>
                                <a:pt x="3810875" y="430375"/>
                              </a:cubicBezTo>
                              <a:cubicBezTo>
                                <a:pt x="3806428" y="433679"/>
                                <a:pt x="3805158" y="432662"/>
                                <a:pt x="3804141" y="438126"/>
                              </a:cubicBezTo>
                              <a:cubicBezTo>
                                <a:pt x="3803506" y="441683"/>
                                <a:pt x="3797407" y="439905"/>
                                <a:pt x="3795628" y="438761"/>
                              </a:cubicBezTo>
                              <a:cubicBezTo>
                                <a:pt x="3793087" y="437363"/>
                                <a:pt x="3792452" y="440286"/>
                                <a:pt x="3790164" y="440286"/>
                              </a:cubicBezTo>
                              <a:cubicBezTo>
                                <a:pt x="3787496" y="440413"/>
                                <a:pt x="3786607" y="438761"/>
                                <a:pt x="3783811" y="439651"/>
                              </a:cubicBezTo>
                              <a:cubicBezTo>
                                <a:pt x="3779875" y="441048"/>
                                <a:pt x="3776572" y="439905"/>
                                <a:pt x="3775809" y="435966"/>
                              </a:cubicBezTo>
                              <a:cubicBezTo>
                                <a:pt x="3775174" y="433298"/>
                                <a:pt x="3768569" y="433933"/>
                                <a:pt x="3766409" y="430375"/>
                              </a:cubicBezTo>
                              <a:cubicBezTo>
                                <a:pt x="3764123" y="426690"/>
                                <a:pt x="3764760" y="425547"/>
                                <a:pt x="3766409" y="422116"/>
                              </a:cubicBezTo>
                              <a:cubicBezTo>
                                <a:pt x="3766918" y="420973"/>
                                <a:pt x="3766664" y="419956"/>
                                <a:pt x="3765647" y="418940"/>
                              </a:cubicBezTo>
                              <a:cubicBezTo>
                                <a:pt x="3763996" y="416399"/>
                                <a:pt x="3765522" y="415128"/>
                                <a:pt x="3765902" y="412714"/>
                              </a:cubicBezTo>
                              <a:cubicBezTo>
                                <a:pt x="3766156" y="410808"/>
                                <a:pt x="3768824" y="404836"/>
                                <a:pt x="3770221" y="403566"/>
                              </a:cubicBezTo>
                              <a:cubicBezTo>
                                <a:pt x="3772761" y="401406"/>
                                <a:pt x="3773143" y="395688"/>
                                <a:pt x="3775809" y="394036"/>
                              </a:cubicBezTo>
                              <a:cubicBezTo>
                                <a:pt x="3777336" y="393147"/>
                                <a:pt x="3782795" y="394799"/>
                                <a:pt x="3784955" y="394418"/>
                              </a:cubicBezTo>
                              <a:cubicBezTo>
                                <a:pt x="3786353" y="394036"/>
                                <a:pt x="3787115" y="391495"/>
                                <a:pt x="3787750" y="390479"/>
                              </a:cubicBezTo>
                              <a:close/>
                              <a:moveTo>
                                <a:pt x="562237" y="382093"/>
                              </a:moveTo>
                              <a:cubicBezTo>
                                <a:pt x="567320" y="382855"/>
                                <a:pt x="567956" y="384253"/>
                                <a:pt x="569734" y="388446"/>
                              </a:cubicBezTo>
                              <a:cubicBezTo>
                                <a:pt x="570370" y="389843"/>
                                <a:pt x="571513" y="390478"/>
                                <a:pt x="573165" y="390224"/>
                              </a:cubicBezTo>
                              <a:cubicBezTo>
                                <a:pt x="576596" y="390733"/>
                                <a:pt x="576596" y="393020"/>
                                <a:pt x="578501" y="395307"/>
                              </a:cubicBezTo>
                              <a:cubicBezTo>
                                <a:pt x="580026" y="396959"/>
                                <a:pt x="583457" y="403947"/>
                                <a:pt x="583457" y="406234"/>
                              </a:cubicBezTo>
                              <a:cubicBezTo>
                                <a:pt x="583457" y="410300"/>
                                <a:pt x="588412" y="415001"/>
                                <a:pt x="587777" y="418686"/>
                              </a:cubicBezTo>
                              <a:cubicBezTo>
                                <a:pt x="587523" y="420718"/>
                                <a:pt x="581678" y="424403"/>
                                <a:pt x="580407" y="426690"/>
                              </a:cubicBezTo>
                              <a:cubicBezTo>
                                <a:pt x="579645" y="428088"/>
                                <a:pt x="581551" y="430756"/>
                                <a:pt x="581805" y="432154"/>
                              </a:cubicBezTo>
                              <a:cubicBezTo>
                                <a:pt x="582313" y="434695"/>
                                <a:pt x="578501" y="435457"/>
                                <a:pt x="577104" y="436728"/>
                              </a:cubicBezTo>
                              <a:cubicBezTo>
                                <a:pt x="575706" y="437236"/>
                                <a:pt x="574308" y="437236"/>
                                <a:pt x="572911" y="436728"/>
                              </a:cubicBezTo>
                              <a:cubicBezTo>
                                <a:pt x="569734" y="436347"/>
                                <a:pt x="569988" y="439650"/>
                                <a:pt x="567447" y="440667"/>
                              </a:cubicBezTo>
                              <a:lnTo>
                                <a:pt x="567573" y="440667"/>
                              </a:lnTo>
                              <a:cubicBezTo>
                                <a:pt x="564652" y="441810"/>
                                <a:pt x="555758" y="443335"/>
                                <a:pt x="552708" y="442827"/>
                              </a:cubicBezTo>
                              <a:cubicBezTo>
                                <a:pt x="548516" y="442191"/>
                                <a:pt x="545212" y="439142"/>
                                <a:pt x="541654" y="437109"/>
                              </a:cubicBezTo>
                              <a:cubicBezTo>
                                <a:pt x="539748" y="436093"/>
                                <a:pt x="536572" y="434695"/>
                                <a:pt x="535174" y="433170"/>
                              </a:cubicBezTo>
                              <a:cubicBezTo>
                                <a:pt x="533904" y="431646"/>
                                <a:pt x="535556" y="429231"/>
                                <a:pt x="534539" y="427580"/>
                              </a:cubicBezTo>
                              <a:cubicBezTo>
                                <a:pt x="532506" y="424149"/>
                                <a:pt x="527678" y="428469"/>
                                <a:pt x="528059" y="422370"/>
                              </a:cubicBezTo>
                              <a:cubicBezTo>
                                <a:pt x="528440" y="415763"/>
                                <a:pt x="530346" y="415382"/>
                                <a:pt x="526153" y="410300"/>
                              </a:cubicBezTo>
                              <a:cubicBezTo>
                                <a:pt x="523358" y="406996"/>
                                <a:pt x="529711" y="402803"/>
                                <a:pt x="532125" y="402041"/>
                              </a:cubicBezTo>
                              <a:cubicBezTo>
                                <a:pt x="535428" y="400897"/>
                                <a:pt x="533268" y="398102"/>
                                <a:pt x="535047" y="395942"/>
                              </a:cubicBezTo>
                              <a:cubicBezTo>
                                <a:pt x="536953" y="393528"/>
                                <a:pt x="539240" y="393909"/>
                                <a:pt x="540511" y="390733"/>
                              </a:cubicBezTo>
                              <a:cubicBezTo>
                                <a:pt x="542416" y="386031"/>
                                <a:pt x="545847" y="383999"/>
                                <a:pt x="550040" y="386286"/>
                              </a:cubicBezTo>
                              <a:cubicBezTo>
                                <a:pt x="552836" y="387810"/>
                                <a:pt x="557409" y="381330"/>
                                <a:pt x="562237" y="382093"/>
                              </a:cubicBezTo>
                              <a:close/>
                              <a:moveTo>
                                <a:pt x="6631453" y="381966"/>
                              </a:moveTo>
                              <a:cubicBezTo>
                                <a:pt x="6635138" y="383490"/>
                                <a:pt x="6635519" y="384761"/>
                                <a:pt x="6636028" y="388192"/>
                              </a:cubicBezTo>
                              <a:cubicBezTo>
                                <a:pt x="6636281" y="389462"/>
                                <a:pt x="6637044" y="390098"/>
                                <a:pt x="6638315" y="390225"/>
                              </a:cubicBezTo>
                              <a:cubicBezTo>
                                <a:pt x="6640855" y="391241"/>
                                <a:pt x="6640474" y="393020"/>
                                <a:pt x="6641491" y="395053"/>
                              </a:cubicBezTo>
                              <a:lnTo>
                                <a:pt x="6641491" y="394672"/>
                              </a:lnTo>
                              <a:cubicBezTo>
                                <a:pt x="6642381" y="396323"/>
                                <a:pt x="6643651" y="402168"/>
                                <a:pt x="6643269" y="403947"/>
                              </a:cubicBezTo>
                              <a:cubicBezTo>
                                <a:pt x="6642507" y="406996"/>
                                <a:pt x="6645430" y="411443"/>
                                <a:pt x="6644286" y="414112"/>
                              </a:cubicBezTo>
                              <a:cubicBezTo>
                                <a:pt x="6643651" y="415636"/>
                                <a:pt x="6638568" y="417415"/>
                                <a:pt x="6637171" y="418940"/>
                              </a:cubicBezTo>
                              <a:cubicBezTo>
                                <a:pt x="6636281" y="419956"/>
                                <a:pt x="6637171" y="422243"/>
                                <a:pt x="6637171" y="423387"/>
                              </a:cubicBezTo>
                              <a:cubicBezTo>
                                <a:pt x="6637171" y="425420"/>
                                <a:pt x="6634121" y="425420"/>
                                <a:pt x="6632851" y="426055"/>
                              </a:cubicBezTo>
                              <a:cubicBezTo>
                                <a:pt x="6631707" y="426182"/>
                                <a:pt x="6630691" y="425928"/>
                                <a:pt x="6629675" y="425293"/>
                              </a:cubicBezTo>
                              <a:cubicBezTo>
                                <a:pt x="6627387" y="424403"/>
                                <a:pt x="6626879" y="427072"/>
                                <a:pt x="6624846" y="427326"/>
                              </a:cubicBezTo>
                              <a:cubicBezTo>
                                <a:pt x="6622432" y="427707"/>
                                <a:pt x="6615443" y="427199"/>
                                <a:pt x="6613156" y="426309"/>
                              </a:cubicBezTo>
                              <a:cubicBezTo>
                                <a:pt x="6610107" y="425039"/>
                                <a:pt x="6608075" y="422116"/>
                                <a:pt x="6605788" y="419956"/>
                              </a:cubicBezTo>
                              <a:cubicBezTo>
                                <a:pt x="6604644" y="418813"/>
                                <a:pt x="6602357" y="417161"/>
                                <a:pt x="6601594" y="415763"/>
                              </a:cubicBezTo>
                              <a:cubicBezTo>
                                <a:pt x="6600832" y="414366"/>
                                <a:pt x="6602611" y="412841"/>
                                <a:pt x="6602102" y="411443"/>
                              </a:cubicBezTo>
                              <a:cubicBezTo>
                                <a:pt x="6601213" y="408521"/>
                                <a:pt x="6596766" y="410935"/>
                                <a:pt x="6598164" y="406361"/>
                              </a:cubicBezTo>
                              <a:cubicBezTo>
                                <a:pt x="6599688" y="401406"/>
                                <a:pt x="6601086" y="401406"/>
                                <a:pt x="6598926" y="396832"/>
                              </a:cubicBezTo>
                              <a:cubicBezTo>
                                <a:pt x="6597528" y="393782"/>
                                <a:pt x="6602992" y="391749"/>
                                <a:pt x="6605025" y="391622"/>
                              </a:cubicBezTo>
                              <a:cubicBezTo>
                                <a:pt x="6607693" y="391368"/>
                                <a:pt x="6606676" y="388827"/>
                                <a:pt x="6608328" y="387556"/>
                              </a:cubicBezTo>
                              <a:cubicBezTo>
                                <a:pt x="6610234" y="386159"/>
                                <a:pt x="6611886" y="386794"/>
                                <a:pt x="6613411" y="384634"/>
                              </a:cubicBezTo>
                              <a:cubicBezTo>
                                <a:pt x="6615698" y="381330"/>
                                <a:pt x="6618620" y="380441"/>
                                <a:pt x="6621416" y="382982"/>
                              </a:cubicBezTo>
                              <a:cubicBezTo>
                                <a:pt x="6623322" y="384634"/>
                                <a:pt x="6627896" y="380441"/>
                                <a:pt x="6631453" y="381966"/>
                              </a:cubicBezTo>
                              <a:close/>
                              <a:moveTo>
                                <a:pt x="3529458" y="380695"/>
                              </a:moveTo>
                              <a:cubicBezTo>
                                <a:pt x="3530855" y="380949"/>
                                <a:pt x="3533269" y="385142"/>
                                <a:pt x="3534794" y="386159"/>
                              </a:cubicBezTo>
                              <a:cubicBezTo>
                                <a:pt x="3535812" y="386794"/>
                                <a:pt x="3537716" y="385523"/>
                                <a:pt x="3538734" y="385396"/>
                              </a:cubicBezTo>
                              <a:cubicBezTo>
                                <a:pt x="3540515" y="385142"/>
                                <a:pt x="3541022" y="387810"/>
                                <a:pt x="3541783" y="388827"/>
                              </a:cubicBezTo>
                              <a:cubicBezTo>
                                <a:pt x="3542166" y="389843"/>
                                <a:pt x="3542038" y="390860"/>
                                <a:pt x="3541657" y="391749"/>
                              </a:cubicBezTo>
                              <a:cubicBezTo>
                                <a:pt x="3541276" y="393909"/>
                                <a:pt x="3543564" y="393909"/>
                                <a:pt x="3544199" y="395688"/>
                              </a:cubicBezTo>
                              <a:cubicBezTo>
                                <a:pt x="3544835" y="397721"/>
                                <a:pt x="3545598" y="403947"/>
                                <a:pt x="3545090" y="406107"/>
                              </a:cubicBezTo>
                              <a:cubicBezTo>
                                <a:pt x="3544454" y="409029"/>
                                <a:pt x="3542166" y="411189"/>
                                <a:pt x="3540640" y="413603"/>
                              </a:cubicBezTo>
                              <a:cubicBezTo>
                                <a:pt x="3539879" y="414747"/>
                                <a:pt x="3538734" y="417034"/>
                                <a:pt x="3537591" y="417923"/>
                              </a:cubicBezTo>
                              <a:cubicBezTo>
                                <a:pt x="3536445" y="418813"/>
                                <a:pt x="3534794" y="417542"/>
                                <a:pt x="3533650" y="418177"/>
                              </a:cubicBezTo>
                              <a:cubicBezTo>
                                <a:pt x="3531238" y="419448"/>
                                <a:pt x="3534031" y="423006"/>
                                <a:pt x="3529839" y="422498"/>
                              </a:cubicBezTo>
                              <a:cubicBezTo>
                                <a:pt x="3525263" y="421862"/>
                                <a:pt x="3525009" y="420592"/>
                                <a:pt x="3521327" y="423260"/>
                              </a:cubicBezTo>
                              <a:lnTo>
                                <a:pt x="3521199" y="423514"/>
                              </a:lnTo>
                              <a:cubicBezTo>
                                <a:pt x="3518787" y="425166"/>
                                <a:pt x="3516244" y="420592"/>
                                <a:pt x="3515735" y="418940"/>
                              </a:cubicBezTo>
                              <a:cubicBezTo>
                                <a:pt x="3515102" y="416653"/>
                                <a:pt x="3513068" y="417923"/>
                                <a:pt x="3511669" y="416653"/>
                              </a:cubicBezTo>
                              <a:cubicBezTo>
                                <a:pt x="3510019" y="415128"/>
                                <a:pt x="3510400" y="413603"/>
                                <a:pt x="3508240" y="412587"/>
                              </a:cubicBezTo>
                              <a:cubicBezTo>
                                <a:pt x="3504936" y="411062"/>
                                <a:pt x="3503667" y="408521"/>
                                <a:pt x="3505445" y="405726"/>
                              </a:cubicBezTo>
                              <a:cubicBezTo>
                                <a:pt x="3506715" y="403820"/>
                                <a:pt x="3502267" y="400516"/>
                                <a:pt x="3503030" y="397086"/>
                              </a:cubicBezTo>
                              <a:cubicBezTo>
                                <a:pt x="3503793" y="393655"/>
                                <a:pt x="3504681" y="393147"/>
                                <a:pt x="3507731" y="392130"/>
                              </a:cubicBezTo>
                              <a:cubicBezTo>
                                <a:pt x="3508748" y="391749"/>
                                <a:pt x="3509129" y="390987"/>
                                <a:pt x="3509129" y="389843"/>
                              </a:cubicBezTo>
                              <a:cubicBezTo>
                                <a:pt x="3509511" y="387429"/>
                                <a:pt x="3511161" y="387556"/>
                                <a:pt x="3512814" y="386286"/>
                              </a:cubicBezTo>
                              <a:cubicBezTo>
                                <a:pt x="3514085" y="385269"/>
                                <a:pt x="3519168" y="383236"/>
                                <a:pt x="3520693" y="383236"/>
                              </a:cubicBezTo>
                              <a:cubicBezTo>
                                <a:pt x="3523488" y="383363"/>
                                <a:pt x="3526914" y="380187"/>
                                <a:pt x="3529458" y="380695"/>
                              </a:cubicBezTo>
                              <a:close/>
                              <a:moveTo>
                                <a:pt x="7115039" y="378916"/>
                              </a:moveTo>
                              <a:cubicBezTo>
                                <a:pt x="7117453" y="378916"/>
                                <a:pt x="7124950" y="381330"/>
                                <a:pt x="7126729" y="382982"/>
                              </a:cubicBezTo>
                              <a:cubicBezTo>
                                <a:pt x="7129778" y="385777"/>
                                <a:pt x="7136766" y="385523"/>
                                <a:pt x="7139053" y="388573"/>
                              </a:cubicBezTo>
                              <a:cubicBezTo>
                                <a:pt x="7140451" y="390224"/>
                                <a:pt x="7139053" y="397213"/>
                                <a:pt x="7139816" y="399754"/>
                              </a:cubicBezTo>
                              <a:lnTo>
                                <a:pt x="7139943" y="399627"/>
                              </a:lnTo>
                              <a:cubicBezTo>
                                <a:pt x="7140451" y="401279"/>
                                <a:pt x="7143754" y="401787"/>
                                <a:pt x="7145026" y="402549"/>
                              </a:cubicBezTo>
                              <a:cubicBezTo>
                                <a:pt x="7147185" y="403947"/>
                                <a:pt x="7145026" y="407377"/>
                                <a:pt x="7145026" y="409283"/>
                              </a:cubicBezTo>
                              <a:cubicBezTo>
                                <a:pt x="7144390" y="410681"/>
                                <a:pt x="7143500" y="411697"/>
                                <a:pt x="7142103" y="412333"/>
                              </a:cubicBezTo>
                              <a:cubicBezTo>
                                <a:pt x="7139435" y="414493"/>
                                <a:pt x="7142103" y="416653"/>
                                <a:pt x="7141087" y="419194"/>
                              </a:cubicBezTo>
                              <a:cubicBezTo>
                                <a:pt x="7139816" y="422116"/>
                                <a:pt x="7134734" y="429867"/>
                                <a:pt x="7132192" y="431773"/>
                              </a:cubicBezTo>
                              <a:cubicBezTo>
                                <a:pt x="7128762" y="434441"/>
                                <a:pt x="7124061" y="434822"/>
                                <a:pt x="7119995" y="435966"/>
                              </a:cubicBezTo>
                              <a:cubicBezTo>
                                <a:pt x="7117962" y="436601"/>
                                <a:pt x="7114658" y="437999"/>
                                <a:pt x="7112499" y="437999"/>
                              </a:cubicBezTo>
                              <a:cubicBezTo>
                                <a:pt x="7110465" y="437872"/>
                                <a:pt x="7109830" y="434949"/>
                                <a:pt x="7107924" y="434568"/>
                              </a:cubicBezTo>
                              <a:cubicBezTo>
                                <a:pt x="7103858" y="433679"/>
                                <a:pt x="7103604" y="440286"/>
                                <a:pt x="7099411" y="435712"/>
                              </a:cubicBezTo>
                              <a:cubicBezTo>
                                <a:pt x="7094837" y="430629"/>
                                <a:pt x="7095853" y="428977"/>
                                <a:pt x="7089119" y="428469"/>
                              </a:cubicBezTo>
                              <a:cubicBezTo>
                                <a:pt x="7084673" y="428088"/>
                                <a:pt x="7086070" y="420592"/>
                                <a:pt x="7087213" y="418177"/>
                              </a:cubicBezTo>
                              <a:cubicBezTo>
                                <a:pt x="7088738" y="414874"/>
                                <a:pt x="7085053" y="414493"/>
                                <a:pt x="7084673" y="411697"/>
                              </a:cubicBezTo>
                              <a:cubicBezTo>
                                <a:pt x="7084291" y="408521"/>
                                <a:pt x="7086197" y="407123"/>
                                <a:pt x="7084673" y="403947"/>
                              </a:cubicBezTo>
                              <a:cubicBezTo>
                                <a:pt x="7082385" y="399119"/>
                                <a:pt x="7083402" y="395180"/>
                                <a:pt x="7088103" y="393655"/>
                              </a:cubicBezTo>
                              <a:cubicBezTo>
                                <a:pt x="7091279" y="392639"/>
                                <a:pt x="7089627" y="384634"/>
                                <a:pt x="7093693" y="381584"/>
                              </a:cubicBezTo>
                              <a:cubicBezTo>
                                <a:pt x="7097886" y="378408"/>
                                <a:pt x="7099411" y="378916"/>
                                <a:pt x="7103731" y="380568"/>
                              </a:cubicBezTo>
                              <a:cubicBezTo>
                                <a:pt x="7105256" y="381076"/>
                                <a:pt x="7106526" y="380695"/>
                                <a:pt x="7107543" y="379297"/>
                              </a:cubicBezTo>
                              <a:cubicBezTo>
                                <a:pt x="7110211" y="377137"/>
                                <a:pt x="7111990" y="378789"/>
                                <a:pt x="7115039" y="378916"/>
                              </a:cubicBezTo>
                              <a:close/>
                              <a:moveTo>
                                <a:pt x="1854560" y="377773"/>
                              </a:moveTo>
                              <a:cubicBezTo>
                                <a:pt x="1856466" y="379806"/>
                                <a:pt x="1861930" y="375994"/>
                                <a:pt x="1865614" y="378027"/>
                              </a:cubicBezTo>
                              <a:cubicBezTo>
                                <a:pt x="1869426" y="380060"/>
                                <a:pt x="1869553" y="381458"/>
                                <a:pt x="1869680" y="385269"/>
                              </a:cubicBezTo>
                              <a:cubicBezTo>
                                <a:pt x="1869807" y="386540"/>
                                <a:pt x="1870570" y="387302"/>
                                <a:pt x="1871967" y="387683"/>
                              </a:cubicBezTo>
                              <a:cubicBezTo>
                                <a:pt x="1874636" y="389081"/>
                                <a:pt x="1873873" y="390860"/>
                                <a:pt x="1874763" y="393274"/>
                              </a:cubicBezTo>
                              <a:cubicBezTo>
                                <a:pt x="1875398" y="395053"/>
                                <a:pt x="1876033" y="401660"/>
                                <a:pt x="1875398" y="403439"/>
                              </a:cubicBezTo>
                              <a:cubicBezTo>
                                <a:pt x="1874254" y="406615"/>
                                <a:pt x="1876670" y="411825"/>
                                <a:pt x="1875144" y="414620"/>
                              </a:cubicBezTo>
                              <a:cubicBezTo>
                                <a:pt x="1874254" y="416145"/>
                                <a:pt x="1868537" y="417415"/>
                                <a:pt x="1866885" y="418813"/>
                              </a:cubicBezTo>
                              <a:cubicBezTo>
                                <a:pt x="1865869" y="419829"/>
                                <a:pt x="1866504" y="422498"/>
                                <a:pt x="1866377" y="423641"/>
                              </a:cubicBezTo>
                              <a:lnTo>
                                <a:pt x="1866504" y="423768"/>
                              </a:lnTo>
                              <a:cubicBezTo>
                                <a:pt x="1866123" y="426055"/>
                                <a:pt x="1862946" y="425547"/>
                                <a:pt x="1861422" y="426055"/>
                              </a:cubicBezTo>
                              <a:cubicBezTo>
                                <a:pt x="1860151" y="426055"/>
                                <a:pt x="1859007" y="425547"/>
                                <a:pt x="1858118" y="424785"/>
                              </a:cubicBezTo>
                              <a:cubicBezTo>
                                <a:pt x="1855577" y="423514"/>
                                <a:pt x="1854814" y="426309"/>
                                <a:pt x="1852527" y="426309"/>
                              </a:cubicBezTo>
                              <a:cubicBezTo>
                                <a:pt x="1849859" y="426309"/>
                                <a:pt x="1842363" y="424912"/>
                                <a:pt x="1840076" y="423641"/>
                              </a:cubicBezTo>
                              <a:cubicBezTo>
                                <a:pt x="1837026" y="421862"/>
                                <a:pt x="1835119" y="418432"/>
                                <a:pt x="1832960" y="415763"/>
                              </a:cubicBezTo>
                              <a:cubicBezTo>
                                <a:pt x="1831817" y="414366"/>
                                <a:pt x="1829657" y="412333"/>
                                <a:pt x="1829021" y="410681"/>
                              </a:cubicBezTo>
                              <a:cubicBezTo>
                                <a:pt x="1828385" y="409156"/>
                                <a:pt x="1830419" y="407759"/>
                                <a:pt x="1830165" y="406107"/>
                              </a:cubicBezTo>
                              <a:cubicBezTo>
                                <a:pt x="1829530" y="402676"/>
                                <a:pt x="1824320" y="404709"/>
                                <a:pt x="1826480" y="400008"/>
                              </a:cubicBezTo>
                              <a:cubicBezTo>
                                <a:pt x="1828766" y="394926"/>
                                <a:pt x="1830292" y="395180"/>
                                <a:pt x="1828513" y="389843"/>
                              </a:cubicBezTo>
                              <a:cubicBezTo>
                                <a:pt x="1827369" y="386413"/>
                                <a:pt x="1833595" y="385015"/>
                                <a:pt x="1835756" y="385015"/>
                              </a:cubicBezTo>
                              <a:cubicBezTo>
                                <a:pt x="1838678" y="385142"/>
                                <a:pt x="1837789" y="382220"/>
                                <a:pt x="1839822" y="381076"/>
                              </a:cubicBezTo>
                              <a:cubicBezTo>
                                <a:pt x="1841982" y="379679"/>
                                <a:pt x="1843760" y="380695"/>
                                <a:pt x="1845666" y="378535"/>
                              </a:cubicBezTo>
                              <a:cubicBezTo>
                                <a:pt x="1848588" y="375232"/>
                                <a:pt x="1851892" y="374724"/>
                                <a:pt x="1854560" y="377773"/>
                              </a:cubicBezTo>
                              <a:close/>
                              <a:moveTo>
                                <a:pt x="1152301" y="374597"/>
                              </a:moveTo>
                              <a:cubicBezTo>
                                <a:pt x="1156367" y="372564"/>
                                <a:pt x="1157511" y="373199"/>
                                <a:pt x="1160941" y="375232"/>
                              </a:cubicBezTo>
                              <a:cubicBezTo>
                                <a:pt x="1162085" y="375867"/>
                                <a:pt x="1163229" y="375740"/>
                                <a:pt x="1164372" y="374724"/>
                              </a:cubicBezTo>
                              <a:cubicBezTo>
                                <a:pt x="1167040" y="373199"/>
                                <a:pt x="1168311" y="374851"/>
                                <a:pt x="1170852" y="375486"/>
                              </a:cubicBezTo>
                              <a:cubicBezTo>
                                <a:pt x="1172885" y="375867"/>
                                <a:pt x="1178984" y="379044"/>
                                <a:pt x="1180127" y="380696"/>
                              </a:cubicBezTo>
                              <a:cubicBezTo>
                                <a:pt x="1182160" y="383618"/>
                                <a:pt x="1188132" y="384380"/>
                                <a:pt x="1189657" y="387303"/>
                              </a:cubicBezTo>
                              <a:cubicBezTo>
                                <a:pt x="1190419" y="388954"/>
                                <a:pt x="1188259" y="394545"/>
                                <a:pt x="1188513" y="396832"/>
                              </a:cubicBezTo>
                              <a:cubicBezTo>
                                <a:pt x="1188640" y="398230"/>
                                <a:pt x="1191436" y="399246"/>
                                <a:pt x="1192325" y="400008"/>
                              </a:cubicBezTo>
                              <a:cubicBezTo>
                                <a:pt x="1194104" y="401533"/>
                                <a:pt x="1191817" y="404201"/>
                                <a:pt x="1191436" y="405726"/>
                              </a:cubicBezTo>
                              <a:cubicBezTo>
                                <a:pt x="1190800" y="406870"/>
                                <a:pt x="1189784" y="407505"/>
                                <a:pt x="1188513" y="407886"/>
                              </a:cubicBezTo>
                              <a:cubicBezTo>
                                <a:pt x="1185972" y="409284"/>
                                <a:pt x="1187878" y="411571"/>
                                <a:pt x="1186607" y="413604"/>
                              </a:cubicBezTo>
                              <a:cubicBezTo>
                                <a:pt x="1185083" y="415891"/>
                                <a:pt x="1179619" y="421608"/>
                                <a:pt x="1177205" y="422879"/>
                              </a:cubicBezTo>
                              <a:cubicBezTo>
                                <a:pt x="1173774" y="424531"/>
                                <a:pt x="1169836" y="424150"/>
                                <a:pt x="1166278" y="424531"/>
                              </a:cubicBezTo>
                              <a:cubicBezTo>
                                <a:pt x="1164372" y="424785"/>
                                <a:pt x="1161323" y="425420"/>
                                <a:pt x="1159544" y="425039"/>
                              </a:cubicBezTo>
                              <a:cubicBezTo>
                                <a:pt x="1157892" y="424658"/>
                                <a:pt x="1157892" y="422117"/>
                                <a:pt x="1156240" y="421481"/>
                              </a:cubicBezTo>
                              <a:cubicBezTo>
                                <a:pt x="1152937" y="420084"/>
                                <a:pt x="1151793" y="425674"/>
                                <a:pt x="1148871" y="421100"/>
                              </a:cubicBezTo>
                              <a:cubicBezTo>
                                <a:pt x="1147727" y="419194"/>
                                <a:pt x="1147092" y="418051"/>
                                <a:pt x="1146584" y="417034"/>
                              </a:cubicBezTo>
                              <a:cubicBezTo>
                                <a:pt x="1145821" y="418940"/>
                                <a:pt x="1144170" y="421354"/>
                                <a:pt x="1143916" y="422752"/>
                              </a:cubicBezTo>
                              <a:cubicBezTo>
                                <a:pt x="1143661" y="424023"/>
                                <a:pt x="1145821" y="425420"/>
                                <a:pt x="1146330" y="426310"/>
                              </a:cubicBezTo>
                              <a:cubicBezTo>
                                <a:pt x="1147346" y="427961"/>
                                <a:pt x="1144805" y="429486"/>
                                <a:pt x="1144170" y="430757"/>
                              </a:cubicBezTo>
                              <a:cubicBezTo>
                                <a:pt x="1143407" y="431392"/>
                                <a:pt x="1142391" y="431773"/>
                                <a:pt x="1141247" y="431773"/>
                              </a:cubicBezTo>
                              <a:cubicBezTo>
                                <a:pt x="1138833" y="432281"/>
                                <a:pt x="1139850" y="434568"/>
                                <a:pt x="1138325" y="435966"/>
                              </a:cubicBezTo>
                              <a:cubicBezTo>
                                <a:pt x="1136546" y="437491"/>
                                <a:pt x="1130574" y="440921"/>
                                <a:pt x="1128287" y="441303"/>
                              </a:cubicBezTo>
                              <a:cubicBezTo>
                                <a:pt x="1125111" y="441938"/>
                                <a:pt x="1121934" y="440540"/>
                                <a:pt x="1118885" y="440032"/>
                              </a:cubicBezTo>
                              <a:cubicBezTo>
                                <a:pt x="1117360" y="439778"/>
                                <a:pt x="1114692" y="439651"/>
                                <a:pt x="1113294" y="438888"/>
                              </a:cubicBezTo>
                              <a:cubicBezTo>
                                <a:pt x="1111897" y="438126"/>
                                <a:pt x="1112532" y="435966"/>
                                <a:pt x="1111390" y="435077"/>
                              </a:cubicBezTo>
                              <a:cubicBezTo>
                                <a:pt x="1108974" y="433044"/>
                                <a:pt x="1106687" y="437491"/>
                                <a:pt x="1105417" y="433044"/>
                              </a:cubicBezTo>
                              <a:lnTo>
                                <a:pt x="1105544" y="433298"/>
                              </a:lnTo>
                              <a:cubicBezTo>
                                <a:pt x="1104147" y="428470"/>
                                <a:pt x="1105417" y="427707"/>
                                <a:pt x="1101098" y="425166"/>
                              </a:cubicBezTo>
                              <a:cubicBezTo>
                                <a:pt x="1098302" y="423514"/>
                                <a:pt x="1101732" y="418940"/>
                                <a:pt x="1103257" y="417797"/>
                              </a:cubicBezTo>
                              <a:cubicBezTo>
                                <a:pt x="1105417" y="416145"/>
                                <a:pt x="1103130" y="414747"/>
                                <a:pt x="1103765" y="412714"/>
                              </a:cubicBezTo>
                              <a:cubicBezTo>
                                <a:pt x="1104527" y="410554"/>
                                <a:pt x="1106306" y="410300"/>
                                <a:pt x="1106306" y="407632"/>
                              </a:cubicBezTo>
                              <a:cubicBezTo>
                                <a:pt x="1106433" y="403820"/>
                                <a:pt x="1108466" y="401533"/>
                                <a:pt x="1112025" y="402041"/>
                              </a:cubicBezTo>
                              <a:cubicBezTo>
                                <a:pt x="1114438" y="402423"/>
                                <a:pt x="1115963" y="396578"/>
                                <a:pt x="1119647" y="395943"/>
                              </a:cubicBezTo>
                              <a:cubicBezTo>
                                <a:pt x="1123459" y="395180"/>
                                <a:pt x="1124348" y="395943"/>
                                <a:pt x="1126636" y="398484"/>
                              </a:cubicBezTo>
                              <a:cubicBezTo>
                                <a:pt x="1127398" y="399246"/>
                                <a:pt x="1128414" y="399500"/>
                                <a:pt x="1129558" y="398865"/>
                              </a:cubicBezTo>
                              <a:cubicBezTo>
                                <a:pt x="1132099" y="398230"/>
                                <a:pt x="1132734" y="399881"/>
                                <a:pt x="1134640" y="401025"/>
                              </a:cubicBezTo>
                              <a:cubicBezTo>
                                <a:pt x="1135911" y="401660"/>
                                <a:pt x="1139087" y="404710"/>
                                <a:pt x="1140358" y="406616"/>
                              </a:cubicBezTo>
                              <a:cubicBezTo>
                                <a:pt x="1140739" y="405726"/>
                                <a:pt x="1141120" y="404964"/>
                                <a:pt x="1141374" y="404583"/>
                              </a:cubicBezTo>
                              <a:cubicBezTo>
                                <a:pt x="1143153" y="402041"/>
                                <a:pt x="1140104" y="401152"/>
                                <a:pt x="1140231" y="398738"/>
                              </a:cubicBezTo>
                              <a:cubicBezTo>
                                <a:pt x="1140358" y="395943"/>
                                <a:pt x="1142137" y="395053"/>
                                <a:pt x="1141374" y="392131"/>
                              </a:cubicBezTo>
                              <a:cubicBezTo>
                                <a:pt x="1140231" y="387811"/>
                                <a:pt x="1141628" y="384507"/>
                                <a:pt x="1145821" y="383999"/>
                              </a:cubicBezTo>
                              <a:cubicBezTo>
                                <a:pt x="1148617" y="383618"/>
                                <a:pt x="1148490" y="376630"/>
                                <a:pt x="1152301" y="374597"/>
                              </a:cubicBezTo>
                              <a:close/>
                              <a:moveTo>
                                <a:pt x="4999764" y="373707"/>
                              </a:moveTo>
                              <a:cubicBezTo>
                                <a:pt x="5002433" y="372182"/>
                                <a:pt x="5003703" y="373834"/>
                                <a:pt x="5006371" y="374342"/>
                              </a:cubicBezTo>
                              <a:cubicBezTo>
                                <a:pt x="5008404" y="374724"/>
                                <a:pt x="5014630" y="377773"/>
                                <a:pt x="5015901" y="379425"/>
                              </a:cubicBezTo>
                              <a:cubicBezTo>
                                <a:pt x="5018061" y="382220"/>
                                <a:pt x="5024160" y="382855"/>
                                <a:pt x="5025811" y="385778"/>
                              </a:cubicBezTo>
                              <a:lnTo>
                                <a:pt x="5025077" y="395203"/>
                              </a:lnTo>
                              <a:lnTo>
                                <a:pt x="5025049" y="395180"/>
                              </a:lnTo>
                              <a:lnTo>
                                <a:pt x="5025049" y="395561"/>
                              </a:lnTo>
                              <a:lnTo>
                                <a:pt x="5025077" y="395203"/>
                              </a:lnTo>
                              <a:lnTo>
                                <a:pt x="5028988" y="398357"/>
                              </a:lnTo>
                              <a:cubicBezTo>
                                <a:pt x="5030767" y="399881"/>
                                <a:pt x="5028607" y="402550"/>
                                <a:pt x="5028225" y="404201"/>
                              </a:cubicBezTo>
                              <a:cubicBezTo>
                                <a:pt x="5027590" y="405345"/>
                                <a:pt x="5026574" y="406107"/>
                                <a:pt x="5025303" y="406488"/>
                              </a:cubicBezTo>
                              <a:cubicBezTo>
                                <a:pt x="5022762" y="408013"/>
                                <a:pt x="5024795" y="410173"/>
                                <a:pt x="5023524" y="412333"/>
                              </a:cubicBezTo>
                              <a:cubicBezTo>
                                <a:pt x="5022000" y="414874"/>
                                <a:pt x="5016536" y="420719"/>
                                <a:pt x="5014122" y="422117"/>
                              </a:cubicBezTo>
                              <a:cubicBezTo>
                                <a:pt x="5010818" y="424022"/>
                                <a:pt x="5006626" y="423641"/>
                                <a:pt x="5003068" y="424150"/>
                              </a:cubicBezTo>
                              <a:cubicBezTo>
                                <a:pt x="5001289" y="424404"/>
                                <a:pt x="4998113" y="425293"/>
                                <a:pt x="4996334" y="424912"/>
                              </a:cubicBezTo>
                              <a:cubicBezTo>
                                <a:pt x="4994555" y="424531"/>
                                <a:pt x="4994428" y="421990"/>
                                <a:pt x="4992776" y="421354"/>
                              </a:cubicBezTo>
                              <a:cubicBezTo>
                                <a:pt x="4989345" y="420211"/>
                                <a:pt x="4988329" y="425928"/>
                                <a:pt x="4985280" y="421354"/>
                              </a:cubicBezTo>
                              <a:cubicBezTo>
                                <a:pt x="4981976" y="416526"/>
                                <a:pt x="4983120" y="415128"/>
                                <a:pt x="4977275" y="413858"/>
                              </a:cubicBezTo>
                              <a:cubicBezTo>
                                <a:pt x="4973590" y="412968"/>
                                <a:pt x="4975750" y="406615"/>
                                <a:pt x="4977021" y="404710"/>
                              </a:cubicBezTo>
                              <a:cubicBezTo>
                                <a:pt x="4978800" y="402168"/>
                                <a:pt x="4975750" y="401406"/>
                                <a:pt x="4975750" y="398865"/>
                              </a:cubicBezTo>
                              <a:cubicBezTo>
                                <a:pt x="4975877" y="396070"/>
                                <a:pt x="4977656" y="395053"/>
                                <a:pt x="4976767" y="392131"/>
                              </a:cubicBezTo>
                              <a:cubicBezTo>
                                <a:pt x="4975496" y="387811"/>
                                <a:pt x="4976894" y="384380"/>
                                <a:pt x="4981087" y="383745"/>
                              </a:cubicBezTo>
                              <a:cubicBezTo>
                                <a:pt x="4984009" y="383237"/>
                                <a:pt x="4983501" y="376121"/>
                                <a:pt x="4987440" y="373961"/>
                              </a:cubicBezTo>
                              <a:cubicBezTo>
                                <a:pt x="4991506" y="371801"/>
                                <a:pt x="4992776" y="372310"/>
                                <a:pt x="4996334" y="374342"/>
                              </a:cubicBezTo>
                              <a:cubicBezTo>
                                <a:pt x="4997477" y="374978"/>
                                <a:pt x="4998748" y="374724"/>
                                <a:pt x="4999764" y="373707"/>
                              </a:cubicBezTo>
                              <a:close/>
                              <a:moveTo>
                                <a:pt x="1958238" y="371420"/>
                              </a:moveTo>
                              <a:cubicBezTo>
                                <a:pt x="1961669" y="368879"/>
                                <a:pt x="1964972" y="369133"/>
                                <a:pt x="1966878" y="372564"/>
                              </a:cubicBezTo>
                              <a:cubicBezTo>
                                <a:pt x="1968148" y="374978"/>
                                <a:pt x="1974247" y="372437"/>
                                <a:pt x="1977298" y="375232"/>
                              </a:cubicBezTo>
                              <a:cubicBezTo>
                                <a:pt x="1980473" y="378154"/>
                                <a:pt x="1980347" y="379425"/>
                                <a:pt x="1979711" y="383110"/>
                              </a:cubicBezTo>
                              <a:cubicBezTo>
                                <a:pt x="1979456" y="384253"/>
                                <a:pt x="1979964" y="385270"/>
                                <a:pt x="1981236" y="385905"/>
                              </a:cubicBezTo>
                              <a:cubicBezTo>
                                <a:pt x="1983397" y="387811"/>
                                <a:pt x="1982252" y="389463"/>
                                <a:pt x="1982633" y="391877"/>
                              </a:cubicBezTo>
                              <a:cubicBezTo>
                                <a:pt x="1982888" y="393783"/>
                                <a:pt x="1982125" y="400136"/>
                                <a:pt x="1981109" y="401787"/>
                              </a:cubicBezTo>
                              <a:cubicBezTo>
                                <a:pt x="1979203" y="404583"/>
                                <a:pt x="1980473" y="410173"/>
                                <a:pt x="1978441" y="412460"/>
                              </a:cubicBezTo>
                              <a:cubicBezTo>
                                <a:pt x="1977298" y="413858"/>
                                <a:pt x="1971578" y="413731"/>
                                <a:pt x="1969674" y="414747"/>
                              </a:cubicBezTo>
                              <a:cubicBezTo>
                                <a:pt x="1968530" y="415383"/>
                                <a:pt x="1968530" y="418051"/>
                                <a:pt x="1968148" y="419195"/>
                              </a:cubicBezTo>
                              <a:cubicBezTo>
                                <a:pt x="1967385" y="421100"/>
                                <a:pt x="1964338" y="419957"/>
                                <a:pt x="1962812" y="420211"/>
                              </a:cubicBezTo>
                              <a:cubicBezTo>
                                <a:pt x="1961541" y="419957"/>
                                <a:pt x="1960652" y="419322"/>
                                <a:pt x="1959890" y="418305"/>
                              </a:cubicBezTo>
                              <a:cubicBezTo>
                                <a:pt x="1957857" y="416526"/>
                                <a:pt x="1956459" y="419067"/>
                                <a:pt x="1954299" y="418559"/>
                              </a:cubicBezTo>
                              <a:cubicBezTo>
                                <a:pt x="1951758" y="418051"/>
                                <a:pt x="1944898" y="415129"/>
                                <a:pt x="1942992" y="413350"/>
                              </a:cubicBezTo>
                              <a:cubicBezTo>
                                <a:pt x="1940324" y="411063"/>
                                <a:pt x="1939435" y="407378"/>
                                <a:pt x="1937910" y="404329"/>
                              </a:cubicBezTo>
                              <a:cubicBezTo>
                                <a:pt x="1937148" y="402804"/>
                                <a:pt x="1935496" y="400390"/>
                                <a:pt x="1935242" y="398611"/>
                              </a:cubicBezTo>
                              <a:cubicBezTo>
                                <a:pt x="1934987" y="396959"/>
                                <a:pt x="1937275" y="396070"/>
                                <a:pt x="1937275" y="394418"/>
                              </a:cubicBezTo>
                              <a:cubicBezTo>
                                <a:pt x="1937402" y="391115"/>
                                <a:pt x="1932066" y="391877"/>
                                <a:pt x="1935115" y="387811"/>
                              </a:cubicBezTo>
                              <a:cubicBezTo>
                                <a:pt x="1938418" y="383491"/>
                                <a:pt x="1939816" y="383999"/>
                                <a:pt x="1939307" y="378536"/>
                              </a:cubicBezTo>
                              <a:cubicBezTo>
                                <a:pt x="1938925" y="374978"/>
                                <a:pt x="1945152" y="374978"/>
                                <a:pt x="1947185" y="375486"/>
                              </a:cubicBezTo>
                              <a:cubicBezTo>
                                <a:pt x="1950106" y="376249"/>
                                <a:pt x="1949853" y="373199"/>
                                <a:pt x="1952013" y="372564"/>
                              </a:cubicBezTo>
                              <a:cubicBezTo>
                                <a:pt x="1954554" y="371802"/>
                                <a:pt x="1955951" y="373072"/>
                                <a:pt x="1958238" y="371420"/>
                              </a:cubicBezTo>
                              <a:close/>
                              <a:moveTo>
                                <a:pt x="5726413" y="369006"/>
                              </a:moveTo>
                              <a:cubicBezTo>
                                <a:pt x="5729463" y="366465"/>
                                <a:pt x="5732639" y="366465"/>
                                <a:pt x="5734672" y="369641"/>
                              </a:cubicBezTo>
                              <a:cubicBezTo>
                                <a:pt x="5735943" y="371801"/>
                                <a:pt x="5741661" y="369133"/>
                                <a:pt x="5744710" y="371547"/>
                              </a:cubicBezTo>
                              <a:cubicBezTo>
                                <a:pt x="5747886" y="373961"/>
                                <a:pt x="5747759" y="375232"/>
                                <a:pt x="5747378" y="378790"/>
                              </a:cubicBezTo>
                              <a:cubicBezTo>
                                <a:pt x="5747251" y="379933"/>
                                <a:pt x="5747759" y="380823"/>
                                <a:pt x="5749030" y="381331"/>
                              </a:cubicBezTo>
                              <a:cubicBezTo>
                                <a:pt x="5751190" y="382983"/>
                                <a:pt x="5750301" y="384634"/>
                                <a:pt x="5750809" y="386921"/>
                              </a:cubicBezTo>
                              <a:cubicBezTo>
                                <a:pt x="5751190" y="388573"/>
                                <a:pt x="5750809" y="394799"/>
                                <a:pt x="5749919" y="396324"/>
                              </a:cubicBezTo>
                              <a:cubicBezTo>
                                <a:pt x="5748395" y="399119"/>
                                <a:pt x="5749919" y="404328"/>
                                <a:pt x="5748140" y="406616"/>
                              </a:cubicBezTo>
                              <a:cubicBezTo>
                                <a:pt x="5746997" y="407886"/>
                                <a:pt x="5741661" y="408267"/>
                                <a:pt x="5739882" y="409284"/>
                              </a:cubicBezTo>
                              <a:cubicBezTo>
                                <a:pt x="5738738" y="409919"/>
                                <a:pt x="5739119" y="412587"/>
                                <a:pt x="5738738" y="413604"/>
                              </a:cubicBezTo>
                              <a:cubicBezTo>
                                <a:pt x="5738103" y="415510"/>
                                <a:pt x="5735181" y="414620"/>
                                <a:pt x="5733783" y="414874"/>
                              </a:cubicBezTo>
                              <a:cubicBezTo>
                                <a:pt x="5732639" y="414620"/>
                                <a:pt x="5731750" y="414112"/>
                                <a:pt x="5730987" y="413223"/>
                              </a:cubicBezTo>
                              <a:lnTo>
                                <a:pt x="5730733" y="413223"/>
                              </a:lnTo>
                              <a:cubicBezTo>
                                <a:pt x="5728700" y="411571"/>
                                <a:pt x="5727557" y="413985"/>
                                <a:pt x="5725397" y="413731"/>
                              </a:cubicBezTo>
                              <a:cubicBezTo>
                                <a:pt x="5722983" y="413350"/>
                                <a:pt x="5716249" y="410936"/>
                                <a:pt x="5714343" y="409411"/>
                              </a:cubicBezTo>
                              <a:cubicBezTo>
                                <a:pt x="5711802" y="407378"/>
                                <a:pt x="5710658" y="403947"/>
                                <a:pt x="5709006" y="401152"/>
                              </a:cubicBezTo>
                              <a:cubicBezTo>
                                <a:pt x="5708117" y="399754"/>
                                <a:pt x="5706465" y="397594"/>
                                <a:pt x="5706084" y="395943"/>
                              </a:cubicBezTo>
                              <a:cubicBezTo>
                                <a:pt x="5705830" y="394291"/>
                                <a:pt x="5707863" y="393401"/>
                                <a:pt x="5707863" y="391877"/>
                              </a:cubicBezTo>
                              <a:cubicBezTo>
                                <a:pt x="5707736" y="388700"/>
                                <a:pt x="5702780" y="389844"/>
                                <a:pt x="5705449" y="385778"/>
                              </a:cubicBezTo>
                              <a:cubicBezTo>
                                <a:pt x="5708371" y="381458"/>
                                <a:pt x="5709769" y="381839"/>
                                <a:pt x="5708879" y="376757"/>
                              </a:cubicBezTo>
                              <a:cubicBezTo>
                                <a:pt x="5708371" y="373453"/>
                                <a:pt x="5714216" y="373072"/>
                                <a:pt x="5716249" y="373453"/>
                              </a:cubicBezTo>
                              <a:cubicBezTo>
                                <a:pt x="5718917" y="373961"/>
                                <a:pt x="5718536" y="371166"/>
                                <a:pt x="5720569" y="370404"/>
                              </a:cubicBezTo>
                              <a:cubicBezTo>
                                <a:pt x="5722856" y="369514"/>
                                <a:pt x="5724253" y="370785"/>
                                <a:pt x="5726413" y="369006"/>
                              </a:cubicBezTo>
                              <a:close/>
                              <a:moveTo>
                                <a:pt x="7450856" y="366465"/>
                              </a:moveTo>
                              <a:cubicBezTo>
                                <a:pt x="7452762" y="366084"/>
                                <a:pt x="7459497" y="366846"/>
                                <a:pt x="7461148" y="367863"/>
                              </a:cubicBezTo>
                              <a:cubicBezTo>
                                <a:pt x="7464071" y="369641"/>
                                <a:pt x="7469915" y="368244"/>
                                <a:pt x="7472329" y="370404"/>
                              </a:cubicBezTo>
                              <a:cubicBezTo>
                                <a:pt x="7473727" y="371547"/>
                                <a:pt x="7473727" y="377519"/>
                                <a:pt x="7474870" y="379552"/>
                              </a:cubicBezTo>
                              <a:cubicBezTo>
                                <a:pt x="7475633" y="380823"/>
                                <a:pt x="7478428" y="380695"/>
                                <a:pt x="7479571" y="381077"/>
                              </a:cubicBezTo>
                              <a:cubicBezTo>
                                <a:pt x="7481732" y="381839"/>
                                <a:pt x="7480588" y="385143"/>
                                <a:pt x="7480842" y="386667"/>
                              </a:cubicBezTo>
                              <a:cubicBezTo>
                                <a:pt x="7480588" y="387938"/>
                                <a:pt x="7479953" y="388954"/>
                                <a:pt x="7478936" y="389717"/>
                              </a:cubicBezTo>
                              <a:cubicBezTo>
                                <a:pt x="7477157" y="391877"/>
                                <a:pt x="7479699" y="393274"/>
                                <a:pt x="7479318" y="395561"/>
                              </a:cubicBezTo>
                              <a:cubicBezTo>
                                <a:pt x="7478682" y="398230"/>
                                <a:pt x="7475760" y="405472"/>
                                <a:pt x="7473981" y="407505"/>
                              </a:cubicBezTo>
                              <a:cubicBezTo>
                                <a:pt x="7471694" y="410300"/>
                                <a:pt x="7467755" y="411317"/>
                                <a:pt x="7464706" y="412968"/>
                              </a:cubicBezTo>
                              <a:cubicBezTo>
                                <a:pt x="7463054" y="413858"/>
                                <a:pt x="7460513" y="415637"/>
                                <a:pt x="7458734" y="415891"/>
                              </a:cubicBezTo>
                              <a:cubicBezTo>
                                <a:pt x="7456955" y="416145"/>
                                <a:pt x="7455939" y="413731"/>
                                <a:pt x="7454287" y="413731"/>
                              </a:cubicBezTo>
                              <a:cubicBezTo>
                                <a:pt x="7450730" y="413731"/>
                                <a:pt x="7451745" y="419194"/>
                                <a:pt x="7447426" y="416145"/>
                              </a:cubicBezTo>
                              <a:cubicBezTo>
                                <a:pt x="7442725" y="412841"/>
                                <a:pt x="7443360" y="411317"/>
                                <a:pt x="7437642" y="411952"/>
                              </a:cubicBezTo>
                              <a:cubicBezTo>
                                <a:pt x="7433958" y="412333"/>
                                <a:pt x="7433831" y="405853"/>
                                <a:pt x="7434338" y="403693"/>
                              </a:cubicBezTo>
                              <a:cubicBezTo>
                                <a:pt x="7434974" y="400771"/>
                                <a:pt x="7431924" y="401025"/>
                                <a:pt x="7431162" y="398738"/>
                              </a:cubicBezTo>
                              <a:lnTo>
                                <a:pt x="7431162" y="398611"/>
                              </a:lnTo>
                              <a:cubicBezTo>
                                <a:pt x="7430272" y="396070"/>
                                <a:pt x="7431671" y="394672"/>
                                <a:pt x="7429892" y="392258"/>
                              </a:cubicBezTo>
                              <a:cubicBezTo>
                                <a:pt x="7427223" y="388700"/>
                                <a:pt x="7427350" y="385270"/>
                                <a:pt x="7431035" y="383237"/>
                              </a:cubicBezTo>
                              <a:cubicBezTo>
                                <a:pt x="7433576" y="381839"/>
                                <a:pt x="7430781" y="375486"/>
                                <a:pt x="7433576" y="372310"/>
                              </a:cubicBezTo>
                              <a:cubicBezTo>
                                <a:pt x="7436499" y="369006"/>
                                <a:pt x="7437769" y="369133"/>
                                <a:pt x="7441708" y="369768"/>
                              </a:cubicBezTo>
                              <a:cubicBezTo>
                                <a:pt x="7442978" y="370023"/>
                                <a:pt x="7443995" y="369387"/>
                                <a:pt x="7444630" y="368117"/>
                              </a:cubicBezTo>
                              <a:cubicBezTo>
                                <a:pt x="7446664" y="365702"/>
                                <a:pt x="7448315" y="366846"/>
                                <a:pt x="7450856" y="366465"/>
                              </a:cubicBezTo>
                              <a:close/>
                              <a:moveTo>
                                <a:pt x="6904757" y="366464"/>
                              </a:moveTo>
                              <a:cubicBezTo>
                                <a:pt x="6906409" y="366464"/>
                                <a:pt x="6911872" y="368243"/>
                                <a:pt x="6913143" y="369387"/>
                              </a:cubicBezTo>
                              <a:cubicBezTo>
                                <a:pt x="6915303" y="371293"/>
                                <a:pt x="6920385" y="371165"/>
                                <a:pt x="6922037" y="373326"/>
                              </a:cubicBezTo>
                              <a:cubicBezTo>
                                <a:pt x="6922926" y="374469"/>
                                <a:pt x="6922037" y="379551"/>
                                <a:pt x="6922546" y="381330"/>
                              </a:cubicBezTo>
                              <a:cubicBezTo>
                                <a:pt x="6922926" y="382474"/>
                                <a:pt x="6925340" y="382855"/>
                                <a:pt x="6926230" y="383363"/>
                              </a:cubicBezTo>
                              <a:cubicBezTo>
                                <a:pt x="6927755" y="384380"/>
                                <a:pt x="6926230" y="386794"/>
                                <a:pt x="6926230" y="388191"/>
                              </a:cubicBezTo>
                              <a:cubicBezTo>
                                <a:pt x="6925722" y="389081"/>
                                <a:pt x="6925087" y="389843"/>
                                <a:pt x="6924070" y="390351"/>
                              </a:cubicBezTo>
                              <a:cubicBezTo>
                                <a:pt x="6922291" y="391876"/>
                                <a:pt x="6924197" y="393401"/>
                                <a:pt x="6923435" y="395307"/>
                              </a:cubicBezTo>
                              <a:cubicBezTo>
                                <a:pt x="6922418" y="397467"/>
                                <a:pt x="6918734" y="402930"/>
                                <a:pt x="6916955" y="404328"/>
                              </a:cubicBezTo>
                              <a:cubicBezTo>
                                <a:pt x="6914414" y="406234"/>
                                <a:pt x="6911110" y="406488"/>
                                <a:pt x="6908188" y="407377"/>
                              </a:cubicBezTo>
                              <a:cubicBezTo>
                                <a:pt x="6906790" y="407758"/>
                                <a:pt x="6904376" y="408775"/>
                                <a:pt x="6902852" y="408775"/>
                              </a:cubicBezTo>
                              <a:cubicBezTo>
                                <a:pt x="6901326" y="408648"/>
                                <a:pt x="6900945" y="406488"/>
                                <a:pt x="6899548" y="406234"/>
                              </a:cubicBezTo>
                              <a:cubicBezTo>
                                <a:pt x="6896625" y="405598"/>
                                <a:pt x="6896499" y="410427"/>
                                <a:pt x="6893449" y="407123"/>
                              </a:cubicBezTo>
                              <a:cubicBezTo>
                                <a:pt x="6890272" y="403438"/>
                                <a:pt x="6890908" y="402295"/>
                                <a:pt x="6886080" y="401914"/>
                              </a:cubicBezTo>
                              <a:cubicBezTo>
                                <a:pt x="6883030" y="401660"/>
                                <a:pt x="6884046" y="396196"/>
                                <a:pt x="6884809" y="394544"/>
                              </a:cubicBezTo>
                              <a:cubicBezTo>
                                <a:pt x="6885953" y="392257"/>
                                <a:pt x="6883284" y="392003"/>
                                <a:pt x="6883030" y="389970"/>
                              </a:cubicBezTo>
                              <a:cubicBezTo>
                                <a:pt x="6882776" y="387683"/>
                                <a:pt x="6884174" y="386667"/>
                                <a:pt x="6883030" y="384380"/>
                              </a:cubicBezTo>
                              <a:cubicBezTo>
                                <a:pt x="6881379" y="380949"/>
                                <a:pt x="6882014" y="378027"/>
                                <a:pt x="6885444" y="377010"/>
                              </a:cubicBezTo>
                              <a:cubicBezTo>
                                <a:pt x="6887604" y="376375"/>
                                <a:pt x="6886460" y="370530"/>
                                <a:pt x="6889383" y="368370"/>
                              </a:cubicBezTo>
                              <a:cubicBezTo>
                                <a:pt x="6892433" y="366083"/>
                                <a:pt x="6893449" y="366464"/>
                                <a:pt x="6896625" y="367608"/>
                              </a:cubicBezTo>
                              <a:cubicBezTo>
                                <a:pt x="6897642" y="367989"/>
                                <a:pt x="6898531" y="367735"/>
                                <a:pt x="6899294" y="366718"/>
                              </a:cubicBezTo>
                              <a:cubicBezTo>
                                <a:pt x="6901326" y="365194"/>
                                <a:pt x="6902597" y="366464"/>
                                <a:pt x="6904757" y="366464"/>
                              </a:cubicBezTo>
                              <a:close/>
                              <a:moveTo>
                                <a:pt x="1768575" y="365562"/>
                              </a:moveTo>
                              <a:lnTo>
                                <a:pt x="1768793" y="365702"/>
                              </a:lnTo>
                              <a:lnTo>
                                <a:pt x="1768539" y="365575"/>
                              </a:lnTo>
                              <a:close/>
                              <a:moveTo>
                                <a:pt x="3655495" y="363034"/>
                              </a:moveTo>
                              <a:cubicBezTo>
                                <a:pt x="3660323" y="364559"/>
                                <a:pt x="3660832" y="366083"/>
                                <a:pt x="3661848" y="370530"/>
                              </a:cubicBezTo>
                              <a:cubicBezTo>
                                <a:pt x="3662229" y="371928"/>
                                <a:pt x="3663373" y="372817"/>
                                <a:pt x="3665024" y="372817"/>
                              </a:cubicBezTo>
                              <a:cubicBezTo>
                                <a:pt x="3668327" y="373834"/>
                                <a:pt x="3667946" y="376121"/>
                                <a:pt x="3669471" y="378662"/>
                              </a:cubicBezTo>
                              <a:lnTo>
                                <a:pt x="3669599" y="378662"/>
                              </a:lnTo>
                              <a:cubicBezTo>
                                <a:pt x="3670741" y="380568"/>
                                <a:pt x="3673028" y="388065"/>
                                <a:pt x="3672647" y="390352"/>
                              </a:cubicBezTo>
                              <a:cubicBezTo>
                                <a:pt x="3672012" y="394290"/>
                                <a:pt x="3676077" y="399754"/>
                                <a:pt x="3674933" y="403312"/>
                              </a:cubicBezTo>
                              <a:cubicBezTo>
                                <a:pt x="3674299" y="405345"/>
                                <a:pt x="3667946" y="408013"/>
                                <a:pt x="3666295" y="410046"/>
                              </a:cubicBezTo>
                              <a:cubicBezTo>
                                <a:pt x="3665279" y="411443"/>
                                <a:pt x="3666802" y="414366"/>
                                <a:pt x="3666802" y="415763"/>
                              </a:cubicBezTo>
                              <a:cubicBezTo>
                                <a:pt x="3666930" y="418432"/>
                                <a:pt x="3662992" y="418559"/>
                                <a:pt x="3661467" y="419575"/>
                              </a:cubicBezTo>
                              <a:cubicBezTo>
                                <a:pt x="3660069" y="419702"/>
                                <a:pt x="3658672" y="419575"/>
                                <a:pt x="3657401" y="418813"/>
                              </a:cubicBezTo>
                              <a:cubicBezTo>
                                <a:pt x="3654226" y="417796"/>
                                <a:pt x="3653971" y="421100"/>
                                <a:pt x="3651303" y="421735"/>
                              </a:cubicBezTo>
                              <a:cubicBezTo>
                                <a:pt x="3648127" y="422370"/>
                                <a:pt x="3639108" y="422498"/>
                                <a:pt x="3636184" y="421481"/>
                              </a:cubicBezTo>
                              <a:cubicBezTo>
                                <a:pt x="3632118" y="420210"/>
                                <a:pt x="3629324" y="416526"/>
                                <a:pt x="3626148" y="413984"/>
                              </a:cubicBezTo>
                              <a:cubicBezTo>
                                <a:pt x="3624496" y="412714"/>
                                <a:pt x="3621574" y="410808"/>
                                <a:pt x="3620431" y="409029"/>
                              </a:cubicBezTo>
                              <a:cubicBezTo>
                                <a:pt x="3619288" y="407250"/>
                                <a:pt x="3621447" y="405217"/>
                                <a:pt x="3620685" y="403439"/>
                              </a:cubicBezTo>
                              <a:cubicBezTo>
                                <a:pt x="3619161" y="399627"/>
                                <a:pt x="3613697" y="403185"/>
                                <a:pt x="3615094" y="397213"/>
                              </a:cubicBezTo>
                              <a:cubicBezTo>
                                <a:pt x="3616619" y="390733"/>
                                <a:pt x="3618525" y="390606"/>
                                <a:pt x="3615222" y="384888"/>
                              </a:cubicBezTo>
                              <a:cubicBezTo>
                                <a:pt x="3613062" y="381203"/>
                                <a:pt x="3619923" y="378154"/>
                                <a:pt x="3622464" y="377773"/>
                              </a:cubicBezTo>
                              <a:cubicBezTo>
                                <a:pt x="3625894" y="377137"/>
                                <a:pt x="3624243" y="373961"/>
                                <a:pt x="3626275" y="372182"/>
                              </a:cubicBezTo>
                              <a:cubicBezTo>
                                <a:pt x="3628562" y="370149"/>
                                <a:pt x="3630722" y="370912"/>
                                <a:pt x="3632501" y="367989"/>
                              </a:cubicBezTo>
                              <a:cubicBezTo>
                                <a:pt x="3635168" y="363669"/>
                                <a:pt x="3638854" y="362272"/>
                                <a:pt x="3642664" y="365194"/>
                              </a:cubicBezTo>
                              <a:cubicBezTo>
                                <a:pt x="3645205" y="367227"/>
                                <a:pt x="3650795" y="361509"/>
                                <a:pt x="3655495" y="363034"/>
                              </a:cubicBezTo>
                              <a:close/>
                              <a:moveTo>
                                <a:pt x="6049143" y="360239"/>
                              </a:moveTo>
                              <a:cubicBezTo>
                                <a:pt x="6051557" y="358587"/>
                                <a:pt x="6052828" y="360239"/>
                                <a:pt x="6055369" y="360620"/>
                              </a:cubicBezTo>
                              <a:cubicBezTo>
                                <a:pt x="6057275" y="360874"/>
                                <a:pt x="6063247" y="363670"/>
                                <a:pt x="6064517" y="365194"/>
                              </a:cubicBezTo>
                              <a:cubicBezTo>
                                <a:pt x="6066804" y="367863"/>
                                <a:pt x="6072522" y="368244"/>
                                <a:pt x="6074174" y="371039"/>
                              </a:cubicBezTo>
                              <a:cubicBezTo>
                                <a:pt x="6075063" y="372564"/>
                                <a:pt x="6073284" y="378154"/>
                                <a:pt x="6073665" y="380314"/>
                              </a:cubicBezTo>
                              <a:lnTo>
                                <a:pt x="6073793" y="380314"/>
                              </a:lnTo>
                              <a:cubicBezTo>
                                <a:pt x="6074047" y="381712"/>
                                <a:pt x="6076715" y="382474"/>
                                <a:pt x="6077604" y="383237"/>
                              </a:cubicBezTo>
                              <a:cubicBezTo>
                                <a:pt x="6079256" y="384634"/>
                                <a:pt x="6077223" y="387303"/>
                                <a:pt x="6076969" y="388827"/>
                              </a:cubicBezTo>
                              <a:cubicBezTo>
                                <a:pt x="6076207" y="389844"/>
                                <a:pt x="6075317" y="390606"/>
                                <a:pt x="6074174" y="390987"/>
                              </a:cubicBezTo>
                              <a:cubicBezTo>
                                <a:pt x="6071760" y="392512"/>
                                <a:pt x="6073793" y="394545"/>
                                <a:pt x="6072649" y="396578"/>
                              </a:cubicBezTo>
                              <a:cubicBezTo>
                                <a:pt x="6071251" y="398992"/>
                                <a:pt x="6066296" y="404837"/>
                                <a:pt x="6064009" y="406107"/>
                              </a:cubicBezTo>
                              <a:cubicBezTo>
                                <a:pt x="6060959" y="407886"/>
                                <a:pt x="6057021" y="407632"/>
                                <a:pt x="6053590" y="408267"/>
                              </a:cubicBezTo>
                              <a:cubicBezTo>
                                <a:pt x="6051938" y="408521"/>
                                <a:pt x="6049016" y="409411"/>
                                <a:pt x="6047237" y="409157"/>
                              </a:cubicBezTo>
                              <a:cubicBezTo>
                                <a:pt x="6045458" y="408903"/>
                                <a:pt x="6045331" y="406362"/>
                                <a:pt x="6043807" y="405853"/>
                              </a:cubicBezTo>
                              <a:cubicBezTo>
                                <a:pt x="6040503" y="404583"/>
                                <a:pt x="6039741" y="410046"/>
                                <a:pt x="6036691" y="405853"/>
                              </a:cubicBezTo>
                              <a:cubicBezTo>
                                <a:pt x="6033515" y="401279"/>
                                <a:pt x="6034404" y="400009"/>
                                <a:pt x="6028941" y="398865"/>
                              </a:cubicBezTo>
                              <a:cubicBezTo>
                                <a:pt x="6025383" y="398230"/>
                                <a:pt x="6027289" y="392004"/>
                                <a:pt x="6028432" y="390225"/>
                              </a:cubicBezTo>
                              <a:cubicBezTo>
                                <a:pt x="6030084" y="387684"/>
                                <a:pt x="6027035" y="387049"/>
                                <a:pt x="6027035" y="384634"/>
                              </a:cubicBezTo>
                              <a:cubicBezTo>
                                <a:pt x="6027035" y="382093"/>
                                <a:pt x="6028687" y="381077"/>
                                <a:pt x="6027797" y="378282"/>
                              </a:cubicBezTo>
                              <a:cubicBezTo>
                                <a:pt x="6026399" y="374089"/>
                                <a:pt x="6027543" y="370912"/>
                                <a:pt x="6031609" y="370150"/>
                              </a:cubicBezTo>
                              <a:cubicBezTo>
                                <a:pt x="6034404" y="369642"/>
                                <a:pt x="6033769" y="362907"/>
                                <a:pt x="6037454" y="360747"/>
                              </a:cubicBezTo>
                              <a:cubicBezTo>
                                <a:pt x="6041138" y="358460"/>
                                <a:pt x="6042409" y="359096"/>
                                <a:pt x="6045839" y="360874"/>
                              </a:cubicBezTo>
                              <a:cubicBezTo>
                                <a:pt x="6046983" y="361510"/>
                                <a:pt x="6048127" y="361256"/>
                                <a:pt x="6049143" y="360239"/>
                              </a:cubicBezTo>
                              <a:close/>
                              <a:moveTo>
                                <a:pt x="5341299" y="359222"/>
                              </a:moveTo>
                              <a:cubicBezTo>
                                <a:pt x="5343204" y="359095"/>
                                <a:pt x="5347397" y="363924"/>
                                <a:pt x="5349684" y="364686"/>
                              </a:cubicBezTo>
                              <a:cubicBezTo>
                                <a:pt x="5351082" y="365194"/>
                                <a:pt x="5353242" y="363161"/>
                                <a:pt x="5354386" y="362653"/>
                              </a:cubicBezTo>
                              <a:cubicBezTo>
                                <a:pt x="5356545" y="361764"/>
                                <a:pt x="5357943" y="365067"/>
                                <a:pt x="5359214" y="366211"/>
                              </a:cubicBezTo>
                              <a:cubicBezTo>
                                <a:pt x="5359849" y="367354"/>
                                <a:pt x="5360103" y="368625"/>
                                <a:pt x="5359849" y="369895"/>
                              </a:cubicBezTo>
                              <a:cubicBezTo>
                                <a:pt x="5359849" y="372945"/>
                                <a:pt x="5362898" y="372182"/>
                                <a:pt x="5364169" y="374342"/>
                              </a:cubicBezTo>
                              <a:cubicBezTo>
                                <a:pt x="5365694" y="376757"/>
                                <a:pt x="5368362" y="384634"/>
                                <a:pt x="5368362" y="387430"/>
                              </a:cubicBezTo>
                              <a:cubicBezTo>
                                <a:pt x="5368362" y="391241"/>
                                <a:pt x="5366075" y="394799"/>
                                <a:pt x="5364805" y="398230"/>
                              </a:cubicBezTo>
                              <a:cubicBezTo>
                                <a:pt x="5364042" y="400008"/>
                                <a:pt x="5363279" y="403185"/>
                                <a:pt x="5362136" y="404582"/>
                              </a:cubicBezTo>
                              <a:cubicBezTo>
                                <a:pt x="5360866" y="405980"/>
                                <a:pt x="5358578" y="404837"/>
                                <a:pt x="5357181" y="405980"/>
                              </a:cubicBezTo>
                              <a:cubicBezTo>
                                <a:pt x="5354386" y="408394"/>
                                <a:pt x="5359087" y="412079"/>
                                <a:pt x="5353496" y="412587"/>
                              </a:cubicBezTo>
                              <a:cubicBezTo>
                                <a:pt x="5347397" y="413095"/>
                                <a:pt x="5346889" y="411571"/>
                                <a:pt x="5342823" y="416018"/>
                              </a:cubicBezTo>
                              <a:lnTo>
                                <a:pt x="5342696" y="416145"/>
                              </a:lnTo>
                              <a:cubicBezTo>
                                <a:pt x="5340028" y="419067"/>
                                <a:pt x="5335327" y="413985"/>
                                <a:pt x="5334310" y="411952"/>
                              </a:cubicBezTo>
                              <a:cubicBezTo>
                                <a:pt x="5332913" y="409157"/>
                                <a:pt x="5330626" y="411571"/>
                                <a:pt x="5328465" y="410300"/>
                              </a:cubicBezTo>
                              <a:cubicBezTo>
                                <a:pt x="5326051" y="408902"/>
                                <a:pt x="5326051" y="406742"/>
                                <a:pt x="5323002" y="406107"/>
                              </a:cubicBezTo>
                              <a:cubicBezTo>
                                <a:pt x="5318428" y="405218"/>
                                <a:pt x="5316141" y="402422"/>
                                <a:pt x="5317539" y="398230"/>
                              </a:cubicBezTo>
                              <a:cubicBezTo>
                                <a:pt x="5318555" y="395434"/>
                                <a:pt x="5311948" y="392258"/>
                                <a:pt x="5311948" y="387811"/>
                              </a:cubicBezTo>
                              <a:cubicBezTo>
                                <a:pt x="5311948" y="383110"/>
                                <a:pt x="5313091" y="382220"/>
                                <a:pt x="5316649" y="380060"/>
                              </a:cubicBezTo>
                              <a:cubicBezTo>
                                <a:pt x="5317793" y="379298"/>
                                <a:pt x="5318174" y="378154"/>
                                <a:pt x="5317793" y="376630"/>
                              </a:cubicBezTo>
                              <a:cubicBezTo>
                                <a:pt x="5317793" y="373453"/>
                                <a:pt x="5319826" y="373072"/>
                                <a:pt x="5321604" y="371039"/>
                              </a:cubicBezTo>
                              <a:cubicBezTo>
                                <a:pt x="5322875" y="369387"/>
                                <a:pt x="5328720" y="365321"/>
                                <a:pt x="5330752" y="364940"/>
                              </a:cubicBezTo>
                              <a:cubicBezTo>
                                <a:pt x="5334310" y="364432"/>
                                <a:pt x="5337868" y="359222"/>
                                <a:pt x="5341299" y="359222"/>
                              </a:cubicBezTo>
                              <a:close/>
                              <a:moveTo>
                                <a:pt x="2436238" y="356046"/>
                              </a:moveTo>
                              <a:lnTo>
                                <a:pt x="2436238" y="356230"/>
                              </a:lnTo>
                              <a:lnTo>
                                <a:pt x="2436641" y="356935"/>
                              </a:lnTo>
                              <a:lnTo>
                                <a:pt x="2436746" y="356935"/>
                              </a:lnTo>
                              <a:cubicBezTo>
                                <a:pt x="2436619" y="356554"/>
                                <a:pt x="2436492" y="356300"/>
                                <a:pt x="2436238" y="356046"/>
                              </a:cubicBezTo>
                              <a:close/>
                              <a:moveTo>
                                <a:pt x="4249482" y="355283"/>
                              </a:moveTo>
                              <a:cubicBezTo>
                                <a:pt x="4251388" y="355029"/>
                                <a:pt x="4255961" y="358841"/>
                                <a:pt x="4258249" y="359222"/>
                              </a:cubicBezTo>
                              <a:cubicBezTo>
                                <a:pt x="4259646" y="359476"/>
                                <a:pt x="4261425" y="357189"/>
                                <a:pt x="4262442" y="356554"/>
                              </a:cubicBezTo>
                              <a:cubicBezTo>
                                <a:pt x="4264347" y="355410"/>
                                <a:pt x="4266126" y="358333"/>
                                <a:pt x="4267524" y="359095"/>
                              </a:cubicBezTo>
                              <a:cubicBezTo>
                                <a:pt x="4268286" y="360111"/>
                                <a:pt x="4268667" y="361255"/>
                                <a:pt x="4268667" y="362525"/>
                              </a:cubicBezTo>
                              <a:cubicBezTo>
                                <a:pt x="4269303" y="365448"/>
                                <a:pt x="4271971" y="364304"/>
                                <a:pt x="4273496" y="366083"/>
                              </a:cubicBezTo>
                              <a:cubicBezTo>
                                <a:pt x="4275275" y="368243"/>
                                <a:pt x="4278959" y="375104"/>
                                <a:pt x="4279467" y="377773"/>
                              </a:cubicBezTo>
                              <a:cubicBezTo>
                                <a:pt x="4279976" y="381457"/>
                                <a:pt x="4278451" y="385142"/>
                                <a:pt x="4277689" y="388573"/>
                              </a:cubicBezTo>
                              <a:cubicBezTo>
                                <a:pt x="4277308" y="390351"/>
                                <a:pt x="4277053" y="393528"/>
                                <a:pt x="4276164" y="395053"/>
                              </a:cubicBezTo>
                              <a:cubicBezTo>
                                <a:pt x="4275275" y="396577"/>
                                <a:pt x="4272861" y="395815"/>
                                <a:pt x="4271717" y="397086"/>
                              </a:cubicBezTo>
                              <a:cubicBezTo>
                                <a:pt x="4269430" y="399754"/>
                                <a:pt x="4274385" y="402676"/>
                                <a:pt x="4269176" y="403947"/>
                              </a:cubicBezTo>
                              <a:cubicBezTo>
                                <a:pt x="4263585" y="405471"/>
                                <a:pt x="4262696" y="404074"/>
                                <a:pt x="4259646" y="408902"/>
                              </a:cubicBezTo>
                              <a:cubicBezTo>
                                <a:pt x="4257613" y="412078"/>
                                <a:pt x="4252404" y="408013"/>
                                <a:pt x="4251133" y="406234"/>
                              </a:cubicBezTo>
                              <a:lnTo>
                                <a:pt x="4251133" y="406107"/>
                              </a:lnTo>
                              <a:cubicBezTo>
                                <a:pt x="4249227" y="403565"/>
                                <a:pt x="4247576" y="406234"/>
                                <a:pt x="4245289" y="405344"/>
                              </a:cubicBezTo>
                              <a:cubicBezTo>
                                <a:pt x="4242748" y="404455"/>
                                <a:pt x="4242493" y="402422"/>
                                <a:pt x="4239444" y="402295"/>
                              </a:cubicBezTo>
                              <a:cubicBezTo>
                                <a:pt x="4234997" y="402168"/>
                                <a:pt x="4232329" y="399754"/>
                                <a:pt x="4233091" y="395688"/>
                              </a:cubicBezTo>
                              <a:cubicBezTo>
                                <a:pt x="4233599" y="392893"/>
                                <a:pt x="4226992" y="390860"/>
                                <a:pt x="4226230" y="386667"/>
                              </a:cubicBezTo>
                              <a:cubicBezTo>
                                <a:pt x="4225467" y="382220"/>
                                <a:pt x="4226484" y="381330"/>
                                <a:pt x="4229406" y="378662"/>
                              </a:cubicBezTo>
                              <a:cubicBezTo>
                                <a:pt x="4230296" y="377773"/>
                                <a:pt x="4230550" y="376629"/>
                                <a:pt x="4229915" y="375231"/>
                              </a:cubicBezTo>
                              <a:cubicBezTo>
                                <a:pt x="4229279" y="372309"/>
                                <a:pt x="4231312" y="371674"/>
                                <a:pt x="4232583" y="369387"/>
                              </a:cubicBezTo>
                              <a:cubicBezTo>
                                <a:pt x="4233599" y="367608"/>
                                <a:pt x="4238427" y="362907"/>
                                <a:pt x="4240333" y="362271"/>
                              </a:cubicBezTo>
                              <a:cubicBezTo>
                                <a:pt x="4243764" y="361128"/>
                                <a:pt x="4246305" y="355791"/>
                                <a:pt x="4249482" y="355283"/>
                              </a:cubicBezTo>
                              <a:close/>
                              <a:moveTo>
                                <a:pt x="4778046" y="351980"/>
                              </a:moveTo>
                              <a:cubicBezTo>
                                <a:pt x="4781858" y="351090"/>
                                <a:pt x="4782747" y="351853"/>
                                <a:pt x="4785288" y="354394"/>
                              </a:cubicBezTo>
                              <a:cubicBezTo>
                                <a:pt x="4786178" y="355156"/>
                                <a:pt x="4787194" y="355283"/>
                                <a:pt x="4788338" y="354648"/>
                              </a:cubicBezTo>
                              <a:cubicBezTo>
                                <a:pt x="4790879" y="353886"/>
                                <a:pt x="4791641" y="355664"/>
                                <a:pt x="4793674" y="356681"/>
                              </a:cubicBezTo>
                              <a:cubicBezTo>
                                <a:pt x="4794945" y="357316"/>
                                <a:pt x="4798121" y="360112"/>
                                <a:pt x="4799646" y="362017"/>
                              </a:cubicBezTo>
                              <a:cubicBezTo>
                                <a:pt x="4801679" y="360366"/>
                                <a:pt x="4803458" y="357316"/>
                                <a:pt x="4805618" y="356935"/>
                              </a:cubicBezTo>
                              <a:cubicBezTo>
                                <a:pt x="4807015" y="356681"/>
                                <a:pt x="4810955" y="359857"/>
                                <a:pt x="4812860" y="360112"/>
                              </a:cubicBezTo>
                              <a:cubicBezTo>
                                <a:pt x="4814004" y="360239"/>
                                <a:pt x="4815401" y="358333"/>
                                <a:pt x="4816291" y="357824"/>
                              </a:cubicBezTo>
                              <a:cubicBezTo>
                                <a:pt x="4817815" y="356808"/>
                                <a:pt x="4819340" y="359222"/>
                                <a:pt x="4820484" y="359857"/>
                              </a:cubicBezTo>
                              <a:cubicBezTo>
                                <a:pt x="4821246" y="360620"/>
                                <a:pt x="4821500" y="361636"/>
                                <a:pt x="4821500" y="362653"/>
                              </a:cubicBezTo>
                              <a:lnTo>
                                <a:pt x="4821754" y="363034"/>
                              </a:lnTo>
                              <a:cubicBezTo>
                                <a:pt x="4822263" y="365321"/>
                                <a:pt x="4824550" y="364304"/>
                                <a:pt x="4825820" y="365829"/>
                              </a:cubicBezTo>
                              <a:cubicBezTo>
                                <a:pt x="4827345" y="367608"/>
                                <a:pt x="4830521" y="373326"/>
                                <a:pt x="4830903" y="375486"/>
                              </a:cubicBezTo>
                              <a:cubicBezTo>
                                <a:pt x="4831411" y="378535"/>
                                <a:pt x="4830140" y="381584"/>
                                <a:pt x="4829632" y="384507"/>
                              </a:cubicBezTo>
                              <a:cubicBezTo>
                                <a:pt x="4829378" y="385904"/>
                                <a:pt x="4829251" y="388573"/>
                                <a:pt x="4828488" y="389843"/>
                              </a:cubicBezTo>
                              <a:cubicBezTo>
                                <a:pt x="4827726" y="391114"/>
                                <a:pt x="4825693" y="390479"/>
                                <a:pt x="4824804" y="391622"/>
                              </a:cubicBezTo>
                              <a:cubicBezTo>
                                <a:pt x="4822898" y="393909"/>
                                <a:pt x="4826964" y="396196"/>
                                <a:pt x="4822771" y="397340"/>
                              </a:cubicBezTo>
                              <a:cubicBezTo>
                                <a:pt x="4818070" y="398610"/>
                                <a:pt x="4817434" y="397467"/>
                                <a:pt x="4814893" y="401533"/>
                              </a:cubicBezTo>
                              <a:cubicBezTo>
                                <a:pt x="4813242" y="404201"/>
                                <a:pt x="4808922" y="400770"/>
                                <a:pt x="4807778" y="399373"/>
                              </a:cubicBezTo>
                              <a:cubicBezTo>
                                <a:pt x="4806253" y="397340"/>
                                <a:pt x="4804856" y="399500"/>
                                <a:pt x="4802950" y="398864"/>
                              </a:cubicBezTo>
                              <a:cubicBezTo>
                                <a:pt x="4800917" y="398229"/>
                                <a:pt x="4800662" y="396450"/>
                                <a:pt x="4798121" y="396450"/>
                              </a:cubicBezTo>
                              <a:cubicBezTo>
                                <a:pt x="4796851" y="396323"/>
                                <a:pt x="4795961" y="396069"/>
                                <a:pt x="4795072" y="395688"/>
                              </a:cubicBezTo>
                              <a:cubicBezTo>
                                <a:pt x="4792785" y="397086"/>
                                <a:pt x="4790371" y="398356"/>
                                <a:pt x="4788973" y="398737"/>
                              </a:cubicBezTo>
                              <a:cubicBezTo>
                                <a:pt x="4785797" y="399500"/>
                                <a:pt x="4782493" y="398356"/>
                                <a:pt x="4779317" y="397848"/>
                              </a:cubicBezTo>
                              <a:cubicBezTo>
                                <a:pt x="4777665" y="397594"/>
                                <a:pt x="4774870" y="397594"/>
                                <a:pt x="4773472" y="396831"/>
                              </a:cubicBezTo>
                              <a:cubicBezTo>
                                <a:pt x="4772074" y="396069"/>
                                <a:pt x="4772710" y="393909"/>
                                <a:pt x="4771439" y="393020"/>
                              </a:cubicBezTo>
                              <a:cubicBezTo>
                                <a:pt x="4768898" y="391114"/>
                                <a:pt x="4766738" y="395561"/>
                                <a:pt x="4765213" y="391114"/>
                              </a:cubicBezTo>
                              <a:cubicBezTo>
                                <a:pt x="4763561" y="386159"/>
                                <a:pt x="4764705" y="385396"/>
                                <a:pt x="4760258" y="382855"/>
                              </a:cubicBezTo>
                              <a:cubicBezTo>
                                <a:pt x="4757336" y="381203"/>
                                <a:pt x="4760639" y="376375"/>
                                <a:pt x="4762164" y="375104"/>
                              </a:cubicBezTo>
                              <a:cubicBezTo>
                                <a:pt x="4764197" y="373326"/>
                                <a:pt x="4761782" y="371928"/>
                                <a:pt x="4762418" y="369895"/>
                              </a:cubicBezTo>
                              <a:cubicBezTo>
                                <a:pt x="4763053" y="367608"/>
                                <a:pt x="4764832" y="367227"/>
                                <a:pt x="4764832" y="364559"/>
                              </a:cubicBezTo>
                              <a:cubicBezTo>
                                <a:pt x="4764832" y="360620"/>
                                <a:pt x="4766738" y="358206"/>
                                <a:pt x="4770423" y="358587"/>
                              </a:cubicBezTo>
                              <a:cubicBezTo>
                                <a:pt x="4772964" y="358841"/>
                                <a:pt x="4774362" y="352869"/>
                                <a:pt x="4778046" y="351980"/>
                              </a:cubicBezTo>
                              <a:close/>
                              <a:moveTo>
                                <a:pt x="5111322" y="350328"/>
                              </a:moveTo>
                              <a:cubicBezTo>
                                <a:pt x="5115261" y="350328"/>
                                <a:pt x="5116023" y="351217"/>
                                <a:pt x="5117929" y="354267"/>
                              </a:cubicBezTo>
                              <a:cubicBezTo>
                                <a:pt x="5118565" y="355156"/>
                                <a:pt x="5119581" y="355537"/>
                                <a:pt x="5120852" y="355156"/>
                              </a:cubicBezTo>
                              <a:cubicBezTo>
                                <a:pt x="5123520" y="355029"/>
                                <a:pt x="5123901" y="356808"/>
                                <a:pt x="5125680" y="358333"/>
                              </a:cubicBezTo>
                              <a:cubicBezTo>
                                <a:pt x="5127077" y="359476"/>
                                <a:pt x="5130635" y="364432"/>
                                <a:pt x="5131016" y="366210"/>
                              </a:cubicBezTo>
                              <a:lnTo>
                                <a:pt x="5130889" y="365829"/>
                              </a:lnTo>
                              <a:cubicBezTo>
                                <a:pt x="5131525" y="368879"/>
                                <a:pt x="5135972" y="371928"/>
                                <a:pt x="5135972" y="374850"/>
                              </a:cubicBezTo>
                              <a:cubicBezTo>
                                <a:pt x="5135972" y="376502"/>
                                <a:pt x="5131906" y="380187"/>
                                <a:pt x="5131271" y="382093"/>
                              </a:cubicBezTo>
                              <a:cubicBezTo>
                                <a:pt x="5130762" y="383363"/>
                                <a:pt x="5132668" y="385142"/>
                                <a:pt x="5133049" y="386159"/>
                              </a:cubicBezTo>
                              <a:cubicBezTo>
                                <a:pt x="5133939" y="388064"/>
                                <a:pt x="5131016" y="389208"/>
                                <a:pt x="5130127" y="390352"/>
                              </a:cubicBezTo>
                              <a:cubicBezTo>
                                <a:pt x="5129110" y="390860"/>
                                <a:pt x="5128094" y="391114"/>
                                <a:pt x="5126951" y="390860"/>
                              </a:cubicBezTo>
                              <a:cubicBezTo>
                                <a:pt x="5124409" y="390987"/>
                                <a:pt x="5125044" y="393528"/>
                                <a:pt x="5123266" y="394672"/>
                              </a:cubicBezTo>
                              <a:cubicBezTo>
                                <a:pt x="5121106" y="395942"/>
                                <a:pt x="5114499" y="398356"/>
                                <a:pt x="5112085" y="398356"/>
                              </a:cubicBezTo>
                              <a:cubicBezTo>
                                <a:pt x="5108654" y="398483"/>
                                <a:pt x="5105732" y="396577"/>
                                <a:pt x="5102682" y="395434"/>
                              </a:cubicBezTo>
                              <a:cubicBezTo>
                                <a:pt x="5101158" y="394926"/>
                                <a:pt x="5098489" y="394290"/>
                                <a:pt x="5097219" y="393274"/>
                              </a:cubicBezTo>
                              <a:cubicBezTo>
                                <a:pt x="5095948" y="392257"/>
                                <a:pt x="5096965" y="390224"/>
                                <a:pt x="5095948" y="389081"/>
                              </a:cubicBezTo>
                              <a:cubicBezTo>
                                <a:pt x="5093915" y="386667"/>
                                <a:pt x="5090739" y="390606"/>
                                <a:pt x="5090231" y="385904"/>
                              </a:cubicBezTo>
                              <a:cubicBezTo>
                                <a:pt x="5089722" y="380695"/>
                                <a:pt x="5091120" y="380187"/>
                                <a:pt x="5087181" y="376756"/>
                              </a:cubicBezTo>
                              <a:cubicBezTo>
                                <a:pt x="5084640" y="374596"/>
                                <a:pt x="5088960" y="370530"/>
                                <a:pt x="5090739" y="369641"/>
                              </a:cubicBezTo>
                              <a:cubicBezTo>
                                <a:pt x="5093153" y="368370"/>
                                <a:pt x="5091120" y="366464"/>
                                <a:pt x="5092136" y="364559"/>
                              </a:cubicBezTo>
                              <a:cubicBezTo>
                                <a:pt x="5093280" y="362526"/>
                                <a:pt x="5095186" y="362526"/>
                                <a:pt x="5095694" y="359857"/>
                              </a:cubicBezTo>
                              <a:cubicBezTo>
                                <a:pt x="5096456" y="355919"/>
                                <a:pt x="5098870" y="354013"/>
                                <a:pt x="5102428" y="355156"/>
                              </a:cubicBezTo>
                              <a:cubicBezTo>
                                <a:pt x="5104842" y="356046"/>
                                <a:pt x="5107511" y="350328"/>
                                <a:pt x="5111322" y="350328"/>
                              </a:cubicBezTo>
                              <a:close/>
                              <a:moveTo>
                                <a:pt x="2738385" y="349312"/>
                              </a:moveTo>
                              <a:cubicBezTo>
                                <a:pt x="2739910" y="349439"/>
                                <a:pt x="2742451" y="349058"/>
                                <a:pt x="2743848" y="349566"/>
                              </a:cubicBezTo>
                              <a:cubicBezTo>
                                <a:pt x="2745246" y="350074"/>
                                <a:pt x="2744992" y="352234"/>
                                <a:pt x="2746263" y="352870"/>
                              </a:cubicBezTo>
                              <a:cubicBezTo>
                                <a:pt x="2748804" y="354394"/>
                                <a:pt x="2750329" y="349947"/>
                                <a:pt x="2752234" y="353886"/>
                              </a:cubicBezTo>
                              <a:cubicBezTo>
                                <a:pt x="2754267" y="358206"/>
                                <a:pt x="2753251" y="359095"/>
                                <a:pt x="2757698" y="360874"/>
                              </a:cubicBezTo>
                              <a:cubicBezTo>
                                <a:pt x="2760493" y="362018"/>
                                <a:pt x="2758079" y="366846"/>
                                <a:pt x="2756808" y="368244"/>
                              </a:cubicBezTo>
                              <a:cubicBezTo>
                                <a:pt x="2755157" y="370022"/>
                                <a:pt x="2757571" y="371039"/>
                                <a:pt x="2757190" y="373072"/>
                              </a:cubicBezTo>
                              <a:cubicBezTo>
                                <a:pt x="2756935" y="375232"/>
                                <a:pt x="2755284" y="375867"/>
                                <a:pt x="2755665" y="378281"/>
                              </a:cubicBezTo>
                              <a:cubicBezTo>
                                <a:pt x="2756173" y="381966"/>
                                <a:pt x="2754649" y="384507"/>
                                <a:pt x="2751218" y="384507"/>
                              </a:cubicBezTo>
                              <a:cubicBezTo>
                                <a:pt x="2748804" y="384507"/>
                                <a:pt x="2748296" y="390225"/>
                                <a:pt x="2744992" y="391495"/>
                              </a:cubicBezTo>
                              <a:cubicBezTo>
                                <a:pt x="2741561" y="392893"/>
                                <a:pt x="2740672" y="392258"/>
                                <a:pt x="2738004" y="390225"/>
                              </a:cubicBezTo>
                              <a:cubicBezTo>
                                <a:pt x="2737114" y="389463"/>
                                <a:pt x="2736225" y="389463"/>
                                <a:pt x="2735209" y="390225"/>
                              </a:cubicBezTo>
                              <a:cubicBezTo>
                                <a:pt x="2732794" y="391114"/>
                                <a:pt x="2732032" y="389717"/>
                                <a:pt x="2729999" y="388954"/>
                              </a:cubicBezTo>
                              <a:cubicBezTo>
                                <a:pt x="2728474" y="388319"/>
                                <a:pt x="2723773" y="385143"/>
                                <a:pt x="2723011" y="383745"/>
                              </a:cubicBezTo>
                              <a:cubicBezTo>
                                <a:pt x="2721613" y="381204"/>
                                <a:pt x="2716785" y="379933"/>
                                <a:pt x="2715896" y="377392"/>
                              </a:cubicBezTo>
                              <a:cubicBezTo>
                                <a:pt x="2715387" y="375994"/>
                                <a:pt x="2717674" y="371674"/>
                                <a:pt x="2717674" y="369768"/>
                              </a:cubicBezTo>
                              <a:lnTo>
                                <a:pt x="2717547" y="369641"/>
                              </a:lnTo>
                              <a:cubicBezTo>
                                <a:pt x="2717547" y="368498"/>
                                <a:pt x="2715387" y="367481"/>
                                <a:pt x="2714752" y="366719"/>
                              </a:cubicBezTo>
                              <a:cubicBezTo>
                                <a:pt x="2713481" y="365321"/>
                                <a:pt x="2715641" y="363415"/>
                                <a:pt x="2716023" y="362145"/>
                              </a:cubicBezTo>
                              <a:cubicBezTo>
                                <a:pt x="2716785" y="361382"/>
                                <a:pt x="2717674" y="360874"/>
                                <a:pt x="2718691" y="360747"/>
                              </a:cubicBezTo>
                              <a:cubicBezTo>
                                <a:pt x="2720851" y="359858"/>
                                <a:pt x="2719453" y="357825"/>
                                <a:pt x="2720724" y="356300"/>
                              </a:cubicBezTo>
                              <a:cubicBezTo>
                                <a:pt x="2722248" y="354521"/>
                                <a:pt x="2727331" y="350455"/>
                                <a:pt x="2729364" y="349693"/>
                              </a:cubicBezTo>
                              <a:cubicBezTo>
                                <a:pt x="2732286" y="348550"/>
                                <a:pt x="2735462" y="349312"/>
                                <a:pt x="2738385" y="349312"/>
                              </a:cubicBezTo>
                              <a:close/>
                              <a:moveTo>
                                <a:pt x="5864400" y="348803"/>
                              </a:moveTo>
                              <a:cubicBezTo>
                                <a:pt x="5865797" y="348549"/>
                                <a:pt x="5869609" y="351344"/>
                                <a:pt x="5871388" y="351599"/>
                              </a:cubicBezTo>
                              <a:cubicBezTo>
                                <a:pt x="5872531" y="351726"/>
                                <a:pt x="5873802" y="349820"/>
                                <a:pt x="5874564" y="349312"/>
                              </a:cubicBezTo>
                              <a:cubicBezTo>
                                <a:pt x="5875962" y="348422"/>
                                <a:pt x="5877487" y="350582"/>
                                <a:pt x="5878630" y="351217"/>
                              </a:cubicBezTo>
                              <a:cubicBezTo>
                                <a:pt x="5879266" y="351980"/>
                                <a:pt x="5879647" y="352869"/>
                                <a:pt x="5879647" y="353886"/>
                              </a:cubicBezTo>
                              <a:lnTo>
                                <a:pt x="5879774" y="354140"/>
                              </a:lnTo>
                              <a:cubicBezTo>
                                <a:pt x="5880409" y="356300"/>
                                <a:pt x="5882442" y="355283"/>
                                <a:pt x="5883713" y="356681"/>
                              </a:cubicBezTo>
                              <a:cubicBezTo>
                                <a:pt x="5885237" y="358333"/>
                                <a:pt x="5888414" y="363669"/>
                                <a:pt x="5888795" y="365702"/>
                              </a:cubicBezTo>
                              <a:cubicBezTo>
                                <a:pt x="5889303" y="368497"/>
                                <a:pt x="5888160" y="371420"/>
                                <a:pt x="5887779" y="374215"/>
                              </a:cubicBezTo>
                              <a:cubicBezTo>
                                <a:pt x="5887524" y="375613"/>
                                <a:pt x="5887397" y="378027"/>
                                <a:pt x="5886762" y="379297"/>
                              </a:cubicBezTo>
                              <a:cubicBezTo>
                                <a:pt x="5886127" y="380568"/>
                                <a:pt x="5884221" y="380060"/>
                                <a:pt x="5883332" y="381076"/>
                              </a:cubicBezTo>
                              <a:cubicBezTo>
                                <a:pt x="5881553" y="383236"/>
                                <a:pt x="5885618" y="385269"/>
                                <a:pt x="5881553" y="386540"/>
                              </a:cubicBezTo>
                              <a:cubicBezTo>
                                <a:pt x="5877105" y="387937"/>
                                <a:pt x="5876470" y="386794"/>
                                <a:pt x="5874183" y="390733"/>
                              </a:cubicBezTo>
                              <a:cubicBezTo>
                                <a:pt x="5872785" y="393274"/>
                                <a:pt x="5868593" y="390224"/>
                                <a:pt x="5867449" y="388827"/>
                              </a:cubicBezTo>
                              <a:cubicBezTo>
                                <a:pt x="5865925" y="386921"/>
                                <a:pt x="5864654" y="389081"/>
                                <a:pt x="5862875" y="388446"/>
                              </a:cubicBezTo>
                              <a:cubicBezTo>
                                <a:pt x="5860842" y="387683"/>
                                <a:pt x="5860588" y="386159"/>
                                <a:pt x="5858174" y="386159"/>
                              </a:cubicBezTo>
                              <a:cubicBezTo>
                                <a:pt x="5854743" y="386159"/>
                                <a:pt x="5852583" y="384380"/>
                                <a:pt x="5852964" y="381076"/>
                              </a:cubicBezTo>
                              <a:cubicBezTo>
                                <a:pt x="5853219" y="378789"/>
                                <a:pt x="5847882" y="377519"/>
                                <a:pt x="5847247" y="374215"/>
                              </a:cubicBezTo>
                              <a:cubicBezTo>
                                <a:pt x="5846485" y="370784"/>
                                <a:pt x="5847247" y="370022"/>
                                <a:pt x="5849534" y="367862"/>
                              </a:cubicBezTo>
                              <a:cubicBezTo>
                                <a:pt x="5850169" y="367100"/>
                                <a:pt x="5850296" y="366210"/>
                                <a:pt x="5849788" y="365194"/>
                              </a:cubicBezTo>
                              <a:cubicBezTo>
                                <a:pt x="5849279" y="362907"/>
                                <a:pt x="5850677" y="362272"/>
                                <a:pt x="5851694" y="360493"/>
                              </a:cubicBezTo>
                              <a:cubicBezTo>
                                <a:pt x="5852456" y="359095"/>
                                <a:pt x="5856014" y="355283"/>
                                <a:pt x="5857539" y="354648"/>
                              </a:cubicBezTo>
                              <a:cubicBezTo>
                                <a:pt x="5860080" y="353632"/>
                                <a:pt x="5861859" y="349312"/>
                                <a:pt x="5864400" y="348803"/>
                              </a:cubicBezTo>
                              <a:close/>
                              <a:moveTo>
                                <a:pt x="6657627" y="348168"/>
                              </a:moveTo>
                              <a:cubicBezTo>
                                <a:pt x="6660169" y="346389"/>
                                <a:pt x="6661440" y="347914"/>
                                <a:pt x="6663980" y="348168"/>
                              </a:cubicBezTo>
                              <a:cubicBezTo>
                                <a:pt x="6665886" y="348422"/>
                                <a:pt x="6671985" y="350836"/>
                                <a:pt x="6673382" y="352234"/>
                              </a:cubicBezTo>
                              <a:cubicBezTo>
                                <a:pt x="6675670" y="354775"/>
                                <a:pt x="6681514" y="354902"/>
                                <a:pt x="6683293" y="357570"/>
                              </a:cubicBezTo>
                              <a:cubicBezTo>
                                <a:pt x="6684310" y="358968"/>
                                <a:pt x="6682785" y="364686"/>
                                <a:pt x="6683293" y="366846"/>
                              </a:cubicBezTo>
                              <a:cubicBezTo>
                                <a:pt x="6683675" y="368243"/>
                                <a:pt x="6686343" y="368879"/>
                                <a:pt x="6687359" y="369514"/>
                              </a:cubicBezTo>
                              <a:cubicBezTo>
                                <a:pt x="6689138" y="370785"/>
                                <a:pt x="6687232" y="373580"/>
                                <a:pt x="6687105" y="375105"/>
                              </a:cubicBezTo>
                              <a:cubicBezTo>
                                <a:pt x="6686470" y="376248"/>
                                <a:pt x="6685580" y="377011"/>
                                <a:pt x="6684437" y="377519"/>
                              </a:cubicBezTo>
                              <a:cubicBezTo>
                                <a:pt x="6682149" y="379043"/>
                                <a:pt x="6684310" y="381076"/>
                                <a:pt x="6683293" y="383109"/>
                              </a:cubicBezTo>
                              <a:cubicBezTo>
                                <a:pt x="6682023" y="385650"/>
                                <a:pt x="6677322" y="391622"/>
                                <a:pt x="6675161" y="393147"/>
                              </a:cubicBezTo>
                              <a:cubicBezTo>
                                <a:pt x="6672112" y="395180"/>
                                <a:pt x="6668300" y="395180"/>
                                <a:pt x="6664870" y="395942"/>
                              </a:cubicBezTo>
                              <a:cubicBezTo>
                                <a:pt x="6663091" y="396323"/>
                                <a:pt x="6660296" y="397340"/>
                                <a:pt x="6658517" y="397213"/>
                              </a:cubicBezTo>
                              <a:cubicBezTo>
                                <a:pt x="6656865" y="396959"/>
                                <a:pt x="6656611" y="394545"/>
                                <a:pt x="6654959" y="394036"/>
                              </a:cubicBezTo>
                              <a:cubicBezTo>
                                <a:pt x="6651656" y="393147"/>
                                <a:pt x="6651147" y="398610"/>
                                <a:pt x="6647844" y="394545"/>
                              </a:cubicBezTo>
                              <a:cubicBezTo>
                                <a:pt x="6644286" y="390225"/>
                                <a:pt x="6645176" y="388827"/>
                                <a:pt x="6639585" y="388065"/>
                              </a:cubicBezTo>
                              <a:cubicBezTo>
                                <a:pt x="6635901" y="387556"/>
                                <a:pt x="6637552" y="381330"/>
                                <a:pt x="6638568" y="379425"/>
                              </a:cubicBezTo>
                              <a:cubicBezTo>
                                <a:pt x="6640093" y="376883"/>
                                <a:pt x="6637044" y="376248"/>
                                <a:pt x="6636917" y="373961"/>
                              </a:cubicBezTo>
                              <a:cubicBezTo>
                                <a:pt x="6636663" y="371293"/>
                                <a:pt x="6638315" y="370276"/>
                                <a:pt x="6637298" y="367481"/>
                              </a:cubicBezTo>
                              <a:cubicBezTo>
                                <a:pt x="6635773" y="363542"/>
                                <a:pt x="6636790" y="360239"/>
                                <a:pt x="6640729" y="359222"/>
                              </a:cubicBezTo>
                              <a:cubicBezTo>
                                <a:pt x="6643524" y="358460"/>
                                <a:pt x="6642507" y="351726"/>
                                <a:pt x="6646065" y="349439"/>
                              </a:cubicBezTo>
                              <a:cubicBezTo>
                                <a:pt x="6649622" y="347025"/>
                                <a:pt x="6650893" y="347406"/>
                                <a:pt x="6654451" y="349058"/>
                              </a:cubicBezTo>
                              <a:cubicBezTo>
                                <a:pt x="6655595" y="349566"/>
                                <a:pt x="6656738" y="349312"/>
                                <a:pt x="6657627" y="348168"/>
                              </a:cubicBezTo>
                              <a:close/>
                              <a:moveTo>
                                <a:pt x="6974259" y="345882"/>
                              </a:moveTo>
                              <a:cubicBezTo>
                                <a:pt x="6976037" y="344611"/>
                                <a:pt x="6976927" y="345627"/>
                                <a:pt x="6978833" y="345882"/>
                              </a:cubicBezTo>
                              <a:cubicBezTo>
                                <a:pt x="6980230" y="346009"/>
                                <a:pt x="6984677" y="347787"/>
                                <a:pt x="6985694" y="348804"/>
                              </a:cubicBezTo>
                              <a:cubicBezTo>
                                <a:pt x="6987346" y="350710"/>
                                <a:pt x="6991666" y="350837"/>
                                <a:pt x="6992936" y="352743"/>
                              </a:cubicBezTo>
                              <a:cubicBezTo>
                                <a:pt x="6993699" y="353886"/>
                                <a:pt x="6992556" y="358079"/>
                                <a:pt x="6992936" y="359604"/>
                              </a:cubicBezTo>
                              <a:cubicBezTo>
                                <a:pt x="6993191" y="360620"/>
                                <a:pt x="6995096" y="361002"/>
                                <a:pt x="6995858" y="361510"/>
                              </a:cubicBezTo>
                              <a:cubicBezTo>
                                <a:pt x="6997130" y="362399"/>
                                <a:pt x="6995732" y="364432"/>
                                <a:pt x="6995605" y="365576"/>
                              </a:cubicBezTo>
                              <a:cubicBezTo>
                                <a:pt x="6995223" y="366465"/>
                                <a:pt x="6994588" y="366973"/>
                                <a:pt x="6993699" y="367354"/>
                              </a:cubicBezTo>
                              <a:cubicBezTo>
                                <a:pt x="6992047" y="368498"/>
                                <a:pt x="6993572" y="369896"/>
                                <a:pt x="6992809" y="371420"/>
                              </a:cubicBezTo>
                              <a:cubicBezTo>
                                <a:pt x="6991920" y="373199"/>
                                <a:pt x="6988490" y="377646"/>
                                <a:pt x="6986838" y="378663"/>
                              </a:cubicBezTo>
                              <a:cubicBezTo>
                                <a:pt x="6984677" y="380060"/>
                                <a:pt x="6981755" y="380187"/>
                                <a:pt x="6979341" y="380696"/>
                              </a:cubicBezTo>
                              <a:lnTo>
                                <a:pt x="6979723" y="380950"/>
                              </a:lnTo>
                              <a:cubicBezTo>
                                <a:pt x="6978451" y="381204"/>
                                <a:pt x="6976292" y="381966"/>
                                <a:pt x="6975021" y="381839"/>
                              </a:cubicBezTo>
                              <a:cubicBezTo>
                                <a:pt x="6973750" y="381712"/>
                                <a:pt x="6973497" y="379933"/>
                                <a:pt x="6972353" y="379552"/>
                              </a:cubicBezTo>
                              <a:cubicBezTo>
                                <a:pt x="6969939" y="378917"/>
                                <a:pt x="6969558" y="382856"/>
                                <a:pt x="6967144" y="379933"/>
                              </a:cubicBezTo>
                              <a:cubicBezTo>
                                <a:pt x="6964603" y="376630"/>
                                <a:pt x="6965238" y="375740"/>
                                <a:pt x="6961172" y="375105"/>
                              </a:cubicBezTo>
                              <a:cubicBezTo>
                                <a:pt x="6958503" y="374724"/>
                                <a:pt x="6959647" y="370150"/>
                                <a:pt x="6960409" y="368752"/>
                              </a:cubicBezTo>
                              <a:cubicBezTo>
                                <a:pt x="6961426" y="366846"/>
                                <a:pt x="6959139" y="366465"/>
                                <a:pt x="6959139" y="364686"/>
                              </a:cubicBezTo>
                              <a:cubicBezTo>
                                <a:pt x="6959012" y="362780"/>
                                <a:pt x="6960155" y="362018"/>
                                <a:pt x="6959393" y="359985"/>
                              </a:cubicBezTo>
                              <a:cubicBezTo>
                                <a:pt x="6958250" y="357063"/>
                                <a:pt x="6959012" y="354649"/>
                                <a:pt x="6961934" y="353886"/>
                              </a:cubicBezTo>
                              <a:cubicBezTo>
                                <a:pt x="6963840" y="353378"/>
                                <a:pt x="6963205" y="348550"/>
                                <a:pt x="6965746" y="346771"/>
                              </a:cubicBezTo>
                              <a:cubicBezTo>
                                <a:pt x="6968414" y="344992"/>
                                <a:pt x="6969431" y="345373"/>
                                <a:pt x="6971971" y="346517"/>
                              </a:cubicBezTo>
                              <a:cubicBezTo>
                                <a:pt x="6972734" y="346898"/>
                                <a:pt x="6973623" y="346644"/>
                                <a:pt x="6974259" y="345882"/>
                              </a:cubicBezTo>
                              <a:close/>
                              <a:moveTo>
                                <a:pt x="234043" y="342831"/>
                              </a:moveTo>
                              <a:cubicBezTo>
                                <a:pt x="235949" y="343721"/>
                                <a:pt x="238109" y="350582"/>
                                <a:pt x="240015" y="352488"/>
                              </a:cubicBezTo>
                              <a:cubicBezTo>
                                <a:pt x="241159" y="353631"/>
                                <a:pt x="244462" y="352488"/>
                                <a:pt x="245860" y="352488"/>
                              </a:cubicBezTo>
                              <a:cubicBezTo>
                                <a:pt x="248528" y="352615"/>
                                <a:pt x="248274" y="356554"/>
                                <a:pt x="249163" y="358333"/>
                              </a:cubicBezTo>
                              <a:cubicBezTo>
                                <a:pt x="249290" y="359730"/>
                                <a:pt x="248909" y="361128"/>
                                <a:pt x="248020" y="362398"/>
                              </a:cubicBezTo>
                              <a:cubicBezTo>
                                <a:pt x="246622" y="365575"/>
                                <a:pt x="250180" y="366210"/>
                                <a:pt x="250434" y="369006"/>
                              </a:cubicBezTo>
                              <a:cubicBezTo>
                                <a:pt x="250815" y="372309"/>
                                <a:pt x="249799" y="381584"/>
                                <a:pt x="248528" y="384507"/>
                              </a:cubicBezTo>
                              <a:cubicBezTo>
                                <a:pt x="246749" y="388573"/>
                                <a:pt x="242810" y="391114"/>
                                <a:pt x="239761" y="394036"/>
                              </a:cubicBezTo>
                              <a:lnTo>
                                <a:pt x="239761" y="393782"/>
                              </a:lnTo>
                              <a:cubicBezTo>
                                <a:pt x="238236" y="395307"/>
                                <a:pt x="235949" y="398229"/>
                                <a:pt x="234043" y="399118"/>
                              </a:cubicBezTo>
                              <a:cubicBezTo>
                                <a:pt x="232137" y="400008"/>
                                <a:pt x="230232" y="397721"/>
                                <a:pt x="228326" y="398229"/>
                              </a:cubicBezTo>
                              <a:cubicBezTo>
                                <a:pt x="224260" y="399373"/>
                                <a:pt x="227309" y="405344"/>
                                <a:pt x="221337" y="403311"/>
                              </a:cubicBezTo>
                              <a:cubicBezTo>
                                <a:pt x="214857" y="401151"/>
                                <a:pt x="214984" y="399118"/>
                                <a:pt x="208759" y="401914"/>
                              </a:cubicBezTo>
                              <a:cubicBezTo>
                                <a:pt x="204693" y="403693"/>
                                <a:pt x="202279" y="396323"/>
                                <a:pt x="202152" y="393655"/>
                              </a:cubicBezTo>
                              <a:cubicBezTo>
                                <a:pt x="201897" y="389970"/>
                                <a:pt x="198467" y="391368"/>
                                <a:pt x="196815" y="389081"/>
                              </a:cubicBezTo>
                              <a:cubicBezTo>
                                <a:pt x="194909" y="386540"/>
                                <a:pt x="196053" y="384380"/>
                                <a:pt x="193130" y="382220"/>
                              </a:cubicBezTo>
                              <a:cubicBezTo>
                                <a:pt x="188937" y="379170"/>
                                <a:pt x="187921" y="375104"/>
                                <a:pt x="191352" y="371547"/>
                              </a:cubicBezTo>
                              <a:cubicBezTo>
                                <a:pt x="193639" y="369133"/>
                                <a:pt x="188302" y="362907"/>
                                <a:pt x="190462" y="358206"/>
                              </a:cubicBezTo>
                              <a:cubicBezTo>
                                <a:pt x="192622" y="353377"/>
                                <a:pt x="194147" y="353123"/>
                                <a:pt x="198848" y="352488"/>
                              </a:cubicBezTo>
                              <a:cubicBezTo>
                                <a:pt x="200373" y="352234"/>
                                <a:pt x="201389" y="351344"/>
                                <a:pt x="201643" y="349566"/>
                              </a:cubicBezTo>
                              <a:cubicBezTo>
                                <a:pt x="203041" y="346262"/>
                                <a:pt x="205328" y="346897"/>
                                <a:pt x="208123" y="345627"/>
                              </a:cubicBezTo>
                              <a:cubicBezTo>
                                <a:pt x="210283" y="344610"/>
                                <a:pt x="218161" y="343086"/>
                                <a:pt x="220448" y="343721"/>
                              </a:cubicBezTo>
                              <a:cubicBezTo>
                                <a:pt x="224387" y="344864"/>
                                <a:pt x="230486" y="341307"/>
                                <a:pt x="234043" y="342831"/>
                              </a:cubicBezTo>
                              <a:close/>
                              <a:moveTo>
                                <a:pt x="6516338" y="341688"/>
                              </a:moveTo>
                              <a:cubicBezTo>
                                <a:pt x="6520532" y="343467"/>
                                <a:pt x="6520912" y="344864"/>
                                <a:pt x="6521548" y="348803"/>
                              </a:cubicBezTo>
                              <a:cubicBezTo>
                                <a:pt x="6521802" y="350201"/>
                                <a:pt x="6522691" y="350963"/>
                                <a:pt x="6524216" y="351090"/>
                              </a:cubicBezTo>
                              <a:cubicBezTo>
                                <a:pt x="6527012" y="352234"/>
                                <a:pt x="6526630" y="354267"/>
                                <a:pt x="6527774" y="356554"/>
                              </a:cubicBezTo>
                              <a:cubicBezTo>
                                <a:pt x="6528791" y="358333"/>
                                <a:pt x="6530315" y="365067"/>
                                <a:pt x="6529807" y="367100"/>
                              </a:cubicBezTo>
                              <a:cubicBezTo>
                                <a:pt x="6528917" y="370657"/>
                                <a:pt x="6532221" y="375740"/>
                                <a:pt x="6530951" y="378789"/>
                              </a:cubicBezTo>
                              <a:cubicBezTo>
                                <a:pt x="6530188" y="380568"/>
                                <a:pt x="6524343" y="382474"/>
                                <a:pt x="6522819" y="384253"/>
                              </a:cubicBezTo>
                              <a:cubicBezTo>
                                <a:pt x="6521802" y="385396"/>
                                <a:pt x="6522819" y="388064"/>
                                <a:pt x="6522819" y="389335"/>
                              </a:cubicBezTo>
                              <a:cubicBezTo>
                                <a:pt x="6522819" y="391622"/>
                                <a:pt x="6519261" y="391622"/>
                                <a:pt x="6517863" y="392384"/>
                              </a:cubicBezTo>
                              <a:cubicBezTo>
                                <a:pt x="6516593" y="392511"/>
                                <a:pt x="6515449" y="392130"/>
                                <a:pt x="6514306" y="391495"/>
                              </a:cubicBezTo>
                              <a:cubicBezTo>
                                <a:pt x="6511510" y="390478"/>
                                <a:pt x="6511129" y="393401"/>
                                <a:pt x="6508715" y="393782"/>
                              </a:cubicBezTo>
                              <a:lnTo>
                                <a:pt x="6508842" y="393655"/>
                              </a:lnTo>
                              <a:cubicBezTo>
                                <a:pt x="6506047" y="394036"/>
                                <a:pt x="6498042" y="393528"/>
                                <a:pt x="6495501" y="392511"/>
                              </a:cubicBezTo>
                              <a:cubicBezTo>
                                <a:pt x="6492071" y="391114"/>
                                <a:pt x="6489783" y="387810"/>
                                <a:pt x="6487115" y="385269"/>
                              </a:cubicBezTo>
                              <a:cubicBezTo>
                                <a:pt x="6485844" y="383998"/>
                                <a:pt x="6483303" y="382093"/>
                                <a:pt x="6482414" y="380441"/>
                              </a:cubicBezTo>
                              <a:cubicBezTo>
                                <a:pt x="6481652" y="378789"/>
                                <a:pt x="6483557" y="377137"/>
                                <a:pt x="6483049" y="375486"/>
                              </a:cubicBezTo>
                              <a:cubicBezTo>
                                <a:pt x="6481906" y="372055"/>
                                <a:pt x="6476823" y="374850"/>
                                <a:pt x="6478475" y="369641"/>
                              </a:cubicBezTo>
                              <a:cubicBezTo>
                                <a:pt x="6480254" y="363923"/>
                                <a:pt x="6481906" y="364050"/>
                                <a:pt x="6479365" y="358714"/>
                              </a:cubicBezTo>
                              <a:cubicBezTo>
                                <a:pt x="6477713" y="355283"/>
                                <a:pt x="6483939" y="352996"/>
                                <a:pt x="6486226" y="352869"/>
                              </a:cubicBezTo>
                              <a:cubicBezTo>
                                <a:pt x="6489275" y="352615"/>
                                <a:pt x="6488005" y="349693"/>
                                <a:pt x="6489910" y="348168"/>
                              </a:cubicBezTo>
                              <a:cubicBezTo>
                                <a:pt x="6492197" y="346389"/>
                                <a:pt x="6493976" y="347278"/>
                                <a:pt x="6495755" y="344737"/>
                              </a:cubicBezTo>
                              <a:cubicBezTo>
                                <a:pt x="6498296" y="341053"/>
                                <a:pt x="6501727" y="339909"/>
                                <a:pt x="6504903" y="342831"/>
                              </a:cubicBezTo>
                              <a:cubicBezTo>
                                <a:pt x="6506936" y="344737"/>
                                <a:pt x="6512272" y="340036"/>
                                <a:pt x="6516338" y="341688"/>
                              </a:cubicBezTo>
                              <a:close/>
                              <a:moveTo>
                                <a:pt x="4450108" y="341053"/>
                              </a:moveTo>
                              <a:cubicBezTo>
                                <a:pt x="4451759" y="339401"/>
                                <a:pt x="4454174" y="341942"/>
                                <a:pt x="4455698" y="342450"/>
                              </a:cubicBezTo>
                              <a:cubicBezTo>
                                <a:pt x="4456715" y="343340"/>
                                <a:pt x="4457350" y="344356"/>
                                <a:pt x="4457604" y="345627"/>
                              </a:cubicBezTo>
                              <a:cubicBezTo>
                                <a:pt x="4458875" y="348295"/>
                                <a:pt x="4461289" y="346643"/>
                                <a:pt x="4463195" y="348041"/>
                              </a:cubicBezTo>
                              <a:cubicBezTo>
                                <a:pt x="4465482" y="349820"/>
                                <a:pt x="4470691" y="355919"/>
                                <a:pt x="4471708" y="358460"/>
                              </a:cubicBezTo>
                              <a:cubicBezTo>
                                <a:pt x="4473232" y="361890"/>
                                <a:pt x="4472470" y="365829"/>
                                <a:pt x="4472470" y="369514"/>
                              </a:cubicBezTo>
                              <a:cubicBezTo>
                                <a:pt x="4472470" y="371293"/>
                                <a:pt x="4472978" y="374469"/>
                                <a:pt x="4472470" y="376248"/>
                              </a:cubicBezTo>
                              <a:cubicBezTo>
                                <a:pt x="4471962" y="378027"/>
                                <a:pt x="4469294" y="377773"/>
                                <a:pt x="4468531" y="379297"/>
                              </a:cubicBezTo>
                              <a:lnTo>
                                <a:pt x="4468277" y="379170"/>
                              </a:lnTo>
                              <a:cubicBezTo>
                                <a:pt x="4466625" y="382347"/>
                                <a:pt x="4472216" y="384126"/>
                                <a:pt x="4467388" y="386540"/>
                              </a:cubicBezTo>
                              <a:cubicBezTo>
                                <a:pt x="4462051" y="389208"/>
                                <a:pt x="4461035" y="387937"/>
                                <a:pt x="4459002" y="393528"/>
                              </a:cubicBezTo>
                              <a:cubicBezTo>
                                <a:pt x="4457731" y="397086"/>
                                <a:pt x="4451759" y="394163"/>
                                <a:pt x="4449981" y="392766"/>
                              </a:cubicBezTo>
                              <a:cubicBezTo>
                                <a:pt x="4447567" y="390733"/>
                                <a:pt x="4446423" y="393782"/>
                                <a:pt x="4444009" y="393401"/>
                              </a:cubicBezTo>
                              <a:cubicBezTo>
                                <a:pt x="4441340" y="393020"/>
                                <a:pt x="4440578" y="391114"/>
                                <a:pt x="4437529" y="391622"/>
                              </a:cubicBezTo>
                              <a:cubicBezTo>
                                <a:pt x="4433082" y="392385"/>
                                <a:pt x="4429905" y="390733"/>
                                <a:pt x="4429778" y="386413"/>
                              </a:cubicBezTo>
                              <a:cubicBezTo>
                                <a:pt x="4429651" y="383617"/>
                                <a:pt x="4422536" y="383109"/>
                                <a:pt x="4420884" y="379043"/>
                              </a:cubicBezTo>
                              <a:cubicBezTo>
                                <a:pt x="4419105" y="374850"/>
                                <a:pt x="4419867" y="373707"/>
                                <a:pt x="4422282" y="370403"/>
                              </a:cubicBezTo>
                              <a:cubicBezTo>
                                <a:pt x="4423044" y="369260"/>
                                <a:pt x="4422917" y="368116"/>
                                <a:pt x="4422028" y="366973"/>
                              </a:cubicBezTo>
                              <a:cubicBezTo>
                                <a:pt x="4420884" y="364050"/>
                                <a:pt x="4422663" y="363034"/>
                                <a:pt x="4423426" y="360493"/>
                              </a:cubicBezTo>
                              <a:cubicBezTo>
                                <a:pt x="4424061" y="358587"/>
                                <a:pt x="4427745" y="352742"/>
                                <a:pt x="4429524" y="351726"/>
                              </a:cubicBezTo>
                              <a:cubicBezTo>
                                <a:pt x="4432573" y="349820"/>
                                <a:pt x="4433971" y="343975"/>
                                <a:pt x="4437021" y="342705"/>
                              </a:cubicBezTo>
                              <a:cubicBezTo>
                                <a:pt x="4438672" y="341942"/>
                                <a:pt x="4444263" y="344610"/>
                                <a:pt x="4446550" y="344610"/>
                              </a:cubicBezTo>
                              <a:cubicBezTo>
                                <a:pt x="4448075" y="344610"/>
                                <a:pt x="4449218" y="341942"/>
                                <a:pt x="4450108" y="341053"/>
                              </a:cubicBezTo>
                              <a:close/>
                              <a:moveTo>
                                <a:pt x="7217322" y="340926"/>
                              </a:moveTo>
                              <a:cubicBezTo>
                                <a:pt x="7219355" y="341053"/>
                                <a:pt x="7225835" y="343086"/>
                                <a:pt x="7227360" y="344484"/>
                              </a:cubicBezTo>
                              <a:cubicBezTo>
                                <a:pt x="7229901" y="346898"/>
                                <a:pt x="7235872" y="346644"/>
                                <a:pt x="7237906" y="349312"/>
                              </a:cubicBezTo>
                              <a:cubicBezTo>
                                <a:pt x="7239049" y="350837"/>
                                <a:pt x="7237779" y="356808"/>
                                <a:pt x="7238541" y="358968"/>
                              </a:cubicBezTo>
                              <a:cubicBezTo>
                                <a:pt x="7238922" y="360366"/>
                                <a:pt x="7241845" y="360747"/>
                                <a:pt x="7242860" y="361382"/>
                              </a:cubicBezTo>
                              <a:cubicBezTo>
                                <a:pt x="7244639" y="362526"/>
                                <a:pt x="7242860" y="365448"/>
                                <a:pt x="7242860" y="367100"/>
                              </a:cubicBezTo>
                              <a:cubicBezTo>
                                <a:pt x="7242352" y="368371"/>
                                <a:pt x="7241463" y="369133"/>
                                <a:pt x="7240320" y="369768"/>
                              </a:cubicBezTo>
                              <a:cubicBezTo>
                                <a:pt x="7238032" y="371547"/>
                                <a:pt x="7240320" y="373453"/>
                                <a:pt x="7239430" y="375613"/>
                              </a:cubicBezTo>
                              <a:cubicBezTo>
                                <a:pt x="7238414" y="378154"/>
                                <a:pt x="7233967" y="384761"/>
                                <a:pt x="7231806" y="386413"/>
                              </a:cubicBezTo>
                              <a:cubicBezTo>
                                <a:pt x="7228884" y="388700"/>
                                <a:pt x="7224818" y="388954"/>
                                <a:pt x="7221387" y="389971"/>
                              </a:cubicBezTo>
                              <a:cubicBezTo>
                                <a:pt x="7219609" y="390479"/>
                                <a:pt x="7216686" y="391622"/>
                                <a:pt x="7214908" y="391622"/>
                              </a:cubicBezTo>
                              <a:cubicBezTo>
                                <a:pt x="7213129" y="391622"/>
                                <a:pt x="7212620" y="389081"/>
                                <a:pt x="7210969" y="388700"/>
                              </a:cubicBezTo>
                              <a:cubicBezTo>
                                <a:pt x="7207538" y="387938"/>
                                <a:pt x="7207284" y="393655"/>
                                <a:pt x="7203727" y="389717"/>
                              </a:cubicBezTo>
                              <a:cubicBezTo>
                                <a:pt x="7199788" y="385397"/>
                                <a:pt x="7200677" y="383999"/>
                                <a:pt x="7194833" y="383491"/>
                              </a:cubicBezTo>
                              <a:cubicBezTo>
                                <a:pt x="7191021" y="383109"/>
                                <a:pt x="7192164" y="376629"/>
                                <a:pt x="7193181" y="374597"/>
                              </a:cubicBezTo>
                              <a:cubicBezTo>
                                <a:pt x="7194451" y="371801"/>
                                <a:pt x="7191275" y="371420"/>
                                <a:pt x="7191021" y="369006"/>
                              </a:cubicBezTo>
                              <a:cubicBezTo>
                                <a:pt x="7190639" y="366211"/>
                                <a:pt x="7192291" y="365067"/>
                                <a:pt x="7191021" y="362272"/>
                              </a:cubicBezTo>
                              <a:cubicBezTo>
                                <a:pt x="7189115" y="358206"/>
                                <a:pt x="7189877" y="354775"/>
                                <a:pt x="7193943" y="353505"/>
                              </a:cubicBezTo>
                              <a:cubicBezTo>
                                <a:pt x="7196738" y="352615"/>
                                <a:pt x="7195341" y="345754"/>
                                <a:pt x="7198771" y="343086"/>
                              </a:cubicBezTo>
                              <a:cubicBezTo>
                                <a:pt x="7202329" y="340291"/>
                                <a:pt x="7203600" y="340799"/>
                                <a:pt x="7207411" y="342197"/>
                              </a:cubicBezTo>
                              <a:cubicBezTo>
                                <a:pt x="7208682" y="342578"/>
                                <a:pt x="7209825" y="342197"/>
                                <a:pt x="7210715" y="341053"/>
                              </a:cubicBezTo>
                              <a:lnTo>
                                <a:pt x="7210842" y="341307"/>
                              </a:lnTo>
                              <a:cubicBezTo>
                                <a:pt x="7213256" y="339401"/>
                                <a:pt x="7214781" y="340799"/>
                                <a:pt x="7217322" y="340926"/>
                              </a:cubicBezTo>
                              <a:close/>
                              <a:moveTo>
                                <a:pt x="1387998" y="332540"/>
                              </a:moveTo>
                              <a:cubicBezTo>
                                <a:pt x="1389014" y="332922"/>
                                <a:pt x="1389777" y="333430"/>
                                <a:pt x="1390286" y="334319"/>
                              </a:cubicBezTo>
                              <a:cubicBezTo>
                                <a:pt x="1391937" y="335844"/>
                                <a:pt x="1393208" y="333811"/>
                                <a:pt x="1394986" y="334319"/>
                              </a:cubicBezTo>
                              <a:cubicBezTo>
                                <a:pt x="1397146" y="334955"/>
                                <a:pt x="1402737" y="337877"/>
                                <a:pt x="1404262" y="339402"/>
                              </a:cubicBezTo>
                              <a:cubicBezTo>
                                <a:pt x="1406295" y="341562"/>
                                <a:pt x="1406930" y="344611"/>
                                <a:pt x="1408073" y="347279"/>
                              </a:cubicBezTo>
                              <a:cubicBezTo>
                                <a:pt x="1408582" y="348677"/>
                                <a:pt x="1409980" y="350837"/>
                                <a:pt x="1409980" y="352235"/>
                              </a:cubicBezTo>
                              <a:cubicBezTo>
                                <a:pt x="1409980" y="353759"/>
                                <a:pt x="1408073" y="354267"/>
                                <a:pt x="1407946" y="355665"/>
                              </a:cubicBezTo>
                              <a:cubicBezTo>
                                <a:pt x="1407565" y="358460"/>
                                <a:pt x="1412139" y="358079"/>
                                <a:pt x="1409345" y="361256"/>
                              </a:cubicBezTo>
                              <a:cubicBezTo>
                                <a:pt x="1406295" y="364813"/>
                                <a:pt x="1405152" y="364305"/>
                                <a:pt x="1405278" y="368879"/>
                              </a:cubicBezTo>
                              <a:cubicBezTo>
                                <a:pt x="1405406" y="371802"/>
                                <a:pt x="1400069" y="371420"/>
                                <a:pt x="1398417" y="370912"/>
                              </a:cubicBezTo>
                              <a:cubicBezTo>
                                <a:pt x="1396130" y="370150"/>
                                <a:pt x="1396130" y="372564"/>
                                <a:pt x="1394225" y="373072"/>
                              </a:cubicBezTo>
                              <a:cubicBezTo>
                                <a:pt x="1392191" y="373707"/>
                                <a:pt x="1391047" y="372437"/>
                                <a:pt x="1389014" y="373707"/>
                              </a:cubicBezTo>
                              <a:cubicBezTo>
                                <a:pt x="1385966" y="375613"/>
                                <a:pt x="1383171" y="375232"/>
                                <a:pt x="1381773" y="372183"/>
                              </a:cubicBezTo>
                              <a:cubicBezTo>
                                <a:pt x="1380757" y="370150"/>
                                <a:pt x="1375547" y="371929"/>
                                <a:pt x="1373133" y="369387"/>
                              </a:cubicBezTo>
                              <a:cubicBezTo>
                                <a:pt x="1370592" y="366846"/>
                                <a:pt x="1370845" y="365703"/>
                                <a:pt x="1371608" y="362653"/>
                              </a:cubicBezTo>
                              <a:lnTo>
                                <a:pt x="1371863" y="362780"/>
                              </a:lnTo>
                              <a:cubicBezTo>
                                <a:pt x="1372117" y="361764"/>
                                <a:pt x="1371735" y="361002"/>
                                <a:pt x="1370718" y="360366"/>
                              </a:cubicBezTo>
                              <a:cubicBezTo>
                                <a:pt x="1368939" y="358715"/>
                                <a:pt x="1369957" y="357317"/>
                                <a:pt x="1369830" y="355284"/>
                              </a:cubicBezTo>
                              <a:cubicBezTo>
                                <a:pt x="1369703" y="353632"/>
                                <a:pt x="1370845" y="348296"/>
                                <a:pt x="1371735" y="347025"/>
                              </a:cubicBezTo>
                              <a:cubicBezTo>
                                <a:pt x="1373386" y="344865"/>
                                <a:pt x="1372624" y="340037"/>
                                <a:pt x="1374531" y="338258"/>
                              </a:cubicBezTo>
                              <a:cubicBezTo>
                                <a:pt x="1375547" y="337242"/>
                                <a:pt x="1380375" y="337623"/>
                                <a:pt x="1382027" y="336860"/>
                              </a:cubicBezTo>
                              <a:cubicBezTo>
                                <a:pt x="1383044" y="336352"/>
                                <a:pt x="1383171" y="334065"/>
                                <a:pt x="1383552" y="333176"/>
                              </a:cubicBezTo>
                              <a:cubicBezTo>
                                <a:pt x="1384187" y="331524"/>
                                <a:pt x="1386728" y="332540"/>
                                <a:pt x="1387998" y="332540"/>
                              </a:cubicBezTo>
                              <a:close/>
                              <a:moveTo>
                                <a:pt x="347125" y="332413"/>
                              </a:moveTo>
                              <a:cubicBezTo>
                                <a:pt x="348395" y="333048"/>
                                <a:pt x="349539" y="337749"/>
                                <a:pt x="350810" y="339020"/>
                              </a:cubicBezTo>
                              <a:cubicBezTo>
                                <a:pt x="351572" y="339782"/>
                                <a:pt x="353732" y="339274"/>
                                <a:pt x="354748" y="339274"/>
                              </a:cubicBezTo>
                              <a:cubicBezTo>
                                <a:pt x="356527" y="339528"/>
                                <a:pt x="356273" y="342196"/>
                                <a:pt x="356781" y="343340"/>
                              </a:cubicBezTo>
                              <a:cubicBezTo>
                                <a:pt x="356781" y="344356"/>
                                <a:pt x="356527" y="345246"/>
                                <a:pt x="355892" y="346008"/>
                              </a:cubicBezTo>
                              <a:cubicBezTo>
                                <a:pt x="354875" y="348041"/>
                                <a:pt x="357290" y="348549"/>
                                <a:pt x="357290" y="350455"/>
                              </a:cubicBezTo>
                              <a:cubicBezTo>
                                <a:pt x="357417" y="352742"/>
                                <a:pt x="356527" y="358841"/>
                                <a:pt x="355511" y="360747"/>
                              </a:cubicBezTo>
                              <a:cubicBezTo>
                                <a:pt x="354113" y="363415"/>
                                <a:pt x="351445" y="364940"/>
                                <a:pt x="349285" y="366846"/>
                              </a:cubicBezTo>
                              <a:cubicBezTo>
                                <a:pt x="348141" y="367862"/>
                                <a:pt x="346490" y="369768"/>
                                <a:pt x="345219" y="370276"/>
                              </a:cubicBezTo>
                              <a:cubicBezTo>
                                <a:pt x="343948" y="370784"/>
                                <a:pt x="342678" y="369260"/>
                                <a:pt x="341407" y="369514"/>
                              </a:cubicBezTo>
                              <a:cubicBezTo>
                                <a:pt x="340264" y="369768"/>
                                <a:pt x="339882" y="370657"/>
                                <a:pt x="339628" y="371420"/>
                              </a:cubicBezTo>
                              <a:cubicBezTo>
                                <a:pt x="342042" y="372055"/>
                                <a:pt x="345473" y="373326"/>
                                <a:pt x="346490" y="374215"/>
                              </a:cubicBezTo>
                              <a:cubicBezTo>
                                <a:pt x="348650" y="376375"/>
                                <a:pt x="353986" y="376121"/>
                                <a:pt x="355765" y="378408"/>
                              </a:cubicBezTo>
                              <a:cubicBezTo>
                                <a:pt x="356654" y="379806"/>
                                <a:pt x="355638" y="385015"/>
                                <a:pt x="356273" y="386921"/>
                              </a:cubicBezTo>
                              <a:cubicBezTo>
                                <a:pt x="356654" y="388192"/>
                                <a:pt x="359195" y="388573"/>
                                <a:pt x="360085" y="389081"/>
                              </a:cubicBezTo>
                              <a:cubicBezTo>
                                <a:pt x="361737" y="390097"/>
                                <a:pt x="360085" y="392766"/>
                                <a:pt x="360085" y="394163"/>
                              </a:cubicBezTo>
                              <a:cubicBezTo>
                                <a:pt x="359577" y="395180"/>
                                <a:pt x="358814" y="395942"/>
                                <a:pt x="357798" y="396450"/>
                              </a:cubicBezTo>
                              <a:cubicBezTo>
                                <a:pt x="355765" y="398102"/>
                                <a:pt x="357798" y="399754"/>
                                <a:pt x="357035" y="401660"/>
                              </a:cubicBezTo>
                              <a:cubicBezTo>
                                <a:pt x="356019" y="403947"/>
                                <a:pt x="352207" y="409664"/>
                                <a:pt x="350301" y="411189"/>
                              </a:cubicBezTo>
                              <a:cubicBezTo>
                                <a:pt x="347760" y="413222"/>
                                <a:pt x="344202" y="413476"/>
                                <a:pt x="341153" y="414366"/>
                              </a:cubicBezTo>
                              <a:cubicBezTo>
                                <a:pt x="339501" y="414874"/>
                                <a:pt x="336960" y="415890"/>
                                <a:pt x="335435" y="415890"/>
                              </a:cubicBezTo>
                              <a:cubicBezTo>
                                <a:pt x="333911" y="415890"/>
                                <a:pt x="333530" y="413730"/>
                                <a:pt x="332005" y="413349"/>
                              </a:cubicBezTo>
                              <a:lnTo>
                                <a:pt x="332132" y="413222"/>
                              </a:lnTo>
                              <a:cubicBezTo>
                                <a:pt x="329082" y="412587"/>
                                <a:pt x="328955" y="417542"/>
                                <a:pt x="325779" y="414112"/>
                              </a:cubicBezTo>
                              <a:cubicBezTo>
                                <a:pt x="322348" y="410300"/>
                                <a:pt x="323111" y="409029"/>
                                <a:pt x="318028" y="408648"/>
                              </a:cubicBezTo>
                              <a:cubicBezTo>
                                <a:pt x="314725" y="408394"/>
                                <a:pt x="315741" y="402676"/>
                                <a:pt x="316631" y="400897"/>
                              </a:cubicBezTo>
                              <a:cubicBezTo>
                                <a:pt x="317774" y="398483"/>
                                <a:pt x="314979" y="398229"/>
                                <a:pt x="314725" y="396069"/>
                              </a:cubicBezTo>
                              <a:cubicBezTo>
                                <a:pt x="314471" y="393655"/>
                                <a:pt x="315868" y="392639"/>
                                <a:pt x="314725" y="390224"/>
                              </a:cubicBezTo>
                              <a:cubicBezTo>
                                <a:pt x="313073" y="386667"/>
                                <a:pt x="313708" y="383617"/>
                                <a:pt x="317266" y="382474"/>
                              </a:cubicBezTo>
                              <a:cubicBezTo>
                                <a:pt x="319680" y="381712"/>
                                <a:pt x="318410" y="375613"/>
                                <a:pt x="321459" y="373326"/>
                              </a:cubicBezTo>
                              <a:cubicBezTo>
                                <a:pt x="324635" y="370912"/>
                                <a:pt x="325779" y="371166"/>
                                <a:pt x="329082" y="372436"/>
                              </a:cubicBezTo>
                              <a:cubicBezTo>
                                <a:pt x="330226" y="372817"/>
                                <a:pt x="331242" y="372436"/>
                                <a:pt x="332005" y="371420"/>
                              </a:cubicBezTo>
                              <a:cubicBezTo>
                                <a:pt x="332259" y="371166"/>
                                <a:pt x="332640" y="371039"/>
                                <a:pt x="332894" y="370912"/>
                              </a:cubicBezTo>
                              <a:cubicBezTo>
                                <a:pt x="331624" y="370403"/>
                                <a:pt x="330607" y="370403"/>
                                <a:pt x="328193" y="371293"/>
                              </a:cubicBezTo>
                              <a:cubicBezTo>
                                <a:pt x="325398" y="372436"/>
                                <a:pt x="324127" y="367354"/>
                                <a:pt x="324127" y="365575"/>
                              </a:cubicBezTo>
                              <a:cubicBezTo>
                                <a:pt x="324127" y="363161"/>
                                <a:pt x="321713" y="363923"/>
                                <a:pt x="320697" y="362272"/>
                              </a:cubicBezTo>
                              <a:cubicBezTo>
                                <a:pt x="319426" y="360493"/>
                                <a:pt x="320315" y="359095"/>
                                <a:pt x="318410" y="357570"/>
                              </a:cubicBezTo>
                              <a:cubicBezTo>
                                <a:pt x="315614" y="355283"/>
                                <a:pt x="315106" y="352615"/>
                                <a:pt x="317520" y="350328"/>
                              </a:cubicBezTo>
                              <a:cubicBezTo>
                                <a:pt x="319299" y="348803"/>
                                <a:pt x="315995" y="344356"/>
                                <a:pt x="317520" y="341307"/>
                              </a:cubicBezTo>
                              <a:cubicBezTo>
                                <a:pt x="319172" y="338130"/>
                                <a:pt x="320188" y="338003"/>
                                <a:pt x="323365" y="337749"/>
                              </a:cubicBezTo>
                              <a:cubicBezTo>
                                <a:pt x="324381" y="337622"/>
                                <a:pt x="325017" y="336987"/>
                                <a:pt x="325271" y="335843"/>
                              </a:cubicBezTo>
                              <a:cubicBezTo>
                                <a:pt x="326287" y="333683"/>
                                <a:pt x="327812" y="334192"/>
                                <a:pt x="329718" y="333429"/>
                              </a:cubicBezTo>
                              <a:cubicBezTo>
                                <a:pt x="331115" y="332794"/>
                                <a:pt x="336452" y="332032"/>
                                <a:pt x="337977" y="332540"/>
                              </a:cubicBezTo>
                              <a:cubicBezTo>
                                <a:pt x="340645" y="333429"/>
                                <a:pt x="344838" y="331269"/>
                                <a:pt x="347125" y="332413"/>
                              </a:cubicBezTo>
                              <a:close/>
                              <a:moveTo>
                                <a:pt x="460207" y="330508"/>
                              </a:moveTo>
                              <a:cubicBezTo>
                                <a:pt x="464527" y="331143"/>
                                <a:pt x="465162" y="332413"/>
                                <a:pt x="466687" y="335971"/>
                              </a:cubicBezTo>
                              <a:cubicBezTo>
                                <a:pt x="467195" y="337115"/>
                                <a:pt x="468212" y="337623"/>
                                <a:pt x="469610" y="337496"/>
                              </a:cubicBezTo>
                              <a:cubicBezTo>
                                <a:pt x="472532" y="337877"/>
                                <a:pt x="472532" y="339910"/>
                                <a:pt x="474184" y="341816"/>
                              </a:cubicBezTo>
                              <a:cubicBezTo>
                                <a:pt x="475454" y="343213"/>
                                <a:pt x="478377" y="349185"/>
                                <a:pt x="478377" y="351218"/>
                              </a:cubicBezTo>
                              <a:cubicBezTo>
                                <a:pt x="478377" y="354649"/>
                                <a:pt x="482570" y="358715"/>
                                <a:pt x="482061" y="361891"/>
                              </a:cubicBezTo>
                              <a:cubicBezTo>
                                <a:pt x="481807" y="363670"/>
                                <a:pt x="476725" y="366846"/>
                                <a:pt x="475708" y="368752"/>
                              </a:cubicBezTo>
                              <a:cubicBezTo>
                                <a:pt x="474946" y="370023"/>
                                <a:pt x="476598" y="372310"/>
                                <a:pt x="476852" y="373453"/>
                              </a:cubicBezTo>
                              <a:cubicBezTo>
                                <a:pt x="477360" y="375613"/>
                                <a:pt x="474057" y="376376"/>
                                <a:pt x="472913" y="377392"/>
                              </a:cubicBezTo>
                              <a:cubicBezTo>
                                <a:pt x="471770" y="377773"/>
                                <a:pt x="470499" y="377773"/>
                                <a:pt x="469355" y="377392"/>
                              </a:cubicBezTo>
                              <a:cubicBezTo>
                                <a:pt x="466560" y="377011"/>
                                <a:pt x="466814" y="379806"/>
                                <a:pt x="464654" y="380696"/>
                              </a:cubicBezTo>
                              <a:cubicBezTo>
                                <a:pt x="463765" y="380950"/>
                                <a:pt x="462494" y="381331"/>
                                <a:pt x="460969" y="381585"/>
                              </a:cubicBezTo>
                              <a:cubicBezTo>
                                <a:pt x="461732" y="383110"/>
                                <a:pt x="462494" y="384762"/>
                                <a:pt x="463257" y="385524"/>
                              </a:cubicBezTo>
                              <a:cubicBezTo>
                                <a:pt x="464146" y="386286"/>
                                <a:pt x="466433" y="385524"/>
                                <a:pt x="467450" y="385524"/>
                              </a:cubicBezTo>
                              <a:cubicBezTo>
                                <a:pt x="469355" y="385651"/>
                                <a:pt x="469101" y="388446"/>
                                <a:pt x="469737" y="389717"/>
                              </a:cubicBezTo>
                              <a:cubicBezTo>
                                <a:pt x="469737" y="390733"/>
                                <a:pt x="469482" y="391750"/>
                                <a:pt x="468847" y="392639"/>
                              </a:cubicBezTo>
                              <a:cubicBezTo>
                                <a:pt x="467831" y="394926"/>
                                <a:pt x="470245" y="395308"/>
                                <a:pt x="470499" y="397340"/>
                              </a:cubicBezTo>
                              <a:cubicBezTo>
                                <a:pt x="470753" y="399755"/>
                                <a:pt x="469991" y="406362"/>
                                <a:pt x="469101" y="408395"/>
                              </a:cubicBezTo>
                              <a:cubicBezTo>
                                <a:pt x="467831" y="411190"/>
                                <a:pt x="465035" y="412969"/>
                                <a:pt x="462875" y="415129"/>
                              </a:cubicBezTo>
                              <a:cubicBezTo>
                                <a:pt x="461859" y="416272"/>
                                <a:pt x="460207" y="418305"/>
                                <a:pt x="458810" y="418940"/>
                              </a:cubicBezTo>
                              <a:cubicBezTo>
                                <a:pt x="457412" y="419576"/>
                                <a:pt x="456141" y="417924"/>
                                <a:pt x="454744" y="418305"/>
                              </a:cubicBezTo>
                              <a:cubicBezTo>
                                <a:pt x="451948" y="419068"/>
                                <a:pt x="453981" y="423388"/>
                                <a:pt x="449788" y="421863"/>
                              </a:cubicBezTo>
                              <a:lnTo>
                                <a:pt x="450297" y="422117"/>
                              </a:lnTo>
                              <a:cubicBezTo>
                                <a:pt x="445595" y="420465"/>
                                <a:pt x="445722" y="419195"/>
                                <a:pt x="441275" y="421101"/>
                              </a:cubicBezTo>
                              <a:cubicBezTo>
                                <a:pt x="438353" y="422371"/>
                                <a:pt x="436574" y="417162"/>
                                <a:pt x="436574" y="415256"/>
                              </a:cubicBezTo>
                              <a:cubicBezTo>
                                <a:pt x="436447" y="412715"/>
                                <a:pt x="433906" y="413731"/>
                                <a:pt x="432762" y="412079"/>
                              </a:cubicBezTo>
                              <a:cubicBezTo>
                                <a:pt x="431365" y="410173"/>
                                <a:pt x="432127" y="408649"/>
                                <a:pt x="430094" y="407124"/>
                              </a:cubicBezTo>
                              <a:cubicBezTo>
                                <a:pt x="427172" y="404964"/>
                                <a:pt x="426410" y="402042"/>
                                <a:pt x="428824" y="399500"/>
                              </a:cubicBezTo>
                              <a:cubicBezTo>
                                <a:pt x="430475" y="397722"/>
                                <a:pt x="426664" y="393275"/>
                                <a:pt x="428188" y="389971"/>
                              </a:cubicBezTo>
                              <a:cubicBezTo>
                                <a:pt x="429713" y="386541"/>
                                <a:pt x="430857" y="386286"/>
                                <a:pt x="434160" y="385905"/>
                              </a:cubicBezTo>
                              <a:cubicBezTo>
                                <a:pt x="435177" y="385651"/>
                                <a:pt x="435939" y="385016"/>
                                <a:pt x="436066" y="383745"/>
                              </a:cubicBezTo>
                              <a:cubicBezTo>
                                <a:pt x="436955" y="381458"/>
                                <a:pt x="438607" y="381839"/>
                                <a:pt x="440640" y="380950"/>
                              </a:cubicBezTo>
                              <a:cubicBezTo>
                                <a:pt x="441530" y="380569"/>
                                <a:pt x="443562" y="380060"/>
                                <a:pt x="445595" y="379806"/>
                              </a:cubicBezTo>
                              <a:cubicBezTo>
                                <a:pt x="444579" y="379044"/>
                                <a:pt x="443562" y="378409"/>
                                <a:pt x="442546" y="377773"/>
                              </a:cubicBezTo>
                              <a:cubicBezTo>
                                <a:pt x="440894" y="376884"/>
                                <a:pt x="438099" y="375613"/>
                                <a:pt x="436955" y="374343"/>
                              </a:cubicBezTo>
                              <a:cubicBezTo>
                                <a:pt x="435812" y="372945"/>
                                <a:pt x="437337" y="370912"/>
                                <a:pt x="436447" y="369515"/>
                              </a:cubicBezTo>
                              <a:cubicBezTo>
                                <a:pt x="434668" y="366592"/>
                                <a:pt x="430475" y="370277"/>
                                <a:pt x="430857" y="365068"/>
                              </a:cubicBezTo>
                              <a:cubicBezTo>
                                <a:pt x="431238" y="359350"/>
                                <a:pt x="432762" y="359096"/>
                                <a:pt x="429205" y="354649"/>
                              </a:cubicBezTo>
                              <a:cubicBezTo>
                                <a:pt x="426918" y="351726"/>
                                <a:pt x="432381" y="348169"/>
                                <a:pt x="434414" y="347533"/>
                              </a:cubicBezTo>
                              <a:cubicBezTo>
                                <a:pt x="437210" y="346644"/>
                                <a:pt x="435304" y="344103"/>
                                <a:pt x="436828" y="342324"/>
                              </a:cubicBezTo>
                              <a:cubicBezTo>
                                <a:pt x="438480" y="340291"/>
                                <a:pt x="440513" y="340672"/>
                                <a:pt x="441530" y="337877"/>
                              </a:cubicBezTo>
                              <a:cubicBezTo>
                                <a:pt x="443054" y="333811"/>
                                <a:pt x="446104" y="332032"/>
                                <a:pt x="449661" y="334065"/>
                              </a:cubicBezTo>
                              <a:cubicBezTo>
                                <a:pt x="452075" y="335463"/>
                                <a:pt x="456014" y="329872"/>
                                <a:pt x="460207" y="330508"/>
                              </a:cubicBezTo>
                              <a:close/>
                              <a:moveTo>
                                <a:pt x="3154251" y="330253"/>
                              </a:moveTo>
                              <a:cubicBezTo>
                                <a:pt x="3156664" y="329745"/>
                                <a:pt x="3163395" y="329618"/>
                                <a:pt x="3165684" y="330380"/>
                              </a:cubicBezTo>
                              <a:cubicBezTo>
                                <a:pt x="3168733" y="331269"/>
                                <a:pt x="3170893" y="334065"/>
                                <a:pt x="3173308" y="335971"/>
                              </a:cubicBezTo>
                              <a:cubicBezTo>
                                <a:pt x="3174452" y="336860"/>
                                <a:pt x="3176739" y="338385"/>
                                <a:pt x="3177629" y="339655"/>
                              </a:cubicBezTo>
                              <a:cubicBezTo>
                                <a:pt x="3178391" y="340926"/>
                                <a:pt x="3176866" y="342451"/>
                                <a:pt x="3177374" y="343848"/>
                              </a:cubicBezTo>
                              <a:cubicBezTo>
                                <a:pt x="3178519" y="346771"/>
                                <a:pt x="3182585" y="344102"/>
                                <a:pt x="3181569" y="348549"/>
                              </a:cubicBezTo>
                              <a:cubicBezTo>
                                <a:pt x="3180552" y="353378"/>
                                <a:pt x="3179026" y="353505"/>
                                <a:pt x="3181569" y="357825"/>
                              </a:cubicBezTo>
                              <a:cubicBezTo>
                                <a:pt x="3183220" y="360620"/>
                                <a:pt x="3178010" y="363034"/>
                                <a:pt x="3176104" y="363288"/>
                              </a:cubicBezTo>
                              <a:cubicBezTo>
                                <a:pt x="3173434" y="363669"/>
                                <a:pt x="3174706" y="366084"/>
                                <a:pt x="3173180" y="367481"/>
                              </a:cubicBezTo>
                              <a:cubicBezTo>
                                <a:pt x="3171402" y="369006"/>
                                <a:pt x="3169750" y="368371"/>
                                <a:pt x="3168479" y="370658"/>
                              </a:cubicBezTo>
                              <a:cubicBezTo>
                                <a:pt x="3166575" y="373961"/>
                                <a:pt x="3163778" y="374978"/>
                                <a:pt x="3160856" y="372818"/>
                              </a:cubicBezTo>
                              <a:cubicBezTo>
                                <a:pt x="3158950" y="371293"/>
                                <a:pt x="3154760" y="375613"/>
                                <a:pt x="3151200" y="374469"/>
                              </a:cubicBezTo>
                              <a:cubicBezTo>
                                <a:pt x="3147515" y="373199"/>
                                <a:pt x="3147134" y="372055"/>
                                <a:pt x="3146372" y="368752"/>
                              </a:cubicBezTo>
                              <a:cubicBezTo>
                                <a:pt x="3145992" y="367608"/>
                                <a:pt x="3145228" y="366973"/>
                                <a:pt x="3143958" y="366973"/>
                              </a:cubicBezTo>
                              <a:cubicBezTo>
                                <a:pt x="3141418" y="366211"/>
                                <a:pt x="3141671" y="364432"/>
                                <a:pt x="3140528" y="362526"/>
                              </a:cubicBezTo>
                              <a:cubicBezTo>
                                <a:pt x="3139510" y="361128"/>
                                <a:pt x="3137860" y="355411"/>
                                <a:pt x="3138113" y="353759"/>
                              </a:cubicBezTo>
                              <a:cubicBezTo>
                                <a:pt x="3138621" y="350836"/>
                                <a:pt x="3135446" y="346644"/>
                                <a:pt x="3136335" y="343975"/>
                              </a:cubicBezTo>
                              <a:cubicBezTo>
                                <a:pt x="3136843" y="342451"/>
                                <a:pt x="3141545" y="340418"/>
                                <a:pt x="3142814" y="338893"/>
                              </a:cubicBezTo>
                              <a:lnTo>
                                <a:pt x="3142942" y="339274"/>
                              </a:lnTo>
                              <a:cubicBezTo>
                                <a:pt x="3143702" y="338258"/>
                                <a:pt x="3142559" y="335971"/>
                                <a:pt x="3142559" y="334954"/>
                              </a:cubicBezTo>
                              <a:cubicBezTo>
                                <a:pt x="3142433" y="332921"/>
                                <a:pt x="3145482" y="332794"/>
                                <a:pt x="3146626" y="332032"/>
                              </a:cubicBezTo>
                              <a:cubicBezTo>
                                <a:pt x="3147642" y="331778"/>
                                <a:pt x="3148659" y="332032"/>
                                <a:pt x="3149676" y="332540"/>
                              </a:cubicBezTo>
                              <a:cubicBezTo>
                                <a:pt x="3152090" y="333175"/>
                                <a:pt x="3152217" y="330634"/>
                                <a:pt x="3154251" y="330253"/>
                              </a:cubicBezTo>
                              <a:close/>
                              <a:moveTo>
                                <a:pt x="2292659" y="329109"/>
                              </a:moveTo>
                              <a:cubicBezTo>
                                <a:pt x="2294692" y="328982"/>
                                <a:pt x="2301299" y="330380"/>
                                <a:pt x="2302824" y="331650"/>
                              </a:cubicBezTo>
                              <a:cubicBezTo>
                                <a:pt x="2305492" y="333810"/>
                                <a:pt x="2311464" y="332921"/>
                                <a:pt x="2313624" y="335335"/>
                              </a:cubicBezTo>
                              <a:cubicBezTo>
                                <a:pt x="2314896" y="336605"/>
                                <a:pt x="2314259" y="342704"/>
                                <a:pt x="2315149" y="344737"/>
                              </a:cubicBezTo>
                              <a:lnTo>
                                <a:pt x="2315403" y="344737"/>
                              </a:lnTo>
                              <a:cubicBezTo>
                                <a:pt x="2315911" y="346135"/>
                                <a:pt x="2318706" y="346262"/>
                                <a:pt x="2319850" y="346770"/>
                              </a:cubicBezTo>
                              <a:cubicBezTo>
                                <a:pt x="2321884" y="347660"/>
                                <a:pt x="2320485" y="350709"/>
                                <a:pt x="2320485" y="352361"/>
                              </a:cubicBezTo>
                              <a:cubicBezTo>
                                <a:pt x="2319977" y="353504"/>
                                <a:pt x="2319215" y="354521"/>
                                <a:pt x="2318198" y="355156"/>
                              </a:cubicBezTo>
                              <a:cubicBezTo>
                                <a:pt x="2316165" y="357189"/>
                                <a:pt x="2318579" y="358714"/>
                                <a:pt x="2317944" y="361001"/>
                              </a:cubicBezTo>
                              <a:cubicBezTo>
                                <a:pt x="2317182" y="363542"/>
                                <a:pt x="2313497" y="370403"/>
                                <a:pt x="2311464" y="372309"/>
                              </a:cubicBezTo>
                              <a:cubicBezTo>
                                <a:pt x="2308796" y="374850"/>
                                <a:pt x="2304857" y="375612"/>
                                <a:pt x="2301553" y="376883"/>
                              </a:cubicBezTo>
                              <a:cubicBezTo>
                                <a:pt x="2299775" y="377518"/>
                                <a:pt x="2297106" y="379170"/>
                                <a:pt x="2295327" y="379170"/>
                              </a:cubicBezTo>
                              <a:cubicBezTo>
                                <a:pt x="2293549" y="379297"/>
                                <a:pt x="2292786" y="376883"/>
                                <a:pt x="2291135" y="376629"/>
                              </a:cubicBezTo>
                              <a:cubicBezTo>
                                <a:pt x="2287704" y="376121"/>
                                <a:pt x="2288085" y="381838"/>
                                <a:pt x="2284146" y="378281"/>
                              </a:cubicBezTo>
                              <a:cubicBezTo>
                                <a:pt x="2279953" y="374342"/>
                                <a:pt x="2280589" y="373071"/>
                                <a:pt x="2274871" y="373071"/>
                              </a:cubicBezTo>
                              <a:cubicBezTo>
                                <a:pt x="2271186" y="373198"/>
                                <a:pt x="2271695" y="366591"/>
                                <a:pt x="2272457" y="364558"/>
                              </a:cubicBezTo>
                              <a:cubicBezTo>
                                <a:pt x="2273473" y="361763"/>
                                <a:pt x="2270297" y="361636"/>
                                <a:pt x="2269789" y="359349"/>
                              </a:cubicBezTo>
                              <a:cubicBezTo>
                                <a:pt x="2269153" y="356808"/>
                                <a:pt x="2270678" y="355410"/>
                                <a:pt x="2269153" y="352869"/>
                              </a:cubicBezTo>
                              <a:cubicBezTo>
                                <a:pt x="2266866" y="349057"/>
                                <a:pt x="2267375" y="345627"/>
                                <a:pt x="2271186" y="343975"/>
                              </a:cubicBezTo>
                              <a:cubicBezTo>
                                <a:pt x="2273855" y="342831"/>
                                <a:pt x="2271695" y="336224"/>
                                <a:pt x="2274871" y="333302"/>
                              </a:cubicBezTo>
                              <a:cubicBezTo>
                                <a:pt x="2278175" y="330253"/>
                                <a:pt x="2279445" y="330507"/>
                                <a:pt x="2283257" y="331523"/>
                              </a:cubicBezTo>
                              <a:cubicBezTo>
                                <a:pt x="2284528" y="331904"/>
                                <a:pt x="2285544" y="331396"/>
                                <a:pt x="2286306" y="330125"/>
                              </a:cubicBezTo>
                              <a:cubicBezTo>
                                <a:pt x="2288466" y="327965"/>
                                <a:pt x="2290118" y="329236"/>
                                <a:pt x="2292659" y="329109"/>
                              </a:cubicBezTo>
                              <a:close/>
                              <a:moveTo>
                                <a:pt x="3033038" y="328728"/>
                              </a:moveTo>
                              <a:cubicBezTo>
                                <a:pt x="3034689" y="328474"/>
                                <a:pt x="3038882" y="331651"/>
                                <a:pt x="3040916" y="332032"/>
                              </a:cubicBezTo>
                              <a:cubicBezTo>
                                <a:pt x="3042186" y="332286"/>
                                <a:pt x="3043711" y="330253"/>
                                <a:pt x="3044600" y="329618"/>
                              </a:cubicBezTo>
                              <a:cubicBezTo>
                                <a:pt x="3046252" y="328474"/>
                                <a:pt x="3047903" y="331143"/>
                                <a:pt x="3049173" y="331778"/>
                              </a:cubicBezTo>
                              <a:cubicBezTo>
                                <a:pt x="3049809" y="332667"/>
                                <a:pt x="3050191" y="333684"/>
                                <a:pt x="3050191" y="334827"/>
                              </a:cubicBezTo>
                              <a:cubicBezTo>
                                <a:pt x="3050699" y="337368"/>
                                <a:pt x="3053114" y="336225"/>
                                <a:pt x="3054510" y="337877"/>
                              </a:cubicBezTo>
                              <a:cubicBezTo>
                                <a:pt x="3056036" y="339656"/>
                                <a:pt x="3059467" y="345754"/>
                                <a:pt x="3059976" y="348168"/>
                              </a:cubicBezTo>
                              <a:cubicBezTo>
                                <a:pt x="3060608" y="351472"/>
                                <a:pt x="3059212" y="354648"/>
                                <a:pt x="3058703" y="357825"/>
                              </a:cubicBezTo>
                              <a:cubicBezTo>
                                <a:pt x="3058323" y="359350"/>
                                <a:pt x="3058196" y="362145"/>
                                <a:pt x="3057433" y="363543"/>
                              </a:cubicBezTo>
                              <a:cubicBezTo>
                                <a:pt x="3056671" y="364940"/>
                                <a:pt x="3054510" y="364305"/>
                                <a:pt x="3053495" y="365448"/>
                              </a:cubicBezTo>
                              <a:lnTo>
                                <a:pt x="3053749" y="365703"/>
                              </a:lnTo>
                              <a:cubicBezTo>
                                <a:pt x="3051716" y="368117"/>
                                <a:pt x="3056162" y="370531"/>
                                <a:pt x="3051589" y="371801"/>
                              </a:cubicBezTo>
                              <a:cubicBezTo>
                                <a:pt x="3046633" y="373199"/>
                                <a:pt x="3045870" y="372056"/>
                                <a:pt x="3043203" y="376376"/>
                              </a:cubicBezTo>
                              <a:cubicBezTo>
                                <a:pt x="3041424" y="379298"/>
                                <a:pt x="3036851" y="375740"/>
                                <a:pt x="3035579" y="374216"/>
                              </a:cubicBezTo>
                              <a:cubicBezTo>
                                <a:pt x="3033928" y="372056"/>
                                <a:pt x="3032401" y="374470"/>
                                <a:pt x="3030370" y="373707"/>
                              </a:cubicBezTo>
                              <a:cubicBezTo>
                                <a:pt x="3028083" y="372945"/>
                                <a:pt x="3027701" y="371039"/>
                                <a:pt x="3025033" y="371039"/>
                              </a:cubicBezTo>
                              <a:cubicBezTo>
                                <a:pt x="3021095" y="370912"/>
                                <a:pt x="3018680" y="368879"/>
                                <a:pt x="3019316" y="365194"/>
                              </a:cubicBezTo>
                              <a:cubicBezTo>
                                <a:pt x="3019696" y="362780"/>
                                <a:pt x="3013724" y="361128"/>
                                <a:pt x="3012963" y="357317"/>
                              </a:cubicBezTo>
                              <a:cubicBezTo>
                                <a:pt x="3012201" y="353378"/>
                                <a:pt x="3013090" y="352488"/>
                                <a:pt x="3015631" y="350074"/>
                              </a:cubicBezTo>
                              <a:cubicBezTo>
                                <a:pt x="3016392" y="349185"/>
                                <a:pt x="3016647" y="348168"/>
                                <a:pt x="3016010" y="347025"/>
                              </a:cubicBezTo>
                              <a:cubicBezTo>
                                <a:pt x="3015377" y="344357"/>
                                <a:pt x="3017155" y="343721"/>
                                <a:pt x="3018299" y="341688"/>
                              </a:cubicBezTo>
                              <a:cubicBezTo>
                                <a:pt x="3019190" y="340164"/>
                                <a:pt x="3023382" y="335844"/>
                                <a:pt x="3025033" y="335208"/>
                              </a:cubicBezTo>
                              <a:cubicBezTo>
                                <a:pt x="3027956" y="334192"/>
                                <a:pt x="3030243" y="329237"/>
                                <a:pt x="3033038" y="328728"/>
                              </a:cubicBezTo>
                              <a:close/>
                              <a:moveTo>
                                <a:pt x="4116578" y="327712"/>
                              </a:moveTo>
                              <a:cubicBezTo>
                                <a:pt x="4118230" y="326060"/>
                                <a:pt x="4120644" y="328601"/>
                                <a:pt x="4122169" y="329109"/>
                              </a:cubicBezTo>
                              <a:cubicBezTo>
                                <a:pt x="4123185" y="329999"/>
                                <a:pt x="4123820" y="331015"/>
                                <a:pt x="4124074" y="332286"/>
                              </a:cubicBezTo>
                              <a:cubicBezTo>
                                <a:pt x="4125345" y="334954"/>
                                <a:pt x="4127759" y="333175"/>
                                <a:pt x="4129665" y="334700"/>
                              </a:cubicBezTo>
                              <a:cubicBezTo>
                                <a:pt x="4131825" y="336352"/>
                                <a:pt x="4137162" y="342451"/>
                                <a:pt x="4138178" y="344992"/>
                              </a:cubicBezTo>
                              <a:cubicBezTo>
                                <a:pt x="4139576" y="348549"/>
                                <a:pt x="4138941" y="352488"/>
                                <a:pt x="4138941" y="356173"/>
                              </a:cubicBezTo>
                              <a:cubicBezTo>
                                <a:pt x="4138941" y="357952"/>
                                <a:pt x="4139449" y="361128"/>
                                <a:pt x="4138941" y="362907"/>
                              </a:cubicBezTo>
                              <a:cubicBezTo>
                                <a:pt x="4138432" y="364686"/>
                                <a:pt x="4135764" y="364432"/>
                                <a:pt x="4135002" y="365956"/>
                              </a:cubicBezTo>
                              <a:cubicBezTo>
                                <a:pt x="4133223" y="369133"/>
                                <a:pt x="4138813" y="370785"/>
                                <a:pt x="4133985" y="373326"/>
                              </a:cubicBezTo>
                              <a:cubicBezTo>
                                <a:pt x="4128776" y="375994"/>
                                <a:pt x="4127632" y="374724"/>
                                <a:pt x="4125599" y="380314"/>
                              </a:cubicBezTo>
                              <a:cubicBezTo>
                                <a:pt x="4125726" y="380822"/>
                                <a:pt x="4125726" y="381458"/>
                                <a:pt x="4125726" y="381839"/>
                              </a:cubicBezTo>
                              <a:cubicBezTo>
                                <a:pt x="4125472" y="383491"/>
                                <a:pt x="4123058" y="383745"/>
                                <a:pt x="4122550" y="385269"/>
                              </a:cubicBezTo>
                              <a:lnTo>
                                <a:pt x="4122423" y="385524"/>
                              </a:lnTo>
                              <a:cubicBezTo>
                                <a:pt x="4121406" y="388700"/>
                                <a:pt x="4126743" y="389462"/>
                                <a:pt x="4122677" y="392512"/>
                              </a:cubicBezTo>
                              <a:cubicBezTo>
                                <a:pt x="4118230" y="395815"/>
                                <a:pt x="4116959" y="394799"/>
                                <a:pt x="4115943" y="400262"/>
                              </a:cubicBezTo>
                              <a:cubicBezTo>
                                <a:pt x="4115308" y="403820"/>
                                <a:pt x="4109209" y="402041"/>
                                <a:pt x="4107430" y="400898"/>
                              </a:cubicBezTo>
                              <a:cubicBezTo>
                                <a:pt x="4104889" y="399373"/>
                                <a:pt x="4104253" y="402422"/>
                                <a:pt x="4101966" y="402422"/>
                              </a:cubicBezTo>
                              <a:cubicBezTo>
                                <a:pt x="4099298" y="402549"/>
                                <a:pt x="4098409" y="400898"/>
                                <a:pt x="4095613" y="401787"/>
                              </a:cubicBezTo>
                              <a:cubicBezTo>
                                <a:pt x="4091675" y="403185"/>
                                <a:pt x="4088371" y="402041"/>
                                <a:pt x="4087609" y="398102"/>
                              </a:cubicBezTo>
                              <a:cubicBezTo>
                                <a:pt x="4086974" y="395434"/>
                                <a:pt x="4080367" y="396069"/>
                                <a:pt x="4078206" y="392512"/>
                              </a:cubicBezTo>
                              <a:cubicBezTo>
                                <a:pt x="4075919" y="388827"/>
                                <a:pt x="4076555" y="387684"/>
                                <a:pt x="4078206" y="384253"/>
                              </a:cubicBezTo>
                              <a:cubicBezTo>
                                <a:pt x="4078715" y="383109"/>
                                <a:pt x="4078460" y="381966"/>
                                <a:pt x="4077444" y="381077"/>
                              </a:cubicBezTo>
                              <a:cubicBezTo>
                                <a:pt x="4075792" y="378535"/>
                                <a:pt x="4077317" y="377265"/>
                                <a:pt x="4077698" y="374851"/>
                              </a:cubicBezTo>
                              <a:cubicBezTo>
                                <a:pt x="4077952" y="372945"/>
                                <a:pt x="4080621" y="366973"/>
                                <a:pt x="4082018" y="365702"/>
                              </a:cubicBezTo>
                              <a:cubicBezTo>
                                <a:pt x="4084559" y="363542"/>
                                <a:pt x="4084941" y="357825"/>
                                <a:pt x="4087609" y="356173"/>
                              </a:cubicBezTo>
                              <a:cubicBezTo>
                                <a:pt x="4087990" y="355919"/>
                                <a:pt x="4088498" y="355919"/>
                                <a:pt x="4089133" y="355919"/>
                              </a:cubicBezTo>
                              <a:cubicBezTo>
                                <a:pt x="4089260" y="355157"/>
                                <a:pt x="4089133" y="354394"/>
                                <a:pt x="4088498" y="353632"/>
                              </a:cubicBezTo>
                              <a:cubicBezTo>
                                <a:pt x="4087355" y="350837"/>
                                <a:pt x="4089133" y="349820"/>
                                <a:pt x="4089896" y="347279"/>
                              </a:cubicBezTo>
                              <a:cubicBezTo>
                                <a:pt x="4090531" y="345246"/>
                                <a:pt x="4094216" y="339401"/>
                                <a:pt x="4095995" y="338385"/>
                              </a:cubicBezTo>
                              <a:cubicBezTo>
                                <a:pt x="4099044" y="336479"/>
                                <a:pt x="4100442" y="330634"/>
                                <a:pt x="4103491" y="329364"/>
                              </a:cubicBezTo>
                              <a:cubicBezTo>
                                <a:pt x="4105143" y="328601"/>
                                <a:pt x="4110733" y="331269"/>
                                <a:pt x="4113020" y="331269"/>
                              </a:cubicBezTo>
                              <a:cubicBezTo>
                                <a:pt x="4114545" y="331269"/>
                                <a:pt x="4115689" y="328601"/>
                                <a:pt x="4116578" y="327712"/>
                              </a:cubicBezTo>
                              <a:close/>
                              <a:moveTo>
                                <a:pt x="2454153" y="327331"/>
                              </a:moveTo>
                              <a:cubicBezTo>
                                <a:pt x="2455932" y="327204"/>
                                <a:pt x="2461649" y="328474"/>
                                <a:pt x="2463047" y="329491"/>
                              </a:cubicBezTo>
                              <a:cubicBezTo>
                                <a:pt x="2465461" y="331270"/>
                                <a:pt x="2470670" y="330634"/>
                                <a:pt x="2472576" y="332667"/>
                              </a:cubicBezTo>
                              <a:cubicBezTo>
                                <a:pt x="2473720" y="333811"/>
                                <a:pt x="2473212" y="339147"/>
                                <a:pt x="2473974" y="340926"/>
                              </a:cubicBezTo>
                              <a:cubicBezTo>
                                <a:pt x="2474482" y="342070"/>
                                <a:pt x="2476896" y="342197"/>
                                <a:pt x="2477913" y="342705"/>
                              </a:cubicBezTo>
                              <a:cubicBezTo>
                                <a:pt x="2479692" y="343594"/>
                                <a:pt x="2478548" y="346263"/>
                                <a:pt x="2478548" y="347660"/>
                              </a:cubicBezTo>
                              <a:cubicBezTo>
                                <a:pt x="2478167" y="348804"/>
                                <a:pt x="2477532" y="349566"/>
                                <a:pt x="2476642" y="350201"/>
                              </a:cubicBezTo>
                              <a:cubicBezTo>
                                <a:pt x="2474863" y="351853"/>
                                <a:pt x="2476896" y="353251"/>
                                <a:pt x="2476388" y="355284"/>
                              </a:cubicBezTo>
                              <a:cubicBezTo>
                                <a:pt x="2475626" y="357571"/>
                                <a:pt x="2472449" y="363543"/>
                                <a:pt x="2470670" y="365194"/>
                              </a:cubicBezTo>
                              <a:cubicBezTo>
                                <a:pt x="2468384" y="367354"/>
                                <a:pt x="2464953" y="367990"/>
                                <a:pt x="2462031" y="369133"/>
                              </a:cubicBezTo>
                              <a:cubicBezTo>
                                <a:pt x="2460506" y="369768"/>
                                <a:pt x="2458092" y="371166"/>
                                <a:pt x="2456567" y="371166"/>
                              </a:cubicBezTo>
                              <a:cubicBezTo>
                                <a:pt x="2454915" y="371293"/>
                                <a:pt x="2454407" y="369133"/>
                                <a:pt x="2452882" y="369006"/>
                              </a:cubicBezTo>
                              <a:cubicBezTo>
                                <a:pt x="2449833" y="368625"/>
                                <a:pt x="2450087" y="373453"/>
                                <a:pt x="2446656" y="370404"/>
                              </a:cubicBezTo>
                              <a:cubicBezTo>
                                <a:pt x="2442972" y="366973"/>
                                <a:pt x="2443480" y="365830"/>
                                <a:pt x="2438525" y="365830"/>
                              </a:cubicBezTo>
                              <a:cubicBezTo>
                                <a:pt x="2437762" y="365830"/>
                                <a:pt x="2437254" y="365448"/>
                                <a:pt x="2436873" y="364940"/>
                              </a:cubicBezTo>
                              <a:cubicBezTo>
                                <a:pt x="2437508" y="366846"/>
                                <a:pt x="2440685" y="366719"/>
                                <a:pt x="2438398" y="369641"/>
                              </a:cubicBezTo>
                              <a:cubicBezTo>
                                <a:pt x="2435729" y="373199"/>
                                <a:pt x="2434586" y="372818"/>
                                <a:pt x="2435094" y="377138"/>
                              </a:cubicBezTo>
                              <a:cubicBezTo>
                                <a:pt x="2435475" y="379933"/>
                                <a:pt x="2430393" y="379933"/>
                                <a:pt x="2428741" y="379552"/>
                              </a:cubicBezTo>
                              <a:cubicBezTo>
                                <a:pt x="2426454" y="379044"/>
                                <a:pt x="2426708" y="381458"/>
                                <a:pt x="2424929" y="381966"/>
                              </a:cubicBezTo>
                              <a:cubicBezTo>
                                <a:pt x="2423023" y="382601"/>
                                <a:pt x="2421880" y="381458"/>
                                <a:pt x="2419974" y="382855"/>
                              </a:cubicBezTo>
                              <a:cubicBezTo>
                                <a:pt x="2417179" y="384761"/>
                                <a:pt x="2414511" y="384634"/>
                                <a:pt x="2412986" y="381839"/>
                              </a:cubicBezTo>
                              <a:cubicBezTo>
                                <a:pt x="2411969" y="379933"/>
                                <a:pt x="2407014" y="381966"/>
                                <a:pt x="2404600" y="379806"/>
                              </a:cubicBezTo>
                              <a:cubicBezTo>
                                <a:pt x="2402059" y="377519"/>
                                <a:pt x="2402186" y="376503"/>
                                <a:pt x="2402694" y="373453"/>
                              </a:cubicBezTo>
                              <a:cubicBezTo>
                                <a:pt x="2402821" y="372437"/>
                                <a:pt x="2402440" y="371674"/>
                                <a:pt x="2401423" y="371166"/>
                              </a:cubicBezTo>
                              <a:lnTo>
                                <a:pt x="2401296" y="371293"/>
                              </a:lnTo>
                              <a:cubicBezTo>
                                <a:pt x="2399645" y="369768"/>
                                <a:pt x="2400407" y="368371"/>
                                <a:pt x="2400153" y="366465"/>
                              </a:cubicBezTo>
                              <a:cubicBezTo>
                                <a:pt x="2399899" y="364940"/>
                                <a:pt x="2400661" y="359731"/>
                                <a:pt x="2401423" y="358460"/>
                              </a:cubicBezTo>
                              <a:cubicBezTo>
                                <a:pt x="2402821" y="356300"/>
                                <a:pt x="2401805" y="351853"/>
                                <a:pt x="2403456" y="349947"/>
                              </a:cubicBezTo>
                              <a:cubicBezTo>
                                <a:pt x="2404346" y="348931"/>
                                <a:pt x="2409047" y="349058"/>
                                <a:pt x="2410572" y="348168"/>
                              </a:cubicBezTo>
                              <a:cubicBezTo>
                                <a:pt x="2411587" y="347660"/>
                                <a:pt x="2411461" y="345500"/>
                                <a:pt x="2411842" y="344611"/>
                              </a:cubicBezTo>
                              <a:cubicBezTo>
                                <a:pt x="2412478" y="342959"/>
                                <a:pt x="2414892" y="343848"/>
                                <a:pt x="2416162" y="343721"/>
                              </a:cubicBezTo>
                              <a:cubicBezTo>
                                <a:pt x="2417052" y="343975"/>
                                <a:pt x="2417814" y="344484"/>
                                <a:pt x="2418449" y="345246"/>
                              </a:cubicBezTo>
                              <a:cubicBezTo>
                                <a:pt x="2420101" y="346644"/>
                                <a:pt x="2421118" y="344611"/>
                                <a:pt x="2422896" y="344992"/>
                              </a:cubicBezTo>
                              <a:cubicBezTo>
                                <a:pt x="2425056" y="345373"/>
                                <a:pt x="2430520" y="347787"/>
                                <a:pt x="2432045" y="349185"/>
                              </a:cubicBezTo>
                              <a:cubicBezTo>
                                <a:pt x="2432934" y="349947"/>
                                <a:pt x="2433569" y="351091"/>
                                <a:pt x="2434078" y="352107"/>
                              </a:cubicBezTo>
                              <a:cubicBezTo>
                                <a:pt x="2434078" y="350710"/>
                                <a:pt x="2434586" y="349693"/>
                                <a:pt x="2433569" y="348041"/>
                              </a:cubicBezTo>
                              <a:cubicBezTo>
                                <a:pt x="2431536" y="344738"/>
                                <a:pt x="2432045" y="341688"/>
                                <a:pt x="2435348" y="340291"/>
                              </a:cubicBezTo>
                              <a:cubicBezTo>
                                <a:pt x="2437635" y="339401"/>
                                <a:pt x="2435729" y="333557"/>
                                <a:pt x="2438525" y="331015"/>
                              </a:cubicBezTo>
                              <a:cubicBezTo>
                                <a:pt x="2441447" y="328347"/>
                                <a:pt x="2442591" y="328601"/>
                                <a:pt x="2445894" y="329491"/>
                              </a:cubicBezTo>
                              <a:cubicBezTo>
                                <a:pt x="2447038" y="329745"/>
                                <a:pt x="2447927" y="329364"/>
                                <a:pt x="2448562" y="328220"/>
                              </a:cubicBezTo>
                              <a:cubicBezTo>
                                <a:pt x="2450468" y="326314"/>
                                <a:pt x="2451866" y="327331"/>
                                <a:pt x="2454153" y="327331"/>
                              </a:cubicBezTo>
                              <a:close/>
                              <a:moveTo>
                                <a:pt x="2" y="326949"/>
                              </a:moveTo>
                              <a:cubicBezTo>
                                <a:pt x="510" y="327330"/>
                                <a:pt x="764" y="327965"/>
                                <a:pt x="256" y="329363"/>
                              </a:cubicBezTo>
                              <a:cubicBezTo>
                                <a:pt x="129" y="329744"/>
                                <a:pt x="2" y="330125"/>
                                <a:pt x="2" y="330125"/>
                              </a:cubicBezTo>
                              <a:close/>
                              <a:moveTo>
                                <a:pt x="4574117" y="326822"/>
                              </a:moveTo>
                              <a:cubicBezTo>
                                <a:pt x="4576150" y="326822"/>
                                <a:pt x="4582885" y="328474"/>
                                <a:pt x="4584409" y="329745"/>
                              </a:cubicBezTo>
                              <a:cubicBezTo>
                                <a:pt x="4587205" y="332032"/>
                                <a:pt x="4593303" y="331396"/>
                                <a:pt x="4595463" y="333937"/>
                              </a:cubicBezTo>
                              <a:cubicBezTo>
                                <a:pt x="4596734" y="335335"/>
                                <a:pt x="4595844" y="341434"/>
                                <a:pt x="4596734" y="343594"/>
                              </a:cubicBezTo>
                              <a:lnTo>
                                <a:pt x="4596861" y="343594"/>
                              </a:lnTo>
                              <a:cubicBezTo>
                                <a:pt x="4597369" y="344992"/>
                                <a:pt x="4600292" y="345246"/>
                                <a:pt x="4601435" y="345754"/>
                              </a:cubicBezTo>
                              <a:cubicBezTo>
                                <a:pt x="4603468" y="346897"/>
                                <a:pt x="4601943" y="349947"/>
                                <a:pt x="4601943" y="351599"/>
                              </a:cubicBezTo>
                              <a:cubicBezTo>
                                <a:pt x="4601435" y="352742"/>
                                <a:pt x="4600673" y="353759"/>
                                <a:pt x="4599529" y="354394"/>
                              </a:cubicBezTo>
                              <a:cubicBezTo>
                                <a:pt x="4597369" y="356300"/>
                                <a:pt x="4599783" y="358079"/>
                                <a:pt x="4599021" y="360366"/>
                              </a:cubicBezTo>
                              <a:cubicBezTo>
                                <a:pt x="4598132" y="363034"/>
                                <a:pt x="4594066" y="370022"/>
                                <a:pt x="4592033" y="371801"/>
                              </a:cubicBezTo>
                              <a:cubicBezTo>
                                <a:pt x="4589237" y="374342"/>
                                <a:pt x="4585172" y="374850"/>
                                <a:pt x="4581741" y="376121"/>
                              </a:cubicBezTo>
                              <a:cubicBezTo>
                                <a:pt x="4579962" y="376756"/>
                                <a:pt x="4577167" y="378281"/>
                                <a:pt x="4575261" y="378281"/>
                              </a:cubicBezTo>
                              <a:cubicBezTo>
                                <a:pt x="4573355" y="378281"/>
                                <a:pt x="4572847" y="375740"/>
                                <a:pt x="4571068" y="375486"/>
                              </a:cubicBezTo>
                              <a:cubicBezTo>
                                <a:pt x="4567511" y="374977"/>
                                <a:pt x="4567765" y="380822"/>
                                <a:pt x="4563826" y="377010"/>
                              </a:cubicBezTo>
                              <a:cubicBezTo>
                                <a:pt x="4559506" y="372944"/>
                                <a:pt x="4560268" y="371420"/>
                                <a:pt x="4554423" y="371420"/>
                              </a:cubicBezTo>
                              <a:cubicBezTo>
                                <a:pt x="4550612" y="371293"/>
                                <a:pt x="4551501" y="364686"/>
                                <a:pt x="4552263" y="362526"/>
                              </a:cubicBezTo>
                              <a:cubicBezTo>
                                <a:pt x="4553407" y="359603"/>
                                <a:pt x="4550230" y="359476"/>
                                <a:pt x="4549722" y="357062"/>
                              </a:cubicBezTo>
                              <a:cubicBezTo>
                                <a:pt x="4549341" y="354394"/>
                                <a:pt x="4550866" y="352996"/>
                                <a:pt x="4549341" y="350328"/>
                              </a:cubicBezTo>
                              <a:cubicBezTo>
                                <a:pt x="4547181" y="346389"/>
                                <a:pt x="4547816" y="342832"/>
                                <a:pt x="4551755" y="341307"/>
                              </a:cubicBezTo>
                              <a:cubicBezTo>
                                <a:pt x="4554423" y="340290"/>
                                <a:pt x="4552517" y="333429"/>
                                <a:pt x="4555821" y="330507"/>
                              </a:cubicBezTo>
                              <a:cubicBezTo>
                                <a:pt x="4559251" y="327457"/>
                                <a:pt x="4560522" y="327839"/>
                                <a:pt x="4564461" y="328982"/>
                              </a:cubicBezTo>
                              <a:cubicBezTo>
                                <a:pt x="4565732" y="329363"/>
                                <a:pt x="4566875" y="328855"/>
                                <a:pt x="4567637" y="327584"/>
                              </a:cubicBezTo>
                              <a:cubicBezTo>
                                <a:pt x="4569925" y="325552"/>
                                <a:pt x="4571449" y="326822"/>
                                <a:pt x="4574117" y="326822"/>
                              </a:cubicBezTo>
                              <a:close/>
                              <a:moveTo>
                                <a:pt x="6275419" y="326553"/>
                              </a:moveTo>
                              <a:lnTo>
                                <a:pt x="6275435" y="326568"/>
                              </a:lnTo>
                              <a:lnTo>
                                <a:pt x="6275308" y="326568"/>
                              </a:lnTo>
                              <a:close/>
                              <a:moveTo>
                                <a:pt x="3994856" y="325298"/>
                              </a:moveTo>
                              <a:cubicBezTo>
                                <a:pt x="3996381" y="323265"/>
                                <a:pt x="3999430" y="325552"/>
                                <a:pt x="4001209" y="325806"/>
                              </a:cubicBezTo>
                              <a:cubicBezTo>
                                <a:pt x="4002480" y="326441"/>
                                <a:pt x="4003369" y="327585"/>
                                <a:pt x="4003877" y="328856"/>
                              </a:cubicBezTo>
                              <a:cubicBezTo>
                                <a:pt x="4005529" y="331651"/>
                                <a:pt x="4007816" y="329237"/>
                                <a:pt x="4010230" y="330507"/>
                              </a:cubicBezTo>
                              <a:cubicBezTo>
                                <a:pt x="4013025" y="331905"/>
                                <a:pt x="4019759" y="337623"/>
                                <a:pt x="4021284" y="340164"/>
                              </a:cubicBezTo>
                              <a:cubicBezTo>
                                <a:pt x="4023444" y="343594"/>
                                <a:pt x="4023317" y="348041"/>
                                <a:pt x="4024079" y="351980"/>
                              </a:cubicBezTo>
                              <a:cubicBezTo>
                                <a:pt x="4024461" y="354013"/>
                                <a:pt x="4025477" y="357317"/>
                                <a:pt x="4025223" y="359350"/>
                              </a:cubicBezTo>
                              <a:cubicBezTo>
                                <a:pt x="4024969" y="361383"/>
                                <a:pt x="4022174" y="361637"/>
                                <a:pt x="4021538" y="363415"/>
                              </a:cubicBezTo>
                              <a:cubicBezTo>
                                <a:pt x="4020268" y="367227"/>
                                <a:pt x="4026621" y="367990"/>
                                <a:pt x="4021792" y="371547"/>
                              </a:cubicBezTo>
                              <a:cubicBezTo>
                                <a:pt x="4016583" y="375486"/>
                                <a:pt x="4015058" y="374343"/>
                                <a:pt x="4013915" y="380695"/>
                              </a:cubicBezTo>
                              <a:cubicBezTo>
                                <a:pt x="4013153" y="384761"/>
                                <a:pt x="4006164" y="382728"/>
                                <a:pt x="4004004" y="381458"/>
                              </a:cubicBezTo>
                              <a:cubicBezTo>
                                <a:pt x="4001082" y="379679"/>
                                <a:pt x="4000319" y="383237"/>
                                <a:pt x="3997651" y="383237"/>
                              </a:cubicBezTo>
                              <a:cubicBezTo>
                                <a:pt x="3994602" y="383364"/>
                                <a:pt x="3993458" y="381331"/>
                                <a:pt x="3990282" y="382474"/>
                              </a:cubicBezTo>
                              <a:cubicBezTo>
                                <a:pt x="3985581" y="384126"/>
                                <a:pt x="3981896" y="382855"/>
                                <a:pt x="3980880" y="378281"/>
                              </a:cubicBezTo>
                              <a:cubicBezTo>
                                <a:pt x="3980244" y="375105"/>
                                <a:pt x="3972494" y="375867"/>
                                <a:pt x="3969953" y="371801"/>
                              </a:cubicBezTo>
                              <a:cubicBezTo>
                                <a:pt x="3967411" y="367481"/>
                                <a:pt x="3967920" y="366084"/>
                                <a:pt x="3969953" y="362145"/>
                              </a:cubicBezTo>
                              <a:cubicBezTo>
                                <a:pt x="3970588" y="360874"/>
                                <a:pt x="3970207" y="359604"/>
                                <a:pt x="3969063" y="358460"/>
                              </a:cubicBezTo>
                              <a:cubicBezTo>
                                <a:pt x="3967284" y="355538"/>
                                <a:pt x="3968936" y="354140"/>
                                <a:pt x="3969444" y="351218"/>
                              </a:cubicBezTo>
                              <a:cubicBezTo>
                                <a:pt x="3969825" y="348931"/>
                                <a:pt x="3972875" y="341943"/>
                                <a:pt x="3974527" y="340545"/>
                              </a:cubicBezTo>
                              <a:cubicBezTo>
                                <a:pt x="3977449" y="337877"/>
                                <a:pt x="3977957" y="331270"/>
                                <a:pt x="3981007" y="329364"/>
                              </a:cubicBezTo>
                              <a:cubicBezTo>
                                <a:pt x="3982785" y="328220"/>
                                <a:pt x="3989138" y="330253"/>
                                <a:pt x="3991680" y="329745"/>
                              </a:cubicBezTo>
                              <a:cubicBezTo>
                                <a:pt x="3993204" y="329491"/>
                                <a:pt x="3994094" y="326441"/>
                                <a:pt x="3994856" y="325298"/>
                              </a:cubicBezTo>
                              <a:close/>
                              <a:moveTo>
                                <a:pt x="1605015" y="323518"/>
                              </a:moveTo>
                              <a:cubicBezTo>
                                <a:pt x="1607048" y="323391"/>
                                <a:pt x="1613655" y="324916"/>
                                <a:pt x="1615180" y="326060"/>
                              </a:cubicBezTo>
                              <a:cubicBezTo>
                                <a:pt x="1617975" y="328220"/>
                                <a:pt x="1623820" y="327330"/>
                                <a:pt x="1625980" y="329744"/>
                              </a:cubicBezTo>
                              <a:cubicBezTo>
                                <a:pt x="1627251" y="331142"/>
                                <a:pt x="1626615" y="337114"/>
                                <a:pt x="1627505" y="339147"/>
                              </a:cubicBezTo>
                              <a:lnTo>
                                <a:pt x="1627632" y="339147"/>
                              </a:lnTo>
                              <a:cubicBezTo>
                                <a:pt x="1628140" y="340544"/>
                                <a:pt x="1630935" y="340671"/>
                                <a:pt x="1632079" y="341180"/>
                              </a:cubicBezTo>
                              <a:cubicBezTo>
                                <a:pt x="1634112" y="342069"/>
                                <a:pt x="1632714" y="345118"/>
                                <a:pt x="1632714" y="346770"/>
                              </a:cubicBezTo>
                              <a:cubicBezTo>
                                <a:pt x="1632206" y="347914"/>
                                <a:pt x="1631443" y="348930"/>
                                <a:pt x="1630427" y="349565"/>
                              </a:cubicBezTo>
                              <a:cubicBezTo>
                                <a:pt x="1628394" y="351598"/>
                                <a:pt x="1630808" y="353123"/>
                                <a:pt x="1630173" y="355410"/>
                              </a:cubicBezTo>
                              <a:cubicBezTo>
                                <a:pt x="1629411" y="358078"/>
                                <a:pt x="1625726" y="364940"/>
                                <a:pt x="1623693" y="366718"/>
                              </a:cubicBezTo>
                              <a:cubicBezTo>
                                <a:pt x="1621025" y="369133"/>
                                <a:pt x="1617213" y="369895"/>
                                <a:pt x="1613909" y="371166"/>
                              </a:cubicBezTo>
                              <a:cubicBezTo>
                                <a:pt x="1612131" y="371801"/>
                                <a:pt x="1609462" y="373453"/>
                                <a:pt x="1607684" y="373453"/>
                              </a:cubicBezTo>
                              <a:cubicBezTo>
                                <a:pt x="1605905" y="373580"/>
                                <a:pt x="1605142" y="371166"/>
                                <a:pt x="1603491" y="370911"/>
                              </a:cubicBezTo>
                              <a:cubicBezTo>
                                <a:pt x="1600060" y="370530"/>
                                <a:pt x="1600441" y="376121"/>
                                <a:pt x="1596502" y="372563"/>
                              </a:cubicBezTo>
                              <a:cubicBezTo>
                                <a:pt x="1592182" y="368751"/>
                                <a:pt x="1592945" y="367354"/>
                                <a:pt x="1587227" y="367354"/>
                              </a:cubicBezTo>
                              <a:cubicBezTo>
                                <a:pt x="1583542" y="367481"/>
                                <a:pt x="1584051" y="360874"/>
                                <a:pt x="1584813" y="358841"/>
                              </a:cubicBezTo>
                              <a:cubicBezTo>
                                <a:pt x="1585702" y="356046"/>
                                <a:pt x="1582653" y="355918"/>
                                <a:pt x="1582145" y="353631"/>
                              </a:cubicBezTo>
                              <a:cubicBezTo>
                                <a:pt x="1581509" y="351090"/>
                                <a:pt x="1583034" y="349693"/>
                                <a:pt x="1581509" y="347151"/>
                              </a:cubicBezTo>
                              <a:cubicBezTo>
                                <a:pt x="1579222" y="343340"/>
                                <a:pt x="1579731" y="339909"/>
                                <a:pt x="1583542" y="338257"/>
                              </a:cubicBezTo>
                              <a:cubicBezTo>
                                <a:pt x="1586084" y="337241"/>
                                <a:pt x="1584051" y="330634"/>
                                <a:pt x="1587227" y="327711"/>
                              </a:cubicBezTo>
                              <a:cubicBezTo>
                                <a:pt x="1590531" y="324662"/>
                                <a:pt x="1591801" y="324916"/>
                                <a:pt x="1595613" y="325933"/>
                              </a:cubicBezTo>
                              <a:cubicBezTo>
                                <a:pt x="1596884" y="326314"/>
                                <a:pt x="1597900" y="325806"/>
                                <a:pt x="1598662" y="324535"/>
                              </a:cubicBezTo>
                              <a:cubicBezTo>
                                <a:pt x="1600822" y="322375"/>
                                <a:pt x="1602474" y="323518"/>
                                <a:pt x="1605015" y="323518"/>
                              </a:cubicBezTo>
                              <a:close/>
                              <a:moveTo>
                                <a:pt x="5467341" y="323010"/>
                              </a:moveTo>
                              <a:cubicBezTo>
                                <a:pt x="5469247" y="322883"/>
                                <a:pt x="5473440" y="327712"/>
                                <a:pt x="5475726" y="328474"/>
                              </a:cubicBezTo>
                              <a:cubicBezTo>
                                <a:pt x="5477251" y="328982"/>
                                <a:pt x="5479411" y="326949"/>
                                <a:pt x="5480555" y="326441"/>
                              </a:cubicBezTo>
                              <a:cubicBezTo>
                                <a:pt x="5482715" y="325552"/>
                                <a:pt x="5484112" y="328855"/>
                                <a:pt x="5485383" y="329999"/>
                              </a:cubicBezTo>
                              <a:cubicBezTo>
                                <a:pt x="5486018" y="331142"/>
                                <a:pt x="5486273" y="332413"/>
                                <a:pt x="5486018" y="333683"/>
                              </a:cubicBezTo>
                              <a:cubicBezTo>
                                <a:pt x="5486018" y="336733"/>
                                <a:pt x="5489068" y="335970"/>
                                <a:pt x="5490338" y="338130"/>
                              </a:cubicBezTo>
                              <a:cubicBezTo>
                                <a:pt x="5491228" y="339655"/>
                                <a:pt x="5492498" y="343086"/>
                                <a:pt x="5493388" y="346262"/>
                              </a:cubicBezTo>
                              <a:cubicBezTo>
                                <a:pt x="5493769" y="345881"/>
                                <a:pt x="5494150" y="345373"/>
                                <a:pt x="5494404" y="344610"/>
                              </a:cubicBezTo>
                              <a:cubicBezTo>
                                <a:pt x="5496183" y="340418"/>
                                <a:pt x="5499486" y="338639"/>
                                <a:pt x="5503171" y="340799"/>
                              </a:cubicBezTo>
                              <a:cubicBezTo>
                                <a:pt x="5505713" y="342196"/>
                                <a:pt x="5510033" y="336479"/>
                                <a:pt x="5514352" y="337241"/>
                              </a:cubicBezTo>
                              <a:cubicBezTo>
                                <a:pt x="5518926" y="338130"/>
                                <a:pt x="5519562" y="339401"/>
                                <a:pt x="5521087" y="343213"/>
                              </a:cubicBezTo>
                              <a:cubicBezTo>
                                <a:pt x="5521595" y="344483"/>
                                <a:pt x="5522611" y="344992"/>
                                <a:pt x="5524136" y="344865"/>
                              </a:cubicBezTo>
                              <a:cubicBezTo>
                                <a:pt x="5527186" y="345373"/>
                                <a:pt x="5527186" y="347533"/>
                                <a:pt x="5528837" y="349566"/>
                              </a:cubicBezTo>
                              <a:cubicBezTo>
                                <a:pt x="5530108" y="351090"/>
                                <a:pt x="5533030" y="357570"/>
                                <a:pt x="5533030" y="359603"/>
                              </a:cubicBezTo>
                              <a:cubicBezTo>
                                <a:pt x="5533030" y="363161"/>
                                <a:pt x="5537350" y="367608"/>
                                <a:pt x="5536715" y="370912"/>
                              </a:cubicBezTo>
                              <a:cubicBezTo>
                                <a:pt x="5536461" y="372817"/>
                                <a:pt x="5530997" y="375994"/>
                                <a:pt x="5529854" y="378027"/>
                              </a:cubicBezTo>
                              <a:cubicBezTo>
                                <a:pt x="5529091" y="379297"/>
                                <a:pt x="5530743" y="381712"/>
                                <a:pt x="5530997" y="382982"/>
                              </a:cubicBezTo>
                              <a:cubicBezTo>
                                <a:pt x="5531378" y="385269"/>
                                <a:pt x="5527948" y="386032"/>
                                <a:pt x="5526677" y="387048"/>
                              </a:cubicBezTo>
                              <a:cubicBezTo>
                                <a:pt x="5525534" y="387556"/>
                                <a:pt x="5524263" y="387556"/>
                                <a:pt x="5522992" y="387048"/>
                              </a:cubicBezTo>
                              <a:cubicBezTo>
                                <a:pt x="5520070" y="386540"/>
                                <a:pt x="5520197" y="389589"/>
                                <a:pt x="5517910" y="390479"/>
                              </a:cubicBezTo>
                              <a:cubicBezTo>
                                <a:pt x="5515242" y="391495"/>
                                <a:pt x="5507237" y="392639"/>
                                <a:pt x="5504442" y="392130"/>
                              </a:cubicBezTo>
                              <a:cubicBezTo>
                                <a:pt x="5500630" y="391495"/>
                                <a:pt x="5497708" y="388573"/>
                                <a:pt x="5494531" y="386667"/>
                              </a:cubicBezTo>
                              <a:cubicBezTo>
                                <a:pt x="5493007" y="385777"/>
                                <a:pt x="5489957" y="384380"/>
                                <a:pt x="5488814" y="382982"/>
                              </a:cubicBezTo>
                              <a:lnTo>
                                <a:pt x="5488560" y="382855"/>
                              </a:lnTo>
                              <a:cubicBezTo>
                                <a:pt x="5487289" y="381330"/>
                                <a:pt x="5488941" y="379297"/>
                                <a:pt x="5488051" y="377773"/>
                              </a:cubicBezTo>
                              <a:cubicBezTo>
                                <a:pt x="5486399" y="374850"/>
                                <a:pt x="5482588" y="377646"/>
                                <a:pt x="5482334" y="374088"/>
                              </a:cubicBezTo>
                              <a:cubicBezTo>
                                <a:pt x="5482334" y="375232"/>
                                <a:pt x="5482079" y="376248"/>
                                <a:pt x="5479411" y="376502"/>
                              </a:cubicBezTo>
                              <a:cubicBezTo>
                                <a:pt x="5473312" y="377010"/>
                                <a:pt x="5472804" y="375486"/>
                                <a:pt x="5468738" y="379933"/>
                              </a:cubicBezTo>
                              <a:cubicBezTo>
                                <a:pt x="5466070" y="382855"/>
                                <a:pt x="5461369" y="377773"/>
                                <a:pt x="5460352" y="375740"/>
                              </a:cubicBezTo>
                              <a:cubicBezTo>
                                <a:pt x="5458955" y="372945"/>
                                <a:pt x="5456668" y="375359"/>
                                <a:pt x="5454508" y="374088"/>
                              </a:cubicBezTo>
                              <a:cubicBezTo>
                                <a:pt x="5452094" y="372690"/>
                                <a:pt x="5452094" y="370530"/>
                                <a:pt x="5449044" y="369895"/>
                              </a:cubicBezTo>
                              <a:cubicBezTo>
                                <a:pt x="5444470" y="369006"/>
                                <a:pt x="5442183" y="366210"/>
                                <a:pt x="5443581" y="362018"/>
                              </a:cubicBezTo>
                              <a:cubicBezTo>
                                <a:pt x="5444597" y="359222"/>
                                <a:pt x="5437990" y="356046"/>
                                <a:pt x="5437990" y="351599"/>
                              </a:cubicBezTo>
                              <a:cubicBezTo>
                                <a:pt x="5437990" y="346897"/>
                                <a:pt x="5439133" y="346008"/>
                                <a:pt x="5442691" y="343848"/>
                              </a:cubicBezTo>
                              <a:cubicBezTo>
                                <a:pt x="5443835" y="343086"/>
                                <a:pt x="5444216" y="341942"/>
                                <a:pt x="5443835" y="340418"/>
                              </a:cubicBezTo>
                              <a:cubicBezTo>
                                <a:pt x="5443835" y="337241"/>
                                <a:pt x="5445868" y="336860"/>
                                <a:pt x="5447647" y="334827"/>
                              </a:cubicBezTo>
                              <a:cubicBezTo>
                                <a:pt x="5448917" y="333175"/>
                                <a:pt x="5454762" y="329109"/>
                                <a:pt x="5456795" y="328728"/>
                              </a:cubicBezTo>
                              <a:cubicBezTo>
                                <a:pt x="5460352" y="328093"/>
                                <a:pt x="5463910" y="323010"/>
                                <a:pt x="5467341" y="323010"/>
                              </a:cubicBezTo>
                              <a:close/>
                              <a:moveTo>
                                <a:pt x="865528" y="322121"/>
                              </a:moveTo>
                              <a:cubicBezTo>
                                <a:pt x="869847" y="322248"/>
                                <a:pt x="870610" y="323392"/>
                                <a:pt x="872516" y="326695"/>
                              </a:cubicBezTo>
                              <a:cubicBezTo>
                                <a:pt x="873151" y="327839"/>
                                <a:pt x="874168" y="328220"/>
                                <a:pt x="875565" y="327839"/>
                              </a:cubicBezTo>
                              <a:cubicBezTo>
                                <a:pt x="878487" y="327839"/>
                                <a:pt x="878742" y="329872"/>
                                <a:pt x="880647" y="331523"/>
                              </a:cubicBezTo>
                              <a:cubicBezTo>
                                <a:pt x="882172" y="332794"/>
                                <a:pt x="885730" y="338385"/>
                                <a:pt x="885984" y="340290"/>
                              </a:cubicBezTo>
                              <a:cubicBezTo>
                                <a:pt x="886365" y="343721"/>
                                <a:pt x="890939" y="347152"/>
                                <a:pt x="890939" y="350328"/>
                              </a:cubicBezTo>
                              <a:cubicBezTo>
                                <a:pt x="890812" y="352107"/>
                                <a:pt x="886238" y="355792"/>
                                <a:pt x="885476" y="357825"/>
                              </a:cubicBezTo>
                              <a:cubicBezTo>
                                <a:pt x="884968" y="359095"/>
                                <a:pt x="886873" y="361128"/>
                                <a:pt x="887255" y="362272"/>
                              </a:cubicBezTo>
                              <a:cubicBezTo>
                                <a:pt x="888017" y="364305"/>
                                <a:pt x="884840" y="365448"/>
                                <a:pt x="883824" y="366592"/>
                              </a:cubicBezTo>
                              <a:cubicBezTo>
                                <a:pt x="882808" y="367100"/>
                                <a:pt x="881537" y="367227"/>
                                <a:pt x="880393" y="366973"/>
                              </a:cubicBezTo>
                              <a:cubicBezTo>
                                <a:pt x="877598" y="366973"/>
                                <a:pt x="878233" y="369768"/>
                                <a:pt x="876200" y="370912"/>
                              </a:cubicBezTo>
                              <a:cubicBezTo>
                                <a:pt x="873786" y="372182"/>
                                <a:pt x="866544" y="374342"/>
                                <a:pt x="863876" y="374342"/>
                              </a:cubicBezTo>
                              <a:cubicBezTo>
                                <a:pt x="860318" y="374215"/>
                                <a:pt x="857142" y="372055"/>
                                <a:pt x="853965" y="370658"/>
                              </a:cubicBezTo>
                              <a:cubicBezTo>
                                <a:pt x="852313" y="370022"/>
                                <a:pt x="849391" y="369133"/>
                                <a:pt x="848120" y="367989"/>
                              </a:cubicBezTo>
                              <a:cubicBezTo>
                                <a:pt x="846850" y="366846"/>
                                <a:pt x="847993" y="364686"/>
                                <a:pt x="846977" y="363415"/>
                              </a:cubicBezTo>
                              <a:cubicBezTo>
                                <a:pt x="844944" y="360747"/>
                                <a:pt x="841259" y="364940"/>
                                <a:pt x="841005" y="359730"/>
                              </a:cubicBezTo>
                              <a:lnTo>
                                <a:pt x="840878" y="359730"/>
                              </a:lnTo>
                              <a:cubicBezTo>
                                <a:pt x="840624" y="354140"/>
                                <a:pt x="842149" y="353505"/>
                                <a:pt x="838083" y="349693"/>
                              </a:cubicBezTo>
                              <a:cubicBezTo>
                                <a:pt x="835415" y="347152"/>
                                <a:pt x="840370" y="342959"/>
                                <a:pt x="842276" y="342069"/>
                              </a:cubicBezTo>
                              <a:cubicBezTo>
                                <a:pt x="844944" y="340799"/>
                                <a:pt x="842784" y="338639"/>
                                <a:pt x="844055" y="336606"/>
                              </a:cubicBezTo>
                              <a:cubicBezTo>
                                <a:pt x="845452" y="334319"/>
                                <a:pt x="847358" y="334446"/>
                                <a:pt x="848120" y="331650"/>
                              </a:cubicBezTo>
                              <a:cubicBezTo>
                                <a:pt x="849137" y="327457"/>
                                <a:pt x="851805" y="325425"/>
                                <a:pt x="855617" y="326949"/>
                              </a:cubicBezTo>
                              <a:cubicBezTo>
                                <a:pt x="858158" y="327966"/>
                                <a:pt x="861335" y="321994"/>
                                <a:pt x="865528" y="322121"/>
                              </a:cubicBezTo>
                              <a:close/>
                              <a:moveTo>
                                <a:pt x="1766379" y="321867"/>
                              </a:moveTo>
                              <a:cubicBezTo>
                                <a:pt x="1768158" y="321740"/>
                                <a:pt x="1773875" y="323010"/>
                                <a:pt x="1775273" y="324027"/>
                              </a:cubicBezTo>
                              <a:cubicBezTo>
                                <a:pt x="1777687" y="325806"/>
                                <a:pt x="1782897" y="325170"/>
                                <a:pt x="1784802" y="327203"/>
                              </a:cubicBezTo>
                              <a:cubicBezTo>
                                <a:pt x="1785819" y="328474"/>
                                <a:pt x="1785310" y="333683"/>
                                <a:pt x="1786073" y="335462"/>
                              </a:cubicBezTo>
                              <a:cubicBezTo>
                                <a:pt x="1786581" y="336606"/>
                                <a:pt x="1788995" y="336733"/>
                                <a:pt x="1790012" y="337241"/>
                              </a:cubicBezTo>
                              <a:cubicBezTo>
                                <a:pt x="1791791" y="338130"/>
                                <a:pt x="1790520" y="340799"/>
                                <a:pt x="1790520" y="342196"/>
                              </a:cubicBezTo>
                              <a:cubicBezTo>
                                <a:pt x="1790139" y="343213"/>
                                <a:pt x="1789503" y="343975"/>
                                <a:pt x="1788614" y="344610"/>
                              </a:cubicBezTo>
                              <a:cubicBezTo>
                                <a:pt x="1786835" y="346389"/>
                                <a:pt x="1788995" y="347787"/>
                                <a:pt x="1788360" y="349693"/>
                              </a:cubicBezTo>
                              <a:cubicBezTo>
                                <a:pt x="1787598" y="351980"/>
                                <a:pt x="1784421" y="357951"/>
                                <a:pt x="1782642" y="359603"/>
                              </a:cubicBezTo>
                              <a:cubicBezTo>
                                <a:pt x="1780228" y="361763"/>
                                <a:pt x="1776925" y="362399"/>
                                <a:pt x="1774002" y="363542"/>
                              </a:cubicBezTo>
                              <a:lnTo>
                                <a:pt x="1768575" y="365562"/>
                              </a:lnTo>
                              <a:lnTo>
                                <a:pt x="1765235" y="363415"/>
                              </a:lnTo>
                              <a:cubicBezTo>
                                <a:pt x="1763075" y="363161"/>
                                <a:pt x="1762567" y="365448"/>
                                <a:pt x="1761296" y="365829"/>
                              </a:cubicBezTo>
                              <a:cubicBezTo>
                                <a:pt x="1760280" y="367862"/>
                                <a:pt x="1758882" y="370022"/>
                                <a:pt x="1757993" y="370784"/>
                              </a:cubicBezTo>
                              <a:cubicBezTo>
                                <a:pt x="1755833" y="372690"/>
                                <a:pt x="1752656" y="373199"/>
                                <a:pt x="1750115" y="374215"/>
                              </a:cubicBezTo>
                              <a:cubicBezTo>
                                <a:pt x="1748718" y="374723"/>
                                <a:pt x="1746558" y="375994"/>
                                <a:pt x="1745160" y="375994"/>
                              </a:cubicBezTo>
                              <a:cubicBezTo>
                                <a:pt x="1743762" y="375994"/>
                                <a:pt x="1743127" y="374088"/>
                                <a:pt x="1741856" y="373961"/>
                              </a:cubicBezTo>
                              <a:cubicBezTo>
                                <a:pt x="1739061" y="373580"/>
                                <a:pt x="1739316" y="378027"/>
                                <a:pt x="1736267" y="375231"/>
                              </a:cubicBezTo>
                              <a:cubicBezTo>
                                <a:pt x="1732963" y="372182"/>
                                <a:pt x="1733470" y="371039"/>
                                <a:pt x="1729024" y="371039"/>
                              </a:cubicBezTo>
                              <a:cubicBezTo>
                                <a:pt x="1726101" y="371039"/>
                                <a:pt x="1726610" y="365956"/>
                                <a:pt x="1727245" y="364304"/>
                              </a:cubicBezTo>
                              <a:cubicBezTo>
                                <a:pt x="1728007" y="362017"/>
                                <a:pt x="1725593" y="362017"/>
                                <a:pt x="1725212" y="360111"/>
                              </a:cubicBezTo>
                              <a:cubicBezTo>
                                <a:pt x="1724705" y="357951"/>
                                <a:pt x="1725847" y="356935"/>
                                <a:pt x="1724705" y="354902"/>
                              </a:cubicBezTo>
                              <a:cubicBezTo>
                                <a:pt x="1722926" y="351853"/>
                                <a:pt x="1723307" y="349184"/>
                                <a:pt x="1726356" y="347914"/>
                              </a:cubicBezTo>
                              <a:cubicBezTo>
                                <a:pt x="1728516" y="347024"/>
                                <a:pt x="1726865" y="341815"/>
                                <a:pt x="1729405" y="339528"/>
                              </a:cubicBezTo>
                              <a:cubicBezTo>
                                <a:pt x="1731946" y="337241"/>
                                <a:pt x="1732963" y="337368"/>
                                <a:pt x="1736012" y="338257"/>
                              </a:cubicBezTo>
                              <a:cubicBezTo>
                                <a:pt x="1737028" y="338639"/>
                                <a:pt x="1737791" y="338257"/>
                                <a:pt x="1738426" y="337241"/>
                              </a:cubicBezTo>
                              <a:cubicBezTo>
                                <a:pt x="1740078" y="335589"/>
                                <a:pt x="1741348" y="336479"/>
                                <a:pt x="1743381" y="336479"/>
                              </a:cubicBezTo>
                              <a:cubicBezTo>
                                <a:pt x="1743762" y="336479"/>
                                <a:pt x="1744525" y="336606"/>
                                <a:pt x="1745287" y="336733"/>
                              </a:cubicBezTo>
                              <a:cubicBezTo>
                                <a:pt x="1745795" y="335970"/>
                                <a:pt x="1746558" y="335335"/>
                                <a:pt x="1747574" y="334827"/>
                              </a:cubicBezTo>
                              <a:cubicBezTo>
                                <a:pt x="1749861" y="333810"/>
                                <a:pt x="1748082" y="328093"/>
                                <a:pt x="1750878" y="325551"/>
                              </a:cubicBezTo>
                              <a:cubicBezTo>
                                <a:pt x="1753800" y="322883"/>
                                <a:pt x="1754943" y="323137"/>
                                <a:pt x="1758247" y="324027"/>
                              </a:cubicBezTo>
                              <a:cubicBezTo>
                                <a:pt x="1759391" y="324281"/>
                                <a:pt x="1760280" y="323773"/>
                                <a:pt x="1760915" y="322756"/>
                              </a:cubicBezTo>
                              <a:cubicBezTo>
                                <a:pt x="1762694" y="320850"/>
                                <a:pt x="1764092" y="321867"/>
                                <a:pt x="1766379" y="321867"/>
                              </a:cubicBezTo>
                              <a:close/>
                              <a:moveTo>
                                <a:pt x="6204154" y="321231"/>
                              </a:moveTo>
                              <a:cubicBezTo>
                                <a:pt x="6208347" y="323010"/>
                                <a:pt x="6208728" y="324408"/>
                                <a:pt x="6209364" y="328347"/>
                              </a:cubicBezTo>
                              <a:cubicBezTo>
                                <a:pt x="6209618" y="329617"/>
                                <a:pt x="6210507" y="330507"/>
                                <a:pt x="6212032" y="330634"/>
                              </a:cubicBezTo>
                              <a:cubicBezTo>
                                <a:pt x="6214827" y="331777"/>
                                <a:pt x="6214446" y="333810"/>
                                <a:pt x="6215590" y="336097"/>
                              </a:cubicBezTo>
                              <a:lnTo>
                                <a:pt x="6215717" y="335589"/>
                              </a:lnTo>
                              <a:cubicBezTo>
                                <a:pt x="6216733" y="337368"/>
                                <a:pt x="6218258" y="344102"/>
                                <a:pt x="6217749" y="346135"/>
                              </a:cubicBezTo>
                              <a:cubicBezTo>
                                <a:pt x="6216860" y="349693"/>
                                <a:pt x="6220164" y="354775"/>
                                <a:pt x="6218893" y="357824"/>
                              </a:cubicBezTo>
                              <a:cubicBezTo>
                                <a:pt x="6218258" y="359603"/>
                                <a:pt x="6212413" y="361509"/>
                                <a:pt x="6210889" y="363288"/>
                              </a:cubicBezTo>
                              <a:cubicBezTo>
                                <a:pt x="6209872" y="364431"/>
                                <a:pt x="6210889" y="367100"/>
                                <a:pt x="6210889" y="368370"/>
                              </a:cubicBezTo>
                              <a:cubicBezTo>
                                <a:pt x="6210889" y="370657"/>
                                <a:pt x="6207458" y="370657"/>
                                <a:pt x="6205933" y="371420"/>
                              </a:cubicBezTo>
                              <a:cubicBezTo>
                                <a:pt x="6204662" y="371547"/>
                                <a:pt x="6203519" y="371166"/>
                                <a:pt x="6202375" y="370530"/>
                              </a:cubicBezTo>
                              <a:cubicBezTo>
                                <a:pt x="6199580" y="369514"/>
                                <a:pt x="6199199" y="372436"/>
                                <a:pt x="6196785" y="372817"/>
                              </a:cubicBezTo>
                              <a:cubicBezTo>
                                <a:pt x="6193990" y="373199"/>
                                <a:pt x="6185985" y="372690"/>
                                <a:pt x="6183444" y="371674"/>
                              </a:cubicBezTo>
                              <a:cubicBezTo>
                                <a:pt x="6180013" y="370276"/>
                                <a:pt x="6177726" y="366973"/>
                                <a:pt x="6175058" y="364431"/>
                              </a:cubicBezTo>
                              <a:cubicBezTo>
                                <a:pt x="6174931" y="364304"/>
                                <a:pt x="6174931" y="364304"/>
                                <a:pt x="6174931" y="364304"/>
                              </a:cubicBezTo>
                              <a:cubicBezTo>
                                <a:pt x="6174804" y="364559"/>
                                <a:pt x="6174550" y="364813"/>
                                <a:pt x="6174550" y="365067"/>
                              </a:cubicBezTo>
                              <a:cubicBezTo>
                                <a:pt x="6174168" y="366210"/>
                                <a:pt x="6175947" y="367862"/>
                                <a:pt x="6176329" y="368879"/>
                              </a:cubicBezTo>
                              <a:cubicBezTo>
                                <a:pt x="6177091" y="370657"/>
                                <a:pt x="6174423" y="371801"/>
                                <a:pt x="6173660" y="372944"/>
                              </a:cubicBezTo>
                              <a:cubicBezTo>
                                <a:pt x="6172644" y="373453"/>
                                <a:pt x="6171627" y="373580"/>
                                <a:pt x="6170611" y="373453"/>
                              </a:cubicBezTo>
                              <a:cubicBezTo>
                                <a:pt x="6168197" y="373580"/>
                                <a:pt x="6168832" y="375994"/>
                                <a:pt x="6167180" y="377137"/>
                              </a:cubicBezTo>
                              <a:cubicBezTo>
                                <a:pt x="6165147" y="378408"/>
                                <a:pt x="6158922" y="380949"/>
                                <a:pt x="6156634" y="380949"/>
                              </a:cubicBezTo>
                              <a:cubicBezTo>
                                <a:pt x="6153458" y="381076"/>
                                <a:pt x="6150536" y="379424"/>
                                <a:pt x="6147740" y="378408"/>
                              </a:cubicBezTo>
                              <a:cubicBezTo>
                                <a:pt x="6146216" y="377773"/>
                                <a:pt x="6143674" y="377264"/>
                                <a:pt x="6142404" y="376375"/>
                              </a:cubicBezTo>
                              <a:cubicBezTo>
                                <a:pt x="6141133" y="375486"/>
                                <a:pt x="6142150" y="373453"/>
                                <a:pt x="6141133" y="372436"/>
                              </a:cubicBezTo>
                              <a:cubicBezTo>
                                <a:pt x="6139100" y="370149"/>
                                <a:pt x="6136305" y="373961"/>
                                <a:pt x="6135670" y="369514"/>
                              </a:cubicBezTo>
                              <a:cubicBezTo>
                                <a:pt x="6135034" y="364686"/>
                                <a:pt x="6136305" y="364177"/>
                                <a:pt x="6132493" y="361001"/>
                              </a:cubicBezTo>
                              <a:cubicBezTo>
                                <a:pt x="6130079" y="358968"/>
                                <a:pt x="6134018" y="355029"/>
                                <a:pt x="6135670" y="354140"/>
                              </a:cubicBezTo>
                              <a:cubicBezTo>
                                <a:pt x="6137957" y="352869"/>
                                <a:pt x="6135924" y="351090"/>
                                <a:pt x="6136940" y="349312"/>
                              </a:cubicBezTo>
                              <a:cubicBezTo>
                                <a:pt x="6137957" y="347279"/>
                                <a:pt x="6139608" y="347279"/>
                                <a:pt x="6140117" y="344737"/>
                              </a:cubicBezTo>
                              <a:cubicBezTo>
                                <a:pt x="6140752" y="341053"/>
                                <a:pt x="6142912" y="339147"/>
                                <a:pt x="6146342" y="340163"/>
                              </a:cubicBezTo>
                              <a:cubicBezTo>
                                <a:pt x="6148630" y="340926"/>
                                <a:pt x="6151044" y="335462"/>
                                <a:pt x="6154728" y="335335"/>
                              </a:cubicBezTo>
                              <a:cubicBezTo>
                                <a:pt x="6158540" y="335208"/>
                                <a:pt x="6159176" y="336097"/>
                                <a:pt x="6161081" y="338893"/>
                              </a:cubicBezTo>
                              <a:cubicBezTo>
                                <a:pt x="6161717" y="339655"/>
                                <a:pt x="6162733" y="340036"/>
                                <a:pt x="6163877" y="339655"/>
                              </a:cubicBezTo>
                              <a:cubicBezTo>
                                <a:pt x="6166291" y="339528"/>
                                <a:pt x="6166672" y="341180"/>
                                <a:pt x="6168324" y="342450"/>
                              </a:cubicBezTo>
                              <a:cubicBezTo>
                                <a:pt x="6168324" y="341434"/>
                                <a:pt x="6168197" y="340290"/>
                                <a:pt x="6167180" y="338257"/>
                              </a:cubicBezTo>
                              <a:cubicBezTo>
                                <a:pt x="6165528" y="334827"/>
                                <a:pt x="6171754" y="332667"/>
                                <a:pt x="6174042" y="332413"/>
                              </a:cubicBezTo>
                              <a:cubicBezTo>
                                <a:pt x="6177091" y="332159"/>
                                <a:pt x="6175820" y="329236"/>
                                <a:pt x="6177726" y="327711"/>
                              </a:cubicBezTo>
                              <a:cubicBezTo>
                                <a:pt x="6180013" y="325933"/>
                                <a:pt x="6181792" y="326822"/>
                                <a:pt x="6183571" y="324281"/>
                              </a:cubicBezTo>
                              <a:cubicBezTo>
                                <a:pt x="6186112" y="320596"/>
                                <a:pt x="6189543" y="319580"/>
                                <a:pt x="6192719" y="322375"/>
                              </a:cubicBezTo>
                              <a:cubicBezTo>
                                <a:pt x="6194879" y="324281"/>
                                <a:pt x="6200089" y="319580"/>
                                <a:pt x="6204154" y="321231"/>
                              </a:cubicBezTo>
                              <a:close/>
                              <a:moveTo>
                                <a:pt x="2622888" y="320977"/>
                              </a:moveTo>
                              <a:cubicBezTo>
                                <a:pt x="2624794" y="320723"/>
                                <a:pt x="2631146" y="321740"/>
                                <a:pt x="2632672" y="322756"/>
                              </a:cubicBezTo>
                              <a:cubicBezTo>
                                <a:pt x="2635466" y="324535"/>
                                <a:pt x="2640931" y="323392"/>
                                <a:pt x="2643217" y="325552"/>
                              </a:cubicBezTo>
                              <a:cubicBezTo>
                                <a:pt x="2644488" y="326695"/>
                                <a:pt x="2644233" y="332413"/>
                                <a:pt x="2645251" y="334319"/>
                              </a:cubicBezTo>
                              <a:cubicBezTo>
                                <a:pt x="2645886" y="335589"/>
                                <a:pt x="2648680" y="335589"/>
                                <a:pt x="2649698" y="335970"/>
                              </a:cubicBezTo>
                              <a:cubicBezTo>
                                <a:pt x="2651731" y="336860"/>
                                <a:pt x="2650587" y="339782"/>
                                <a:pt x="2650714" y="341307"/>
                              </a:cubicBezTo>
                              <a:cubicBezTo>
                                <a:pt x="2650460" y="342450"/>
                                <a:pt x="2649824" y="343340"/>
                                <a:pt x="2648808" y="344102"/>
                              </a:cubicBezTo>
                              <a:cubicBezTo>
                                <a:pt x="2646903" y="346135"/>
                                <a:pt x="2649316" y="347533"/>
                                <a:pt x="2648808" y="349693"/>
                              </a:cubicBezTo>
                              <a:cubicBezTo>
                                <a:pt x="2648173" y="352234"/>
                                <a:pt x="2645123" y="358968"/>
                                <a:pt x="2643345" y="360874"/>
                              </a:cubicBezTo>
                              <a:cubicBezTo>
                                <a:pt x="2640931" y="363415"/>
                                <a:pt x="2637245" y="364305"/>
                                <a:pt x="2634197" y="365829"/>
                              </a:cubicBezTo>
                              <a:cubicBezTo>
                                <a:pt x="2632672" y="366592"/>
                                <a:pt x="2630131" y="368116"/>
                                <a:pt x="2628479" y="368370"/>
                              </a:cubicBezTo>
                              <a:cubicBezTo>
                                <a:pt x="2626826" y="368497"/>
                                <a:pt x="2626064" y="366210"/>
                                <a:pt x="2624412" y="366210"/>
                              </a:cubicBezTo>
                              <a:cubicBezTo>
                                <a:pt x="2621109" y="366083"/>
                                <a:pt x="2621745" y="371420"/>
                                <a:pt x="2617806" y="368243"/>
                              </a:cubicBezTo>
                              <a:cubicBezTo>
                                <a:pt x="2613486" y="364940"/>
                                <a:pt x="2614120" y="363415"/>
                                <a:pt x="2608657" y="363923"/>
                              </a:cubicBezTo>
                              <a:cubicBezTo>
                                <a:pt x="2605226" y="364177"/>
                                <a:pt x="2605226" y="357952"/>
                                <a:pt x="2605861" y="355919"/>
                              </a:cubicBezTo>
                              <a:cubicBezTo>
                                <a:pt x="2606752" y="353123"/>
                                <a:pt x="2603701" y="353250"/>
                                <a:pt x="2603067" y="351090"/>
                              </a:cubicBezTo>
                              <a:cubicBezTo>
                                <a:pt x="2602304" y="348549"/>
                                <a:pt x="2603701" y="347279"/>
                                <a:pt x="2602051" y="344865"/>
                              </a:cubicBezTo>
                              <a:cubicBezTo>
                                <a:pt x="2599637" y="341307"/>
                                <a:pt x="2599890" y="338003"/>
                                <a:pt x="2603447" y="336225"/>
                              </a:cubicBezTo>
                              <a:cubicBezTo>
                                <a:pt x="2605861" y="335081"/>
                                <a:pt x="2603447" y="328855"/>
                                <a:pt x="2606243" y="325933"/>
                              </a:cubicBezTo>
                              <a:cubicBezTo>
                                <a:pt x="2609165" y="322883"/>
                                <a:pt x="2610435" y="323010"/>
                                <a:pt x="2614120" y="323773"/>
                              </a:cubicBezTo>
                              <a:cubicBezTo>
                                <a:pt x="2615265" y="324027"/>
                                <a:pt x="2616280" y="323519"/>
                                <a:pt x="2616916" y="322248"/>
                              </a:cubicBezTo>
                              <a:cubicBezTo>
                                <a:pt x="2618822" y="320215"/>
                                <a:pt x="2620473" y="321232"/>
                                <a:pt x="2622888" y="320977"/>
                              </a:cubicBezTo>
                              <a:close/>
                              <a:moveTo>
                                <a:pt x="6323844" y="319707"/>
                              </a:moveTo>
                              <a:cubicBezTo>
                                <a:pt x="6328038" y="321486"/>
                                <a:pt x="6328419" y="322884"/>
                                <a:pt x="6329054" y="326823"/>
                              </a:cubicBezTo>
                              <a:cubicBezTo>
                                <a:pt x="6329308" y="328220"/>
                                <a:pt x="6330197" y="328983"/>
                                <a:pt x="6331722" y="329110"/>
                              </a:cubicBezTo>
                              <a:cubicBezTo>
                                <a:pt x="6334517" y="330253"/>
                                <a:pt x="6334009" y="332286"/>
                                <a:pt x="6335280" y="334573"/>
                              </a:cubicBezTo>
                              <a:lnTo>
                                <a:pt x="6335407" y="334446"/>
                              </a:lnTo>
                              <a:cubicBezTo>
                                <a:pt x="6336424" y="336225"/>
                                <a:pt x="6337948" y="343086"/>
                                <a:pt x="6337440" y="344992"/>
                              </a:cubicBezTo>
                              <a:cubicBezTo>
                                <a:pt x="6336550" y="348550"/>
                                <a:pt x="6339854" y="353632"/>
                                <a:pt x="6338583" y="356682"/>
                              </a:cubicBezTo>
                              <a:cubicBezTo>
                                <a:pt x="6337821" y="358460"/>
                                <a:pt x="6331976" y="360493"/>
                                <a:pt x="6330452" y="362145"/>
                              </a:cubicBezTo>
                              <a:cubicBezTo>
                                <a:pt x="6329435" y="363289"/>
                                <a:pt x="6330452" y="365957"/>
                                <a:pt x="6330452" y="367228"/>
                              </a:cubicBezTo>
                              <a:cubicBezTo>
                                <a:pt x="6330452" y="369515"/>
                                <a:pt x="6326894" y="369515"/>
                                <a:pt x="6325496" y="370277"/>
                              </a:cubicBezTo>
                              <a:cubicBezTo>
                                <a:pt x="6324226" y="370404"/>
                                <a:pt x="6323082" y="370150"/>
                                <a:pt x="6321939" y="369387"/>
                              </a:cubicBezTo>
                              <a:cubicBezTo>
                                <a:pt x="6319143" y="368371"/>
                                <a:pt x="6318762" y="371293"/>
                                <a:pt x="6316348" y="371675"/>
                              </a:cubicBezTo>
                              <a:cubicBezTo>
                                <a:pt x="6313553" y="372056"/>
                                <a:pt x="6305548" y="371548"/>
                                <a:pt x="6303007" y="370531"/>
                              </a:cubicBezTo>
                              <a:cubicBezTo>
                                <a:pt x="6299576" y="369133"/>
                                <a:pt x="6297289" y="365703"/>
                                <a:pt x="6294621" y="363289"/>
                              </a:cubicBezTo>
                              <a:cubicBezTo>
                                <a:pt x="6293350" y="361891"/>
                                <a:pt x="6290809" y="360112"/>
                                <a:pt x="6289920" y="358460"/>
                              </a:cubicBezTo>
                              <a:cubicBezTo>
                                <a:pt x="6289158" y="356809"/>
                                <a:pt x="6291063" y="355157"/>
                                <a:pt x="6290555" y="353505"/>
                              </a:cubicBezTo>
                              <a:cubicBezTo>
                                <a:pt x="6289412" y="350075"/>
                                <a:pt x="6284329" y="352870"/>
                                <a:pt x="6285981" y="347660"/>
                              </a:cubicBezTo>
                              <a:cubicBezTo>
                                <a:pt x="6287760" y="341943"/>
                                <a:pt x="6289412" y="342070"/>
                                <a:pt x="6286870" y="336733"/>
                              </a:cubicBezTo>
                              <a:cubicBezTo>
                                <a:pt x="6285219" y="333303"/>
                                <a:pt x="6291445" y="331143"/>
                                <a:pt x="6293732" y="330889"/>
                              </a:cubicBezTo>
                              <a:cubicBezTo>
                                <a:pt x="6296781" y="330635"/>
                                <a:pt x="6295511" y="327712"/>
                                <a:pt x="6297416" y="326188"/>
                              </a:cubicBezTo>
                              <a:cubicBezTo>
                                <a:pt x="6299703" y="324409"/>
                                <a:pt x="6301482" y="325298"/>
                                <a:pt x="6303261" y="322757"/>
                              </a:cubicBezTo>
                              <a:cubicBezTo>
                                <a:pt x="6305802" y="319072"/>
                                <a:pt x="6309233" y="318056"/>
                                <a:pt x="6312409" y="320851"/>
                              </a:cubicBezTo>
                              <a:cubicBezTo>
                                <a:pt x="6314569" y="322757"/>
                                <a:pt x="6319779" y="318056"/>
                                <a:pt x="6323844" y="319707"/>
                              </a:cubicBezTo>
                              <a:close/>
                              <a:moveTo>
                                <a:pt x="6769058" y="317293"/>
                              </a:moveTo>
                              <a:cubicBezTo>
                                <a:pt x="6771980" y="315260"/>
                                <a:pt x="6773505" y="316912"/>
                                <a:pt x="6776428" y="317293"/>
                              </a:cubicBezTo>
                              <a:cubicBezTo>
                                <a:pt x="6778715" y="317547"/>
                                <a:pt x="6785957" y="320343"/>
                                <a:pt x="6787482" y="321995"/>
                              </a:cubicBezTo>
                              <a:cubicBezTo>
                                <a:pt x="6790149" y="324790"/>
                                <a:pt x="6797011" y="325044"/>
                                <a:pt x="6799044" y="328093"/>
                              </a:cubicBezTo>
                              <a:cubicBezTo>
                                <a:pt x="6800188" y="329745"/>
                                <a:pt x="6798409" y="336352"/>
                                <a:pt x="6799044" y="338893"/>
                              </a:cubicBezTo>
                              <a:lnTo>
                                <a:pt x="6798917" y="339020"/>
                              </a:lnTo>
                              <a:cubicBezTo>
                                <a:pt x="6799298" y="340545"/>
                                <a:pt x="6802475" y="341307"/>
                                <a:pt x="6803618" y="342070"/>
                              </a:cubicBezTo>
                              <a:cubicBezTo>
                                <a:pt x="6805778" y="343595"/>
                                <a:pt x="6803618" y="346771"/>
                                <a:pt x="6803364" y="348550"/>
                              </a:cubicBezTo>
                              <a:cubicBezTo>
                                <a:pt x="6802729" y="349820"/>
                                <a:pt x="6801585" y="350710"/>
                                <a:pt x="6800315" y="351345"/>
                              </a:cubicBezTo>
                              <a:cubicBezTo>
                                <a:pt x="6797646" y="353251"/>
                                <a:pt x="6800060" y="355538"/>
                                <a:pt x="6798917" y="357952"/>
                              </a:cubicBezTo>
                              <a:cubicBezTo>
                                <a:pt x="6797519" y="360747"/>
                                <a:pt x="6792056" y="367736"/>
                                <a:pt x="6789514" y="369515"/>
                              </a:cubicBezTo>
                              <a:cubicBezTo>
                                <a:pt x="6786084" y="371929"/>
                                <a:pt x="6781510" y="371929"/>
                                <a:pt x="6777571" y="372818"/>
                              </a:cubicBezTo>
                              <a:cubicBezTo>
                                <a:pt x="6775538" y="373199"/>
                                <a:pt x="6772235" y="374470"/>
                                <a:pt x="6770202" y="374216"/>
                              </a:cubicBezTo>
                              <a:cubicBezTo>
                                <a:pt x="6768169" y="373962"/>
                                <a:pt x="6767914" y="371039"/>
                                <a:pt x="6766009" y="370531"/>
                              </a:cubicBezTo>
                              <a:cubicBezTo>
                                <a:pt x="6762197" y="369515"/>
                                <a:pt x="6761561" y="375867"/>
                                <a:pt x="6757750" y="371166"/>
                              </a:cubicBezTo>
                              <a:cubicBezTo>
                                <a:pt x="6753684" y="365957"/>
                                <a:pt x="6754700" y="364559"/>
                                <a:pt x="6748220" y="363543"/>
                              </a:cubicBezTo>
                              <a:cubicBezTo>
                                <a:pt x="6744028" y="363035"/>
                                <a:pt x="6745933" y="355665"/>
                                <a:pt x="6747077" y="353505"/>
                              </a:cubicBezTo>
                              <a:cubicBezTo>
                                <a:pt x="6748729" y="350456"/>
                                <a:pt x="6745171" y="349947"/>
                                <a:pt x="6745044" y="347152"/>
                              </a:cubicBezTo>
                              <a:cubicBezTo>
                                <a:pt x="6744917" y="344103"/>
                                <a:pt x="6746823" y="342832"/>
                                <a:pt x="6745553" y="339656"/>
                              </a:cubicBezTo>
                              <a:cubicBezTo>
                                <a:pt x="6743646" y="334955"/>
                                <a:pt x="6744917" y="331143"/>
                                <a:pt x="6749491" y="329999"/>
                              </a:cubicBezTo>
                              <a:cubicBezTo>
                                <a:pt x="6752541" y="329237"/>
                                <a:pt x="6751524" y="321359"/>
                                <a:pt x="6755590" y="318691"/>
                              </a:cubicBezTo>
                              <a:cubicBezTo>
                                <a:pt x="6759783" y="315896"/>
                                <a:pt x="6761308" y="316404"/>
                                <a:pt x="6765374" y="318310"/>
                              </a:cubicBezTo>
                              <a:cubicBezTo>
                                <a:pt x="6766644" y="318945"/>
                                <a:pt x="6768041" y="318564"/>
                                <a:pt x="6769058" y="317293"/>
                              </a:cubicBezTo>
                              <a:close/>
                              <a:moveTo>
                                <a:pt x="2921225" y="316657"/>
                              </a:moveTo>
                              <a:cubicBezTo>
                                <a:pt x="2922496" y="317166"/>
                                <a:pt x="2923385" y="318055"/>
                                <a:pt x="2924021" y="319199"/>
                              </a:cubicBezTo>
                              <a:cubicBezTo>
                                <a:pt x="2925926" y="321486"/>
                                <a:pt x="2927705" y="319071"/>
                                <a:pt x="2929992" y="319961"/>
                              </a:cubicBezTo>
                              <a:cubicBezTo>
                                <a:pt x="2932660" y="320977"/>
                                <a:pt x="2939395" y="325297"/>
                                <a:pt x="2941173" y="327457"/>
                              </a:cubicBezTo>
                              <a:cubicBezTo>
                                <a:pt x="2943588" y="330380"/>
                                <a:pt x="2943969" y="334446"/>
                                <a:pt x="2945113" y="337876"/>
                              </a:cubicBezTo>
                              <a:cubicBezTo>
                                <a:pt x="2945748" y="339655"/>
                                <a:pt x="2947018" y="342450"/>
                                <a:pt x="2947018" y="344356"/>
                              </a:cubicBezTo>
                              <a:cubicBezTo>
                                <a:pt x="2947018" y="346135"/>
                                <a:pt x="2944478" y="346643"/>
                                <a:pt x="2944096" y="348422"/>
                              </a:cubicBezTo>
                              <a:cubicBezTo>
                                <a:pt x="2943334" y="351980"/>
                                <a:pt x="2949179" y="351980"/>
                                <a:pt x="2945239" y="355791"/>
                              </a:cubicBezTo>
                              <a:cubicBezTo>
                                <a:pt x="2941047" y="359857"/>
                                <a:pt x="2939522" y="359095"/>
                                <a:pt x="2939268" y="364940"/>
                              </a:cubicBezTo>
                              <a:lnTo>
                                <a:pt x="2939013" y="365067"/>
                              </a:lnTo>
                              <a:cubicBezTo>
                                <a:pt x="2938886" y="369006"/>
                                <a:pt x="2932152" y="367862"/>
                                <a:pt x="2930119" y="366973"/>
                              </a:cubicBezTo>
                              <a:cubicBezTo>
                                <a:pt x="2927197" y="365702"/>
                                <a:pt x="2926943" y="368879"/>
                                <a:pt x="2924529" y="369260"/>
                              </a:cubicBezTo>
                              <a:cubicBezTo>
                                <a:pt x="2921861" y="369641"/>
                                <a:pt x="2920590" y="367989"/>
                                <a:pt x="2917795" y="369387"/>
                              </a:cubicBezTo>
                              <a:cubicBezTo>
                                <a:pt x="2913729" y="371420"/>
                                <a:pt x="2910171" y="370657"/>
                                <a:pt x="2908773" y="366591"/>
                              </a:cubicBezTo>
                              <a:cubicBezTo>
                                <a:pt x="2907757" y="363796"/>
                                <a:pt x="2900896" y="365448"/>
                                <a:pt x="2898100" y="362017"/>
                              </a:cubicBezTo>
                              <a:cubicBezTo>
                                <a:pt x="2895178" y="358460"/>
                                <a:pt x="2895559" y="357062"/>
                                <a:pt x="2896957" y="353250"/>
                              </a:cubicBezTo>
                              <a:cubicBezTo>
                                <a:pt x="2897465" y="351980"/>
                                <a:pt x="2897084" y="350836"/>
                                <a:pt x="2895813" y="349947"/>
                              </a:cubicBezTo>
                              <a:cubicBezTo>
                                <a:pt x="2893907" y="347533"/>
                                <a:pt x="2895305" y="346008"/>
                                <a:pt x="2895305" y="343340"/>
                              </a:cubicBezTo>
                              <a:cubicBezTo>
                                <a:pt x="2895305" y="341307"/>
                                <a:pt x="2897211" y="334573"/>
                                <a:pt x="2898609" y="333048"/>
                              </a:cubicBezTo>
                              <a:cubicBezTo>
                                <a:pt x="2901023" y="330380"/>
                                <a:pt x="2900642" y="324281"/>
                                <a:pt x="2903183" y="322248"/>
                              </a:cubicBezTo>
                              <a:cubicBezTo>
                                <a:pt x="2904708" y="321104"/>
                                <a:pt x="2910806" y="322121"/>
                                <a:pt x="2912967" y="321359"/>
                              </a:cubicBezTo>
                              <a:cubicBezTo>
                                <a:pt x="2914364" y="320850"/>
                                <a:pt x="2914746" y="318055"/>
                                <a:pt x="2915380" y="316911"/>
                              </a:cubicBezTo>
                              <a:cubicBezTo>
                                <a:pt x="2916524" y="314879"/>
                                <a:pt x="2919573" y="316657"/>
                                <a:pt x="2921225" y="316657"/>
                              </a:cubicBezTo>
                              <a:close/>
                              <a:moveTo>
                                <a:pt x="675446" y="316150"/>
                              </a:moveTo>
                              <a:cubicBezTo>
                                <a:pt x="679766" y="316785"/>
                                <a:pt x="680401" y="318055"/>
                                <a:pt x="681926" y="321613"/>
                              </a:cubicBezTo>
                              <a:cubicBezTo>
                                <a:pt x="682434" y="322757"/>
                                <a:pt x="683451" y="323265"/>
                                <a:pt x="684848" y="323138"/>
                              </a:cubicBezTo>
                              <a:cubicBezTo>
                                <a:pt x="687771" y="323519"/>
                                <a:pt x="687771" y="325552"/>
                                <a:pt x="689422" y="327458"/>
                              </a:cubicBezTo>
                              <a:cubicBezTo>
                                <a:pt x="690693" y="328855"/>
                                <a:pt x="693615" y="334954"/>
                                <a:pt x="693615" y="336860"/>
                              </a:cubicBezTo>
                              <a:cubicBezTo>
                                <a:pt x="693615" y="340291"/>
                                <a:pt x="697808" y="344357"/>
                                <a:pt x="697300" y="347533"/>
                              </a:cubicBezTo>
                              <a:cubicBezTo>
                                <a:pt x="697046" y="349312"/>
                                <a:pt x="691964" y="352488"/>
                                <a:pt x="690947" y="354394"/>
                              </a:cubicBezTo>
                              <a:cubicBezTo>
                                <a:pt x="690185" y="355665"/>
                                <a:pt x="691836" y="357952"/>
                                <a:pt x="692091" y="359095"/>
                              </a:cubicBezTo>
                              <a:cubicBezTo>
                                <a:pt x="692599" y="361255"/>
                                <a:pt x="689295" y="362018"/>
                                <a:pt x="688152" y="363034"/>
                              </a:cubicBezTo>
                              <a:cubicBezTo>
                                <a:pt x="687008" y="363415"/>
                                <a:pt x="685738" y="363415"/>
                                <a:pt x="684594" y="363034"/>
                              </a:cubicBezTo>
                              <a:cubicBezTo>
                                <a:pt x="681799" y="362653"/>
                                <a:pt x="682053" y="365575"/>
                                <a:pt x="679893" y="366465"/>
                              </a:cubicBezTo>
                              <a:cubicBezTo>
                                <a:pt x="677225" y="367481"/>
                                <a:pt x="669728" y="368752"/>
                                <a:pt x="667060" y="368371"/>
                              </a:cubicBezTo>
                              <a:cubicBezTo>
                                <a:pt x="663502" y="367735"/>
                                <a:pt x="660580" y="365194"/>
                                <a:pt x="657531" y="363415"/>
                              </a:cubicBezTo>
                              <a:cubicBezTo>
                                <a:pt x="655879" y="362526"/>
                                <a:pt x="653084" y="361255"/>
                                <a:pt x="651940" y="359985"/>
                              </a:cubicBezTo>
                              <a:cubicBezTo>
                                <a:pt x="650797" y="358587"/>
                                <a:pt x="652321" y="356554"/>
                                <a:pt x="651432" y="355157"/>
                              </a:cubicBezTo>
                              <a:cubicBezTo>
                                <a:pt x="649653" y="352234"/>
                                <a:pt x="645460" y="355919"/>
                                <a:pt x="645841" y="350709"/>
                              </a:cubicBezTo>
                              <a:cubicBezTo>
                                <a:pt x="646222" y="344992"/>
                                <a:pt x="647747" y="344738"/>
                                <a:pt x="644189" y="340291"/>
                              </a:cubicBezTo>
                              <a:cubicBezTo>
                                <a:pt x="641902" y="337368"/>
                                <a:pt x="647366" y="333811"/>
                                <a:pt x="649399" y="333175"/>
                              </a:cubicBezTo>
                              <a:cubicBezTo>
                                <a:pt x="652321" y="332286"/>
                                <a:pt x="650415" y="329745"/>
                                <a:pt x="651940" y="327966"/>
                              </a:cubicBezTo>
                              <a:cubicBezTo>
                                <a:pt x="653592" y="325933"/>
                                <a:pt x="655625" y="326314"/>
                                <a:pt x="656641" y="323519"/>
                              </a:cubicBezTo>
                              <a:lnTo>
                                <a:pt x="656768" y="323519"/>
                              </a:lnTo>
                              <a:cubicBezTo>
                                <a:pt x="658293" y="319453"/>
                                <a:pt x="661342" y="317674"/>
                                <a:pt x="664900" y="319707"/>
                              </a:cubicBezTo>
                              <a:cubicBezTo>
                                <a:pt x="667314" y="321105"/>
                                <a:pt x="671253" y="315514"/>
                                <a:pt x="675446" y="316150"/>
                              </a:cubicBezTo>
                              <a:close/>
                              <a:moveTo>
                                <a:pt x="3778224" y="316023"/>
                              </a:moveTo>
                              <a:cubicBezTo>
                                <a:pt x="3782414" y="317420"/>
                                <a:pt x="3782795" y="318691"/>
                                <a:pt x="3783685" y="322503"/>
                              </a:cubicBezTo>
                              <a:cubicBezTo>
                                <a:pt x="3783939" y="323773"/>
                                <a:pt x="3784955" y="324536"/>
                                <a:pt x="3786353" y="324536"/>
                              </a:cubicBezTo>
                              <a:cubicBezTo>
                                <a:pt x="3789148" y="325425"/>
                                <a:pt x="3788894" y="327458"/>
                                <a:pt x="3790164" y="329618"/>
                              </a:cubicBezTo>
                              <a:cubicBezTo>
                                <a:pt x="3791308" y="331270"/>
                                <a:pt x="3793087" y="337750"/>
                                <a:pt x="3792833" y="339656"/>
                              </a:cubicBezTo>
                              <a:cubicBezTo>
                                <a:pt x="3792197" y="343086"/>
                                <a:pt x="3795755" y="347787"/>
                                <a:pt x="3794739" y="350837"/>
                              </a:cubicBezTo>
                              <a:lnTo>
                                <a:pt x="3794993" y="350710"/>
                              </a:lnTo>
                              <a:cubicBezTo>
                                <a:pt x="3794485" y="352489"/>
                                <a:pt x="3789021" y="354776"/>
                                <a:pt x="3787623" y="356554"/>
                              </a:cubicBezTo>
                              <a:cubicBezTo>
                                <a:pt x="3786734" y="357698"/>
                                <a:pt x="3788005" y="360239"/>
                                <a:pt x="3788005" y="361383"/>
                              </a:cubicBezTo>
                              <a:cubicBezTo>
                                <a:pt x="3788132" y="363670"/>
                                <a:pt x="3784828" y="363797"/>
                                <a:pt x="3783430" y="364686"/>
                              </a:cubicBezTo>
                              <a:cubicBezTo>
                                <a:pt x="3782160" y="364940"/>
                                <a:pt x="3781017" y="364686"/>
                                <a:pt x="3779875" y="364051"/>
                              </a:cubicBezTo>
                              <a:cubicBezTo>
                                <a:pt x="3777205" y="363162"/>
                                <a:pt x="3776952" y="366084"/>
                                <a:pt x="3774665" y="366592"/>
                              </a:cubicBezTo>
                              <a:cubicBezTo>
                                <a:pt x="3771999" y="367100"/>
                                <a:pt x="3764251" y="367227"/>
                                <a:pt x="3761710" y="366338"/>
                              </a:cubicBezTo>
                              <a:cubicBezTo>
                                <a:pt x="3758281" y="365194"/>
                                <a:pt x="3755738" y="362018"/>
                                <a:pt x="3753071" y="359858"/>
                              </a:cubicBezTo>
                              <a:cubicBezTo>
                                <a:pt x="3751675" y="358714"/>
                                <a:pt x="3749006" y="357063"/>
                                <a:pt x="3748119" y="355538"/>
                              </a:cubicBezTo>
                              <a:cubicBezTo>
                                <a:pt x="3747230" y="354013"/>
                                <a:pt x="3749006" y="352234"/>
                                <a:pt x="3748372" y="350710"/>
                              </a:cubicBezTo>
                              <a:cubicBezTo>
                                <a:pt x="3747102" y="347533"/>
                                <a:pt x="3742403" y="350456"/>
                                <a:pt x="3743545" y="345373"/>
                              </a:cubicBezTo>
                              <a:cubicBezTo>
                                <a:pt x="3744815" y="339783"/>
                                <a:pt x="3746340" y="339783"/>
                                <a:pt x="3743545" y="334827"/>
                              </a:cubicBezTo>
                              <a:cubicBezTo>
                                <a:pt x="3741640" y="331651"/>
                                <a:pt x="3747610" y="329110"/>
                                <a:pt x="3749768" y="328729"/>
                              </a:cubicBezTo>
                              <a:cubicBezTo>
                                <a:pt x="3752692" y="328347"/>
                                <a:pt x="3751294" y="325552"/>
                                <a:pt x="3753071" y="324027"/>
                              </a:cubicBezTo>
                              <a:cubicBezTo>
                                <a:pt x="3754976" y="322249"/>
                                <a:pt x="3756882" y="322884"/>
                                <a:pt x="3758408" y="320343"/>
                              </a:cubicBezTo>
                              <a:cubicBezTo>
                                <a:pt x="3760694" y="316658"/>
                                <a:pt x="3763869" y="315387"/>
                                <a:pt x="3767173" y="317929"/>
                              </a:cubicBezTo>
                              <a:cubicBezTo>
                                <a:pt x="3769459" y="319580"/>
                                <a:pt x="3774158" y="314625"/>
                                <a:pt x="3778224" y="316023"/>
                              </a:cubicBezTo>
                              <a:close/>
                              <a:moveTo>
                                <a:pt x="7325703" y="315895"/>
                              </a:moveTo>
                              <a:cubicBezTo>
                                <a:pt x="7327609" y="315514"/>
                                <a:pt x="7334343" y="316276"/>
                                <a:pt x="7335995" y="317293"/>
                              </a:cubicBezTo>
                              <a:cubicBezTo>
                                <a:pt x="7339044" y="319071"/>
                                <a:pt x="7344762" y="317674"/>
                                <a:pt x="7347176" y="319834"/>
                              </a:cubicBezTo>
                              <a:cubicBezTo>
                                <a:pt x="7348574" y="320977"/>
                                <a:pt x="7348574" y="326949"/>
                                <a:pt x="7349717" y="328982"/>
                              </a:cubicBezTo>
                              <a:cubicBezTo>
                                <a:pt x="7350480" y="330253"/>
                                <a:pt x="7353275" y="330125"/>
                                <a:pt x="7354419" y="330507"/>
                              </a:cubicBezTo>
                              <a:cubicBezTo>
                                <a:pt x="7356578" y="331269"/>
                                <a:pt x="7355435" y="334573"/>
                                <a:pt x="7355689" y="336097"/>
                              </a:cubicBezTo>
                              <a:cubicBezTo>
                                <a:pt x="7355435" y="337368"/>
                                <a:pt x="7354799" y="338384"/>
                                <a:pt x="7353783" y="339147"/>
                              </a:cubicBezTo>
                              <a:cubicBezTo>
                                <a:pt x="7352004" y="341307"/>
                                <a:pt x="7354546" y="342704"/>
                                <a:pt x="7354164" y="344991"/>
                              </a:cubicBezTo>
                              <a:cubicBezTo>
                                <a:pt x="7353529" y="347660"/>
                                <a:pt x="7350607" y="354902"/>
                                <a:pt x="7348828" y="356935"/>
                              </a:cubicBezTo>
                              <a:cubicBezTo>
                                <a:pt x="7346414" y="359730"/>
                                <a:pt x="7342475" y="360747"/>
                                <a:pt x="7339426" y="362398"/>
                              </a:cubicBezTo>
                              <a:cubicBezTo>
                                <a:pt x="7337774" y="363288"/>
                                <a:pt x="7335233" y="365067"/>
                                <a:pt x="7333454" y="365321"/>
                              </a:cubicBezTo>
                              <a:cubicBezTo>
                                <a:pt x="7331675" y="365575"/>
                                <a:pt x="7330659" y="363161"/>
                                <a:pt x="7329007" y="363161"/>
                              </a:cubicBezTo>
                              <a:cubicBezTo>
                                <a:pt x="7325449" y="363161"/>
                                <a:pt x="7326338" y="368624"/>
                                <a:pt x="7322146" y="365575"/>
                              </a:cubicBezTo>
                              <a:cubicBezTo>
                                <a:pt x="7317444" y="362144"/>
                                <a:pt x="7318080" y="360747"/>
                                <a:pt x="7312362" y="361382"/>
                              </a:cubicBezTo>
                              <a:cubicBezTo>
                                <a:pt x="7308677" y="361763"/>
                                <a:pt x="7308551" y="355283"/>
                                <a:pt x="7309058" y="353123"/>
                              </a:cubicBezTo>
                              <a:cubicBezTo>
                                <a:pt x="7309694" y="350201"/>
                                <a:pt x="7306644" y="350455"/>
                                <a:pt x="7305882" y="348168"/>
                              </a:cubicBezTo>
                              <a:cubicBezTo>
                                <a:pt x="7304992" y="345627"/>
                                <a:pt x="7306390" y="344229"/>
                                <a:pt x="7304612" y="341815"/>
                              </a:cubicBezTo>
                              <a:cubicBezTo>
                                <a:pt x="7301943" y="338384"/>
                                <a:pt x="7302070" y="334827"/>
                                <a:pt x="7305755" y="332794"/>
                              </a:cubicBezTo>
                              <a:cubicBezTo>
                                <a:pt x="7308296" y="331396"/>
                                <a:pt x="7305500" y="325043"/>
                                <a:pt x="7308296" y="321867"/>
                              </a:cubicBezTo>
                              <a:cubicBezTo>
                                <a:pt x="7311218" y="318563"/>
                                <a:pt x="7312489" y="318690"/>
                                <a:pt x="7316428" y="319325"/>
                              </a:cubicBezTo>
                              <a:cubicBezTo>
                                <a:pt x="7317698" y="319580"/>
                                <a:pt x="7318715" y="318944"/>
                                <a:pt x="7319350" y="317674"/>
                              </a:cubicBezTo>
                              <a:cubicBezTo>
                                <a:pt x="7321256" y="315387"/>
                                <a:pt x="7323035" y="316403"/>
                                <a:pt x="7325576" y="316022"/>
                              </a:cubicBezTo>
                              <a:close/>
                              <a:moveTo>
                                <a:pt x="82080" y="314879"/>
                              </a:moveTo>
                              <a:cubicBezTo>
                                <a:pt x="83096" y="315260"/>
                                <a:pt x="83858" y="315895"/>
                                <a:pt x="84367" y="316785"/>
                              </a:cubicBezTo>
                              <a:cubicBezTo>
                                <a:pt x="86018" y="318563"/>
                                <a:pt x="87416" y="316530"/>
                                <a:pt x="89195" y="317166"/>
                              </a:cubicBezTo>
                              <a:cubicBezTo>
                                <a:pt x="91355" y="317928"/>
                                <a:pt x="96945" y="321105"/>
                                <a:pt x="98343" y="322756"/>
                              </a:cubicBezTo>
                              <a:cubicBezTo>
                                <a:pt x="99487" y="324027"/>
                                <a:pt x="100122" y="325552"/>
                                <a:pt x="100630" y="327203"/>
                              </a:cubicBezTo>
                              <a:cubicBezTo>
                                <a:pt x="102028" y="326314"/>
                                <a:pt x="103425" y="326314"/>
                                <a:pt x="105967" y="326568"/>
                              </a:cubicBezTo>
                              <a:cubicBezTo>
                                <a:pt x="107237" y="326695"/>
                                <a:pt x="108254" y="326060"/>
                                <a:pt x="108762" y="324662"/>
                              </a:cubicBezTo>
                              <a:cubicBezTo>
                                <a:pt x="110541" y="322248"/>
                                <a:pt x="112320" y="323265"/>
                                <a:pt x="114861" y="322629"/>
                              </a:cubicBezTo>
                              <a:cubicBezTo>
                                <a:pt x="116767" y="322248"/>
                                <a:pt x="123501" y="322502"/>
                                <a:pt x="125280" y="323392"/>
                              </a:cubicBezTo>
                              <a:cubicBezTo>
                                <a:pt x="128329" y="325043"/>
                                <a:pt x="134047" y="323265"/>
                                <a:pt x="136588" y="325170"/>
                              </a:cubicBezTo>
                              <a:cubicBezTo>
                                <a:pt x="138112" y="326314"/>
                                <a:pt x="138494" y="332286"/>
                                <a:pt x="139764" y="334192"/>
                              </a:cubicBezTo>
                              <a:cubicBezTo>
                                <a:pt x="140527" y="335335"/>
                                <a:pt x="143449" y="335081"/>
                                <a:pt x="144592" y="335335"/>
                              </a:cubicBezTo>
                              <a:cubicBezTo>
                                <a:pt x="146625" y="335970"/>
                                <a:pt x="145736" y="339274"/>
                                <a:pt x="146117" y="340799"/>
                              </a:cubicBezTo>
                              <a:cubicBezTo>
                                <a:pt x="145863" y="342069"/>
                                <a:pt x="145228" y="343086"/>
                                <a:pt x="144338" y="343975"/>
                              </a:cubicBezTo>
                              <a:cubicBezTo>
                                <a:pt x="142687" y="346262"/>
                                <a:pt x="145355" y="347406"/>
                                <a:pt x="145101" y="349820"/>
                              </a:cubicBezTo>
                              <a:cubicBezTo>
                                <a:pt x="144720" y="352615"/>
                                <a:pt x="142305" y="359985"/>
                                <a:pt x="140654" y="362145"/>
                              </a:cubicBezTo>
                              <a:cubicBezTo>
                                <a:pt x="138367" y="365067"/>
                                <a:pt x="134682" y="366338"/>
                                <a:pt x="131632" y="368243"/>
                              </a:cubicBezTo>
                              <a:cubicBezTo>
                                <a:pt x="130108" y="369133"/>
                                <a:pt x="127694" y="371166"/>
                                <a:pt x="125915" y="371547"/>
                              </a:cubicBezTo>
                              <a:cubicBezTo>
                                <a:pt x="124136" y="371928"/>
                                <a:pt x="123120" y="369768"/>
                                <a:pt x="121341" y="369768"/>
                              </a:cubicBezTo>
                              <a:cubicBezTo>
                                <a:pt x="117783" y="369895"/>
                                <a:pt x="119054" y="375359"/>
                                <a:pt x="114607" y="372563"/>
                              </a:cubicBezTo>
                              <a:cubicBezTo>
                                <a:pt x="109778" y="369514"/>
                                <a:pt x="110160" y="367862"/>
                                <a:pt x="104569" y="369006"/>
                              </a:cubicBezTo>
                              <a:cubicBezTo>
                                <a:pt x="100884" y="369768"/>
                                <a:pt x="100249" y="363161"/>
                                <a:pt x="100630" y="361001"/>
                              </a:cubicBezTo>
                              <a:cubicBezTo>
                                <a:pt x="101138" y="358079"/>
                                <a:pt x="98089" y="358460"/>
                                <a:pt x="97200" y="356300"/>
                              </a:cubicBezTo>
                              <a:cubicBezTo>
                                <a:pt x="96818" y="355538"/>
                                <a:pt x="96691" y="354902"/>
                                <a:pt x="96691" y="354267"/>
                              </a:cubicBezTo>
                              <a:cubicBezTo>
                                <a:pt x="95040" y="355156"/>
                                <a:pt x="91863" y="354775"/>
                                <a:pt x="90592" y="354267"/>
                              </a:cubicBezTo>
                              <a:cubicBezTo>
                                <a:pt x="88305" y="353378"/>
                                <a:pt x="88178" y="355919"/>
                                <a:pt x="86272" y="356300"/>
                              </a:cubicBezTo>
                              <a:lnTo>
                                <a:pt x="86400" y="356427"/>
                              </a:lnTo>
                              <a:cubicBezTo>
                                <a:pt x="84240" y="356808"/>
                                <a:pt x="83223" y="355665"/>
                                <a:pt x="81063" y="356808"/>
                              </a:cubicBezTo>
                              <a:cubicBezTo>
                                <a:pt x="77887" y="358587"/>
                                <a:pt x="75091" y="358079"/>
                                <a:pt x="73821" y="354902"/>
                              </a:cubicBezTo>
                              <a:cubicBezTo>
                                <a:pt x="72931" y="352742"/>
                                <a:pt x="67468" y="354267"/>
                                <a:pt x="65181" y="351599"/>
                              </a:cubicBezTo>
                              <a:cubicBezTo>
                                <a:pt x="62767" y="348930"/>
                                <a:pt x="63148" y="347787"/>
                                <a:pt x="64037" y="344738"/>
                              </a:cubicBezTo>
                              <a:cubicBezTo>
                                <a:pt x="64418" y="343721"/>
                                <a:pt x="64037" y="342832"/>
                                <a:pt x="63021" y="342196"/>
                              </a:cubicBezTo>
                              <a:cubicBezTo>
                                <a:pt x="61369" y="340418"/>
                                <a:pt x="62385" y="339147"/>
                                <a:pt x="62385" y="336987"/>
                              </a:cubicBezTo>
                              <a:cubicBezTo>
                                <a:pt x="62258" y="335335"/>
                                <a:pt x="63656" y="329999"/>
                                <a:pt x="64672" y="328728"/>
                              </a:cubicBezTo>
                              <a:cubicBezTo>
                                <a:pt x="66451" y="326568"/>
                                <a:pt x="65943" y="321740"/>
                                <a:pt x="67976" y="319961"/>
                              </a:cubicBezTo>
                              <a:cubicBezTo>
                                <a:pt x="69120" y="318945"/>
                                <a:pt x="74075" y="319580"/>
                                <a:pt x="75727" y="318945"/>
                              </a:cubicBezTo>
                              <a:cubicBezTo>
                                <a:pt x="76870" y="318436"/>
                                <a:pt x="76997" y="316149"/>
                                <a:pt x="77505" y="315260"/>
                              </a:cubicBezTo>
                              <a:cubicBezTo>
                                <a:pt x="78268" y="313608"/>
                                <a:pt x="80809" y="314879"/>
                                <a:pt x="82080" y="314879"/>
                              </a:cubicBezTo>
                              <a:close/>
                              <a:moveTo>
                                <a:pt x="5138004" y="314243"/>
                              </a:moveTo>
                              <a:cubicBezTo>
                                <a:pt x="5141181" y="314116"/>
                                <a:pt x="5144103" y="315895"/>
                                <a:pt x="5146898" y="316912"/>
                              </a:cubicBezTo>
                              <a:cubicBezTo>
                                <a:pt x="5148296" y="317420"/>
                                <a:pt x="5150964" y="318055"/>
                                <a:pt x="5152108" y="318945"/>
                              </a:cubicBezTo>
                              <a:cubicBezTo>
                                <a:pt x="5153378" y="319834"/>
                                <a:pt x="5152362" y="321867"/>
                                <a:pt x="5153378" y="322883"/>
                              </a:cubicBezTo>
                              <a:cubicBezTo>
                                <a:pt x="5155411" y="325171"/>
                                <a:pt x="5158334" y="321359"/>
                                <a:pt x="5158842" y="325806"/>
                              </a:cubicBezTo>
                              <a:lnTo>
                                <a:pt x="5158842" y="325679"/>
                              </a:lnTo>
                              <a:cubicBezTo>
                                <a:pt x="5159477" y="330507"/>
                                <a:pt x="5158207" y="331015"/>
                                <a:pt x="5161892" y="334192"/>
                              </a:cubicBezTo>
                              <a:cubicBezTo>
                                <a:pt x="5164306" y="336225"/>
                                <a:pt x="5160240" y="340163"/>
                                <a:pt x="5158588" y="341053"/>
                              </a:cubicBezTo>
                              <a:cubicBezTo>
                                <a:pt x="5156301" y="342323"/>
                                <a:pt x="5158334" y="344102"/>
                                <a:pt x="5157317" y="345881"/>
                              </a:cubicBezTo>
                              <a:cubicBezTo>
                                <a:pt x="5156174" y="347914"/>
                                <a:pt x="5154522" y="347914"/>
                                <a:pt x="5154014" y="350455"/>
                              </a:cubicBezTo>
                              <a:cubicBezTo>
                                <a:pt x="5153251" y="354140"/>
                                <a:pt x="5151092" y="356173"/>
                                <a:pt x="5147661" y="355029"/>
                              </a:cubicBezTo>
                              <a:cubicBezTo>
                                <a:pt x="5145374" y="354267"/>
                                <a:pt x="5142960" y="359731"/>
                                <a:pt x="5139275" y="359731"/>
                              </a:cubicBezTo>
                              <a:cubicBezTo>
                                <a:pt x="5135463" y="359858"/>
                                <a:pt x="5134828" y="358968"/>
                                <a:pt x="5132922" y="356173"/>
                              </a:cubicBezTo>
                              <a:cubicBezTo>
                                <a:pt x="5132287" y="355283"/>
                                <a:pt x="5131270" y="354902"/>
                                <a:pt x="5130127" y="355283"/>
                              </a:cubicBezTo>
                              <a:cubicBezTo>
                                <a:pt x="5127586" y="355411"/>
                                <a:pt x="5127204" y="353759"/>
                                <a:pt x="5125553" y="352361"/>
                              </a:cubicBezTo>
                              <a:cubicBezTo>
                                <a:pt x="5124155" y="351218"/>
                                <a:pt x="5120851" y="346643"/>
                                <a:pt x="5120470" y="344992"/>
                              </a:cubicBezTo>
                              <a:cubicBezTo>
                                <a:pt x="5119962" y="342069"/>
                                <a:pt x="5115642" y="339274"/>
                                <a:pt x="5115642" y="336479"/>
                              </a:cubicBezTo>
                              <a:cubicBezTo>
                                <a:pt x="5115642" y="334954"/>
                                <a:pt x="5119327" y="331523"/>
                                <a:pt x="5119962" y="329618"/>
                              </a:cubicBezTo>
                              <a:cubicBezTo>
                                <a:pt x="5120343" y="328474"/>
                                <a:pt x="5118564" y="326822"/>
                                <a:pt x="5118183" y="325806"/>
                              </a:cubicBezTo>
                              <a:cubicBezTo>
                                <a:pt x="5117548" y="324027"/>
                                <a:pt x="5120089" y="323011"/>
                                <a:pt x="5120979" y="321867"/>
                              </a:cubicBezTo>
                              <a:cubicBezTo>
                                <a:pt x="5121995" y="321359"/>
                                <a:pt x="5123012" y="321232"/>
                                <a:pt x="5124028" y="321359"/>
                              </a:cubicBezTo>
                              <a:cubicBezTo>
                                <a:pt x="5126442" y="321232"/>
                                <a:pt x="5125807" y="318818"/>
                                <a:pt x="5127458" y="317801"/>
                              </a:cubicBezTo>
                              <a:cubicBezTo>
                                <a:pt x="5129491" y="316531"/>
                                <a:pt x="5135718" y="314243"/>
                                <a:pt x="5138004" y="314243"/>
                              </a:cubicBezTo>
                              <a:close/>
                              <a:moveTo>
                                <a:pt x="7025971" y="312973"/>
                              </a:moveTo>
                              <a:cubicBezTo>
                                <a:pt x="7030037" y="311194"/>
                                <a:pt x="7031181" y="311829"/>
                                <a:pt x="7034484" y="313989"/>
                              </a:cubicBezTo>
                              <a:cubicBezTo>
                                <a:pt x="7035500" y="314625"/>
                                <a:pt x="7036644" y="314497"/>
                                <a:pt x="7037788" y="313608"/>
                              </a:cubicBezTo>
                              <a:cubicBezTo>
                                <a:pt x="7040456" y="312210"/>
                                <a:pt x="7041599" y="313989"/>
                                <a:pt x="7044014" y="314625"/>
                              </a:cubicBezTo>
                              <a:lnTo>
                                <a:pt x="7044014" y="314752"/>
                              </a:lnTo>
                              <a:cubicBezTo>
                                <a:pt x="7045919" y="315260"/>
                                <a:pt x="7051637" y="318690"/>
                                <a:pt x="7052781" y="320342"/>
                              </a:cubicBezTo>
                              <a:cubicBezTo>
                                <a:pt x="7054813" y="323265"/>
                                <a:pt x="7060531" y="324281"/>
                                <a:pt x="7061929" y="327203"/>
                              </a:cubicBezTo>
                              <a:cubicBezTo>
                                <a:pt x="7062691" y="328855"/>
                                <a:pt x="7060277" y="334319"/>
                                <a:pt x="7060404" y="336606"/>
                              </a:cubicBezTo>
                              <a:cubicBezTo>
                                <a:pt x="7060531" y="338003"/>
                                <a:pt x="7063200" y="339020"/>
                                <a:pt x="7064088" y="339909"/>
                              </a:cubicBezTo>
                              <a:cubicBezTo>
                                <a:pt x="7065740" y="341434"/>
                                <a:pt x="7063326" y="343848"/>
                                <a:pt x="7062945" y="345373"/>
                              </a:cubicBezTo>
                              <a:cubicBezTo>
                                <a:pt x="7062310" y="346389"/>
                                <a:pt x="7061293" y="347025"/>
                                <a:pt x="7060023" y="347279"/>
                              </a:cubicBezTo>
                              <a:cubicBezTo>
                                <a:pt x="7057355" y="348549"/>
                                <a:pt x="7059261" y="350836"/>
                                <a:pt x="7057863" y="352742"/>
                              </a:cubicBezTo>
                              <a:cubicBezTo>
                                <a:pt x="7056338" y="354902"/>
                                <a:pt x="7050620" y="360239"/>
                                <a:pt x="7048206" y="361382"/>
                              </a:cubicBezTo>
                              <a:cubicBezTo>
                                <a:pt x="7044776" y="362907"/>
                                <a:pt x="7040964" y="362272"/>
                                <a:pt x="7037406" y="362526"/>
                              </a:cubicBezTo>
                              <a:cubicBezTo>
                                <a:pt x="7035627" y="362780"/>
                                <a:pt x="7032578" y="363288"/>
                                <a:pt x="7030799" y="362780"/>
                              </a:cubicBezTo>
                              <a:cubicBezTo>
                                <a:pt x="7029021" y="362272"/>
                                <a:pt x="7029147" y="359857"/>
                                <a:pt x="7027623" y="359095"/>
                              </a:cubicBezTo>
                              <a:cubicBezTo>
                                <a:pt x="7024573" y="357570"/>
                                <a:pt x="7023049" y="363034"/>
                                <a:pt x="7020507" y="358460"/>
                              </a:cubicBezTo>
                              <a:cubicBezTo>
                                <a:pt x="7017712" y="353377"/>
                                <a:pt x="7018855" y="352234"/>
                                <a:pt x="7013392" y="350582"/>
                              </a:cubicBezTo>
                              <a:cubicBezTo>
                                <a:pt x="7009835" y="349439"/>
                                <a:pt x="7012376" y="343467"/>
                                <a:pt x="7013774" y="341688"/>
                              </a:cubicBezTo>
                              <a:cubicBezTo>
                                <a:pt x="7015679" y="339401"/>
                                <a:pt x="7012757" y="338385"/>
                                <a:pt x="7013011" y="335970"/>
                              </a:cubicBezTo>
                              <a:cubicBezTo>
                                <a:pt x="7013265" y="333302"/>
                                <a:pt x="7015044" y="332540"/>
                                <a:pt x="7014409" y="329617"/>
                              </a:cubicBezTo>
                              <a:cubicBezTo>
                                <a:pt x="7013392" y="325297"/>
                                <a:pt x="7015044" y="322248"/>
                                <a:pt x="7019110" y="321867"/>
                              </a:cubicBezTo>
                              <a:cubicBezTo>
                                <a:pt x="7021905" y="321613"/>
                                <a:pt x="7022032" y="314752"/>
                                <a:pt x="7025971" y="312973"/>
                              </a:cubicBezTo>
                              <a:close/>
                              <a:moveTo>
                                <a:pt x="721570" y="310940"/>
                              </a:moveTo>
                              <a:cubicBezTo>
                                <a:pt x="725255" y="310304"/>
                                <a:pt x="726018" y="311067"/>
                                <a:pt x="728305" y="313481"/>
                              </a:cubicBezTo>
                              <a:cubicBezTo>
                                <a:pt x="729067" y="314243"/>
                                <a:pt x="729956" y="314370"/>
                                <a:pt x="731100" y="313862"/>
                              </a:cubicBezTo>
                              <a:cubicBezTo>
                                <a:pt x="733514" y="313354"/>
                                <a:pt x="734022" y="315006"/>
                                <a:pt x="735928" y="316022"/>
                              </a:cubicBezTo>
                              <a:cubicBezTo>
                                <a:pt x="737453" y="316784"/>
                                <a:pt x="741392" y="320723"/>
                                <a:pt x="742027" y="322248"/>
                              </a:cubicBezTo>
                              <a:cubicBezTo>
                                <a:pt x="743043" y="324916"/>
                                <a:pt x="747491" y="326949"/>
                                <a:pt x="747999" y="329617"/>
                              </a:cubicBezTo>
                              <a:cubicBezTo>
                                <a:pt x="748380" y="331015"/>
                                <a:pt x="745203" y="334954"/>
                                <a:pt x="744949" y="336860"/>
                              </a:cubicBezTo>
                              <a:cubicBezTo>
                                <a:pt x="744822" y="338130"/>
                                <a:pt x="746728" y="339401"/>
                                <a:pt x="747236" y="340290"/>
                              </a:cubicBezTo>
                              <a:cubicBezTo>
                                <a:pt x="748253" y="341942"/>
                                <a:pt x="745839" y="343467"/>
                                <a:pt x="745203" y="344610"/>
                              </a:cubicBezTo>
                              <a:cubicBezTo>
                                <a:pt x="744441" y="345246"/>
                                <a:pt x="743425" y="345627"/>
                                <a:pt x="742408" y="345627"/>
                              </a:cubicBezTo>
                              <a:cubicBezTo>
                                <a:pt x="739994" y="346135"/>
                                <a:pt x="741010" y="348422"/>
                                <a:pt x="739613" y="349693"/>
                              </a:cubicBezTo>
                              <a:cubicBezTo>
                                <a:pt x="737834" y="351217"/>
                                <a:pt x="732116" y="354394"/>
                                <a:pt x="729956" y="354775"/>
                              </a:cubicBezTo>
                              <a:lnTo>
                                <a:pt x="730083" y="354521"/>
                              </a:lnTo>
                              <a:cubicBezTo>
                                <a:pt x="727161" y="355156"/>
                                <a:pt x="724112" y="353886"/>
                                <a:pt x="721189" y="353377"/>
                              </a:cubicBezTo>
                              <a:cubicBezTo>
                                <a:pt x="719792" y="353123"/>
                                <a:pt x="717123" y="352996"/>
                                <a:pt x="715853" y="352234"/>
                              </a:cubicBezTo>
                              <a:cubicBezTo>
                                <a:pt x="714582" y="351471"/>
                                <a:pt x="715218" y="349438"/>
                                <a:pt x="714074" y="348549"/>
                              </a:cubicBezTo>
                              <a:cubicBezTo>
                                <a:pt x="711787" y="346643"/>
                                <a:pt x="709500" y="350836"/>
                                <a:pt x="708356" y="346643"/>
                              </a:cubicBezTo>
                              <a:cubicBezTo>
                                <a:pt x="706959" y="342069"/>
                                <a:pt x="708102" y="341307"/>
                                <a:pt x="704036" y="338893"/>
                              </a:cubicBezTo>
                              <a:cubicBezTo>
                                <a:pt x="701368" y="337241"/>
                                <a:pt x="704672" y="332921"/>
                                <a:pt x="706069" y="331777"/>
                              </a:cubicBezTo>
                              <a:cubicBezTo>
                                <a:pt x="708102" y="330253"/>
                                <a:pt x="705942" y="328855"/>
                                <a:pt x="706578" y="326949"/>
                              </a:cubicBezTo>
                              <a:cubicBezTo>
                                <a:pt x="707340" y="324916"/>
                                <a:pt x="708992" y="324662"/>
                                <a:pt x="708992" y="322121"/>
                              </a:cubicBezTo>
                              <a:cubicBezTo>
                                <a:pt x="708992" y="318436"/>
                                <a:pt x="710898" y="316276"/>
                                <a:pt x="714328" y="316784"/>
                              </a:cubicBezTo>
                              <a:cubicBezTo>
                                <a:pt x="716615" y="317166"/>
                                <a:pt x="718013" y="311575"/>
                                <a:pt x="721570" y="310940"/>
                              </a:cubicBezTo>
                              <a:close/>
                              <a:moveTo>
                                <a:pt x="979627" y="310813"/>
                              </a:moveTo>
                              <a:cubicBezTo>
                                <a:pt x="983947" y="309923"/>
                                <a:pt x="984963" y="310813"/>
                                <a:pt x="987631" y="313735"/>
                              </a:cubicBezTo>
                              <a:cubicBezTo>
                                <a:pt x="988521" y="314624"/>
                                <a:pt x="989664" y="314752"/>
                                <a:pt x="990935" y="314116"/>
                              </a:cubicBezTo>
                              <a:cubicBezTo>
                                <a:pt x="993857" y="313481"/>
                                <a:pt x="994492" y="315387"/>
                                <a:pt x="996780" y="316657"/>
                              </a:cubicBezTo>
                              <a:cubicBezTo>
                                <a:pt x="998558" y="317547"/>
                                <a:pt x="1003387" y="322248"/>
                                <a:pt x="1004022" y="324154"/>
                              </a:cubicBezTo>
                              <a:cubicBezTo>
                                <a:pt x="1005292" y="327457"/>
                                <a:pt x="1010629" y="329871"/>
                                <a:pt x="1011264" y="333048"/>
                              </a:cubicBezTo>
                              <a:cubicBezTo>
                                <a:pt x="1011645" y="334827"/>
                                <a:pt x="1007961" y="339528"/>
                                <a:pt x="1007580" y="341815"/>
                              </a:cubicBezTo>
                              <a:cubicBezTo>
                                <a:pt x="1007452" y="343213"/>
                                <a:pt x="1009739" y="344864"/>
                                <a:pt x="1010375" y="345881"/>
                              </a:cubicBezTo>
                              <a:cubicBezTo>
                                <a:pt x="1011518" y="347787"/>
                                <a:pt x="1008723" y="349566"/>
                                <a:pt x="1007961" y="350963"/>
                              </a:cubicBezTo>
                              <a:cubicBezTo>
                                <a:pt x="1006944" y="351726"/>
                                <a:pt x="1005801" y="352107"/>
                                <a:pt x="1004530" y="352107"/>
                              </a:cubicBezTo>
                              <a:cubicBezTo>
                                <a:pt x="1001735" y="352742"/>
                                <a:pt x="1003005" y="355410"/>
                                <a:pt x="1001227" y="356935"/>
                              </a:cubicBezTo>
                              <a:cubicBezTo>
                                <a:pt x="999194" y="358714"/>
                                <a:pt x="992459" y="362526"/>
                                <a:pt x="989791" y="363034"/>
                              </a:cubicBezTo>
                              <a:lnTo>
                                <a:pt x="989664" y="363161"/>
                              </a:lnTo>
                              <a:cubicBezTo>
                                <a:pt x="986107" y="363923"/>
                                <a:pt x="982422" y="362399"/>
                                <a:pt x="978991" y="361763"/>
                              </a:cubicBezTo>
                              <a:cubicBezTo>
                                <a:pt x="977212" y="361382"/>
                                <a:pt x="974163" y="361255"/>
                                <a:pt x="972638" y="360366"/>
                              </a:cubicBezTo>
                              <a:cubicBezTo>
                                <a:pt x="971114" y="359476"/>
                                <a:pt x="971749" y="357062"/>
                                <a:pt x="970479" y="356046"/>
                              </a:cubicBezTo>
                              <a:cubicBezTo>
                                <a:pt x="967683" y="353759"/>
                                <a:pt x="965015" y="358841"/>
                                <a:pt x="963617" y="353759"/>
                              </a:cubicBezTo>
                              <a:cubicBezTo>
                                <a:pt x="962092" y="348295"/>
                                <a:pt x="963363" y="347406"/>
                                <a:pt x="958535" y="344483"/>
                              </a:cubicBezTo>
                              <a:cubicBezTo>
                                <a:pt x="955358" y="342577"/>
                                <a:pt x="959170" y="337368"/>
                                <a:pt x="960949" y="335970"/>
                              </a:cubicBezTo>
                              <a:cubicBezTo>
                                <a:pt x="963236" y="334064"/>
                                <a:pt x="960695" y="332413"/>
                                <a:pt x="961458" y="330126"/>
                              </a:cubicBezTo>
                              <a:cubicBezTo>
                                <a:pt x="962347" y="327584"/>
                                <a:pt x="964379" y="327330"/>
                                <a:pt x="964379" y="324281"/>
                              </a:cubicBezTo>
                              <a:cubicBezTo>
                                <a:pt x="964507" y="319834"/>
                                <a:pt x="966794" y="317166"/>
                                <a:pt x="970860" y="317801"/>
                              </a:cubicBezTo>
                              <a:cubicBezTo>
                                <a:pt x="973655" y="318309"/>
                                <a:pt x="975434" y="311575"/>
                                <a:pt x="979627" y="310813"/>
                              </a:cubicBezTo>
                              <a:close/>
                              <a:moveTo>
                                <a:pt x="1436152" y="310305"/>
                              </a:moveTo>
                              <a:cubicBezTo>
                                <a:pt x="1437931" y="310305"/>
                                <a:pt x="1443776" y="311957"/>
                                <a:pt x="1445173" y="313100"/>
                              </a:cubicBezTo>
                              <a:cubicBezTo>
                                <a:pt x="1447586" y="315133"/>
                                <a:pt x="1452923" y="314625"/>
                                <a:pt x="1454830" y="316912"/>
                              </a:cubicBezTo>
                              <a:cubicBezTo>
                                <a:pt x="1455719" y="318055"/>
                                <a:pt x="1454956" y="323519"/>
                                <a:pt x="1455719" y="325425"/>
                              </a:cubicBezTo>
                              <a:cubicBezTo>
                                <a:pt x="1456100" y="326695"/>
                                <a:pt x="1458641" y="326950"/>
                                <a:pt x="1459658" y="327458"/>
                              </a:cubicBezTo>
                              <a:cubicBezTo>
                                <a:pt x="1461437" y="328347"/>
                                <a:pt x="1459912" y="331143"/>
                                <a:pt x="1459912" y="332540"/>
                              </a:cubicBezTo>
                              <a:cubicBezTo>
                                <a:pt x="1459531" y="333557"/>
                                <a:pt x="1458768" y="334446"/>
                                <a:pt x="1457752" y="334954"/>
                              </a:cubicBezTo>
                              <a:cubicBezTo>
                                <a:pt x="1455846" y="336733"/>
                                <a:pt x="1458006" y="338258"/>
                                <a:pt x="1457244" y="340291"/>
                              </a:cubicBezTo>
                              <a:cubicBezTo>
                                <a:pt x="1456354" y="342578"/>
                                <a:pt x="1452670" y="348677"/>
                                <a:pt x="1450763" y="350201"/>
                              </a:cubicBezTo>
                              <a:cubicBezTo>
                                <a:pt x="1448223" y="352361"/>
                                <a:pt x="1444665" y="352742"/>
                                <a:pt x="1441616" y="353759"/>
                              </a:cubicBezTo>
                              <a:cubicBezTo>
                                <a:pt x="1440091" y="354267"/>
                                <a:pt x="1437550" y="355538"/>
                                <a:pt x="1435898" y="355538"/>
                              </a:cubicBezTo>
                              <a:cubicBezTo>
                                <a:pt x="1434246" y="355538"/>
                                <a:pt x="1433738" y="353251"/>
                                <a:pt x="1432213" y="352997"/>
                              </a:cubicBezTo>
                              <a:cubicBezTo>
                                <a:pt x="1429037" y="352361"/>
                                <a:pt x="1429164" y="357571"/>
                                <a:pt x="1425733" y="354140"/>
                              </a:cubicBezTo>
                              <a:cubicBezTo>
                                <a:pt x="1422049" y="350328"/>
                                <a:pt x="1422811" y="349058"/>
                                <a:pt x="1417602" y="348931"/>
                              </a:cubicBezTo>
                              <a:cubicBezTo>
                                <a:pt x="1414298" y="348804"/>
                                <a:pt x="1415060" y="342959"/>
                                <a:pt x="1415823" y="341053"/>
                              </a:cubicBezTo>
                              <a:cubicBezTo>
                                <a:pt x="1416839" y="338512"/>
                                <a:pt x="1414043" y="338385"/>
                                <a:pt x="1413663" y="336225"/>
                              </a:cubicBezTo>
                              <a:lnTo>
                                <a:pt x="1414043" y="336606"/>
                              </a:lnTo>
                              <a:cubicBezTo>
                                <a:pt x="1413663" y="334192"/>
                                <a:pt x="1415060" y="333048"/>
                                <a:pt x="1413790" y="330634"/>
                              </a:cubicBezTo>
                              <a:cubicBezTo>
                                <a:pt x="1411884" y="327077"/>
                                <a:pt x="1412519" y="323900"/>
                                <a:pt x="1416077" y="322630"/>
                              </a:cubicBezTo>
                              <a:cubicBezTo>
                                <a:pt x="1418491" y="321740"/>
                                <a:pt x="1416839" y="315641"/>
                                <a:pt x="1419889" y="313227"/>
                              </a:cubicBezTo>
                              <a:cubicBezTo>
                                <a:pt x="1422938" y="310686"/>
                                <a:pt x="1424082" y="310940"/>
                                <a:pt x="1427512" y="312084"/>
                              </a:cubicBezTo>
                              <a:cubicBezTo>
                                <a:pt x="1428656" y="312465"/>
                                <a:pt x="1429672" y="312084"/>
                                <a:pt x="1430434" y="310940"/>
                              </a:cubicBezTo>
                              <a:cubicBezTo>
                                <a:pt x="1432467" y="309034"/>
                                <a:pt x="1433865" y="310305"/>
                                <a:pt x="1436152" y="310305"/>
                              </a:cubicBezTo>
                              <a:close/>
                              <a:moveTo>
                                <a:pt x="2776630" y="308908"/>
                              </a:moveTo>
                              <a:cubicBezTo>
                                <a:pt x="2778281" y="308653"/>
                                <a:pt x="2783872" y="309543"/>
                                <a:pt x="2785270" y="310432"/>
                              </a:cubicBezTo>
                              <a:cubicBezTo>
                                <a:pt x="2787684" y="311957"/>
                                <a:pt x="2792512" y="310941"/>
                                <a:pt x="2794545" y="312846"/>
                              </a:cubicBezTo>
                              <a:cubicBezTo>
                                <a:pt x="2795688" y="313863"/>
                                <a:pt x="2795434" y="318945"/>
                                <a:pt x="2796324" y="320597"/>
                              </a:cubicBezTo>
                              <a:cubicBezTo>
                                <a:pt x="2796832" y="321613"/>
                                <a:pt x="2799119" y="321613"/>
                                <a:pt x="2800135" y="321995"/>
                              </a:cubicBezTo>
                              <a:cubicBezTo>
                                <a:pt x="2801914" y="322757"/>
                                <a:pt x="2800898" y="325298"/>
                                <a:pt x="2801025" y="326696"/>
                              </a:cubicBezTo>
                              <a:cubicBezTo>
                                <a:pt x="2800771" y="327712"/>
                                <a:pt x="2800262" y="328475"/>
                                <a:pt x="2799373" y="329110"/>
                              </a:cubicBezTo>
                              <a:cubicBezTo>
                                <a:pt x="2797721" y="331016"/>
                                <a:pt x="2799754" y="332159"/>
                                <a:pt x="2799373" y="334065"/>
                              </a:cubicBezTo>
                              <a:lnTo>
                                <a:pt x="2799500" y="334065"/>
                              </a:lnTo>
                              <a:cubicBezTo>
                                <a:pt x="2798865" y="336225"/>
                                <a:pt x="2796197" y="342197"/>
                                <a:pt x="2794672" y="343849"/>
                              </a:cubicBezTo>
                              <a:cubicBezTo>
                                <a:pt x="2792512" y="346136"/>
                                <a:pt x="2789335" y="346898"/>
                                <a:pt x="2786667" y="348169"/>
                              </a:cubicBezTo>
                              <a:cubicBezTo>
                                <a:pt x="2785270" y="348931"/>
                                <a:pt x="2783109" y="350329"/>
                                <a:pt x="2781585" y="350456"/>
                              </a:cubicBezTo>
                              <a:cubicBezTo>
                                <a:pt x="2780187" y="350583"/>
                                <a:pt x="2779425" y="348550"/>
                                <a:pt x="2778027" y="348550"/>
                              </a:cubicBezTo>
                              <a:cubicBezTo>
                                <a:pt x="2775105" y="348423"/>
                                <a:pt x="2775740" y="352997"/>
                                <a:pt x="2772310" y="350329"/>
                              </a:cubicBezTo>
                              <a:cubicBezTo>
                                <a:pt x="2768498" y="347406"/>
                                <a:pt x="2769133" y="346136"/>
                                <a:pt x="2764305" y="346517"/>
                              </a:cubicBezTo>
                              <a:cubicBezTo>
                                <a:pt x="2761128" y="346771"/>
                                <a:pt x="2761255" y="341308"/>
                                <a:pt x="2761764" y="339529"/>
                              </a:cubicBezTo>
                              <a:cubicBezTo>
                                <a:pt x="2762399" y="337115"/>
                                <a:pt x="2759858" y="337242"/>
                                <a:pt x="2759223" y="335336"/>
                              </a:cubicBezTo>
                              <a:cubicBezTo>
                                <a:pt x="2758587" y="333176"/>
                                <a:pt x="2759731" y="331905"/>
                                <a:pt x="2758333" y="329872"/>
                              </a:cubicBezTo>
                              <a:cubicBezTo>
                                <a:pt x="2756173" y="326823"/>
                                <a:pt x="2756427" y="323901"/>
                                <a:pt x="2759476" y="322376"/>
                              </a:cubicBezTo>
                              <a:cubicBezTo>
                                <a:pt x="2761637" y="321359"/>
                                <a:pt x="2759604" y="315896"/>
                                <a:pt x="2762018" y="313355"/>
                              </a:cubicBezTo>
                              <a:cubicBezTo>
                                <a:pt x="2764559" y="310686"/>
                                <a:pt x="2765702" y="310813"/>
                                <a:pt x="2768879" y="311449"/>
                              </a:cubicBezTo>
                              <a:cubicBezTo>
                                <a:pt x="2770022" y="311576"/>
                                <a:pt x="2770912" y="311068"/>
                                <a:pt x="2771420" y="310051"/>
                              </a:cubicBezTo>
                              <a:cubicBezTo>
                                <a:pt x="2773072" y="308145"/>
                                <a:pt x="2774470" y="309162"/>
                                <a:pt x="2776630" y="308908"/>
                              </a:cubicBezTo>
                              <a:close/>
                              <a:moveTo>
                                <a:pt x="2082250" y="308272"/>
                              </a:moveTo>
                              <a:cubicBezTo>
                                <a:pt x="2084029" y="310305"/>
                                <a:pt x="2089493" y="306493"/>
                                <a:pt x="2093177" y="308526"/>
                              </a:cubicBezTo>
                              <a:cubicBezTo>
                                <a:pt x="2096988" y="310559"/>
                                <a:pt x="2097116" y="311957"/>
                                <a:pt x="2097240" y="315768"/>
                              </a:cubicBezTo>
                              <a:cubicBezTo>
                                <a:pt x="2097368" y="317039"/>
                                <a:pt x="2098130" y="317801"/>
                                <a:pt x="2099527" y="318182"/>
                              </a:cubicBezTo>
                              <a:cubicBezTo>
                                <a:pt x="2102069" y="319580"/>
                                <a:pt x="2101434" y="321359"/>
                                <a:pt x="2102323" y="323773"/>
                              </a:cubicBezTo>
                              <a:cubicBezTo>
                                <a:pt x="2102958" y="325552"/>
                                <a:pt x="2103593" y="332159"/>
                                <a:pt x="2102958" y="333938"/>
                              </a:cubicBezTo>
                              <a:cubicBezTo>
                                <a:pt x="2101687" y="337114"/>
                                <a:pt x="2104230" y="342324"/>
                                <a:pt x="2102704" y="345119"/>
                              </a:cubicBezTo>
                              <a:cubicBezTo>
                                <a:pt x="2101814" y="346644"/>
                                <a:pt x="2096100" y="347914"/>
                                <a:pt x="2094448" y="349312"/>
                              </a:cubicBezTo>
                              <a:cubicBezTo>
                                <a:pt x="2093940" y="349693"/>
                                <a:pt x="2093940" y="350455"/>
                                <a:pt x="2093940" y="351091"/>
                              </a:cubicBezTo>
                              <a:cubicBezTo>
                                <a:pt x="2094194" y="351853"/>
                                <a:pt x="2094448" y="352488"/>
                                <a:pt x="2094702" y="353124"/>
                              </a:cubicBezTo>
                              <a:cubicBezTo>
                                <a:pt x="2095210" y="354521"/>
                                <a:pt x="2096608" y="356681"/>
                                <a:pt x="2096608" y="358079"/>
                              </a:cubicBezTo>
                              <a:cubicBezTo>
                                <a:pt x="2096608" y="359477"/>
                                <a:pt x="2094702" y="360112"/>
                                <a:pt x="2094575" y="361510"/>
                              </a:cubicBezTo>
                              <a:cubicBezTo>
                                <a:pt x="2094321" y="364305"/>
                                <a:pt x="2098892" y="363924"/>
                                <a:pt x="2096100" y="367100"/>
                              </a:cubicBezTo>
                              <a:cubicBezTo>
                                <a:pt x="2093050" y="370658"/>
                                <a:pt x="2091907" y="370150"/>
                                <a:pt x="2092033" y="374724"/>
                              </a:cubicBezTo>
                              <a:cubicBezTo>
                                <a:pt x="2092160" y="377773"/>
                                <a:pt x="2086825" y="377519"/>
                                <a:pt x="2085174" y="376884"/>
                              </a:cubicBezTo>
                              <a:cubicBezTo>
                                <a:pt x="2082886" y="376248"/>
                                <a:pt x="2082886" y="378662"/>
                                <a:pt x="2080980" y="379171"/>
                              </a:cubicBezTo>
                              <a:cubicBezTo>
                                <a:pt x="2078946" y="379806"/>
                                <a:pt x="2077802" y="378535"/>
                                <a:pt x="2075769" y="379806"/>
                              </a:cubicBezTo>
                              <a:cubicBezTo>
                                <a:pt x="2072721" y="381712"/>
                                <a:pt x="2069926" y="381331"/>
                                <a:pt x="2068528" y="378281"/>
                              </a:cubicBezTo>
                              <a:cubicBezTo>
                                <a:pt x="2067638" y="376121"/>
                                <a:pt x="2062302" y="378027"/>
                                <a:pt x="2059888" y="375486"/>
                              </a:cubicBezTo>
                              <a:cubicBezTo>
                                <a:pt x="2057347" y="372945"/>
                                <a:pt x="2057600" y="371801"/>
                                <a:pt x="2058363" y="368752"/>
                              </a:cubicBezTo>
                              <a:cubicBezTo>
                                <a:pt x="2058617" y="367735"/>
                                <a:pt x="2058236" y="366973"/>
                                <a:pt x="2057220" y="366338"/>
                              </a:cubicBezTo>
                              <a:cubicBezTo>
                                <a:pt x="2055441" y="364686"/>
                                <a:pt x="2056457" y="363288"/>
                                <a:pt x="2056329" y="361255"/>
                              </a:cubicBezTo>
                              <a:cubicBezTo>
                                <a:pt x="2056076" y="359604"/>
                                <a:pt x="2057220" y="354267"/>
                                <a:pt x="2058109" y="352997"/>
                              </a:cubicBezTo>
                              <a:cubicBezTo>
                                <a:pt x="2059507" y="351218"/>
                                <a:pt x="2059253" y="348041"/>
                                <a:pt x="2060015" y="345881"/>
                              </a:cubicBezTo>
                              <a:cubicBezTo>
                                <a:pt x="2058871" y="344611"/>
                                <a:pt x="2056966" y="342832"/>
                                <a:pt x="2056457" y="341307"/>
                              </a:cubicBezTo>
                              <a:cubicBezTo>
                                <a:pt x="2055822" y="339783"/>
                                <a:pt x="2057981" y="338385"/>
                                <a:pt x="2057600" y="336733"/>
                              </a:cubicBezTo>
                              <a:lnTo>
                                <a:pt x="2057855" y="336606"/>
                              </a:lnTo>
                              <a:cubicBezTo>
                                <a:pt x="2057220" y="333175"/>
                                <a:pt x="2052009" y="335208"/>
                                <a:pt x="2054170" y="330507"/>
                              </a:cubicBezTo>
                              <a:cubicBezTo>
                                <a:pt x="2056457" y="325425"/>
                                <a:pt x="2057981" y="325679"/>
                                <a:pt x="2056203" y="320342"/>
                              </a:cubicBezTo>
                              <a:cubicBezTo>
                                <a:pt x="2055060" y="316912"/>
                                <a:pt x="2061286" y="315514"/>
                                <a:pt x="2063446" y="315514"/>
                              </a:cubicBezTo>
                              <a:cubicBezTo>
                                <a:pt x="2066368" y="315641"/>
                                <a:pt x="2065479" y="312719"/>
                                <a:pt x="2067512" y="311575"/>
                              </a:cubicBezTo>
                              <a:cubicBezTo>
                                <a:pt x="2069672" y="310178"/>
                                <a:pt x="2071450" y="311194"/>
                                <a:pt x="2073356" y="309034"/>
                              </a:cubicBezTo>
                              <a:cubicBezTo>
                                <a:pt x="2076150" y="305731"/>
                                <a:pt x="2079581" y="305222"/>
                                <a:pt x="2082250" y="308272"/>
                              </a:cubicBezTo>
                              <a:close/>
                              <a:moveTo>
                                <a:pt x="5241303" y="306620"/>
                              </a:moveTo>
                              <a:cubicBezTo>
                                <a:pt x="5243209" y="305603"/>
                                <a:pt x="5244226" y="306747"/>
                                <a:pt x="5246132" y="307128"/>
                              </a:cubicBezTo>
                              <a:cubicBezTo>
                                <a:pt x="5247656" y="307382"/>
                                <a:pt x="5252230" y="309669"/>
                                <a:pt x="5253120" y="310813"/>
                              </a:cubicBezTo>
                              <a:cubicBezTo>
                                <a:pt x="5254772" y="312846"/>
                                <a:pt x="5259219" y="313354"/>
                                <a:pt x="5260362" y="315514"/>
                              </a:cubicBezTo>
                              <a:cubicBezTo>
                                <a:pt x="5260997" y="316658"/>
                                <a:pt x="5259473" y="320978"/>
                                <a:pt x="5259727" y="322629"/>
                              </a:cubicBezTo>
                              <a:lnTo>
                                <a:pt x="5259600" y="322756"/>
                              </a:lnTo>
                              <a:cubicBezTo>
                                <a:pt x="5259727" y="323900"/>
                                <a:pt x="5261760" y="324408"/>
                                <a:pt x="5262522" y="325043"/>
                              </a:cubicBezTo>
                              <a:cubicBezTo>
                                <a:pt x="5263920" y="326187"/>
                                <a:pt x="5262268" y="328220"/>
                                <a:pt x="5262014" y="329363"/>
                              </a:cubicBezTo>
                              <a:cubicBezTo>
                                <a:pt x="5261506" y="330126"/>
                                <a:pt x="5260743" y="330761"/>
                                <a:pt x="5259854" y="331015"/>
                              </a:cubicBezTo>
                              <a:cubicBezTo>
                                <a:pt x="5257948" y="332032"/>
                                <a:pt x="5259473" y="333683"/>
                                <a:pt x="5258583" y="335208"/>
                              </a:cubicBezTo>
                              <a:cubicBezTo>
                                <a:pt x="5257440" y="336987"/>
                                <a:pt x="5253501" y="341307"/>
                                <a:pt x="5251722" y="342323"/>
                              </a:cubicBezTo>
                              <a:cubicBezTo>
                                <a:pt x="5249308" y="343721"/>
                                <a:pt x="5246386" y="343467"/>
                                <a:pt x="5243718" y="343848"/>
                              </a:cubicBezTo>
                              <a:cubicBezTo>
                                <a:pt x="5242320" y="343975"/>
                                <a:pt x="5240033" y="344610"/>
                                <a:pt x="5238762" y="344356"/>
                              </a:cubicBezTo>
                              <a:cubicBezTo>
                                <a:pt x="5237491" y="344102"/>
                                <a:pt x="5237491" y="342196"/>
                                <a:pt x="5236221" y="341688"/>
                              </a:cubicBezTo>
                              <a:cubicBezTo>
                                <a:pt x="5233807" y="340799"/>
                                <a:pt x="5233044" y="344992"/>
                                <a:pt x="5230757" y="341688"/>
                              </a:cubicBezTo>
                              <a:cubicBezTo>
                                <a:pt x="5228343" y="338003"/>
                                <a:pt x="5229106" y="337114"/>
                                <a:pt x="5224913" y="336098"/>
                              </a:cubicBezTo>
                              <a:cubicBezTo>
                                <a:pt x="5222117" y="335462"/>
                                <a:pt x="5223769" y="330761"/>
                                <a:pt x="5224659" y="329363"/>
                              </a:cubicBezTo>
                              <a:cubicBezTo>
                                <a:pt x="5225929" y="327458"/>
                                <a:pt x="5223642" y="326822"/>
                                <a:pt x="5223642" y="325043"/>
                              </a:cubicBezTo>
                              <a:cubicBezTo>
                                <a:pt x="5223769" y="323011"/>
                                <a:pt x="5225040" y="322248"/>
                                <a:pt x="5224404" y="320088"/>
                              </a:cubicBezTo>
                              <a:cubicBezTo>
                                <a:pt x="5223515" y="316912"/>
                                <a:pt x="5224404" y="314498"/>
                                <a:pt x="5227581" y="313989"/>
                              </a:cubicBezTo>
                              <a:cubicBezTo>
                                <a:pt x="5229741" y="313735"/>
                                <a:pt x="5229487" y="308399"/>
                                <a:pt x="5232282" y="306874"/>
                              </a:cubicBezTo>
                              <a:cubicBezTo>
                                <a:pt x="5235205" y="305222"/>
                                <a:pt x="5236094" y="305731"/>
                                <a:pt x="5238762" y="307128"/>
                              </a:cubicBezTo>
                              <a:cubicBezTo>
                                <a:pt x="5239652" y="307509"/>
                                <a:pt x="5240541" y="307382"/>
                                <a:pt x="5241303" y="306620"/>
                              </a:cubicBezTo>
                              <a:close/>
                              <a:moveTo>
                                <a:pt x="1268687" y="303062"/>
                              </a:moveTo>
                              <a:cubicBezTo>
                                <a:pt x="1270719" y="303062"/>
                                <a:pt x="1277455" y="304841"/>
                                <a:pt x="1278978" y="306239"/>
                              </a:cubicBezTo>
                              <a:cubicBezTo>
                                <a:pt x="1281775" y="308653"/>
                                <a:pt x="1287872" y="308145"/>
                                <a:pt x="1290033" y="310686"/>
                              </a:cubicBezTo>
                              <a:cubicBezTo>
                                <a:pt x="1291177" y="312084"/>
                                <a:pt x="1290288" y="318310"/>
                                <a:pt x="1291050" y="320470"/>
                              </a:cubicBezTo>
                              <a:lnTo>
                                <a:pt x="1291050" y="320342"/>
                              </a:lnTo>
                              <a:cubicBezTo>
                                <a:pt x="1291558" y="321740"/>
                                <a:pt x="1294479" y="321994"/>
                                <a:pt x="1295624" y="322630"/>
                              </a:cubicBezTo>
                              <a:cubicBezTo>
                                <a:pt x="1297657" y="323773"/>
                                <a:pt x="1296005" y="326822"/>
                                <a:pt x="1296005" y="328474"/>
                              </a:cubicBezTo>
                              <a:cubicBezTo>
                                <a:pt x="1295497" y="329745"/>
                                <a:pt x="1294607" y="330634"/>
                                <a:pt x="1293463" y="331270"/>
                              </a:cubicBezTo>
                              <a:cubicBezTo>
                                <a:pt x="1291177" y="333302"/>
                                <a:pt x="1293591" y="335081"/>
                                <a:pt x="1292828" y="337368"/>
                              </a:cubicBezTo>
                              <a:cubicBezTo>
                                <a:pt x="1291812" y="340164"/>
                                <a:pt x="1287618" y="347025"/>
                                <a:pt x="1285458" y="348804"/>
                              </a:cubicBezTo>
                              <a:cubicBezTo>
                                <a:pt x="1282536" y="351218"/>
                                <a:pt x="1278470" y="351726"/>
                                <a:pt x="1275039" y="352870"/>
                              </a:cubicBezTo>
                              <a:cubicBezTo>
                                <a:pt x="1273261" y="353505"/>
                                <a:pt x="1270465" y="354902"/>
                                <a:pt x="1268559" y="354902"/>
                              </a:cubicBezTo>
                              <a:cubicBezTo>
                                <a:pt x="1266654" y="354902"/>
                                <a:pt x="1266146" y="352361"/>
                                <a:pt x="1264367" y="352107"/>
                              </a:cubicBezTo>
                              <a:cubicBezTo>
                                <a:pt x="1260809" y="351472"/>
                                <a:pt x="1260809" y="357190"/>
                                <a:pt x="1256998" y="353378"/>
                              </a:cubicBezTo>
                              <a:cubicBezTo>
                                <a:pt x="1252805" y="349185"/>
                                <a:pt x="1253695" y="347787"/>
                                <a:pt x="1247722" y="347533"/>
                              </a:cubicBezTo>
                              <a:cubicBezTo>
                                <a:pt x="1243911" y="347406"/>
                                <a:pt x="1244800" y="340799"/>
                                <a:pt x="1245690" y="338639"/>
                              </a:cubicBezTo>
                              <a:cubicBezTo>
                                <a:pt x="1246960" y="335717"/>
                                <a:pt x="1243657" y="335462"/>
                                <a:pt x="1243276" y="333048"/>
                              </a:cubicBezTo>
                              <a:cubicBezTo>
                                <a:pt x="1242895" y="330380"/>
                                <a:pt x="1244419" y="329110"/>
                                <a:pt x="1243021" y="326314"/>
                              </a:cubicBezTo>
                              <a:cubicBezTo>
                                <a:pt x="1240989" y="322248"/>
                                <a:pt x="1241624" y="318691"/>
                                <a:pt x="1245690" y="317166"/>
                              </a:cubicBezTo>
                              <a:cubicBezTo>
                                <a:pt x="1248358" y="316150"/>
                                <a:pt x="1246579" y="309161"/>
                                <a:pt x="1250010" y="306366"/>
                              </a:cubicBezTo>
                              <a:cubicBezTo>
                                <a:pt x="1253568" y="303317"/>
                                <a:pt x="1254965" y="303698"/>
                                <a:pt x="1258777" y="304968"/>
                              </a:cubicBezTo>
                              <a:cubicBezTo>
                                <a:pt x="1260048" y="305350"/>
                                <a:pt x="1261190" y="304968"/>
                                <a:pt x="1262080" y="303698"/>
                              </a:cubicBezTo>
                              <a:cubicBezTo>
                                <a:pt x="1264495" y="301665"/>
                                <a:pt x="1266018" y="303062"/>
                                <a:pt x="1268687" y="303062"/>
                              </a:cubicBezTo>
                              <a:close/>
                              <a:moveTo>
                                <a:pt x="3362246" y="302681"/>
                              </a:moveTo>
                              <a:cubicBezTo>
                                <a:pt x="3363895" y="303063"/>
                                <a:pt x="3366688" y="308145"/>
                                <a:pt x="3368594" y="309289"/>
                              </a:cubicBezTo>
                              <a:cubicBezTo>
                                <a:pt x="3369738" y="310051"/>
                                <a:pt x="3372151" y="308653"/>
                                <a:pt x="3373297" y="308399"/>
                              </a:cubicBezTo>
                              <a:cubicBezTo>
                                <a:pt x="3375332" y="308018"/>
                                <a:pt x="3375965" y="311194"/>
                                <a:pt x="3376856" y="312465"/>
                              </a:cubicBezTo>
                              <a:cubicBezTo>
                                <a:pt x="3377112" y="313609"/>
                                <a:pt x="3377112" y="314752"/>
                                <a:pt x="3376607" y="315896"/>
                              </a:cubicBezTo>
                              <a:cubicBezTo>
                                <a:pt x="3376093" y="318691"/>
                                <a:pt x="3378890" y="318564"/>
                                <a:pt x="3379658" y="320724"/>
                              </a:cubicBezTo>
                              <a:cubicBezTo>
                                <a:pt x="3380548" y="323265"/>
                                <a:pt x="3381308" y="330761"/>
                                <a:pt x="3380798" y="333303"/>
                              </a:cubicBezTo>
                              <a:cubicBezTo>
                                <a:pt x="3380037" y="336733"/>
                                <a:pt x="3377368" y="339401"/>
                                <a:pt x="3375461" y="342324"/>
                              </a:cubicBezTo>
                              <a:cubicBezTo>
                                <a:pt x="3374443" y="343721"/>
                                <a:pt x="3373169" y="346517"/>
                                <a:pt x="3371774" y="347533"/>
                              </a:cubicBezTo>
                              <a:cubicBezTo>
                                <a:pt x="3370372" y="348550"/>
                                <a:pt x="3368466" y="347025"/>
                                <a:pt x="3367071" y="347787"/>
                              </a:cubicBezTo>
                              <a:cubicBezTo>
                                <a:pt x="3364024" y="349312"/>
                                <a:pt x="3367450" y="353632"/>
                                <a:pt x="3362372" y="352997"/>
                              </a:cubicBezTo>
                              <a:cubicBezTo>
                                <a:pt x="3356781" y="352361"/>
                                <a:pt x="3356527" y="350710"/>
                                <a:pt x="3352081" y="354013"/>
                              </a:cubicBezTo>
                              <a:cubicBezTo>
                                <a:pt x="3349158" y="356046"/>
                                <a:pt x="3345982" y="350583"/>
                                <a:pt x="3345474" y="348550"/>
                              </a:cubicBezTo>
                              <a:lnTo>
                                <a:pt x="3345474" y="348677"/>
                              </a:lnTo>
                              <a:cubicBezTo>
                                <a:pt x="3344711" y="345881"/>
                                <a:pt x="3342171" y="347533"/>
                                <a:pt x="3340520" y="346009"/>
                              </a:cubicBezTo>
                              <a:cubicBezTo>
                                <a:pt x="3338615" y="344230"/>
                                <a:pt x="3339121" y="342451"/>
                                <a:pt x="3336453" y="341180"/>
                              </a:cubicBezTo>
                              <a:cubicBezTo>
                                <a:pt x="3332513" y="339401"/>
                                <a:pt x="3330990" y="336352"/>
                                <a:pt x="3333148" y="332921"/>
                              </a:cubicBezTo>
                              <a:cubicBezTo>
                                <a:pt x="3334548" y="330507"/>
                                <a:pt x="3329338" y="326441"/>
                                <a:pt x="3330226" y="322376"/>
                              </a:cubicBezTo>
                              <a:cubicBezTo>
                                <a:pt x="3331115" y="318183"/>
                                <a:pt x="3332387" y="317674"/>
                                <a:pt x="3335945" y="316404"/>
                              </a:cubicBezTo>
                              <a:cubicBezTo>
                                <a:pt x="3337089" y="316023"/>
                                <a:pt x="3337596" y="315006"/>
                                <a:pt x="3337596" y="313609"/>
                              </a:cubicBezTo>
                              <a:cubicBezTo>
                                <a:pt x="3338105" y="310686"/>
                                <a:pt x="3340011" y="310813"/>
                                <a:pt x="3342044" y="309289"/>
                              </a:cubicBezTo>
                              <a:cubicBezTo>
                                <a:pt x="3343569" y="308145"/>
                                <a:pt x="3349666" y="305731"/>
                                <a:pt x="3351572" y="305731"/>
                              </a:cubicBezTo>
                              <a:cubicBezTo>
                                <a:pt x="3355002" y="305858"/>
                                <a:pt x="3359195" y="302046"/>
                                <a:pt x="3362246" y="302681"/>
                              </a:cubicBezTo>
                              <a:close/>
                              <a:moveTo>
                                <a:pt x="779762" y="301411"/>
                              </a:moveTo>
                              <a:cubicBezTo>
                                <a:pt x="781032" y="302046"/>
                                <a:pt x="782176" y="306747"/>
                                <a:pt x="783446" y="308018"/>
                              </a:cubicBezTo>
                              <a:cubicBezTo>
                                <a:pt x="784209" y="308780"/>
                                <a:pt x="786369" y="308272"/>
                                <a:pt x="787385" y="308272"/>
                              </a:cubicBezTo>
                              <a:cubicBezTo>
                                <a:pt x="789164" y="308399"/>
                                <a:pt x="788910" y="311067"/>
                                <a:pt x="789418" y="312338"/>
                              </a:cubicBezTo>
                              <a:cubicBezTo>
                                <a:pt x="789418" y="313227"/>
                                <a:pt x="789164" y="314244"/>
                                <a:pt x="788529" y="315006"/>
                              </a:cubicBezTo>
                              <a:cubicBezTo>
                                <a:pt x="787512" y="317039"/>
                                <a:pt x="789926" y="317547"/>
                                <a:pt x="789926" y="319453"/>
                              </a:cubicBezTo>
                              <a:cubicBezTo>
                                <a:pt x="789926" y="321740"/>
                                <a:pt x="789037" y="327839"/>
                                <a:pt x="788020" y="329745"/>
                              </a:cubicBezTo>
                              <a:cubicBezTo>
                                <a:pt x="786623" y="332413"/>
                                <a:pt x="783955" y="333938"/>
                                <a:pt x="781794" y="335844"/>
                              </a:cubicBezTo>
                              <a:cubicBezTo>
                                <a:pt x="780651" y="336860"/>
                                <a:pt x="778999" y="338766"/>
                                <a:pt x="777729" y="339274"/>
                              </a:cubicBezTo>
                              <a:cubicBezTo>
                                <a:pt x="776458" y="339910"/>
                                <a:pt x="775187" y="338258"/>
                                <a:pt x="773917" y="338512"/>
                              </a:cubicBezTo>
                              <a:cubicBezTo>
                                <a:pt x="771249" y="339147"/>
                                <a:pt x="773027" y="343340"/>
                                <a:pt x="769089" y="341688"/>
                              </a:cubicBezTo>
                              <a:cubicBezTo>
                                <a:pt x="764896" y="339910"/>
                                <a:pt x="765023" y="338639"/>
                                <a:pt x="760703" y="340291"/>
                              </a:cubicBezTo>
                              <a:cubicBezTo>
                                <a:pt x="758034" y="341434"/>
                                <a:pt x="756637" y="336352"/>
                                <a:pt x="756637" y="334573"/>
                              </a:cubicBezTo>
                              <a:cubicBezTo>
                                <a:pt x="756637" y="332159"/>
                                <a:pt x="754350" y="333048"/>
                                <a:pt x="753333" y="331397"/>
                              </a:cubicBezTo>
                              <a:cubicBezTo>
                                <a:pt x="752063" y="329618"/>
                                <a:pt x="752952" y="328220"/>
                                <a:pt x="751046" y="326695"/>
                              </a:cubicBezTo>
                              <a:lnTo>
                                <a:pt x="750919" y="326568"/>
                              </a:lnTo>
                              <a:cubicBezTo>
                                <a:pt x="748124" y="324281"/>
                                <a:pt x="747616" y="321613"/>
                                <a:pt x="750030" y="319326"/>
                              </a:cubicBezTo>
                              <a:cubicBezTo>
                                <a:pt x="751809" y="317801"/>
                                <a:pt x="748505" y="313354"/>
                                <a:pt x="750030" y="310305"/>
                              </a:cubicBezTo>
                              <a:cubicBezTo>
                                <a:pt x="751682" y="307128"/>
                                <a:pt x="752698" y="307001"/>
                                <a:pt x="755875" y="306747"/>
                              </a:cubicBezTo>
                              <a:cubicBezTo>
                                <a:pt x="756891" y="306620"/>
                                <a:pt x="757526" y="305985"/>
                                <a:pt x="757780" y="304841"/>
                              </a:cubicBezTo>
                              <a:cubicBezTo>
                                <a:pt x="758797" y="302681"/>
                                <a:pt x="760322" y="303190"/>
                                <a:pt x="762227" y="302427"/>
                              </a:cubicBezTo>
                              <a:cubicBezTo>
                                <a:pt x="763752" y="301792"/>
                                <a:pt x="769089" y="301030"/>
                                <a:pt x="770613" y="301538"/>
                              </a:cubicBezTo>
                              <a:cubicBezTo>
                                <a:pt x="773282" y="302427"/>
                                <a:pt x="777474" y="300267"/>
                                <a:pt x="779762" y="301411"/>
                              </a:cubicBezTo>
                              <a:close/>
                              <a:moveTo>
                                <a:pt x="1043032" y="300522"/>
                              </a:moveTo>
                              <a:cubicBezTo>
                                <a:pt x="1044048" y="300903"/>
                                <a:pt x="1044811" y="301538"/>
                                <a:pt x="1045319" y="302428"/>
                              </a:cubicBezTo>
                              <a:cubicBezTo>
                                <a:pt x="1046971" y="304206"/>
                                <a:pt x="1048368" y="302173"/>
                                <a:pt x="1050275" y="302809"/>
                              </a:cubicBezTo>
                              <a:cubicBezTo>
                                <a:pt x="1052435" y="303571"/>
                                <a:pt x="1058153" y="306875"/>
                                <a:pt x="1059550" y="308526"/>
                              </a:cubicBezTo>
                              <a:cubicBezTo>
                                <a:pt x="1061583" y="310813"/>
                                <a:pt x="1062091" y="314117"/>
                                <a:pt x="1063108" y="316912"/>
                              </a:cubicBezTo>
                              <a:cubicBezTo>
                                <a:pt x="1063616" y="318310"/>
                                <a:pt x="1064887" y="320597"/>
                                <a:pt x="1064887" y="322122"/>
                              </a:cubicBezTo>
                              <a:cubicBezTo>
                                <a:pt x="1065014" y="323646"/>
                                <a:pt x="1062981" y="324155"/>
                                <a:pt x="1062727" y="325552"/>
                              </a:cubicBezTo>
                              <a:cubicBezTo>
                                <a:pt x="1062219" y="328475"/>
                                <a:pt x="1066920" y="328348"/>
                                <a:pt x="1063870" y="331524"/>
                              </a:cubicBezTo>
                              <a:cubicBezTo>
                                <a:pt x="1060567" y="334955"/>
                                <a:pt x="1059296" y="334319"/>
                                <a:pt x="1059296" y="339148"/>
                              </a:cubicBezTo>
                              <a:cubicBezTo>
                                <a:pt x="1059169" y="342197"/>
                                <a:pt x="1053706" y="341562"/>
                                <a:pt x="1052054" y="340926"/>
                              </a:cubicBezTo>
                              <a:cubicBezTo>
                                <a:pt x="1049640" y="340037"/>
                                <a:pt x="1049640" y="342578"/>
                                <a:pt x="1047606" y="342959"/>
                              </a:cubicBezTo>
                              <a:cubicBezTo>
                                <a:pt x="1045446" y="343341"/>
                                <a:pt x="1044302" y="342070"/>
                                <a:pt x="1042142" y="343341"/>
                              </a:cubicBezTo>
                              <a:cubicBezTo>
                                <a:pt x="1038966" y="345119"/>
                                <a:pt x="1036043" y="344738"/>
                                <a:pt x="1034773" y="341435"/>
                              </a:cubicBezTo>
                              <a:cubicBezTo>
                                <a:pt x="1033883" y="339275"/>
                                <a:pt x="1028293" y="340799"/>
                                <a:pt x="1026006" y="338131"/>
                              </a:cubicBezTo>
                              <a:cubicBezTo>
                                <a:pt x="1023465" y="335336"/>
                                <a:pt x="1023719" y="334192"/>
                                <a:pt x="1024735" y="331016"/>
                              </a:cubicBezTo>
                              <a:lnTo>
                                <a:pt x="1024735" y="330889"/>
                              </a:lnTo>
                              <a:cubicBezTo>
                                <a:pt x="1024989" y="329872"/>
                                <a:pt x="1024608" y="328983"/>
                                <a:pt x="1023592" y="328348"/>
                              </a:cubicBezTo>
                              <a:cubicBezTo>
                                <a:pt x="1021940" y="326442"/>
                                <a:pt x="1022956" y="325171"/>
                                <a:pt x="1022956" y="323011"/>
                              </a:cubicBezTo>
                              <a:cubicBezTo>
                                <a:pt x="1022956" y="321359"/>
                                <a:pt x="1024354" y="315896"/>
                                <a:pt x="1025370" y="314625"/>
                              </a:cubicBezTo>
                              <a:cubicBezTo>
                                <a:pt x="1027149" y="312338"/>
                                <a:pt x="1026641" y="307383"/>
                                <a:pt x="1028674" y="305604"/>
                              </a:cubicBezTo>
                              <a:cubicBezTo>
                                <a:pt x="1029818" y="304588"/>
                                <a:pt x="1034773" y="305350"/>
                                <a:pt x="1036552" y="304588"/>
                              </a:cubicBezTo>
                              <a:cubicBezTo>
                                <a:pt x="1037695" y="304206"/>
                                <a:pt x="1037822" y="301792"/>
                                <a:pt x="1038331" y="300903"/>
                              </a:cubicBezTo>
                              <a:cubicBezTo>
                                <a:pt x="1039220" y="299251"/>
                                <a:pt x="1041634" y="300522"/>
                                <a:pt x="1043032" y="300522"/>
                              </a:cubicBezTo>
                              <a:close/>
                              <a:moveTo>
                                <a:pt x="5732131" y="300521"/>
                              </a:moveTo>
                              <a:lnTo>
                                <a:pt x="5731877" y="300648"/>
                              </a:lnTo>
                              <a:lnTo>
                                <a:pt x="5732051" y="300531"/>
                              </a:lnTo>
                              <a:close/>
                              <a:moveTo>
                                <a:pt x="3121469" y="296963"/>
                              </a:moveTo>
                              <a:cubicBezTo>
                                <a:pt x="3123121" y="297345"/>
                                <a:pt x="3125917" y="302427"/>
                                <a:pt x="3127824" y="303571"/>
                              </a:cubicBezTo>
                              <a:cubicBezTo>
                                <a:pt x="3129095" y="304333"/>
                                <a:pt x="3131383" y="302935"/>
                                <a:pt x="3132527" y="302681"/>
                              </a:cubicBezTo>
                              <a:cubicBezTo>
                                <a:pt x="3134685" y="302300"/>
                                <a:pt x="3135194" y="305476"/>
                                <a:pt x="3136210" y="306747"/>
                              </a:cubicBezTo>
                              <a:cubicBezTo>
                                <a:pt x="3136464" y="307891"/>
                                <a:pt x="3136464" y="309034"/>
                                <a:pt x="3135957" y="310178"/>
                              </a:cubicBezTo>
                              <a:cubicBezTo>
                                <a:pt x="3135448" y="312973"/>
                                <a:pt x="3138244" y="312846"/>
                                <a:pt x="3139006" y="315006"/>
                              </a:cubicBezTo>
                              <a:cubicBezTo>
                                <a:pt x="3139894" y="317547"/>
                                <a:pt x="3140658" y="325044"/>
                                <a:pt x="3140148" y="327585"/>
                              </a:cubicBezTo>
                              <a:cubicBezTo>
                                <a:pt x="3139386" y="331015"/>
                                <a:pt x="3136718" y="333683"/>
                                <a:pt x="3134813" y="336606"/>
                              </a:cubicBezTo>
                              <a:cubicBezTo>
                                <a:pt x="3133796" y="338003"/>
                                <a:pt x="3132527" y="340799"/>
                                <a:pt x="3131128" y="341815"/>
                              </a:cubicBezTo>
                              <a:cubicBezTo>
                                <a:pt x="3129731" y="342832"/>
                                <a:pt x="3127824" y="341307"/>
                                <a:pt x="3126426" y="342069"/>
                              </a:cubicBezTo>
                              <a:lnTo>
                                <a:pt x="3126299" y="341942"/>
                              </a:lnTo>
                              <a:cubicBezTo>
                                <a:pt x="3123249" y="343467"/>
                                <a:pt x="3126680" y="347787"/>
                                <a:pt x="3121598" y="347152"/>
                              </a:cubicBezTo>
                              <a:cubicBezTo>
                                <a:pt x="3116007" y="346516"/>
                                <a:pt x="3115753" y="344865"/>
                                <a:pt x="3111307" y="348168"/>
                              </a:cubicBezTo>
                              <a:cubicBezTo>
                                <a:pt x="3108385" y="350201"/>
                                <a:pt x="3105207" y="344738"/>
                                <a:pt x="3104700" y="342705"/>
                              </a:cubicBezTo>
                              <a:cubicBezTo>
                                <a:pt x="3103938" y="339909"/>
                                <a:pt x="3101395" y="341561"/>
                                <a:pt x="3099745" y="340036"/>
                              </a:cubicBezTo>
                              <a:cubicBezTo>
                                <a:pt x="3097839" y="338258"/>
                                <a:pt x="3098347" y="336479"/>
                                <a:pt x="3095678" y="335208"/>
                              </a:cubicBezTo>
                              <a:cubicBezTo>
                                <a:pt x="3091738" y="333429"/>
                                <a:pt x="3090214" y="330380"/>
                                <a:pt x="3092373" y="326949"/>
                              </a:cubicBezTo>
                              <a:cubicBezTo>
                                <a:pt x="3093771" y="324662"/>
                                <a:pt x="3088564" y="320596"/>
                                <a:pt x="3089452" y="316531"/>
                              </a:cubicBezTo>
                              <a:cubicBezTo>
                                <a:pt x="3090341" y="312338"/>
                                <a:pt x="3091612" y="311829"/>
                                <a:pt x="3095169" y="310559"/>
                              </a:cubicBezTo>
                              <a:cubicBezTo>
                                <a:pt x="3096314" y="310178"/>
                                <a:pt x="3096821" y="309161"/>
                                <a:pt x="3096821" y="307764"/>
                              </a:cubicBezTo>
                              <a:cubicBezTo>
                                <a:pt x="3097332" y="304968"/>
                                <a:pt x="3099363" y="305095"/>
                                <a:pt x="3101267" y="303571"/>
                              </a:cubicBezTo>
                              <a:cubicBezTo>
                                <a:pt x="3102793" y="302427"/>
                                <a:pt x="3108893" y="300013"/>
                                <a:pt x="3110799" y="300013"/>
                              </a:cubicBezTo>
                              <a:cubicBezTo>
                                <a:pt x="3114228" y="300140"/>
                                <a:pt x="3118421" y="296328"/>
                                <a:pt x="3121469" y="296963"/>
                              </a:cubicBezTo>
                              <a:close/>
                              <a:moveTo>
                                <a:pt x="3563004" y="294804"/>
                              </a:moveTo>
                              <a:cubicBezTo>
                                <a:pt x="3567198" y="296201"/>
                                <a:pt x="3567578" y="297472"/>
                                <a:pt x="3568469" y="301284"/>
                              </a:cubicBezTo>
                              <a:cubicBezTo>
                                <a:pt x="3568722" y="302554"/>
                                <a:pt x="3569738" y="303317"/>
                                <a:pt x="3571136" y="303317"/>
                              </a:cubicBezTo>
                              <a:cubicBezTo>
                                <a:pt x="3573930" y="304206"/>
                                <a:pt x="3573677" y="306239"/>
                                <a:pt x="3574947" y="308399"/>
                              </a:cubicBezTo>
                              <a:lnTo>
                                <a:pt x="3575201" y="308526"/>
                              </a:lnTo>
                              <a:cubicBezTo>
                                <a:pt x="3576217" y="310178"/>
                                <a:pt x="3578124" y="316658"/>
                                <a:pt x="3577870" y="318564"/>
                              </a:cubicBezTo>
                              <a:cubicBezTo>
                                <a:pt x="3577234" y="321994"/>
                                <a:pt x="3580791" y="326695"/>
                                <a:pt x="3579775" y="329745"/>
                              </a:cubicBezTo>
                              <a:cubicBezTo>
                                <a:pt x="3579267" y="331524"/>
                                <a:pt x="3573804" y="333811"/>
                                <a:pt x="3572406" y="335590"/>
                              </a:cubicBezTo>
                              <a:cubicBezTo>
                                <a:pt x="3571517" y="336606"/>
                                <a:pt x="3572787" y="339147"/>
                                <a:pt x="3572787" y="340418"/>
                              </a:cubicBezTo>
                              <a:cubicBezTo>
                                <a:pt x="3572914" y="342578"/>
                                <a:pt x="3569612" y="342705"/>
                                <a:pt x="3568213" y="343594"/>
                              </a:cubicBezTo>
                              <a:cubicBezTo>
                                <a:pt x="3566943" y="343721"/>
                                <a:pt x="3565799" y="343594"/>
                                <a:pt x="3564656" y="342959"/>
                              </a:cubicBezTo>
                              <a:cubicBezTo>
                                <a:pt x="3561988" y="342070"/>
                                <a:pt x="3561734" y="344992"/>
                                <a:pt x="3559448" y="345500"/>
                              </a:cubicBezTo>
                              <a:cubicBezTo>
                                <a:pt x="3556779" y="346008"/>
                                <a:pt x="3549031" y="346135"/>
                                <a:pt x="3546487" y="345246"/>
                              </a:cubicBezTo>
                              <a:cubicBezTo>
                                <a:pt x="3543057" y="344102"/>
                                <a:pt x="3540515" y="341053"/>
                                <a:pt x="3537844" y="338766"/>
                              </a:cubicBezTo>
                              <a:cubicBezTo>
                                <a:pt x="3536445" y="337622"/>
                                <a:pt x="3533777" y="335971"/>
                                <a:pt x="3532888" y="334446"/>
                              </a:cubicBezTo>
                              <a:cubicBezTo>
                                <a:pt x="3532000" y="332921"/>
                                <a:pt x="3533777" y="331142"/>
                                <a:pt x="3533142" y="329618"/>
                              </a:cubicBezTo>
                              <a:cubicBezTo>
                                <a:pt x="3531874" y="326441"/>
                                <a:pt x="3527045" y="329364"/>
                                <a:pt x="3528316" y="324281"/>
                              </a:cubicBezTo>
                              <a:cubicBezTo>
                                <a:pt x="3529586" y="318691"/>
                                <a:pt x="3531108" y="318691"/>
                                <a:pt x="3528316" y="313735"/>
                              </a:cubicBezTo>
                              <a:cubicBezTo>
                                <a:pt x="3526406" y="310559"/>
                                <a:pt x="3532380" y="308018"/>
                                <a:pt x="3534541" y="307637"/>
                              </a:cubicBezTo>
                              <a:cubicBezTo>
                                <a:pt x="3537463" y="307128"/>
                                <a:pt x="3536065" y="304333"/>
                                <a:pt x="3537844" y="302808"/>
                              </a:cubicBezTo>
                              <a:cubicBezTo>
                                <a:pt x="3539753" y="301030"/>
                                <a:pt x="3541659" y="301665"/>
                                <a:pt x="3543185" y="299124"/>
                              </a:cubicBezTo>
                              <a:cubicBezTo>
                                <a:pt x="3545473" y="295439"/>
                                <a:pt x="3548648" y="294168"/>
                                <a:pt x="3551952" y="296710"/>
                              </a:cubicBezTo>
                              <a:cubicBezTo>
                                <a:pt x="3554239" y="298361"/>
                                <a:pt x="3558940" y="293406"/>
                                <a:pt x="3563004" y="294804"/>
                              </a:cubicBezTo>
                              <a:close/>
                              <a:moveTo>
                                <a:pt x="4344903" y="294549"/>
                              </a:moveTo>
                              <a:cubicBezTo>
                                <a:pt x="4346936" y="292643"/>
                                <a:pt x="4349731" y="295566"/>
                                <a:pt x="4351510" y="296201"/>
                              </a:cubicBezTo>
                              <a:cubicBezTo>
                                <a:pt x="4352654" y="297218"/>
                                <a:pt x="4353416" y="298361"/>
                                <a:pt x="4353670" y="299886"/>
                              </a:cubicBezTo>
                              <a:cubicBezTo>
                                <a:pt x="4355068" y="303062"/>
                                <a:pt x="4357863" y="301029"/>
                                <a:pt x="4360150" y="302681"/>
                              </a:cubicBezTo>
                              <a:cubicBezTo>
                                <a:pt x="4362691" y="304714"/>
                                <a:pt x="4368790" y="311829"/>
                                <a:pt x="4370061" y="314752"/>
                              </a:cubicBezTo>
                              <a:cubicBezTo>
                                <a:pt x="4371712" y="318818"/>
                                <a:pt x="4370950" y="323519"/>
                                <a:pt x="4370950" y="327712"/>
                              </a:cubicBezTo>
                              <a:cubicBezTo>
                                <a:pt x="4370950" y="329872"/>
                                <a:pt x="4371585" y="333556"/>
                                <a:pt x="4370950" y="335589"/>
                              </a:cubicBezTo>
                              <a:cubicBezTo>
                                <a:pt x="4370314" y="337622"/>
                                <a:pt x="4367265" y="337368"/>
                                <a:pt x="4366376" y="339147"/>
                              </a:cubicBezTo>
                              <a:cubicBezTo>
                                <a:pt x="4364470" y="342832"/>
                                <a:pt x="4370823" y="344738"/>
                                <a:pt x="4365232" y="347660"/>
                              </a:cubicBezTo>
                              <a:cubicBezTo>
                                <a:pt x="4359133" y="350709"/>
                                <a:pt x="4357736" y="349312"/>
                                <a:pt x="4355449" y="355792"/>
                              </a:cubicBezTo>
                              <a:cubicBezTo>
                                <a:pt x="4353924" y="359985"/>
                                <a:pt x="4346936" y="356554"/>
                                <a:pt x="4344903" y="354902"/>
                              </a:cubicBezTo>
                              <a:cubicBezTo>
                                <a:pt x="4342107" y="352615"/>
                                <a:pt x="4340710" y="356046"/>
                                <a:pt x="4337915" y="355665"/>
                              </a:cubicBezTo>
                              <a:cubicBezTo>
                                <a:pt x="4334738" y="355283"/>
                                <a:pt x="4333976" y="352996"/>
                                <a:pt x="4330418" y="353632"/>
                              </a:cubicBezTo>
                              <a:cubicBezTo>
                                <a:pt x="4325209" y="354521"/>
                                <a:pt x="4321651" y="352488"/>
                                <a:pt x="4321397" y="347533"/>
                              </a:cubicBezTo>
                              <a:lnTo>
                                <a:pt x="4321016" y="347660"/>
                              </a:lnTo>
                              <a:cubicBezTo>
                                <a:pt x="4320889" y="344229"/>
                                <a:pt x="4312630" y="343721"/>
                                <a:pt x="4310724" y="339020"/>
                              </a:cubicBezTo>
                              <a:cubicBezTo>
                                <a:pt x="4308691" y="334065"/>
                                <a:pt x="4309580" y="332667"/>
                                <a:pt x="4312376" y="328855"/>
                              </a:cubicBezTo>
                              <a:cubicBezTo>
                                <a:pt x="4313265" y="327585"/>
                                <a:pt x="4313138" y="326187"/>
                                <a:pt x="4312122" y="324789"/>
                              </a:cubicBezTo>
                              <a:cubicBezTo>
                                <a:pt x="4310597" y="321486"/>
                                <a:pt x="4312757" y="320215"/>
                                <a:pt x="4313646" y="317293"/>
                              </a:cubicBezTo>
                              <a:cubicBezTo>
                                <a:pt x="4314409" y="315006"/>
                                <a:pt x="4318729" y="308272"/>
                                <a:pt x="4320762" y="307001"/>
                              </a:cubicBezTo>
                              <a:cubicBezTo>
                                <a:pt x="4324319" y="304841"/>
                                <a:pt x="4325971" y="297980"/>
                                <a:pt x="4329529" y="296455"/>
                              </a:cubicBezTo>
                              <a:cubicBezTo>
                                <a:pt x="4331562" y="295693"/>
                                <a:pt x="4338042" y="298742"/>
                                <a:pt x="4340710" y="298742"/>
                              </a:cubicBezTo>
                              <a:cubicBezTo>
                                <a:pt x="4342489" y="298615"/>
                                <a:pt x="4343886" y="295566"/>
                                <a:pt x="4344903" y="294549"/>
                              </a:cubicBezTo>
                              <a:close/>
                              <a:moveTo>
                                <a:pt x="5595797" y="294296"/>
                              </a:moveTo>
                              <a:cubicBezTo>
                                <a:pt x="5596940" y="292644"/>
                                <a:pt x="5599482" y="294423"/>
                                <a:pt x="5600879" y="294550"/>
                              </a:cubicBezTo>
                              <a:cubicBezTo>
                                <a:pt x="5601896" y="295058"/>
                                <a:pt x="5602658" y="295947"/>
                                <a:pt x="5603039" y="296964"/>
                              </a:cubicBezTo>
                              <a:cubicBezTo>
                                <a:pt x="5604437" y="299124"/>
                                <a:pt x="5606216" y="297218"/>
                                <a:pt x="5608122" y="298107"/>
                              </a:cubicBezTo>
                              <a:cubicBezTo>
                                <a:pt x="5610282" y="299251"/>
                                <a:pt x="5615872" y="303444"/>
                                <a:pt x="5617143" y="305477"/>
                              </a:cubicBezTo>
                              <a:cubicBezTo>
                                <a:pt x="5618667" y="307764"/>
                                <a:pt x="5618922" y="310686"/>
                                <a:pt x="5619430" y="313354"/>
                              </a:cubicBezTo>
                              <a:cubicBezTo>
                                <a:pt x="5620319" y="313354"/>
                                <a:pt x="5621209" y="313736"/>
                                <a:pt x="5622225" y="314244"/>
                              </a:cubicBezTo>
                              <a:cubicBezTo>
                                <a:pt x="5624766" y="315641"/>
                                <a:pt x="5628959" y="309797"/>
                                <a:pt x="5633406" y="310686"/>
                              </a:cubicBezTo>
                              <a:cubicBezTo>
                                <a:pt x="5637981" y="311576"/>
                                <a:pt x="5638489" y="312846"/>
                                <a:pt x="5640014" y="316658"/>
                              </a:cubicBezTo>
                              <a:cubicBezTo>
                                <a:pt x="5640522" y="317929"/>
                                <a:pt x="5641538" y="318437"/>
                                <a:pt x="5643063" y="318310"/>
                              </a:cubicBezTo>
                              <a:cubicBezTo>
                                <a:pt x="5646112" y="318818"/>
                                <a:pt x="5646112" y="320978"/>
                                <a:pt x="5647764" y="323011"/>
                              </a:cubicBezTo>
                              <a:cubicBezTo>
                                <a:pt x="5649035" y="324536"/>
                                <a:pt x="5651957" y="331016"/>
                                <a:pt x="5651957" y="333049"/>
                              </a:cubicBezTo>
                              <a:cubicBezTo>
                                <a:pt x="5651957" y="336606"/>
                                <a:pt x="5656277" y="341053"/>
                                <a:pt x="5655642" y="344357"/>
                              </a:cubicBezTo>
                              <a:cubicBezTo>
                                <a:pt x="5655388" y="346263"/>
                                <a:pt x="5649924" y="349439"/>
                                <a:pt x="5648780" y="351472"/>
                              </a:cubicBezTo>
                              <a:cubicBezTo>
                                <a:pt x="5648018" y="352743"/>
                                <a:pt x="5649670" y="355157"/>
                                <a:pt x="5649924" y="356427"/>
                              </a:cubicBezTo>
                              <a:cubicBezTo>
                                <a:pt x="5650305" y="358714"/>
                                <a:pt x="5646875" y="359477"/>
                                <a:pt x="5645604" y="360493"/>
                              </a:cubicBezTo>
                              <a:cubicBezTo>
                                <a:pt x="5644334" y="360874"/>
                                <a:pt x="5643190" y="360874"/>
                                <a:pt x="5641919" y="360366"/>
                              </a:cubicBezTo>
                              <a:cubicBezTo>
                                <a:pt x="5638997" y="359858"/>
                                <a:pt x="5639124" y="362907"/>
                                <a:pt x="5636837" y="363797"/>
                              </a:cubicBezTo>
                              <a:lnTo>
                                <a:pt x="5636837" y="363924"/>
                              </a:lnTo>
                              <a:cubicBezTo>
                                <a:pt x="5634169" y="364940"/>
                                <a:pt x="5626164" y="366084"/>
                                <a:pt x="5623369" y="365576"/>
                              </a:cubicBezTo>
                              <a:cubicBezTo>
                                <a:pt x="5619557" y="364940"/>
                                <a:pt x="5616634" y="362018"/>
                                <a:pt x="5613458" y="360112"/>
                              </a:cubicBezTo>
                              <a:cubicBezTo>
                                <a:pt x="5611807" y="359096"/>
                                <a:pt x="5608884" y="357698"/>
                                <a:pt x="5607741" y="356300"/>
                              </a:cubicBezTo>
                              <a:cubicBezTo>
                                <a:pt x="5606470" y="354776"/>
                                <a:pt x="5608122" y="352743"/>
                                <a:pt x="5607232" y="351218"/>
                              </a:cubicBezTo>
                              <a:cubicBezTo>
                                <a:pt x="5605454" y="348041"/>
                                <a:pt x="5601006" y="351853"/>
                                <a:pt x="5601514" y="346390"/>
                              </a:cubicBezTo>
                              <a:cubicBezTo>
                                <a:pt x="5602023" y="342324"/>
                                <a:pt x="5602785" y="340799"/>
                                <a:pt x="5602023" y="338766"/>
                              </a:cubicBezTo>
                              <a:cubicBezTo>
                                <a:pt x="5601260" y="339401"/>
                                <a:pt x="5600625" y="340164"/>
                                <a:pt x="5599482" y="340164"/>
                              </a:cubicBezTo>
                              <a:cubicBezTo>
                                <a:pt x="5597068" y="340291"/>
                                <a:pt x="5596178" y="338893"/>
                                <a:pt x="5593637" y="339783"/>
                              </a:cubicBezTo>
                              <a:cubicBezTo>
                                <a:pt x="5589952" y="341180"/>
                                <a:pt x="5587030" y="340164"/>
                                <a:pt x="5586140" y="336606"/>
                              </a:cubicBezTo>
                              <a:cubicBezTo>
                                <a:pt x="5585632" y="334192"/>
                                <a:pt x="5579533" y="334954"/>
                                <a:pt x="5577373" y="331778"/>
                              </a:cubicBezTo>
                              <a:cubicBezTo>
                                <a:pt x="5575214" y="328474"/>
                                <a:pt x="5575595" y="327331"/>
                                <a:pt x="5577119" y="324154"/>
                              </a:cubicBezTo>
                              <a:cubicBezTo>
                                <a:pt x="5577628" y="323138"/>
                                <a:pt x="5577373" y="322121"/>
                                <a:pt x="5576357" y="321232"/>
                              </a:cubicBezTo>
                              <a:cubicBezTo>
                                <a:pt x="5574705" y="319072"/>
                                <a:pt x="5576103" y="317801"/>
                                <a:pt x="5576357" y="315514"/>
                              </a:cubicBezTo>
                              <a:cubicBezTo>
                                <a:pt x="5576484" y="313736"/>
                                <a:pt x="5578771" y="308145"/>
                                <a:pt x="5580042" y="307001"/>
                              </a:cubicBezTo>
                              <a:cubicBezTo>
                                <a:pt x="5582329" y="304841"/>
                                <a:pt x="5582456" y="299505"/>
                                <a:pt x="5584870" y="297980"/>
                              </a:cubicBezTo>
                              <a:cubicBezTo>
                                <a:pt x="5586268" y="297091"/>
                                <a:pt x="5591477" y="298489"/>
                                <a:pt x="5593383" y="297980"/>
                              </a:cubicBezTo>
                              <a:cubicBezTo>
                                <a:pt x="5594654" y="297726"/>
                                <a:pt x="5595161" y="295185"/>
                                <a:pt x="5595797" y="294296"/>
                              </a:cubicBezTo>
                              <a:close/>
                              <a:moveTo>
                                <a:pt x="5829332" y="292262"/>
                              </a:moveTo>
                              <a:cubicBezTo>
                                <a:pt x="5834033" y="293152"/>
                                <a:pt x="5834541" y="294422"/>
                                <a:pt x="5836066" y="298234"/>
                              </a:cubicBezTo>
                              <a:cubicBezTo>
                                <a:pt x="5836574" y="299378"/>
                                <a:pt x="5837590" y="300013"/>
                                <a:pt x="5839115" y="299886"/>
                              </a:cubicBezTo>
                              <a:cubicBezTo>
                                <a:pt x="5842164" y="300394"/>
                                <a:pt x="5842164" y="302554"/>
                                <a:pt x="5843816" y="304587"/>
                              </a:cubicBezTo>
                              <a:cubicBezTo>
                                <a:pt x="5845214" y="306112"/>
                                <a:pt x="5848009" y="312592"/>
                                <a:pt x="5848009" y="314625"/>
                              </a:cubicBezTo>
                              <a:cubicBezTo>
                                <a:pt x="5848009" y="318182"/>
                                <a:pt x="5852329" y="322629"/>
                                <a:pt x="5851694" y="325933"/>
                              </a:cubicBezTo>
                              <a:cubicBezTo>
                                <a:pt x="5851440" y="327839"/>
                                <a:pt x="5845976" y="331015"/>
                                <a:pt x="5844833" y="333048"/>
                              </a:cubicBezTo>
                              <a:cubicBezTo>
                                <a:pt x="5844071" y="334319"/>
                                <a:pt x="5845722" y="336733"/>
                                <a:pt x="5845976" y="338003"/>
                              </a:cubicBezTo>
                              <a:lnTo>
                                <a:pt x="5845722" y="338131"/>
                              </a:lnTo>
                              <a:cubicBezTo>
                                <a:pt x="5846103" y="340418"/>
                                <a:pt x="5842673" y="341180"/>
                                <a:pt x="5841402" y="342196"/>
                              </a:cubicBezTo>
                              <a:cubicBezTo>
                                <a:pt x="5840259" y="342705"/>
                                <a:pt x="5838988" y="342705"/>
                                <a:pt x="5837718" y="342196"/>
                              </a:cubicBezTo>
                              <a:cubicBezTo>
                                <a:pt x="5834795" y="341688"/>
                                <a:pt x="5834922" y="344738"/>
                                <a:pt x="5832635" y="345627"/>
                              </a:cubicBezTo>
                              <a:cubicBezTo>
                                <a:pt x="5829967" y="346643"/>
                                <a:pt x="5821962" y="347787"/>
                                <a:pt x="5819167" y="347279"/>
                              </a:cubicBezTo>
                              <a:cubicBezTo>
                                <a:pt x="5815355" y="346643"/>
                                <a:pt x="5812433" y="343721"/>
                                <a:pt x="5809256" y="341815"/>
                              </a:cubicBezTo>
                              <a:cubicBezTo>
                                <a:pt x="5807732" y="340799"/>
                                <a:pt x="5804682" y="339401"/>
                                <a:pt x="5803539" y="338003"/>
                              </a:cubicBezTo>
                              <a:cubicBezTo>
                                <a:pt x="5802268" y="336606"/>
                                <a:pt x="5803920" y="334446"/>
                                <a:pt x="5803030" y="332921"/>
                              </a:cubicBezTo>
                              <a:cubicBezTo>
                                <a:pt x="5801251" y="329745"/>
                                <a:pt x="5796805" y="333556"/>
                                <a:pt x="5797313" y="328093"/>
                              </a:cubicBezTo>
                              <a:cubicBezTo>
                                <a:pt x="5797948" y="322121"/>
                                <a:pt x="5799600" y="321740"/>
                                <a:pt x="5795915" y="317039"/>
                              </a:cubicBezTo>
                              <a:cubicBezTo>
                                <a:pt x="5793501" y="313862"/>
                                <a:pt x="5799346" y="310305"/>
                                <a:pt x="5801506" y="309669"/>
                              </a:cubicBezTo>
                              <a:cubicBezTo>
                                <a:pt x="5804555" y="308780"/>
                                <a:pt x="5802649" y="306112"/>
                                <a:pt x="5804301" y="304206"/>
                              </a:cubicBezTo>
                              <a:cubicBezTo>
                                <a:pt x="5806080" y="302046"/>
                                <a:pt x="5808113" y="302554"/>
                                <a:pt x="5809383" y="299632"/>
                              </a:cubicBezTo>
                              <a:cubicBezTo>
                                <a:pt x="5811162" y="295439"/>
                                <a:pt x="5814338" y="293660"/>
                                <a:pt x="5818150" y="295820"/>
                              </a:cubicBezTo>
                              <a:cubicBezTo>
                                <a:pt x="5820691" y="297218"/>
                                <a:pt x="5825012" y="291500"/>
                                <a:pt x="5829332" y="292262"/>
                              </a:cubicBezTo>
                              <a:close/>
                              <a:moveTo>
                                <a:pt x="6569195" y="291754"/>
                              </a:moveTo>
                              <a:cubicBezTo>
                                <a:pt x="6571228" y="290229"/>
                                <a:pt x="6572244" y="291500"/>
                                <a:pt x="6574404" y="291754"/>
                              </a:cubicBezTo>
                              <a:cubicBezTo>
                                <a:pt x="6576056" y="292008"/>
                                <a:pt x="6581138" y="294041"/>
                                <a:pt x="6582282" y="295184"/>
                              </a:cubicBezTo>
                              <a:cubicBezTo>
                                <a:pt x="6584188" y="297344"/>
                                <a:pt x="6589016" y="297344"/>
                                <a:pt x="6590541" y="299631"/>
                              </a:cubicBezTo>
                              <a:cubicBezTo>
                                <a:pt x="6591430" y="300775"/>
                                <a:pt x="6590159" y="305603"/>
                                <a:pt x="6590541" y="307382"/>
                              </a:cubicBezTo>
                              <a:lnTo>
                                <a:pt x="6590794" y="307382"/>
                              </a:lnTo>
                              <a:cubicBezTo>
                                <a:pt x="6591049" y="308653"/>
                                <a:pt x="6593336" y="309161"/>
                                <a:pt x="6594225" y="309669"/>
                              </a:cubicBezTo>
                              <a:cubicBezTo>
                                <a:pt x="6595750" y="310813"/>
                                <a:pt x="6594098" y="313100"/>
                                <a:pt x="6593971" y="314370"/>
                              </a:cubicBezTo>
                              <a:cubicBezTo>
                                <a:pt x="6593463" y="315387"/>
                                <a:pt x="6592828" y="316022"/>
                                <a:pt x="6591811" y="316403"/>
                              </a:cubicBezTo>
                              <a:cubicBezTo>
                                <a:pt x="6589906" y="317674"/>
                                <a:pt x="6591684" y="319326"/>
                                <a:pt x="6590794" y="321104"/>
                              </a:cubicBezTo>
                              <a:cubicBezTo>
                                <a:pt x="6589778" y="323137"/>
                                <a:pt x="6585967" y="328220"/>
                                <a:pt x="6584061" y="329490"/>
                              </a:cubicBezTo>
                              <a:cubicBezTo>
                                <a:pt x="6581519" y="331142"/>
                                <a:pt x="6578216" y="331142"/>
                                <a:pt x="6575421" y="331777"/>
                              </a:cubicBezTo>
                              <a:cubicBezTo>
                                <a:pt x="6573896" y="332031"/>
                                <a:pt x="6571482" y="332921"/>
                                <a:pt x="6570084" y="332794"/>
                              </a:cubicBezTo>
                              <a:cubicBezTo>
                                <a:pt x="6568559" y="332540"/>
                                <a:pt x="6568305" y="330507"/>
                                <a:pt x="6567034" y="330125"/>
                              </a:cubicBezTo>
                              <a:cubicBezTo>
                                <a:pt x="6564239" y="329236"/>
                                <a:pt x="6563731" y="333937"/>
                                <a:pt x="6561063" y="330507"/>
                              </a:cubicBezTo>
                              <a:cubicBezTo>
                                <a:pt x="6558014" y="326822"/>
                                <a:pt x="6558903" y="325678"/>
                                <a:pt x="6554202" y="325043"/>
                              </a:cubicBezTo>
                              <a:cubicBezTo>
                                <a:pt x="6551152" y="324535"/>
                                <a:pt x="6552423" y="319326"/>
                                <a:pt x="6553313" y="317801"/>
                              </a:cubicBezTo>
                              <a:cubicBezTo>
                                <a:pt x="6554583" y="315641"/>
                                <a:pt x="6551914" y="315133"/>
                                <a:pt x="6551914" y="313227"/>
                              </a:cubicBezTo>
                              <a:cubicBezTo>
                                <a:pt x="6551788" y="311067"/>
                                <a:pt x="6553185" y="310177"/>
                                <a:pt x="6552296" y="307890"/>
                              </a:cubicBezTo>
                              <a:cubicBezTo>
                                <a:pt x="6550898" y="304460"/>
                                <a:pt x="6551788" y="301664"/>
                                <a:pt x="6555091" y="300902"/>
                              </a:cubicBezTo>
                              <a:cubicBezTo>
                                <a:pt x="6557379" y="300394"/>
                                <a:pt x="6556616" y="294676"/>
                                <a:pt x="6559538" y="292770"/>
                              </a:cubicBezTo>
                              <a:cubicBezTo>
                                <a:pt x="6562588" y="290737"/>
                                <a:pt x="6563604" y="291118"/>
                                <a:pt x="6566526" y="292516"/>
                              </a:cubicBezTo>
                              <a:cubicBezTo>
                                <a:pt x="6567543" y="292897"/>
                                <a:pt x="6568433" y="292643"/>
                                <a:pt x="6569195" y="291754"/>
                              </a:cubicBezTo>
                              <a:close/>
                              <a:moveTo>
                                <a:pt x="6276832" y="290610"/>
                              </a:moveTo>
                              <a:cubicBezTo>
                                <a:pt x="6278611" y="289467"/>
                                <a:pt x="6279628" y="290483"/>
                                <a:pt x="6281406" y="290864"/>
                              </a:cubicBezTo>
                              <a:cubicBezTo>
                                <a:pt x="6282804" y="290991"/>
                                <a:pt x="6287251" y="293024"/>
                                <a:pt x="6288141" y="294168"/>
                              </a:cubicBezTo>
                              <a:cubicBezTo>
                                <a:pt x="6289665" y="296074"/>
                                <a:pt x="6293985" y="296455"/>
                                <a:pt x="6295129" y="298488"/>
                              </a:cubicBezTo>
                              <a:cubicBezTo>
                                <a:pt x="6295764" y="299631"/>
                                <a:pt x="6294493" y="303824"/>
                                <a:pt x="6294748" y="305349"/>
                              </a:cubicBezTo>
                              <a:cubicBezTo>
                                <a:pt x="6294875" y="306492"/>
                                <a:pt x="6296908" y="307001"/>
                                <a:pt x="6297543" y="307509"/>
                              </a:cubicBezTo>
                              <a:cubicBezTo>
                                <a:pt x="6298813" y="308525"/>
                                <a:pt x="6297289" y="310431"/>
                                <a:pt x="6297162" y="311575"/>
                              </a:cubicBezTo>
                              <a:cubicBezTo>
                                <a:pt x="6296654" y="312337"/>
                                <a:pt x="6296018" y="312972"/>
                                <a:pt x="6295129" y="313227"/>
                              </a:cubicBezTo>
                              <a:cubicBezTo>
                                <a:pt x="6293350" y="314243"/>
                                <a:pt x="6294748" y="315768"/>
                                <a:pt x="6293985" y="317292"/>
                              </a:cubicBezTo>
                              <a:cubicBezTo>
                                <a:pt x="6292969" y="319071"/>
                                <a:pt x="6289284" y="323264"/>
                                <a:pt x="6287632" y="324281"/>
                              </a:cubicBezTo>
                              <a:cubicBezTo>
                                <a:pt x="6285345" y="325678"/>
                                <a:pt x="6282550" y="325551"/>
                                <a:pt x="6280009" y="325932"/>
                              </a:cubicBezTo>
                              <a:lnTo>
                                <a:pt x="6275419" y="326553"/>
                              </a:lnTo>
                              <a:lnTo>
                                <a:pt x="6272894" y="324154"/>
                              </a:lnTo>
                              <a:cubicBezTo>
                                <a:pt x="6270480" y="323264"/>
                                <a:pt x="6269844" y="327203"/>
                                <a:pt x="6267684" y="324154"/>
                              </a:cubicBezTo>
                              <a:cubicBezTo>
                                <a:pt x="6265270" y="320850"/>
                                <a:pt x="6266032" y="319961"/>
                                <a:pt x="6261966" y="319071"/>
                              </a:cubicBezTo>
                              <a:cubicBezTo>
                                <a:pt x="6259298" y="318563"/>
                                <a:pt x="6260696" y="314116"/>
                                <a:pt x="6261585" y="312718"/>
                              </a:cubicBezTo>
                              <a:cubicBezTo>
                                <a:pt x="6262729" y="310940"/>
                                <a:pt x="6260569" y="310431"/>
                                <a:pt x="6260569" y="308652"/>
                              </a:cubicBezTo>
                              <a:cubicBezTo>
                                <a:pt x="6260569" y="306747"/>
                                <a:pt x="6261839" y="305984"/>
                                <a:pt x="6261204" y="303951"/>
                              </a:cubicBezTo>
                              <a:cubicBezTo>
                                <a:pt x="6260188" y="300902"/>
                                <a:pt x="6261077" y="298488"/>
                                <a:pt x="6263999" y="297980"/>
                              </a:cubicBezTo>
                              <a:cubicBezTo>
                                <a:pt x="6266032" y="297598"/>
                                <a:pt x="6265651" y="292643"/>
                                <a:pt x="6268319" y="291118"/>
                              </a:cubicBezTo>
                              <a:cubicBezTo>
                                <a:pt x="6270988" y="289340"/>
                                <a:pt x="6271877" y="289848"/>
                                <a:pt x="6274418" y="291118"/>
                              </a:cubicBezTo>
                              <a:cubicBezTo>
                                <a:pt x="6275308" y="291500"/>
                                <a:pt x="6276070" y="291372"/>
                                <a:pt x="6276832" y="290610"/>
                              </a:cubicBezTo>
                              <a:close/>
                              <a:moveTo>
                                <a:pt x="3870465" y="289340"/>
                              </a:moveTo>
                              <a:cubicBezTo>
                                <a:pt x="3871736" y="287688"/>
                                <a:pt x="3874404" y="289594"/>
                                <a:pt x="3875929" y="289848"/>
                              </a:cubicBezTo>
                              <a:cubicBezTo>
                                <a:pt x="3877073" y="290483"/>
                                <a:pt x="3877708" y="291373"/>
                                <a:pt x="3878216" y="292516"/>
                              </a:cubicBezTo>
                              <a:cubicBezTo>
                                <a:pt x="3879741" y="294803"/>
                                <a:pt x="3881647" y="292897"/>
                                <a:pt x="3883680" y="293914"/>
                              </a:cubicBezTo>
                              <a:cubicBezTo>
                                <a:pt x="3886094" y="295184"/>
                                <a:pt x="3891811" y="300140"/>
                                <a:pt x="3893209" y="302300"/>
                              </a:cubicBezTo>
                              <a:lnTo>
                                <a:pt x="3893082" y="302300"/>
                              </a:lnTo>
                              <a:cubicBezTo>
                                <a:pt x="3894988" y="305222"/>
                                <a:pt x="3894861" y="309034"/>
                                <a:pt x="3895496" y="312464"/>
                              </a:cubicBezTo>
                              <a:cubicBezTo>
                                <a:pt x="3895877" y="314116"/>
                                <a:pt x="3896767" y="316911"/>
                                <a:pt x="3896513" y="318690"/>
                              </a:cubicBezTo>
                              <a:cubicBezTo>
                                <a:pt x="3896258" y="320342"/>
                                <a:pt x="3893844" y="320596"/>
                                <a:pt x="3893336" y="322121"/>
                              </a:cubicBezTo>
                              <a:cubicBezTo>
                                <a:pt x="3892320" y="325297"/>
                                <a:pt x="3897656" y="326060"/>
                                <a:pt x="3893590" y="329109"/>
                              </a:cubicBezTo>
                              <a:cubicBezTo>
                                <a:pt x="3892701" y="329744"/>
                                <a:pt x="3892066" y="330126"/>
                                <a:pt x="3891430" y="330507"/>
                              </a:cubicBezTo>
                              <a:cubicBezTo>
                                <a:pt x="3891430" y="330761"/>
                                <a:pt x="3891430" y="331015"/>
                                <a:pt x="3891430" y="331142"/>
                              </a:cubicBezTo>
                              <a:cubicBezTo>
                                <a:pt x="3891176" y="332159"/>
                                <a:pt x="3890795" y="332921"/>
                                <a:pt x="3890033" y="333683"/>
                              </a:cubicBezTo>
                              <a:cubicBezTo>
                                <a:pt x="3888762" y="335589"/>
                                <a:pt x="3890922" y="336479"/>
                                <a:pt x="3890668" y="338384"/>
                              </a:cubicBezTo>
                              <a:cubicBezTo>
                                <a:pt x="3890287" y="340672"/>
                                <a:pt x="3888381" y="346516"/>
                                <a:pt x="3887110" y="348295"/>
                              </a:cubicBezTo>
                              <a:cubicBezTo>
                                <a:pt x="3885331" y="350709"/>
                                <a:pt x="3882409" y="351726"/>
                                <a:pt x="3879995" y="353250"/>
                              </a:cubicBezTo>
                              <a:cubicBezTo>
                                <a:pt x="3878724" y="354013"/>
                                <a:pt x="3876818" y="355537"/>
                                <a:pt x="3875421" y="355919"/>
                              </a:cubicBezTo>
                              <a:cubicBezTo>
                                <a:pt x="3874023" y="356300"/>
                                <a:pt x="3873134" y="354521"/>
                                <a:pt x="3871736" y="354521"/>
                              </a:cubicBezTo>
                              <a:cubicBezTo>
                                <a:pt x="3868941" y="354648"/>
                                <a:pt x="3869957" y="359095"/>
                                <a:pt x="3866399" y="356808"/>
                              </a:cubicBezTo>
                              <a:cubicBezTo>
                                <a:pt x="3862588" y="354394"/>
                                <a:pt x="3862842" y="353123"/>
                                <a:pt x="3858395" y="354013"/>
                              </a:cubicBezTo>
                              <a:cubicBezTo>
                                <a:pt x="3855473" y="354648"/>
                                <a:pt x="3855091" y="349439"/>
                                <a:pt x="3855345" y="347660"/>
                              </a:cubicBezTo>
                              <a:cubicBezTo>
                                <a:pt x="3855727" y="345246"/>
                                <a:pt x="3853312" y="345627"/>
                                <a:pt x="3852550" y="343848"/>
                              </a:cubicBezTo>
                              <a:cubicBezTo>
                                <a:pt x="3851788" y="341815"/>
                                <a:pt x="3852677" y="340544"/>
                                <a:pt x="3851153" y="338766"/>
                              </a:cubicBezTo>
                              <a:cubicBezTo>
                                <a:pt x="3848866" y="336097"/>
                                <a:pt x="3848738" y="333429"/>
                                <a:pt x="3851534" y="331523"/>
                              </a:cubicBezTo>
                              <a:cubicBezTo>
                                <a:pt x="3851661" y="331523"/>
                                <a:pt x="3851661" y="331269"/>
                                <a:pt x="3851661" y="331269"/>
                              </a:cubicBezTo>
                              <a:cubicBezTo>
                                <a:pt x="3850644" y="330761"/>
                                <a:pt x="3849755" y="330126"/>
                                <a:pt x="3849120" y="329236"/>
                              </a:cubicBezTo>
                              <a:cubicBezTo>
                                <a:pt x="3846833" y="325551"/>
                                <a:pt x="3847341" y="324408"/>
                                <a:pt x="3849120" y="320977"/>
                              </a:cubicBezTo>
                              <a:cubicBezTo>
                                <a:pt x="3849628" y="319834"/>
                                <a:pt x="3849374" y="318690"/>
                                <a:pt x="3848357" y="317801"/>
                              </a:cubicBezTo>
                              <a:cubicBezTo>
                                <a:pt x="3846705" y="315260"/>
                                <a:pt x="3848230" y="313989"/>
                                <a:pt x="3848611" y="311575"/>
                              </a:cubicBezTo>
                              <a:cubicBezTo>
                                <a:pt x="3848866" y="309669"/>
                                <a:pt x="3851534" y="303697"/>
                                <a:pt x="3852931" y="302427"/>
                              </a:cubicBezTo>
                              <a:cubicBezTo>
                                <a:pt x="3855473" y="300267"/>
                                <a:pt x="3855854" y="294549"/>
                                <a:pt x="3858522" y="292897"/>
                              </a:cubicBezTo>
                              <a:cubicBezTo>
                                <a:pt x="3860047" y="292008"/>
                                <a:pt x="3865510" y="293660"/>
                                <a:pt x="3867670" y="293279"/>
                              </a:cubicBezTo>
                              <a:cubicBezTo>
                                <a:pt x="3869068" y="292897"/>
                                <a:pt x="3869703" y="290229"/>
                                <a:pt x="3870465" y="289340"/>
                              </a:cubicBezTo>
                              <a:close/>
                              <a:moveTo>
                                <a:pt x="565159" y="288324"/>
                              </a:moveTo>
                              <a:cubicBezTo>
                                <a:pt x="569098" y="289849"/>
                                <a:pt x="569479" y="291119"/>
                                <a:pt x="570114" y="294931"/>
                              </a:cubicBezTo>
                              <a:cubicBezTo>
                                <a:pt x="570368" y="296202"/>
                                <a:pt x="571258" y="296964"/>
                                <a:pt x="572655" y="297091"/>
                              </a:cubicBezTo>
                              <a:cubicBezTo>
                                <a:pt x="575323" y="298108"/>
                                <a:pt x="574942" y="300013"/>
                                <a:pt x="576086" y="302173"/>
                              </a:cubicBezTo>
                              <a:cubicBezTo>
                                <a:pt x="577102" y="303825"/>
                                <a:pt x="578500" y="310178"/>
                                <a:pt x="578119" y="312084"/>
                              </a:cubicBezTo>
                              <a:cubicBezTo>
                                <a:pt x="577356" y="315388"/>
                                <a:pt x="580533" y="320216"/>
                                <a:pt x="579389" y="323138"/>
                              </a:cubicBezTo>
                              <a:cubicBezTo>
                                <a:pt x="578754" y="324790"/>
                                <a:pt x="573163" y="326696"/>
                                <a:pt x="571766" y="328348"/>
                              </a:cubicBezTo>
                              <a:cubicBezTo>
                                <a:pt x="570749" y="329491"/>
                                <a:pt x="571766" y="332032"/>
                                <a:pt x="571766" y="333176"/>
                              </a:cubicBezTo>
                              <a:cubicBezTo>
                                <a:pt x="571766" y="335336"/>
                                <a:pt x="568462" y="335336"/>
                                <a:pt x="567065" y="336098"/>
                              </a:cubicBezTo>
                              <a:cubicBezTo>
                                <a:pt x="565794" y="336225"/>
                                <a:pt x="564651" y="335971"/>
                                <a:pt x="563634" y="335336"/>
                              </a:cubicBezTo>
                              <a:cubicBezTo>
                                <a:pt x="560966" y="334319"/>
                                <a:pt x="560585" y="337115"/>
                                <a:pt x="558298" y="337496"/>
                              </a:cubicBezTo>
                              <a:cubicBezTo>
                                <a:pt x="555629" y="337877"/>
                                <a:pt x="548133" y="337496"/>
                                <a:pt x="545719" y="336479"/>
                              </a:cubicBezTo>
                              <a:cubicBezTo>
                                <a:pt x="542415" y="335082"/>
                                <a:pt x="540255" y="331905"/>
                                <a:pt x="537714" y="329618"/>
                              </a:cubicBezTo>
                              <a:cubicBezTo>
                                <a:pt x="536443" y="328475"/>
                                <a:pt x="533902" y="326696"/>
                                <a:pt x="533140" y="325171"/>
                              </a:cubicBezTo>
                              <a:cubicBezTo>
                                <a:pt x="532378" y="323646"/>
                                <a:pt x="534156" y="321995"/>
                                <a:pt x="533648" y="320470"/>
                              </a:cubicBezTo>
                              <a:cubicBezTo>
                                <a:pt x="532632" y="317293"/>
                                <a:pt x="527803" y="319962"/>
                                <a:pt x="529328" y="315006"/>
                              </a:cubicBezTo>
                              <a:cubicBezTo>
                                <a:pt x="530980" y="309670"/>
                                <a:pt x="532505" y="309670"/>
                                <a:pt x="530091" y="304715"/>
                              </a:cubicBezTo>
                              <a:cubicBezTo>
                                <a:pt x="528566" y="301538"/>
                                <a:pt x="534411" y="299378"/>
                                <a:pt x="536571" y="299124"/>
                              </a:cubicBezTo>
                              <a:cubicBezTo>
                                <a:pt x="539620" y="298870"/>
                                <a:pt x="538349" y="296075"/>
                                <a:pt x="540128" y="294677"/>
                              </a:cubicBezTo>
                              <a:cubicBezTo>
                                <a:pt x="542161" y="293025"/>
                                <a:pt x="543940" y="293788"/>
                                <a:pt x="545592" y="291373"/>
                              </a:cubicBezTo>
                              <a:lnTo>
                                <a:pt x="545719" y="291373"/>
                              </a:lnTo>
                              <a:cubicBezTo>
                                <a:pt x="548133" y="287816"/>
                                <a:pt x="551309" y="286799"/>
                                <a:pt x="554359" y="289468"/>
                              </a:cubicBezTo>
                              <a:cubicBezTo>
                                <a:pt x="556392" y="291373"/>
                                <a:pt x="561347" y="286799"/>
                                <a:pt x="565159" y="288324"/>
                              </a:cubicBezTo>
                              <a:close/>
                              <a:moveTo>
                                <a:pt x="6871213" y="286799"/>
                              </a:moveTo>
                              <a:lnTo>
                                <a:pt x="6871468" y="286799"/>
                              </a:lnTo>
                              <a:cubicBezTo>
                                <a:pt x="6873882" y="285020"/>
                                <a:pt x="6875152" y="286545"/>
                                <a:pt x="6877693" y="286799"/>
                              </a:cubicBezTo>
                              <a:cubicBezTo>
                                <a:pt x="6879599" y="287053"/>
                                <a:pt x="6885825" y="289467"/>
                                <a:pt x="6887096" y="290865"/>
                              </a:cubicBezTo>
                              <a:cubicBezTo>
                                <a:pt x="6889382" y="293406"/>
                                <a:pt x="6895227" y="293533"/>
                                <a:pt x="6897006" y="296202"/>
                              </a:cubicBezTo>
                              <a:cubicBezTo>
                                <a:pt x="6898023" y="297599"/>
                                <a:pt x="6896499" y="303317"/>
                                <a:pt x="6897006" y="305477"/>
                              </a:cubicBezTo>
                              <a:cubicBezTo>
                                <a:pt x="6897387" y="306874"/>
                                <a:pt x="6900056" y="307510"/>
                                <a:pt x="6901072" y="308145"/>
                              </a:cubicBezTo>
                              <a:cubicBezTo>
                                <a:pt x="6902851" y="309416"/>
                                <a:pt x="6900945" y="312211"/>
                                <a:pt x="6900818" y="313736"/>
                              </a:cubicBezTo>
                              <a:cubicBezTo>
                                <a:pt x="6900183" y="314879"/>
                                <a:pt x="6899293" y="315642"/>
                                <a:pt x="6898150" y="316150"/>
                              </a:cubicBezTo>
                              <a:cubicBezTo>
                                <a:pt x="6895863" y="317801"/>
                                <a:pt x="6898023" y="319834"/>
                                <a:pt x="6897006" y="321867"/>
                              </a:cubicBezTo>
                              <a:cubicBezTo>
                                <a:pt x="6895735" y="324282"/>
                                <a:pt x="6891034" y="330380"/>
                                <a:pt x="6888875" y="331778"/>
                              </a:cubicBezTo>
                              <a:cubicBezTo>
                                <a:pt x="6885825" y="333811"/>
                                <a:pt x="6882014" y="333811"/>
                                <a:pt x="6878583" y="334573"/>
                              </a:cubicBezTo>
                              <a:cubicBezTo>
                                <a:pt x="6876804" y="334954"/>
                                <a:pt x="6874009" y="335971"/>
                                <a:pt x="6872230" y="335844"/>
                              </a:cubicBezTo>
                              <a:cubicBezTo>
                                <a:pt x="6870451" y="335590"/>
                                <a:pt x="6870197" y="333176"/>
                                <a:pt x="6868545" y="332667"/>
                              </a:cubicBezTo>
                              <a:cubicBezTo>
                                <a:pt x="6865242" y="331778"/>
                                <a:pt x="6864607" y="337242"/>
                                <a:pt x="6861430" y="333176"/>
                              </a:cubicBezTo>
                              <a:cubicBezTo>
                                <a:pt x="6857872" y="328856"/>
                                <a:pt x="6858762" y="327458"/>
                                <a:pt x="6853171" y="326696"/>
                              </a:cubicBezTo>
                              <a:cubicBezTo>
                                <a:pt x="6849487" y="326187"/>
                                <a:pt x="6851138" y="319962"/>
                                <a:pt x="6852154" y="318056"/>
                              </a:cubicBezTo>
                              <a:cubicBezTo>
                                <a:pt x="6853679" y="315514"/>
                                <a:pt x="6850630" y="314879"/>
                                <a:pt x="6850503" y="312592"/>
                              </a:cubicBezTo>
                              <a:cubicBezTo>
                                <a:pt x="6850249" y="309924"/>
                                <a:pt x="6851901" y="308907"/>
                                <a:pt x="6850884" y="306112"/>
                              </a:cubicBezTo>
                              <a:cubicBezTo>
                                <a:pt x="6849359" y="302046"/>
                                <a:pt x="6850376" y="298743"/>
                                <a:pt x="6854315" y="297726"/>
                              </a:cubicBezTo>
                              <a:cubicBezTo>
                                <a:pt x="6857110" y="297091"/>
                                <a:pt x="6856093" y="290357"/>
                                <a:pt x="6859651" y="288070"/>
                              </a:cubicBezTo>
                              <a:cubicBezTo>
                                <a:pt x="6863208" y="285656"/>
                                <a:pt x="6864479" y="286037"/>
                                <a:pt x="6868037" y="287689"/>
                              </a:cubicBezTo>
                              <a:cubicBezTo>
                                <a:pt x="6869181" y="288197"/>
                                <a:pt x="6870324" y="287943"/>
                                <a:pt x="6871213" y="286799"/>
                              </a:cubicBezTo>
                              <a:close/>
                              <a:moveTo>
                                <a:pt x="3251451" y="281208"/>
                              </a:moveTo>
                              <a:cubicBezTo>
                                <a:pt x="3253102" y="281590"/>
                                <a:pt x="3255898" y="286672"/>
                                <a:pt x="3257803" y="287816"/>
                              </a:cubicBezTo>
                              <a:cubicBezTo>
                                <a:pt x="3258947" y="288578"/>
                                <a:pt x="3261361" y="287180"/>
                                <a:pt x="3262505" y="286926"/>
                              </a:cubicBezTo>
                              <a:cubicBezTo>
                                <a:pt x="3264538" y="286545"/>
                                <a:pt x="3265175" y="289721"/>
                                <a:pt x="3266063" y="290992"/>
                              </a:cubicBezTo>
                              <a:cubicBezTo>
                                <a:pt x="3266318" y="292136"/>
                                <a:pt x="3266318" y="293279"/>
                                <a:pt x="3265809" y="294423"/>
                              </a:cubicBezTo>
                              <a:cubicBezTo>
                                <a:pt x="3265302" y="297218"/>
                                <a:pt x="3268096" y="297091"/>
                                <a:pt x="3268859" y="299251"/>
                              </a:cubicBezTo>
                              <a:cubicBezTo>
                                <a:pt x="3269749" y="301792"/>
                                <a:pt x="3270511" y="309288"/>
                                <a:pt x="3270003" y="311830"/>
                              </a:cubicBezTo>
                              <a:cubicBezTo>
                                <a:pt x="3269241" y="315260"/>
                                <a:pt x="3266571" y="318056"/>
                                <a:pt x="3264666" y="320851"/>
                              </a:cubicBezTo>
                              <a:cubicBezTo>
                                <a:pt x="3263649" y="322248"/>
                                <a:pt x="3262378" y="325044"/>
                                <a:pt x="3260980" y="326060"/>
                              </a:cubicBezTo>
                              <a:cubicBezTo>
                                <a:pt x="3259583" y="327077"/>
                                <a:pt x="3257677" y="325552"/>
                                <a:pt x="3256279" y="326314"/>
                              </a:cubicBezTo>
                              <a:cubicBezTo>
                                <a:pt x="3253229" y="327966"/>
                                <a:pt x="3256660" y="332159"/>
                                <a:pt x="3251579" y="331524"/>
                              </a:cubicBezTo>
                              <a:cubicBezTo>
                                <a:pt x="3245988" y="330888"/>
                                <a:pt x="3245732" y="329237"/>
                                <a:pt x="3241286" y="332540"/>
                              </a:cubicBezTo>
                              <a:cubicBezTo>
                                <a:pt x="3238362" y="334573"/>
                                <a:pt x="3235186" y="329110"/>
                                <a:pt x="3234678" y="327077"/>
                              </a:cubicBezTo>
                              <a:cubicBezTo>
                                <a:pt x="3233914" y="324408"/>
                                <a:pt x="3231372" y="325933"/>
                                <a:pt x="3229723" y="324408"/>
                              </a:cubicBezTo>
                              <a:cubicBezTo>
                                <a:pt x="3227818" y="322630"/>
                                <a:pt x="3228328" y="320724"/>
                                <a:pt x="3225659" y="319580"/>
                              </a:cubicBezTo>
                              <a:cubicBezTo>
                                <a:pt x="3221721" y="317801"/>
                                <a:pt x="3220195" y="314752"/>
                                <a:pt x="3222355" y="311321"/>
                              </a:cubicBezTo>
                              <a:cubicBezTo>
                                <a:pt x="3223880" y="308907"/>
                                <a:pt x="3218543" y="304841"/>
                                <a:pt x="3219434" y="300776"/>
                              </a:cubicBezTo>
                              <a:cubicBezTo>
                                <a:pt x="3220322" y="296583"/>
                                <a:pt x="3221594" y="296074"/>
                                <a:pt x="3225152" y="294804"/>
                              </a:cubicBezTo>
                              <a:cubicBezTo>
                                <a:pt x="3226297" y="294423"/>
                                <a:pt x="3226802" y="293406"/>
                                <a:pt x="3226802" y="292008"/>
                              </a:cubicBezTo>
                              <a:cubicBezTo>
                                <a:pt x="3227312" y="289086"/>
                                <a:pt x="3229212" y="289213"/>
                                <a:pt x="3231245" y="287688"/>
                              </a:cubicBezTo>
                              <a:lnTo>
                                <a:pt x="3231245" y="287816"/>
                              </a:lnTo>
                              <a:cubicBezTo>
                                <a:pt x="3232771" y="286672"/>
                                <a:pt x="3238870" y="284258"/>
                                <a:pt x="3240778" y="284258"/>
                              </a:cubicBezTo>
                              <a:cubicBezTo>
                                <a:pt x="3244208" y="284385"/>
                                <a:pt x="3248402" y="280573"/>
                                <a:pt x="3251451" y="281208"/>
                              </a:cubicBezTo>
                              <a:close/>
                              <a:moveTo>
                                <a:pt x="4898880" y="280700"/>
                              </a:moveTo>
                              <a:cubicBezTo>
                                <a:pt x="4901675" y="279556"/>
                                <a:pt x="4903073" y="280191"/>
                                <a:pt x="4906122" y="281843"/>
                              </a:cubicBezTo>
                              <a:cubicBezTo>
                                <a:pt x="4907266" y="282479"/>
                                <a:pt x="4908536" y="282224"/>
                                <a:pt x="4909553" y="281208"/>
                              </a:cubicBezTo>
                              <a:cubicBezTo>
                                <a:pt x="4912221" y="279683"/>
                                <a:pt x="4913491" y="281335"/>
                                <a:pt x="4916160" y="281843"/>
                              </a:cubicBezTo>
                              <a:cubicBezTo>
                                <a:pt x="4918193" y="282224"/>
                                <a:pt x="4924419" y="285274"/>
                                <a:pt x="4925689" y="286926"/>
                              </a:cubicBezTo>
                              <a:cubicBezTo>
                                <a:pt x="4927849" y="289848"/>
                                <a:pt x="4933948" y="290483"/>
                                <a:pt x="4935600" y="293406"/>
                              </a:cubicBezTo>
                              <a:cubicBezTo>
                                <a:pt x="4936616" y="295057"/>
                                <a:pt x="4934456" y="300902"/>
                                <a:pt x="4934838" y="303189"/>
                              </a:cubicBezTo>
                              <a:cubicBezTo>
                                <a:pt x="4935092" y="304714"/>
                                <a:pt x="4937887" y="305603"/>
                                <a:pt x="4938903" y="306366"/>
                              </a:cubicBezTo>
                              <a:cubicBezTo>
                                <a:pt x="4940682" y="307890"/>
                                <a:pt x="4938522" y="310559"/>
                                <a:pt x="4938141" y="312210"/>
                              </a:cubicBezTo>
                              <a:cubicBezTo>
                                <a:pt x="4937506" y="313354"/>
                                <a:pt x="4936489" y="314116"/>
                                <a:pt x="4935219" y="314497"/>
                              </a:cubicBezTo>
                              <a:cubicBezTo>
                                <a:pt x="4932677" y="316022"/>
                                <a:pt x="4934710" y="318182"/>
                                <a:pt x="4933440" y="320342"/>
                              </a:cubicBezTo>
                              <a:cubicBezTo>
                                <a:pt x="4931915" y="322883"/>
                                <a:pt x="4926452" y="328728"/>
                                <a:pt x="4924038" y="330126"/>
                              </a:cubicBezTo>
                              <a:cubicBezTo>
                                <a:pt x="4920734" y="331904"/>
                                <a:pt x="4916541" y="331650"/>
                                <a:pt x="4912983" y="332159"/>
                              </a:cubicBezTo>
                              <a:cubicBezTo>
                                <a:pt x="4911204" y="332413"/>
                                <a:pt x="4908028" y="333302"/>
                                <a:pt x="4906249" y="332921"/>
                              </a:cubicBezTo>
                              <a:cubicBezTo>
                                <a:pt x="4904470" y="332540"/>
                                <a:pt x="4904343" y="329999"/>
                                <a:pt x="4902691" y="329363"/>
                              </a:cubicBezTo>
                              <a:cubicBezTo>
                                <a:pt x="4899261" y="328220"/>
                                <a:pt x="4898245" y="333937"/>
                                <a:pt x="4895195" y="329363"/>
                              </a:cubicBezTo>
                              <a:cubicBezTo>
                                <a:pt x="4891892" y="324535"/>
                                <a:pt x="4892908" y="323137"/>
                                <a:pt x="4887191" y="321867"/>
                              </a:cubicBezTo>
                              <a:cubicBezTo>
                                <a:pt x="4884014" y="321104"/>
                                <a:pt x="4885158" y="316530"/>
                                <a:pt x="4886301" y="313989"/>
                              </a:cubicBezTo>
                              <a:cubicBezTo>
                                <a:pt x="4885920" y="313989"/>
                                <a:pt x="4885793" y="313989"/>
                                <a:pt x="4885284" y="313989"/>
                              </a:cubicBezTo>
                              <a:cubicBezTo>
                                <a:pt x="4882489" y="313989"/>
                                <a:pt x="4882997" y="309034"/>
                                <a:pt x="4883633" y="307509"/>
                              </a:cubicBezTo>
                              <a:cubicBezTo>
                                <a:pt x="4884395" y="305476"/>
                                <a:pt x="4882108" y="305349"/>
                                <a:pt x="4881727" y="303570"/>
                              </a:cubicBezTo>
                              <a:cubicBezTo>
                                <a:pt x="4881473" y="301537"/>
                                <a:pt x="4882616" y="300648"/>
                                <a:pt x="4881473" y="298615"/>
                              </a:cubicBezTo>
                              <a:cubicBezTo>
                                <a:pt x="4879948" y="295693"/>
                                <a:pt x="4880329" y="293151"/>
                                <a:pt x="4883251" y="292008"/>
                              </a:cubicBezTo>
                              <a:cubicBezTo>
                                <a:pt x="4885284" y="291246"/>
                                <a:pt x="4883887" y="286290"/>
                                <a:pt x="4886301" y="284130"/>
                              </a:cubicBezTo>
                              <a:cubicBezTo>
                                <a:pt x="4888842" y="281843"/>
                                <a:pt x="4889859" y="282097"/>
                                <a:pt x="4892654" y="282987"/>
                              </a:cubicBezTo>
                              <a:cubicBezTo>
                                <a:pt x="4893543" y="283241"/>
                                <a:pt x="4894306" y="282860"/>
                                <a:pt x="4894941" y="281970"/>
                              </a:cubicBezTo>
                              <a:lnTo>
                                <a:pt x="4894941" y="281335"/>
                              </a:lnTo>
                              <a:cubicBezTo>
                                <a:pt x="4896338" y="280064"/>
                                <a:pt x="4897482" y="280573"/>
                                <a:pt x="4898880" y="280700"/>
                              </a:cubicBezTo>
                              <a:close/>
                              <a:moveTo>
                                <a:pt x="4473740" y="280573"/>
                              </a:moveTo>
                              <a:cubicBezTo>
                                <a:pt x="4475392" y="280446"/>
                                <a:pt x="4481110" y="281844"/>
                                <a:pt x="4482380" y="282988"/>
                              </a:cubicBezTo>
                              <a:cubicBezTo>
                                <a:pt x="4484667" y="284893"/>
                                <a:pt x="4489750" y="284385"/>
                                <a:pt x="4491529" y="286418"/>
                              </a:cubicBezTo>
                              <a:cubicBezTo>
                                <a:pt x="4492545" y="287689"/>
                                <a:pt x="4491783" y="292771"/>
                                <a:pt x="4492545" y="294550"/>
                              </a:cubicBezTo>
                              <a:cubicBezTo>
                                <a:pt x="4493053" y="295693"/>
                                <a:pt x="4495467" y="295820"/>
                                <a:pt x="4496357" y="296329"/>
                              </a:cubicBezTo>
                              <a:cubicBezTo>
                                <a:pt x="4498009" y="297218"/>
                                <a:pt x="4496738" y="299759"/>
                                <a:pt x="4496738" y="301157"/>
                              </a:cubicBezTo>
                              <a:cubicBezTo>
                                <a:pt x="4496357" y="302300"/>
                                <a:pt x="4495595" y="303063"/>
                                <a:pt x="4494705" y="303571"/>
                              </a:cubicBezTo>
                              <a:cubicBezTo>
                                <a:pt x="4492926" y="305223"/>
                                <a:pt x="4494959" y="306748"/>
                                <a:pt x="4494324" y="308653"/>
                              </a:cubicBezTo>
                              <a:cubicBezTo>
                                <a:pt x="4493562" y="310940"/>
                                <a:pt x="4490258" y="316658"/>
                                <a:pt x="4488479" y="318183"/>
                              </a:cubicBezTo>
                              <a:cubicBezTo>
                                <a:pt x="4486065" y="320216"/>
                                <a:pt x="4482762" y="320724"/>
                                <a:pt x="4479839" y="321740"/>
                              </a:cubicBezTo>
                              <a:cubicBezTo>
                                <a:pt x="4478442" y="322249"/>
                                <a:pt x="4476027" y="323519"/>
                                <a:pt x="4474503" y="323519"/>
                              </a:cubicBezTo>
                              <a:cubicBezTo>
                                <a:pt x="4472851" y="323519"/>
                                <a:pt x="4472343" y="321486"/>
                                <a:pt x="4470945" y="321232"/>
                              </a:cubicBezTo>
                              <a:cubicBezTo>
                                <a:pt x="4467896" y="320851"/>
                                <a:pt x="4468150" y="325679"/>
                                <a:pt x="4464846" y="322503"/>
                              </a:cubicBezTo>
                              <a:cubicBezTo>
                                <a:pt x="4461161" y="319072"/>
                                <a:pt x="4461924" y="317802"/>
                                <a:pt x="4456969" y="317802"/>
                              </a:cubicBezTo>
                              <a:cubicBezTo>
                                <a:pt x="4453792" y="317802"/>
                                <a:pt x="4454554" y="312211"/>
                                <a:pt x="4455190" y="310432"/>
                              </a:cubicBezTo>
                              <a:cubicBezTo>
                                <a:pt x="4456079" y="308018"/>
                                <a:pt x="4453411" y="307891"/>
                                <a:pt x="4453030" y="305858"/>
                              </a:cubicBezTo>
                              <a:cubicBezTo>
                                <a:pt x="4452649" y="303571"/>
                                <a:pt x="4453919" y="302555"/>
                                <a:pt x="4452649" y="300268"/>
                              </a:cubicBezTo>
                              <a:cubicBezTo>
                                <a:pt x="4450870" y="296964"/>
                                <a:pt x="4451378" y="293915"/>
                                <a:pt x="4454682" y="292644"/>
                              </a:cubicBezTo>
                              <a:lnTo>
                                <a:pt x="4454936" y="292644"/>
                              </a:lnTo>
                              <a:cubicBezTo>
                                <a:pt x="4457223" y="291755"/>
                                <a:pt x="4455571" y="286037"/>
                                <a:pt x="4458366" y="283623"/>
                              </a:cubicBezTo>
                              <a:cubicBezTo>
                                <a:pt x="4461289" y="281082"/>
                                <a:pt x="4462305" y="281336"/>
                                <a:pt x="4465609" y="282352"/>
                              </a:cubicBezTo>
                              <a:cubicBezTo>
                                <a:pt x="4466625" y="282606"/>
                                <a:pt x="4467641" y="282225"/>
                                <a:pt x="4468277" y="281209"/>
                              </a:cubicBezTo>
                              <a:cubicBezTo>
                                <a:pt x="4470183" y="279557"/>
                                <a:pt x="4471580" y="280573"/>
                                <a:pt x="4473740" y="280573"/>
                              </a:cubicBezTo>
                              <a:close/>
                              <a:moveTo>
                                <a:pt x="4686310" y="279302"/>
                              </a:moveTo>
                              <a:cubicBezTo>
                                <a:pt x="4688725" y="279302"/>
                                <a:pt x="4696602" y="281208"/>
                                <a:pt x="4698381" y="282733"/>
                              </a:cubicBezTo>
                              <a:cubicBezTo>
                                <a:pt x="4701685" y="285401"/>
                                <a:pt x="4708673" y="284638"/>
                                <a:pt x="4711214" y="287561"/>
                              </a:cubicBezTo>
                              <a:cubicBezTo>
                                <a:pt x="4711977" y="288387"/>
                                <a:pt x="4712104" y="290579"/>
                                <a:pt x="4712167" y="292882"/>
                              </a:cubicBezTo>
                              <a:lnTo>
                                <a:pt x="4712720" y="298666"/>
                              </a:lnTo>
                              <a:lnTo>
                                <a:pt x="4712612" y="298615"/>
                              </a:lnTo>
                              <a:lnTo>
                                <a:pt x="4712739" y="298869"/>
                              </a:lnTo>
                              <a:lnTo>
                                <a:pt x="4712720" y="298666"/>
                              </a:lnTo>
                              <a:lnTo>
                                <a:pt x="4717948" y="301156"/>
                              </a:lnTo>
                              <a:cubicBezTo>
                                <a:pt x="4720235" y="302427"/>
                                <a:pt x="4718456" y="305984"/>
                                <a:pt x="4718456" y="307890"/>
                              </a:cubicBezTo>
                              <a:cubicBezTo>
                                <a:pt x="4717948" y="309288"/>
                                <a:pt x="4716932" y="310431"/>
                                <a:pt x="4715661" y="311194"/>
                              </a:cubicBezTo>
                              <a:cubicBezTo>
                                <a:pt x="4713120" y="313481"/>
                                <a:pt x="4716042" y="315514"/>
                                <a:pt x="4715153" y="318182"/>
                              </a:cubicBezTo>
                              <a:cubicBezTo>
                                <a:pt x="4714136" y="321358"/>
                                <a:pt x="4709435" y="329363"/>
                                <a:pt x="4707021" y="331523"/>
                              </a:cubicBezTo>
                              <a:cubicBezTo>
                                <a:pt x="4703718" y="334318"/>
                                <a:pt x="4699016" y="335081"/>
                                <a:pt x="4695077" y="336478"/>
                              </a:cubicBezTo>
                              <a:cubicBezTo>
                                <a:pt x="4693044" y="337241"/>
                                <a:pt x="4689741" y="339020"/>
                                <a:pt x="4687581" y="339020"/>
                              </a:cubicBezTo>
                              <a:cubicBezTo>
                                <a:pt x="4685548" y="339020"/>
                                <a:pt x="4684786" y="336097"/>
                                <a:pt x="4682753" y="335843"/>
                              </a:cubicBezTo>
                              <a:cubicBezTo>
                                <a:pt x="4678560" y="335208"/>
                                <a:pt x="4678814" y="341942"/>
                                <a:pt x="4674240" y="337622"/>
                              </a:cubicBezTo>
                              <a:cubicBezTo>
                                <a:pt x="4669285" y="332794"/>
                                <a:pt x="4670174" y="331015"/>
                                <a:pt x="4663313" y="331015"/>
                              </a:cubicBezTo>
                              <a:cubicBezTo>
                                <a:pt x="4658866" y="331015"/>
                                <a:pt x="4659882" y="323137"/>
                                <a:pt x="4660772" y="320723"/>
                              </a:cubicBezTo>
                              <a:cubicBezTo>
                                <a:pt x="4662169" y="317293"/>
                                <a:pt x="4658358" y="317165"/>
                                <a:pt x="4657849" y="314370"/>
                              </a:cubicBezTo>
                              <a:cubicBezTo>
                                <a:pt x="4657341" y="311321"/>
                                <a:pt x="4659120" y="309796"/>
                                <a:pt x="4657341" y="306620"/>
                              </a:cubicBezTo>
                              <a:cubicBezTo>
                                <a:pt x="4654800" y="302046"/>
                                <a:pt x="4655435" y="297853"/>
                                <a:pt x="4660136" y="296074"/>
                              </a:cubicBezTo>
                              <a:cubicBezTo>
                                <a:pt x="4663313" y="294803"/>
                                <a:pt x="4661153" y="286798"/>
                                <a:pt x="4664965" y="283495"/>
                              </a:cubicBezTo>
                              <a:cubicBezTo>
                                <a:pt x="4668903" y="279937"/>
                                <a:pt x="4670555" y="280318"/>
                                <a:pt x="4675002" y="281716"/>
                              </a:cubicBezTo>
                              <a:cubicBezTo>
                                <a:pt x="4676400" y="282224"/>
                                <a:pt x="4677798" y="281589"/>
                                <a:pt x="4678687" y="280191"/>
                              </a:cubicBezTo>
                              <a:cubicBezTo>
                                <a:pt x="4681355" y="277777"/>
                                <a:pt x="4683261" y="279302"/>
                                <a:pt x="4686310" y="279302"/>
                              </a:cubicBezTo>
                              <a:close/>
                              <a:moveTo>
                                <a:pt x="3468721" y="276507"/>
                              </a:moveTo>
                              <a:cubicBezTo>
                                <a:pt x="3469992" y="276762"/>
                                <a:pt x="3472026" y="280446"/>
                                <a:pt x="3473423" y="281336"/>
                              </a:cubicBezTo>
                              <a:cubicBezTo>
                                <a:pt x="3474313" y="281844"/>
                                <a:pt x="3475964" y="280827"/>
                                <a:pt x="3476854" y="280700"/>
                              </a:cubicBezTo>
                              <a:cubicBezTo>
                                <a:pt x="3478379" y="280446"/>
                                <a:pt x="3478887" y="282860"/>
                                <a:pt x="3479522" y="283750"/>
                              </a:cubicBezTo>
                              <a:cubicBezTo>
                                <a:pt x="3479777" y="284639"/>
                                <a:pt x="3479777" y="285402"/>
                                <a:pt x="3479395" y="286291"/>
                              </a:cubicBezTo>
                              <a:cubicBezTo>
                                <a:pt x="3478887" y="288324"/>
                                <a:pt x="3481048" y="288324"/>
                                <a:pt x="3481556" y="289849"/>
                              </a:cubicBezTo>
                              <a:cubicBezTo>
                                <a:pt x="3482064" y="291754"/>
                                <a:pt x="3482700" y="297218"/>
                                <a:pt x="3482317" y="299124"/>
                              </a:cubicBezTo>
                              <a:cubicBezTo>
                                <a:pt x="3481810" y="301665"/>
                                <a:pt x="3479777" y="303698"/>
                                <a:pt x="3478379" y="305731"/>
                              </a:cubicBezTo>
                              <a:cubicBezTo>
                                <a:pt x="3477616" y="306747"/>
                                <a:pt x="3476727" y="308780"/>
                                <a:pt x="3475710" y="309543"/>
                              </a:cubicBezTo>
                              <a:lnTo>
                                <a:pt x="3472430" y="309786"/>
                              </a:lnTo>
                              <a:lnTo>
                                <a:pt x="3472534" y="309670"/>
                              </a:lnTo>
                              <a:lnTo>
                                <a:pt x="3472280" y="309797"/>
                              </a:lnTo>
                              <a:lnTo>
                                <a:pt x="3472430" y="309786"/>
                              </a:lnTo>
                              <a:lnTo>
                                <a:pt x="3469103" y="313482"/>
                              </a:lnTo>
                              <a:cubicBezTo>
                                <a:pt x="3465036" y="312973"/>
                                <a:pt x="3464910" y="311830"/>
                                <a:pt x="3461605" y="314244"/>
                              </a:cubicBezTo>
                              <a:cubicBezTo>
                                <a:pt x="3459446" y="315896"/>
                                <a:pt x="3457159" y="311830"/>
                                <a:pt x="3456776" y="310305"/>
                              </a:cubicBezTo>
                              <a:cubicBezTo>
                                <a:pt x="3456395" y="308780"/>
                                <a:pt x="3455126" y="309162"/>
                                <a:pt x="3453982" y="308780"/>
                              </a:cubicBezTo>
                              <a:cubicBezTo>
                                <a:pt x="3452203" y="310813"/>
                                <a:pt x="3449535" y="311957"/>
                                <a:pt x="3447248" y="313354"/>
                              </a:cubicBezTo>
                              <a:cubicBezTo>
                                <a:pt x="3445976" y="314117"/>
                                <a:pt x="3444071" y="315642"/>
                                <a:pt x="3442675" y="316023"/>
                              </a:cubicBezTo>
                              <a:cubicBezTo>
                                <a:pt x="3441275" y="316404"/>
                                <a:pt x="3440386" y="314625"/>
                                <a:pt x="3438988" y="314625"/>
                              </a:cubicBezTo>
                              <a:cubicBezTo>
                                <a:pt x="3436193" y="314752"/>
                                <a:pt x="3437208" y="319199"/>
                                <a:pt x="3433655" y="316912"/>
                              </a:cubicBezTo>
                              <a:cubicBezTo>
                                <a:pt x="3429716" y="314498"/>
                                <a:pt x="3429970" y="313227"/>
                                <a:pt x="3425521" y="314117"/>
                              </a:cubicBezTo>
                              <a:cubicBezTo>
                                <a:pt x="3422600" y="314752"/>
                                <a:pt x="3422088" y="309543"/>
                                <a:pt x="3422342" y="307764"/>
                              </a:cubicBezTo>
                              <a:cubicBezTo>
                                <a:pt x="3422727" y="305477"/>
                                <a:pt x="3420312" y="305858"/>
                                <a:pt x="3419550" y="304079"/>
                              </a:cubicBezTo>
                              <a:cubicBezTo>
                                <a:pt x="3418788" y="302046"/>
                                <a:pt x="3419676" y="300776"/>
                                <a:pt x="3418151" y="298997"/>
                              </a:cubicBezTo>
                              <a:cubicBezTo>
                                <a:pt x="3415865" y="296202"/>
                                <a:pt x="3415737" y="293533"/>
                                <a:pt x="3418534" y="291627"/>
                              </a:cubicBezTo>
                              <a:cubicBezTo>
                                <a:pt x="3420440" y="290357"/>
                                <a:pt x="3417897" y="285529"/>
                                <a:pt x="3419931" y="282733"/>
                              </a:cubicBezTo>
                              <a:cubicBezTo>
                                <a:pt x="3422088" y="279938"/>
                                <a:pt x="3423108" y="279938"/>
                                <a:pt x="3426283" y="280192"/>
                              </a:cubicBezTo>
                              <a:cubicBezTo>
                                <a:pt x="3427301" y="280319"/>
                                <a:pt x="3428063" y="279811"/>
                                <a:pt x="3428444" y="278667"/>
                              </a:cubicBezTo>
                              <a:cubicBezTo>
                                <a:pt x="3429843" y="276762"/>
                                <a:pt x="3431241" y="277524"/>
                                <a:pt x="3433272" y="277016"/>
                              </a:cubicBezTo>
                              <a:cubicBezTo>
                                <a:pt x="3434797" y="276635"/>
                                <a:pt x="3440259" y="276762"/>
                                <a:pt x="3441657" y="277524"/>
                              </a:cubicBezTo>
                              <a:cubicBezTo>
                                <a:pt x="3444071" y="278922"/>
                                <a:pt x="3448645" y="277397"/>
                                <a:pt x="3450677" y="278922"/>
                              </a:cubicBezTo>
                              <a:cubicBezTo>
                                <a:pt x="3451314" y="279303"/>
                                <a:pt x="3451694" y="280955"/>
                                <a:pt x="3452075" y="282606"/>
                              </a:cubicBezTo>
                              <a:cubicBezTo>
                                <a:pt x="3452711" y="282225"/>
                                <a:pt x="3453347" y="281971"/>
                                <a:pt x="3453982" y="281463"/>
                              </a:cubicBezTo>
                              <a:cubicBezTo>
                                <a:pt x="3455126" y="280573"/>
                                <a:pt x="3459573" y="278794"/>
                                <a:pt x="3460971" y="278794"/>
                              </a:cubicBezTo>
                              <a:cubicBezTo>
                                <a:pt x="3463385" y="278922"/>
                                <a:pt x="3466434" y="275999"/>
                                <a:pt x="3468721" y="276507"/>
                              </a:cubicBezTo>
                              <a:close/>
                              <a:moveTo>
                                <a:pt x="1867266" y="275490"/>
                              </a:moveTo>
                              <a:cubicBezTo>
                                <a:pt x="1868791" y="277269"/>
                                <a:pt x="1873365" y="274093"/>
                                <a:pt x="1876415" y="275744"/>
                              </a:cubicBezTo>
                              <a:cubicBezTo>
                                <a:pt x="1879591" y="277523"/>
                                <a:pt x="1879718" y="278667"/>
                                <a:pt x="1879845" y="281843"/>
                              </a:cubicBezTo>
                              <a:cubicBezTo>
                                <a:pt x="1879971" y="282860"/>
                                <a:pt x="1880607" y="283622"/>
                                <a:pt x="1881750" y="283876"/>
                              </a:cubicBezTo>
                              <a:cubicBezTo>
                                <a:pt x="1883911" y="285020"/>
                                <a:pt x="1883275" y="286544"/>
                                <a:pt x="1884039" y="288577"/>
                              </a:cubicBezTo>
                              <a:cubicBezTo>
                                <a:pt x="1884546" y="290102"/>
                                <a:pt x="1885055" y="295566"/>
                                <a:pt x="1884546" y="297090"/>
                              </a:cubicBezTo>
                              <a:cubicBezTo>
                                <a:pt x="1883657" y="299759"/>
                                <a:pt x="1885690" y="304079"/>
                                <a:pt x="1884419" y="306366"/>
                              </a:cubicBezTo>
                              <a:cubicBezTo>
                                <a:pt x="1883784" y="307636"/>
                                <a:pt x="1878955" y="308653"/>
                                <a:pt x="1877558" y="309923"/>
                              </a:cubicBezTo>
                              <a:cubicBezTo>
                                <a:pt x="1876668" y="310558"/>
                                <a:pt x="1877305" y="312846"/>
                                <a:pt x="1877178" y="313862"/>
                              </a:cubicBezTo>
                              <a:cubicBezTo>
                                <a:pt x="1876923" y="315768"/>
                                <a:pt x="1874254" y="315260"/>
                                <a:pt x="1872984" y="315768"/>
                              </a:cubicBezTo>
                              <a:cubicBezTo>
                                <a:pt x="1871968" y="315768"/>
                                <a:pt x="1870951" y="315387"/>
                                <a:pt x="1870188" y="314751"/>
                              </a:cubicBezTo>
                              <a:cubicBezTo>
                                <a:pt x="1868156" y="313608"/>
                                <a:pt x="1867520" y="316022"/>
                                <a:pt x="1865614" y="316022"/>
                              </a:cubicBezTo>
                              <a:cubicBezTo>
                                <a:pt x="1863328" y="316022"/>
                                <a:pt x="1857101" y="314751"/>
                                <a:pt x="1855195" y="313735"/>
                              </a:cubicBezTo>
                              <a:cubicBezTo>
                                <a:pt x="1852527" y="312210"/>
                                <a:pt x="1851130" y="309415"/>
                                <a:pt x="1849224" y="307128"/>
                              </a:cubicBezTo>
                              <a:cubicBezTo>
                                <a:pt x="1848334" y="305984"/>
                                <a:pt x="1846428" y="304333"/>
                                <a:pt x="1845920" y="302935"/>
                              </a:cubicBezTo>
                              <a:cubicBezTo>
                                <a:pt x="1845412" y="301664"/>
                                <a:pt x="1847064" y="300521"/>
                                <a:pt x="1846810" y="299123"/>
                              </a:cubicBezTo>
                              <a:lnTo>
                                <a:pt x="1846682" y="299123"/>
                              </a:lnTo>
                              <a:cubicBezTo>
                                <a:pt x="1846174" y="296328"/>
                                <a:pt x="1841855" y="297980"/>
                                <a:pt x="1843633" y="294041"/>
                              </a:cubicBezTo>
                              <a:cubicBezTo>
                                <a:pt x="1845666" y="289721"/>
                                <a:pt x="1846937" y="289975"/>
                                <a:pt x="1845412" y="285528"/>
                              </a:cubicBezTo>
                              <a:cubicBezTo>
                                <a:pt x="1844396" y="282733"/>
                                <a:pt x="1849605" y="281589"/>
                                <a:pt x="1851384" y="281589"/>
                              </a:cubicBezTo>
                              <a:cubicBezTo>
                                <a:pt x="1853925" y="281716"/>
                                <a:pt x="1853163" y="279302"/>
                                <a:pt x="1854814" y="278286"/>
                              </a:cubicBezTo>
                              <a:cubicBezTo>
                                <a:pt x="1856720" y="277142"/>
                                <a:pt x="1858118" y="278031"/>
                                <a:pt x="1859769" y="276126"/>
                              </a:cubicBezTo>
                              <a:cubicBezTo>
                                <a:pt x="1862184" y="273457"/>
                                <a:pt x="1864980" y="272949"/>
                                <a:pt x="1867266" y="275490"/>
                              </a:cubicBezTo>
                              <a:close/>
                              <a:moveTo>
                                <a:pt x="5961472" y="275236"/>
                              </a:moveTo>
                              <a:cubicBezTo>
                                <a:pt x="5963886" y="273711"/>
                                <a:pt x="5965157" y="275236"/>
                                <a:pt x="5967698" y="275617"/>
                              </a:cubicBezTo>
                              <a:cubicBezTo>
                                <a:pt x="5969604" y="275871"/>
                                <a:pt x="5975575" y="278667"/>
                                <a:pt x="5976846" y="280191"/>
                              </a:cubicBezTo>
                              <a:cubicBezTo>
                                <a:pt x="5979006" y="282860"/>
                                <a:pt x="5984724" y="283241"/>
                                <a:pt x="5986375" y="286036"/>
                              </a:cubicBezTo>
                              <a:cubicBezTo>
                                <a:pt x="5987265" y="287561"/>
                                <a:pt x="5985486" y="293151"/>
                                <a:pt x="5985867" y="295311"/>
                              </a:cubicBezTo>
                              <a:cubicBezTo>
                                <a:pt x="5985994" y="296709"/>
                                <a:pt x="5988790" y="297471"/>
                                <a:pt x="5989679" y="298234"/>
                              </a:cubicBezTo>
                              <a:cubicBezTo>
                                <a:pt x="5991331" y="299504"/>
                                <a:pt x="5989298" y="302173"/>
                                <a:pt x="5989044" y="303697"/>
                              </a:cubicBezTo>
                              <a:cubicBezTo>
                                <a:pt x="5988281" y="304841"/>
                                <a:pt x="5987392" y="305603"/>
                                <a:pt x="5986249" y="305984"/>
                              </a:cubicBezTo>
                              <a:cubicBezTo>
                                <a:pt x="5983835" y="307509"/>
                                <a:pt x="5985867" y="309542"/>
                                <a:pt x="5984724" y="311575"/>
                              </a:cubicBezTo>
                              <a:cubicBezTo>
                                <a:pt x="5983326" y="313989"/>
                                <a:pt x="5978371" y="319707"/>
                                <a:pt x="5976084" y="321104"/>
                              </a:cubicBezTo>
                              <a:cubicBezTo>
                                <a:pt x="5973543" y="322502"/>
                                <a:pt x="5970493" y="322756"/>
                                <a:pt x="5967571" y="323010"/>
                              </a:cubicBezTo>
                              <a:cubicBezTo>
                                <a:pt x="5968333" y="324789"/>
                                <a:pt x="5968968" y="326568"/>
                                <a:pt x="5968968" y="327457"/>
                              </a:cubicBezTo>
                              <a:cubicBezTo>
                                <a:pt x="5968841" y="330634"/>
                                <a:pt x="5972653" y="334446"/>
                                <a:pt x="5972145" y="337368"/>
                              </a:cubicBezTo>
                              <a:cubicBezTo>
                                <a:pt x="5971764" y="339020"/>
                                <a:pt x="5967063" y="341815"/>
                                <a:pt x="5966046" y="343594"/>
                              </a:cubicBezTo>
                              <a:cubicBezTo>
                                <a:pt x="5965411" y="344610"/>
                                <a:pt x="5966808" y="346770"/>
                                <a:pt x="5967063" y="347914"/>
                              </a:cubicBezTo>
                              <a:cubicBezTo>
                                <a:pt x="5967444" y="349947"/>
                                <a:pt x="5964395" y="350582"/>
                                <a:pt x="5963251" y="351471"/>
                              </a:cubicBezTo>
                              <a:lnTo>
                                <a:pt x="5960201" y="351471"/>
                              </a:lnTo>
                              <a:cubicBezTo>
                                <a:pt x="5957660" y="351090"/>
                                <a:pt x="5957787" y="353759"/>
                                <a:pt x="5955754" y="354521"/>
                              </a:cubicBezTo>
                              <a:cubicBezTo>
                                <a:pt x="5953340" y="355283"/>
                                <a:pt x="5946352" y="356300"/>
                                <a:pt x="5943938" y="355918"/>
                              </a:cubicBezTo>
                              <a:cubicBezTo>
                                <a:pt x="5940634" y="355283"/>
                                <a:pt x="5938093" y="352742"/>
                                <a:pt x="5935298" y="351090"/>
                              </a:cubicBezTo>
                              <a:cubicBezTo>
                                <a:pt x="5933773" y="350201"/>
                                <a:pt x="5931232" y="349057"/>
                                <a:pt x="5930216" y="347787"/>
                              </a:cubicBezTo>
                              <a:cubicBezTo>
                                <a:pt x="5929199" y="346516"/>
                                <a:pt x="5930597" y="344737"/>
                                <a:pt x="5929835" y="343340"/>
                              </a:cubicBezTo>
                              <a:cubicBezTo>
                                <a:pt x="5928183" y="340671"/>
                                <a:pt x="5924371" y="343975"/>
                                <a:pt x="5924752" y="339147"/>
                              </a:cubicBezTo>
                              <a:cubicBezTo>
                                <a:pt x="5925260" y="333937"/>
                                <a:pt x="5926658" y="333683"/>
                                <a:pt x="5923482" y="329490"/>
                              </a:cubicBezTo>
                              <a:cubicBezTo>
                                <a:pt x="5921449" y="326822"/>
                                <a:pt x="5926531" y="323773"/>
                                <a:pt x="5928437" y="323137"/>
                              </a:cubicBezTo>
                              <a:cubicBezTo>
                                <a:pt x="5931105" y="322375"/>
                                <a:pt x="5929453" y="320088"/>
                                <a:pt x="5930851" y="318436"/>
                              </a:cubicBezTo>
                              <a:cubicBezTo>
                                <a:pt x="5932503" y="316530"/>
                                <a:pt x="5934281" y="316911"/>
                                <a:pt x="5935298" y="314370"/>
                              </a:cubicBezTo>
                              <a:cubicBezTo>
                                <a:pt x="5936314" y="312210"/>
                                <a:pt x="5937585" y="310813"/>
                                <a:pt x="5939237" y="310431"/>
                              </a:cubicBezTo>
                              <a:cubicBezTo>
                                <a:pt x="5939364" y="308399"/>
                                <a:pt x="5940126" y="306238"/>
                                <a:pt x="5940761" y="305222"/>
                              </a:cubicBezTo>
                              <a:cubicBezTo>
                                <a:pt x="5942286" y="302681"/>
                                <a:pt x="5939364" y="302046"/>
                                <a:pt x="5939364" y="299631"/>
                              </a:cubicBezTo>
                              <a:cubicBezTo>
                                <a:pt x="5939364" y="296963"/>
                                <a:pt x="5941015" y="296074"/>
                                <a:pt x="5940126" y="293279"/>
                              </a:cubicBezTo>
                              <a:cubicBezTo>
                                <a:pt x="5938856" y="289086"/>
                                <a:pt x="5939999" y="285909"/>
                                <a:pt x="5944065" y="285147"/>
                              </a:cubicBezTo>
                              <a:cubicBezTo>
                                <a:pt x="5946860" y="284639"/>
                                <a:pt x="5946225" y="277904"/>
                                <a:pt x="5949910" y="275744"/>
                              </a:cubicBezTo>
                              <a:cubicBezTo>
                                <a:pt x="5953594" y="273457"/>
                                <a:pt x="5954865" y="274093"/>
                                <a:pt x="5958296" y="275871"/>
                              </a:cubicBezTo>
                              <a:cubicBezTo>
                                <a:pt x="5959312" y="276507"/>
                                <a:pt x="5960455" y="276253"/>
                                <a:pt x="5961472" y="275236"/>
                              </a:cubicBezTo>
                              <a:close/>
                              <a:moveTo>
                                <a:pt x="2353774" y="274474"/>
                              </a:moveTo>
                              <a:lnTo>
                                <a:pt x="2353647" y="274728"/>
                              </a:lnTo>
                              <a:lnTo>
                                <a:pt x="2353664" y="274530"/>
                              </a:lnTo>
                              <a:close/>
                              <a:moveTo>
                                <a:pt x="7487576" y="272441"/>
                              </a:moveTo>
                              <a:cubicBezTo>
                                <a:pt x="7488720" y="271043"/>
                                <a:pt x="7490880" y="272695"/>
                                <a:pt x="7492150" y="272949"/>
                              </a:cubicBezTo>
                              <a:cubicBezTo>
                                <a:pt x="7493039" y="273458"/>
                                <a:pt x="7493548" y="274220"/>
                                <a:pt x="7493929" y="275236"/>
                              </a:cubicBezTo>
                              <a:cubicBezTo>
                                <a:pt x="7495200" y="277269"/>
                                <a:pt x="7496852" y="275618"/>
                                <a:pt x="7498503" y="276507"/>
                              </a:cubicBezTo>
                              <a:cubicBezTo>
                                <a:pt x="7500409" y="277650"/>
                                <a:pt x="7505110" y="281716"/>
                                <a:pt x="7506254" y="283622"/>
                              </a:cubicBezTo>
                              <a:cubicBezTo>
                                <a:pt x="7507779" y="286163"/>
                                <a:pt x="7507524" y="289340"/>
                                <a:pt x="7508032" y="292135"/>
                              </a:cubicBezTo>
                              <a:cubicBezTo>
                                <a:pt x="7508287" y="293660"/>
                                <a:pt x="7509049" y="296074"/>
                                <a:pt x="7508794" y="297472"/>
                              </a:cubicBezTo>
                              <a:cubicBezTo>
                                <a:pt x="7508541" y="298869"/>
                                <a:pt x="7506508" y="298996"/>
                                <a:pt x="7506000" y="300267"/>
                              </a:cubicBezTo>
                              <a:cubicBezTo>
                                <a:pt x="7504983" y="302935"/>
                                <a:pt x="7509430" y="303698"/>
                                <a:pt x="7506000" y="306112"/>
                              </a:cubicBezTo>
                              <a:cubicBezTo>
                                <a:pt x="7502188" y="308780"/>
                                <a:pt x="7501171" y="307890"/>
                                <a:pt x="7500282" y="312465"/>
                              </a:cubicBezTo>
                              <a:cubicBezTo>
                                <a:pt x="7499774" y="315387"/>
                                <a:pt x="7494691" y="313862"/>
                                <a:pt x="7493167" y="312846"/>
                              </a:cubicBezTo>
                              <a:cubicBezTo>
                                <a:pt x="7491134" y="311575"/>
                                <a:pt x="7490499" y="313989"/>
                                <a:pt x="7488593" y="313989"/>
                              </a:cubicBezTo>
                              <a:cubicBezTo>
                                <a:pt x="7486433" y="313989"/>
                                <a:pt x="7485670" y="312592"/>
                                <a:pt x="7483383" y="313354"/>
                              </a:cubicBezTo>
                              <a:cubicBezTo>
                                <a:pt x="7480080" y="314498"/>
                                <a:pt x="7477411" y="313481"/>
                                <a:pt x="7476776" y="310178"/>
                              </a:cubicBezTo>
                              <a:cubicBezTo>
                                <a:pt x="7476395" y="307890"/>
                                <a:pt x="7470804" y="308399"/>
                                <a:pt x="7469026" y="305349"/>
                              </a:cubicBezTo>
                              <a:cubicBezTo>
                                <a:pt x="7467120" y="302300"/>
                                <a:pt x="7467500" y="301283"/>
                                <a:pt x="7469026" y="298488"/>
                              </a:cubicBezTo>
                              <a:cubicBezTo>
                                <a:pt x="7469534" y="297599"/>
                                <a:pt x="7469407" y="296582"/>
                                <a:pt x="7468517" y="295820"/>
                              </a:cubicBezTo>
                              <a:cubicBezTo>
                                <a:pt x="7467247" y="293660"/>
                                <a:pt x="7468517" y="292643"/>
                                <a:pt x="7468899" y="290610"/>
                              </a:cubicBezTo>
                              <a:cubicBezTo>
                                <a:pt x="7469152" y="289086"/>
                                <a:pt x="7471440" y="284130"/>
                                <a:pt x="7472710" y="283114"/>
                              </a:cubicBezTo>
                              <a:cubicBezTo>
                                <a:pt x="7474870" y="281335"/>
                                <a:pt x="7475252" y="276507"/>
                                <a:pt x="7477539" y="275236"/>
                              </a:cubicBezTo>
                              <a:cubicBezTo>
                                <a:pt x="7478809" y="274474"/>
                                <a:pt x="7483383" y="275999"/>
                                <a:pt x="7485162" y="275618"/>
                              </a:cubicBezTo>
                              <a:cubicBezTo>
                                <a:pt x="7486306" y="275490"/>
                                <a:pt x="7486941" y="273203"/>
                                <a:pt x="7487576" y="272441"/>
                              </a:cubicBezTo>
                              <a:close/>
                              <a:moveTo>
                                <a:pt x="3662736" y="270027"/>
                              </a:moveTo>
                              <a:cubicBezTo>
                                <a:pt x="3664516" y="272187"/>
                                <a:pt x="3670104" y="268503"/>
                                <a:pt x="3673662" y="270663"/>
                              </a:cubicBezTo>
                              <a:cubicBezTo>
                                <a:pt x="3677348" y="272823"/>
                                <a:pt x="3677473" y="274220"/>
                                <a:pt x="3677473" y="278032"/>
                              </a:cubicBezTo>
                              <a:cubicBezTo>
                                <a:pt x="3677601" y="279303"/>
                                <a:pt x="3678236" y="280192"/>
                                <a:pt x="3679634" y="280573"/>
                              </a:cubicBezTo>
                              <a:cubicBezTo>
                                <a:pt x="3682175" y="281971"/>
                                <a:pt x="3681412" y="283750"/>
                                <a:pt x="3682175" y="286164"/>
                              </a:cubicBezTo>
                              <a:lnTo>
                                <a:pt x="3682048" y="286291"/>
                              </a:lnTo>
                              <a:cubicBezTo>
                                <a:pt x="3682683" y="288070"/>
                                <a:pt x="3683191" y="294677"/>
                                <a:pt x="3682429" y="296456"/>
                              </a:cubicBezTo>
                              <a:cubicBezTo>
                                <a:pt x="3681158" y="299505"/>
                                <a:pt x="3683573" y="304842"/>
                                <a:pt x="3681921" y="307510"/>
                              </a:cubicBezTo>
                              <a:cubicBezTo>
                                <a:pt x="3681031" y="309034"/>
                                <a:pt x="3675314" y="310051"/>
                                <a:pt x="3673537" y="311449"/>
                              </a:cubicBezTo>
                              <a:cubicBezTo>
                                <a:pt x="3672519" y="312338"/>
                                <a:pt x="3673027" y="315006"/>
                                <a:pt x="3672901" y="316150"/>
                              </a:cubicBezTo>
                              <a:cubicBezTo>
                                <a:pt x="3672519" y="318183"/>
                                <a:pt x="3669343" y="317674"/>
                                <a:pt x="3667818" y="318183"/>
                              </a:cubicBezTo>
                              <a:cubicBezTo>
                                <a:pt x="3666675" y="318183"/>
                                <a:pt x="3665531" y="317802"/>
                                <a:pt x="3664643" y="316912"/>
                              </a:cubicBezTo>
                              <a:cubicBezTo>
                                <a:pt x="3662229" y="315514"/>
                                <a:pt x="3661338" y="318183"/>
                                <a:pt x="3659052" y="318183"/>
                              </a:cubicBezTo>
                              <a:cubicBezTo>
                                <a:pt x="3656384" y="318056"/>
                                <a:pt x="3649016" y="316531"/>
                                <a:pt x="3646729" y="315133"/>
                              </a:cubicBezTo>
                              <a:cubicBezTo>
                                <a:pt x="3643679" y="313354"/>
                                <a:pt x="3642028" y="309797"/>
                                <a:pt x="3639868" y="307129"/>
                              </a:cubicBezTo>
                              <a:cubicBezTo>
                                <a:pt x="3638724" y="305731"/>
                                <a:pt x="3636565" y="303571"/>
                                <a:pt x="3636057" y="301919"/>
                              </a:cubicBezTo>
                              <a:cubicBezTo>
                                <a:pt x="3635548" y="300267"/>
                                <a:pt x="3637581" y="298997"/>
                                <a:pt x="3637327" y="297345"/>
                              </a:cubicBezTo>
                              <a:cubicBezTo>
                                <a:pt x="3636819" y="294042"/>
                                <a:pt x="3631610" y="295820"/>
                                <a:pt x="3633897" y="291246"/>
                              </a:cubicBezTo>
                              <a:cubicBezTo>
                                <a:pt x="3636311" y="286291"/>
                                <a:pt x="3637962" y="286545"/>
                                <a:pt x="3636311" y="281209"/>
                              </a:cubicBezTo>
                              <a:cubicBezTo>
                                <a:pt x="3635294" y="277651"/>
                                <a:pt x="3641520" y="276507"/>
                                <a:pt x="3643679" y="276634"/>
                              </a:cubicBezTo>
                              <a:cubicBezTo>
                                <a:pt x="3646601" y="276889"/>
                                <a:pt x="3645839" y="273966"/>
                                <a:pt x="3647872" y="272823"/>
                              </a:cubicBezTo>
                              <a:cubicBezTo>
                                <a:pt x="3650159" y="271552"/>
                                <a:pt x="3651811" y="272696"/>
                                <a:pt x="3653844" y="270536"/>
                              </a:cubicBezTo>
                              <a:cubicBezTo>
                                <a:pt x="3656892" y="267359"/>
                                <a:pt x="3660196" y="266851"/>
                                <a:pt x="3662736" y="270027"/>
                              </a:cubicBezTo>
                              <a:close/>
                              <a:moveTo>
                                <a:pt x="6429304" y="269900"/>
                              </a:moveTo>
                              <a:cubicBezTo>
                                <a:pt x="6434259" y="271933"/>
                                <a:pt x="6434640" y="273585"/>
                                <a:pt x="6435402" y="278159"/>
                              </a:cubicBezTo>
                              <a:cubicBezTo>
                                <a:pt x="6435656" y="279683"/>
                                <a:pt x="6436673" y="280573"/>
                                <a:pt x="6438452" y="280827"/>
                              </a:cubicBezTo>
                              <a:cubicBezTo>
                                <a:pt x="6441755" y="282098"/>
                                <a:pt x="6441247" y="284512"/>
                                <a:pt x="6442645" y="287180"/>
                              </a:cubicBezTo>
                              <a:lnTo>
                                <a:pt x="6442899" y="287053"/>
                              </a:lnTo>
                              <a:cubicBezTo>
                                <a:pt x="6444042" y="289086"/>
                                <a:pt x="6445694" y="296963"/>
                                <a:pt x="6445186" y="299250"/>
                              </a:cubicBezTo>
                              <a:cubicBezTo>
                                <a:pt x="6444296" y="303316"/>
                                <a:pt x="6447981" y="309288"/>
                                <a:pt x="6446583" y="312846"/>
                              </a:cubicBezTo>
                              <a:cubicBezTo>
                                <a:pt x="6445821" y="314879"/>
                                <a:pt x="6438960" y="317166"/>
                                <a:pt x="6437181" y="319199"/>
                              </a:cubicBezTo>
                              <a:cubicBezTo>
                                <a:pt x="6435910" y="320469"/>
                                <a:pt x="6437181" y="323646"/>
                                <a:pt x="6437181" y="325043"/>
                              </a:cubicBezTo>
                              <a:cubicBezTo>
                                <a:pt x="6437181" y="327712"/>
                                <a:pt x="6433115" y="327712"/>
                                <a:pt x="6431463" y="328601"/>
                              </a:cubicBezTo>
                              <a:cubicBezTo>
                                <a:pt x="6429939" y="328728"/>
                                <a:pt x="6428541" y="328347"/>
                                <a:pt x="6427271" y="327585"/>
                              </a:cubicBezTo>
                              <a:cubicBezTo>
                                <a:pt x="6424094" y="326441"/>
                                <a:pt x="6423586" y="329872"/>
                                <a:pt x="6420790" y="330253"/>
                              </a:cubicBezTo>
                              <a:cubicBezTo>
                                <a:pt x="6417487" y="330634"/>
                                <a:pt x="6408212" y="330126"/>
                                <a:pt x="6405289" y="328855"/>
                              </a:cubicBezTo>
                              <a:cubicBezTo>
                                <a:pt x="6401223" y="327203"/>
                                <a:pt x="6398555" y="323265"/>
                                <a:pt x="6395506" y="320342"/>
                              </a:cubicBezTo>
                              <a:cubicBezTo>
                                <a:pt x="6393854" y="318817"/>
                                <a:pt x="6390932" y="316658"/>
                                <a:pt x="6389915" y="314752"/>
                              </a:cubicBezTo>
                              <a:cubicBezTo>
                                <a:pt x="6388899" y="312846"/>
                                <a:pt x="6391186" y="310940"/>
                                <a:pt x="6390550" y="309034"/>
                              </a:cubicBezTo>
                              <a:cubicBezTo>
                                <a:pt x="6389280" y="305095"/>
                                <a:pt x="6383308" y="308272"/>
                                <a:pt x="6385214" y="302300"/>
                              </a:cubicBezTo>
                              <a:cubicBezTo>
                                <a:pt x="6387247" y="295693"/>
                                <a:pt x="6389153" y="295693"/>
                                <a:pt x="6386230" y="289594"/>
                              </a:cubicBezTo>
                              <a:cubicBezTo>
                                <a:pt x="6384325" y="285655"/>
                                <a:pt x="6391567" y="282987"/>
                                <a:pt x="6394235" y="282733"/>
                              </a:cubicBezTo>
                              <a:cubicBezTo>
                                <a:pt x="6397793" y="282352"/>
                                <a:pt x="6396268" y="279048"/>
                                <a:pt x="6398555" y="277269"/>
                              </a:cubicBezTo>
                              <a:cubicBezTo>
                                <a:pt x="6401096" y="275363"/>
                                <a:pt x="6403256" y="276253"/>
                                <a:pt x="6405289" y="273330"/>
                              </a:cubicBezTo>
                              <a:cubicBezTo>
                                <a:pt x="6408339" y="269010"/>
                                <a:pt x="6412278" y="267867"/>
                                <a:pt x="6415962" y="271170"/>
                              </a:cubicBezTo>
                              <a:cubicBezTo>
                                <a:pt x="6418503" y="273458"/>
                                <a:pt x="6424602" y="267994"/>
                                <a:pt x="6429304" y="269900"/>
                              </a:cubicBezTo>
                              <a:close/>
                              <a:moveTo>
                                <a:pt x="2504976" y="268756"/>
                              </a:moveTo>
                              <a:cubicBezTo>
                                <a:pt x="2506883" y="268502"/>
                                <a:pt x="2513235" y="269519"/>
                                <a:pt x="2514760" y="270535"/>
                              </a:cubicBezTo>
                              <a:cubicBezTo>
                                <a:pt x="2517555" y="272314"/>
                                <a:pt x="2523019" y="271171"/>
                                <a:pt x="2525306" y="273331"/>
                              </a:cubicBezTo>
                              <a:cubicBezTo>
                                <a:pt x="2526576" y="274474"/>
                                <a:pt x="2526322" y="280192"/>
                                <a:pt x="2527340" y="282098"/>
                              </a:cubicBezTo>
                              <a:cubicBezTo>
                                <a:pt x="2527975" y="283368"/>
                                <a:pt x="2530642" y="283368"/>
                                <a:pt x="2531786" y="283749"/>
                              </a:cubicBezTo>
                              <a:cubicBezTo>
                                <a:pt x="2533820" y="284512"/>
                                <a:pt x="2532676" y="287561"/>
                                <a:pt x="2532803" y="289086"/>
                              </a:cubicBezTo>
                              <a:cubicBezTo>
                                <a:pt x="2532549" y="290229"/>
                                <a:pt x="2531913" y="291119"/>
                                <a:pt x="2530897" y="291881"/>
                              </a:cubicBezTo>
                              <a:cubicBezTo>
                                <a:pt x="2529118" y="293914"/>
                                <a:pt x="2531533" y="295312"/>
                                <a:pt x="2531024" y="297472"/>
                              </a:cubicBezTo>
                              <a:cubicBezTo>
                                <a:pt x="2530389" y="300013"/>
                                <a:pt x="2527340" y="306747"/>
                                <a:pt x="2525561" y="308653"/>
                              </a:cubicBezTo>
                              <a:cubicBezTo>
                                <a:pt x="2523147" y="311194"/>
                                <a:pt x="2519461" y="312084"/>
                                <a:pt x="2516412" y="313608"/>
                              </a:cubicBezTo>
                              <a:cubicBezTo>
                                <a:pt x="2514887" y="314371"/>
                                <a:pt x="2512346" y="315895"/>
                                <a:pt x="2510695" y="316149"/>
                              </a:cubicBezTo>
                              <a:cubicBezTo>
                                <a:pt x="2509042" y="316404"/>
                                <a:pt x="2508281" y="313989"/>
                                <a:pt x="2506628" y="313989"/>
                              </a:cubicBezTo>
                              <a:cubicBezTo>
                                <a:pt x="2503326" y="313862"/>
                                <a:pt x="2503961" y="319072"/>
                                <a:pt x="2500021" y="316022"/>
                              </a:cubicBezTo>
                              <a:cubicBezTo>
                                <a:pt x="2495701" y="312719"/>
                                <a:pt x="2496336" y="311194"/>
                                <a:pt x="2490873" y="311702"/>
                              </a:cubicBezTo>
                              <a:cubicBezTo>
                                <a:pt x="2487442" y="311956"/>
                                <a:pt x="2487442" y="305731"/>
                                <a:pt x="2488078" y="303698"/>
                              </a:cubicBezTo>
                              <a:cubicBezTo>
                                <a:pt x="2488841" y="300902"/>
                                <a:pt x="2485918" y="301029"/>
                                <a:pt x="2485283" y="298869"/>
                              </a:cubicBezTo>
                              <a:lnTo>
                                <a:pt x="2485155" y="298869"/>
                              </a:lnTo>
                              <a:cubicBezTo>
                                <a:pt x="2484393" y="296455"/>
                                <a:pt x="2485790" y="295185"/>
                                <a:pt x="2484140" y="292771"/>
                              </a:cubicBezTo>
                              <a:cubicBezTo>
                                <a:pt x="2481726" y="289213"/>
                                <a:pt x="2481979" y="285909"/>
                                <a:pt x="2485536" y="284131"/>
                              </a:cubicBezTo>
                              <a:cubicBezTo>
                                <a:pt x="2487950" y="282860"/>
                                <a:pt x="2485536" y="276634"/>
                                <a:pt x="2488332" y="273712"/>
                              </a:cubicBezTo>
                              <a:cubicBezTo>
                                <a:pt x="2491254" y="270662"/>
                                <a:pt x="2492524" y="270789"/>
                                <a:pt x="2496209" y="271552"/>
                              </a:cubicBezTo>
                              <a:cubicBezTo>
                                <a:pt x="2497353" y="271806"/>
                                <a:pt x="2498369" y="271298"/>
                                <a:pt x="2499004" y="270027"/>
                              </a:cubicBezTo>
                              <a:cubicBezTo>
                                <a:pt x="2500910" y="267994"/>
                                <a:pt x="2502562" y="269011"/>
                                <a:pt x="2504976" y="268756"/>
                              </a:cubicBezTo>
                              <a:close/>
                              <a:moveTo>
                                <a:pt x="4547308" y="268375"/>
                              </a:moveTo>
                              <a:cubicBezTo>
                                <a:pt x="4548452" y="268502"/>
                                <a:pt x="4549341" y="269010"/>
                                <a:pt x="4550103" y="269773"/>
                              </a:cubicBezTo>
                              <a:cubicBezTo>
                                <a:pt x="4552263" y="271043"/>
                                <a:pt x="4553153" y="268756"/>
                                <a:pt x="4555186" y="268883"/>
                              </a:cubicBezTo>
                              <a:cubicBezTo>
                                <a:pt x="4557473" y="269137"/>
                                <a:pt x="4564080" y="271043"/>
                                <a:pt x="4565985" y="272314"/>
                              </a:cubicBezTo>
                              <a:cubicBezTo>
                                <a:pt x="4568527" y="274220"/>
                                <a:pt x="4569797" y="277396"/>
                                <a:pt x="4571576" y="279937"/>
                              </a:cubicBezTo>
                              <a:cubicBezTo>
                                <a:pt x="4572466" y="281208"/>
                                <a:pt x="4574245" y="283241"/>
                                <a:pt x="4574626" y="284766"/>
                              </a:cubicBezTo>
                              <a:cubicBezTo>
                                <a:pt x="4575007" y="286163"/>
                                <a:pt x="4573101" y="287307"/>
                                <a:pt x="4573228" y="288704"/>
                              </a:cubicBezTo>
                              <a:cubicBezTo>
                                <a:pt x="4573482" y="291754"/>
                                <a:pt x="4578183" y="290483"/>
                                <a:pt x="4575896" y="294422"/>
                              </a:cubicBezTo>
                              <a:cubicBezTo>
                                <a:pt x="4573482" y="298869"/>
                                <a:pt x="4572084" y="298488"/>
                                <a:pt x="4573228" y="303316"/>
                              </a:cubicBezTo>
                              <a:cubicBezTo>
                                <a:pt x="4573990" y="306366"/>
                                <a:pt x="4568400" y="307128"/>
                                <a:pt x="4566494" y="306874"/>
                              </a:cubicBezTo>
                              <a:cubicBezTo>
                                <a:pt x="4563953" y="306493"/>
                                <a:pt x="4564461" y="309161"/>
                                <a:pt x="4562555" y="310050"/>
                              </a:cubicBezTo>
                              <a:cubicBezTo>
                                <a:pt x="4560395" y="311067"/>
                                <a:pt x="4558997" y="310050"/>
                                <a:pt x="4557092" y="311829"/>
                              </a:cubicBezTo>
                              <a:cubicBezTo>
                                <a:pt x="4554296" y="314497"/>
                                <a:pt x="4551247" y="314751"/>
                                <a:pt x="4549087" y="311829"/>
                              </a:cubicBezTo>
                              <a:cubicBezTo>
                                <a:pt x="4547689" y="309796"/>
                                <a:pt x="4542480" y="312846"/>
                                <a:pt x="4539430" y="310686"/>
                              </a:cubicBezTo>
                              <a:cubicBezTo>
                                <a:pt x="4536254" y="308399"/>
                                <a:pt x="4536254" y="307255"/>
                                <a:pt x="4536381" y="303824"/>
                              </a:cubicBezTo>
                              <a:cubicBezTo>
                                <a:pt x="4536381" y="302681"/>
                                <a:pt x="4535746" y="301791"/>
                                <a:pt x="4534602" y="301410"/>
                              </a:cubicBezTo>
                              <a:cubicBezTo>
                                <a:pt x="4532442" y="300013"/>
                                <a:pt x="4533204" y="298361"/>
                                <a:pt x="4532569" y="296201"/>
                              </a:cubicBezTo>
                              <a:cubicBezTo>
                                <a:pt x="4532061" y="294422"/>
                                <a:pt x="4532061" y="288577"/>
                                <a:pt x="4532823" y="287053"/>
                              </a:cubicBezTo>
                              <a:lnTo>
                                <a:pt x="4532950" y="287053"/>
                              </a:lnTo>
                              <a:cubicBezTo>
                                <a:pt x="4534221" y="284257"/>
                                <a:pt x="4532569" y="279429"/>
                                <a:pt x="4534094" y="277142"/>
                              </a:cubicBezTo>
                              <a:cubicBezTo>
                                <a:pt x="4534983" y="275871"/>
                                <a:pt x="4540066" y="275236"/>
                                <a:pt x="4541718" y="274093"/>
                              </a:cubicBezTo>
                              <a:cubicBezTo>
                                <a:pt x="4542734" y="273330"/>
                                <a:pt x="4542353" y="270916"/>
                                <a:pt x="4542607" y="269900"/>
                              </a:cubicBezTo>
                              <a:cubicBezTo>
                                <a:pt x="4543115" y="268121"/>
                                <a:pt x="4545910" y="268756"/>
                                <a:pt x="4547308" y="268375"/>
                              </a:cubicBezTo>
                              <a:close/>
                              <a:moveTo>
                                <a:pt x="2173096" y="266342"/>
                              </a:moveTo>
                              <a:cubicBezTo>
                                <a:pt x="2175129" y="266215"/>
                                <a:pt x="2181736" y="267613"/>
                                <a:pt x="2183261" y="268884"/>
                              </a:cubicBezTo>
                              <a:cubicBezTo>
                                <a:pt x="2185929" y="271044"/>
                                <a:pt x="2191901" y="270154"/>
                                <a:pt x="2194061" y="272568"/>
                              </a:cubicBezTo>
                              <a:cubicBezTo>
                                <a:pt x="2195332" y="273966"/>
                                <a:pt x="2194696" y="279938"/>
                                <a:pt x="2195586" y="281971"/>
                              </a:cubicBezTo>
                              <a:cubicBezTo>
                                <a:pt x="2196094" y="283368"/>
                                <a:pt x="2198889" y="283495"/>
                                <a:pt x="2200033" y="284004"/>
                              </a:cubicBezTo>
                              <a:cubicBezTo>
                                <a:pt x="2202066" y="284893"/>
                                <a:pt x="2200668" y="287942"/>
                                <a:pt x="2200668" y="289594"/>
                              </a:cubicBezTo>
                              <a:cubicBezTo>
                                <a:pt x="2200160" y="290738"/>
                                <a:pt x="2199398" y="291754"/>
                                <a:pt x="2198381" y="292389"/>
                              </a:cubicBezTo>
                              <a:cubicBezTo>
                                <a:pt x="2196348" y="294295"/>
                                <a:pt x="2198762" y="295947"/>
                                <a:pt x="2198127" y="298234"/>
                              </a:cubicBezTo>
                              <a:cubicBezTo>
                                <a:pt x="2197365" y="300902"/>
                                <a:pt x="2193680" y="307764"/>
                                <a:pt x="2191647" y="309542"/>
                              </a:cubicBezTo>
                              <a:cubicBezTo>
                                <a:pt x="2188979" y="312084"/>
                                <a:pt x="2185040" y="312719"/>
                                <a:pt x="2181736" y="314117"/>
                              </a:cubicBezTo>
                              <a:cubicBezTo>
                                <a:pt x="2179958" y="314752"/>
                                <a:pt x="2177289" y="316404"/>
                                <a:pt x="2175510" y="316404"/>
                              </a:cubicBezTo>
                              <a:cubicBezTo>
                                <a:pt x="2173732" y="316531"/>
                                <a:pt x="2172969" y="314117"/>
                                <a:pt x="2171318" y="313862"/>
                              </a:cubicBezTo>
                              <a:cubicBezTo>
                                <a:pt x="2167887" y="313481"/>
                                <a:pt x="2168268" y="319072"/>
                                <a:pt x="2164329" y="315514"/>
                              </a:cubicBezTo>
                              <a:cubicBezTo>
                                <a:pt x="2160136" y="311702"/>
                                <a:pt x="2160772" y="310305"/>
                                <a:pt x="2155054" y="310305"/>
                              </a:cubicBezTo>
                              <a:cubicBezTo>
                                <a:pt x="2151369" y="310432"/>
                                <a:pt x="2151878" y="303825"/>
                                <a:pt x="2152640" y="301792"/>
                              </a:cubicBezTo>
                              <a:cubicBezTo>
                                <a:pt x="2153656" y="298997"/>
                                <a:pt x="2150480" y="298870"/>
                                <a:pt x="2149972" y="296582"/>
                              </a:cubicBezTo>
                              <a:lnTo>
                                <a:pt x="2150226" y="296582"/>
                              </a:lnTo>
                              <a:cubicBezTo>
                                <a:pt x="2149590" y="294041"/>
                                <a:pt x="2151115" y="292644"/>
                                <a:pt x="2149590" y="290102"/>
                              </a:cubicBezTo>
                              <a:cubicBezTo>
                                <a:pt x="2147303" y="286291"/>
                                <a:pt x="2147812" y="282860"/>
                                <a:pt x="2151623" y="281208"/>
                              </a:cubicBezTo>
                              <a:cubicBezTo>
                                <a:pt x="2154292" y="280065"/>
                                <a:pt x="2152132" y="273458"/>
                                <a:pt x="2155308" y="270535"/>
                              </a:cubicBezTo>
                              <a:cubicBezTo>
                                <a:pt x="2158612" y="267486"/>
                                <a:pt x="2159882" y="267740"/>
                                <a:pt x="2163694" y="268757"/>
                              </a:cubicBezTo>
                              <a:cubicBezTo>
                                <a:pt x="2164965" y="269138"/>
                                <a:pt x="2165981" y="268630"/>
                                <a:pt x="2166743" y="267359"/>
                              </a:cubicBezTo>
                              <a:cubicBezTo>
                                <a:pt x="2168903" y="265199"/>
                                <a:pt x="2170555" y="266342"/>
                                <a:pt x="2173096" y="266342"/>
                              </a:cubicBezTo>
                              <a:close/>
                              <a:moveTo>
                                <a:pt x="800" y="263801"/>
                              </a:moveTo>
                              <a:cubicBezTo>
                                <a:pt x="2706" y="263674"/>
                                <a:pt x="2833" y="266596"/>
                                <a:pt x="3469" y="267740"/>
                              </a:cubicBezTo>
                              <a:cubicBezTo>
                                <a:pt x="3596" y="268756"/>
                                <a:pt x="3342" y="269773"/>
                                <a:pt x="2833" y="270662"/>
                              </a:cubicBezTo>
                              <a:cubicBezTo>
                                <a:pt x="2071" y="272822"/>
                                <a:pt x="4485" y="273203"/>
                                <a:pt x="4866" y="275109"/>
                              </a:cubicBezTo>
                              <a:lnTo>
                                <a:pt x="4866" y="275236"/>
                              </a:lnTo>
                              <a:cubicBezTo>
                                <a:pt x="5247" y="277523"/>
                                <a:pt x="5120" y="284130"/>
                                <a:pt x="4358" y="286290"/>
                              </a:cubicBezTo>
                              <a:cubicBezTo>
                                <a:pt x="3596" y="288577"/>
                                <a:pt x="1690" y="290229"/>
                                <a:pt x="38" y="292008"/>
                              </a:cubicBezTo>
                              <a:lnTo>
                                <a:pt x="38" y="263928"/>
                              </a:lnTo>
                              <a:cubicBezTo>
                                <a:pt x="292" y="263801"/>
                                <a:pt x="546" y="263801"/>
                                <a:pt x="800" y="263801"/>
                              </a:cubicBezTo>
                              <a:close/>
                              <a:moveTo>
                                <a:pt x="5284376" y="263420"/>
                              </a:moveTo>
                              <a:cubicBezTo>
                                <a:pt x="5286155" y="263801"/>
                                <a:pt x="5289077" y="269264"/>
                                <a:pt x="5291110" y="270535"/>
                              </a:cubicBezTo>
                              <a:cubicBezTo>
                                <a:pt x="5292254" y="271297"/>
                                <a:pt x="5294795" y="269773"/>
                                <a:pt x="5296066" y="269519"/>
                              </a:cubicBezTo>
                              <a:cubicBezTo>
                                <a:pt x="5298353" y="269137"/>
                                <a:pt x="5298861" y="272695"/>
                                <a:pt x="5299877" y="273966"/>
                              </a:cubicBezTo>
                              <a:cubicBezTo>
                                <a:pt x="5300259" y="275236"/>
                                <a:pt x="5300132" y="276507"/>
                                <a:pt x="5299623" y="277650"/>
                              </a:cubicBezTo>
                              <a:cubicBezTo>
                                <a:pt x="5298988" y="280573"/>
                                <a:pt x="5302038" y="280573"/>
                                <a:pt x="5302800" y="282860"/>
                              </a:cubicBezTo>
                              <a:cubicBezTo>
                                <a:pt x="5303689" y="285655"/>
                                <a:pt x="5304579" y="293660"/>
                                <a:pt x="5303943" y="296328"/>
                              </a:cubicBezTo>
                              <a:cubicBezTo>
                                <a:pt x="5303054" y="300140"/>
                                <a:pt x="5300132" y="302935"/>
                                <a:pt x="5298099" y="305985"/>
                              </a:cubicBezTo>
                              <a:cubicBezTo>
                                <a:pt x="5297082" y="307509"/>
                                <a:pt x="5295685" y="310432"/>
                                <a:pt x="5294160" y="311575"/>
                              </a:cubicBezTo>
                              <a:cubicBezTo>
                                <a:pt x="5292762" y="312719"/>
                                <a:pt x="5290729" y="310940"/>
                                <a:pt x="5289205" y="311829"/>
                              </a:cubicBezTo>
                              <a:cubicBezTo>
                                <a:pt x="5285901" y="313481"/>
                                <a:pt x="5289586" y="318055"/>
                                <a:pt x="5284122" y="317293"/>
                              </a:cubicBezTo>
                              <a:cubicBezTo>
                                <a:pt x="5278278" y="316530"/>
                                <a:pt x="5278023" y="314879"/>
                                <a:pt x="5273195" y="318309"/>
                              </a:cubicBezTo>
                              <a:cubicBezTo>
                                <a:pt x="5270019" y="320469"/>
                                <a:pt x="5266715" y="314624"/>
                                <a:pt x="5266080" y="312464"/>
                              </a:cubicBezTo>
                              <a:cubicBezTo>
                                <a:pt x="5265317" y="309542"/>
                                <a:pt x="5262649" y="311194"/>
                                <a:pt x="5260870" y="309542"/>
                              </a:cubicBezTo>
                              <a:cubicBezTo>
                                <a:pt x="5258838" y="307636"/>
                                <a:pt x="5259346" y="305603"/>
                                <a:pt x="5256550" y="304333"/>
                              </a:cubicBezTo>
                              <a:cubicBezTo>
                                <a:pt x="5252485" y="302427"/>
                                <a:pt x="5250833" y="299250"/>
                                <a:pt x="5253120" y="295566"/>
                              </a:cubicBezTo>
                              <a:cubicBezTo>
                                <a:pt x="5254645" y="293152"/>
                                <a:pt x="5249181" y="288705"/>
                                <a:pt x="5250071" y="284385"/>
                              </a:cubicBezTo>
                              <a:cubicBezTo>
                                <a:pt x="5251087" y="279937"/>
                                <a:pt x="5252358" y="279429"/>
                                <a:pt x="5256169" y="278032"/>
                              </a:cubicBezTo>
                              <a:cubicBezTo>
                                <a:pt x="5257440" y="277523"/>
                                <a:pt x="5257948" y="276507"/>
                                <a:pt x="5257948" y="274982"/>
                              </a:cubicBezTo>
                              <a:cubicBezTo>
                                <a:pt x="5258583" y="271933"/>
                                <a:pt x="5260616" y="272060"/>
                                <a:pt x="5262776" y="270408"/>
                              </a:cubicBezTo>
                              <a:cubicBezTo>
                                <a:pt x="5264428" y="269137"/>
                                <a:pt x="5270908" y="266596"/>
                                <a:pt x="5272941" y="266596"/>
                              </a:cubicBezTo>
                              <a:cubicBezTo>
                                <a:pt x="5276626" y="266850"/>
                                <a:pt x="5281073" y="262657"/>
                                <a:pt x="5284376" y="263420"/>
                              </a:cubicBezTo>
                              <a:close/>
                              <a:moveTo>
                                <a:pt x="7307279" y="262022"/>
                              </a:moveTo>
                              <a:cubicBezTo>
                                <a:pt x="7309058" y="262149"/>
                                <a:pt x="7314776" y="263928"/>
                                <a:pt x="7316046" y="265198"/>
                              </a:cubicBezTo>
                              <a:cubicBezTo>
                                <a:pt x="7318333" y="267358"/>
                                <a:pt x="7323543" y="267104"/>
                                <a:pt x="7325322" y="269391"/>
                              </a:cubicBezTo>
                              <a:cubicBezTo>
                                <a:pt x="7326210" y="270662"/>
                                <a:pt x="7325195" y="275871"/>
                                <a:pt x="7325830" y="277777"/>
                              </a:cubicBezTo>
                              <a:cubicBezTo>
                                <a:pt x="7326210" y="279048"/>
                                <a:pt x="7328752" y="279429"/>
                                <a:pt x="7329641" y="279937"/>
                              </a:cubicBezTo>
                              <a:cubicBezTo>
                                <a:pt x="7331293" y="280954"/>
                                <a:pt x="7329641" y="283622"/>
                                <a:pt x="7329641" y="285020"/>
                              </a:cubicBezTo>
                              <a:cubicBezTo>
                                <a:pt x="7329133" y="286036"/>
                                <a:pt x="7328371" y="286798"/>
                                <a:pt x="7327354" y="287307"/>
                              </a:cubicBezTo>
                              <a:cubicBezTo>
                                <a:pt x="7325322" y="288958"/>
                                <a:pt x="7327354" y="290610"/>
                                <a:pt x="7326592" y="292516"/>
                              </a:cubicBezTo>
                              <a:cubicBezTo>
                                <a:pt x="7325703" y="294803"/>
                                <a:pt x="7321764" y="300648"/>
                                <a:pt x="7319858" y="302046"/>
                              </a:cubicBezTo>
                              <a:cubicBezTo>
                                <a:pt x="7317190" y="304078"/>
                                <a:pt x="7313759" y="304333"/>
                                <a:pt x="7310710" y="305222"/>
                              </a:cubicBezTo>
                              <a:cubicBezTo>
                                <a:pt x="7309058" y="305730"/>
                                <a:pt x="7306517" y="306747"/>
                                <a:pt x="7304992" y="306747"/>
                              </a:cubicBezTo>
                              <a:cubicBezTo>
                                <a:pt x="7303467" y="306620"/>
                                <a:pt x="7303086" y="304460"/>
                                <a:pt x="7301561" y="304078"/>
                              </a:cubicBezTo>
                              <a:cubicBezTo>
                                <a:pt x="7298512" y="303443"/>
                                <a:pt x="7298385" y="308398"/>
                                <a:pt x="7295208" y="304968"/>
                              </a:cubicBezTo>
                              <a:cubicBezTo>
                                <a:pt x="7291778" y="301156"/>
                                <a:pt x="7292540" y="299885"/>
                                <a:pt x="7287458" y="299504"/>
                              </a:cubicBezTo>
                              <a:cubicBezTo>
                                <a:pt x="7284154" y="299250"/>
                                <a:pt x="7285171" y="293533"/>
                                <a:pt x="7286060" y="291754"/>
                              </a:cubicBezTo>
                              <a:cubicBezTo>
                                <a:pt x="7287204" y="289340"/>
                                <a:pt x="7284408" y="289085"/>
                                <a:pt x="7284154" y="286926"/>
                              </a:cubicBezTo>
                              <a:lnTo>
                                <a:pt x="7284408" y="286926"/>
                              </a:lnTo>
                              <a:cubicBezTo>
                                <a:pt x="7284154" y="284511"/>
                                <a:pt x="7285552" y="283495"/>
                                <a:pt x="7284408" y="281081"/>
                              </a:cubicBezTo>
                              <a:cubicBezTo>
                                <a:pt x="7282629" y="277523"/>
                                <a:pt x="7283392" y="274474"/>
                                <a:pt x="7286950" y="273330"/>
                              </a:cubicBezTo>
                              <a:cubicBezTo>
                                <a:pt x="7289364" y="272568"/>
                                <a:pt x="7288093" y="266469"/>
                                <a:pt x="7291143" y="264182"/>
                              </a:cubicBezTo>
                              <a:cubicBezTo>
                                <a:pt x="7294319" y="261768"/>
                                <a:pt x="7295462" y="262149"/>
                                <a:pt x="7298766" y="263420"/>
                              </a:cubicBezTo>
                              <a:cubicBezTo>
                                <a:pt x="7299783" y="263801"/>
                                <a:pt x="7300799" y="263420"/>
                                <a:pt x="7301561" y="262403"/>
                              </a:cubicBezTo>
                              <a:cubicBezTo>
                                <a:pt x="7303722" y="260624"/>
                                <a:pt x="7304992" y="262022"/>
                                <a:pt x="7307279" y="262022"/>
                              </a:cubicBezTo>
                              <a:close/>
                              <a:moveTo>
                                <a:pt x="1073904" y="261133"/>
                              </a:moveTo>
                              <a:cubicBezTo>
                                <a:pt x="1075302" y="261387"/>
                                <a:pt x="1077970" y="265326"/>
                                <a:pt x="1079622" y="266215"/>
                              </a:cubicBezTo>
                              <a:cubicBezTo>
                                <a:pt x="1080638" y="266850"/>
                                <a:pt x="1082544" y="265453"/>
                                <a:pt x="1083434" y="265198"/>
                              </a:cubicBezTo>
                              <a:cubicBezTo>
                                <a:pt x="1085212" y="264817"/>
                                <a:pt x="1085848" y="267358"/>
                                <a:pt x="1086737" y="268375"/>
                              </a:cubicBezTo>
                              <a:cubicBezTo>
                                <a:pt x="1086991" y="269391"/>
                                <a:pt x="1086991" y="270281"/>
                                <a:pt x="1086737" y="271297"/>
                              </a:cubicBezTo>
                              <a:cubicBezTo>
                                <a:pt x="1086483" y="273584"/>
                                <a:pt x="1088770" y="273330"/>
                                <a:pt x="1089532" y="275109"/>
                              </a:cubicBezTo>
                              <a:cubicBezTo>
                                <a:pt x="1090422" y="277269"/>
                                <a:pt x="1091565" y="283368"/>
                                <a:pt x="1091311" y="285528"/>
                              </a:cubicBezTo>
                              <a:cubicBezTo>
                                <a:pt x="1090930" y="288450"/>
                                <a:pt x="1088897" y="290864"/>
                                <a:pt x="1087499" y="293406"/>
                              </a:cubicBezTo>
                              <a:cubicBezTo>
                                <a:pt x="1086737" y="294676"/>
                                <a:pt x="1085848" y="296963"/>
                                <a:pt x="1084831" y="297980"/>
                              </a:cubicBezTo>
                              <a:cubicBezTo>
                                <a:pt x="1083688" y="298869"/>
                                <a:pt x="1082036" y="297726"/>
                                <a:pt x="1080892" y="298488"/>
                              </a:cubicBezTo>
                              <a:cubicBezTo>
                                <a:pt x="1078478" y="299885"/>
                                <a:pt x="1081528" y="303189"/>
                                <a:pt x="1077335" y="303062"/>
                              </a:cubicBezTo>
                              <a:cubicBezTo>
                                <a:pt x="1072761" y="302808"/>
                                <a:pt x="1072380" y="301537"/>
                                <a:pt x="1068949" y="304587"/>
                              </a:cubicBezTo>
                              <a:cubicBezTo>
                                <a:pt x="1066662" y="306493"/>
                                <a:pt x="1063740" y="302173"/>
                                <a:pt x="1063104" y="300521"/>
                              </a:cubicBezTo>
                              <a:cubicBezTo>
                                <a:pt x="1062215" y="298234"/>
                                <a:pt x="1060309" y="299758"/>
                                <a:pt x="1058784" y="298615"/>
                              </a:cubicBezTo>
                              <a:cubicBezTo>
                                <a:pt x="1057132" y="297344"/>
                                <a:pt x="1057387" y="295820"/>
                                <a:pt x="1055100" y="294930"/>
                              </a:cubicBezTo>
                              <a:lnTo>
                                <a:pt x="1055227" y="294803"/>
                              </a:lnTo>
                              <a:cubicBezTo>
                                <a:pt x="1051923" y="293533"/>
                                <a:pt x="1050398" y="291118"/>
                                <a:pt x="1051923" y="288196"/>
                              </a:cubicBezTo>
                              <a:cubicBezTo>
                                <a:pt x="1052940" y="286163"/>
                                <a:pt x="1048237" y="283114"/>
                                <a:pt x="1048747" y="279683"/>
                              </a:cubicBezTo>
                              <a:cubicBezTo>
                                <a:pt x="1049255" y="276126"/>
                                <a:pt x="1050144" y="275617"/>
                                <a:pt x="1053067" y="274347"/>
                              </a:cubicBezTo>
                              <a:cubicBezTo>
                                <a:pt x="1053956" y="273966"/>
                                <a:pt x="1054337" y="273076"/>
                                <a:pt x="1054210" y="271933"/>
                              </a:cubicBezTo>
                              <a:cubicBezTo>
                                <a:pt x="1054464" y="269518"/>
                                <a:pt x="1056116" y="269518"/>
                                <a:pt x="1057641" y="268121"/>
                              </a:cubicBezTo>
                              <a:cubicBezTo>
                                <a:pt x="1058784" y="266977"/>
                                <a:pt x="1063612" y="264436"/>
                                <a:pt x="1065264" y="264436"/>
                              </a:cubicBezTo>
                              <a:cubicBezTo>
                                <a:pt x="1068059" y="264309"/>
                                <a:pt x="1071363" y="260751"/>
                                <a:pt x="1073904" y="261133"/>
                              </a:cubicBezTo>
                              <a:close/>
                              <a:moveTo>
                                <a:pt x="1485834" y="260625"/>
                              </a:moveTo>
                              <a:cubicBezTo>
                                <a:pt x="1487867" y="260498"/>
                                <a:pt x="1494473" y="261896"/>
                                <a:pt x="1495998" y="263166"/>
                              </a:cubicBezTo>
                              <a:cubicBezTo>
                                <a:pt x="1498793" y="265326"/>
                                <a:pt x="1504638" y="264437"/>
                                <a:pt x="1506798" y="266851"/>
                              </a:cubicBezTo>
                              <a:cubicBezTo>
                                <a:pt x="1508070" y="268248"/>
                                <a:pt x="1507433" y="274220"/>
                                <a:pt x="1508324" y="276253"/>
                              </a:cubicBezTo>
                              <a:cubicBezTo>
                                <a:pt x="1508831" y="277651"/>
                                <a:pt x="1511626" y="277778"/>
                                <a:pt x="1512770" y="278286"/>
                              </a:cubicBezTo>
                              <a:cubicBezTo>
                                <a:pt x="1514803" y="279176"/>
                                <a:pt x="1513405" y="282225"/>
                                <a:pt x="1513405" y="283877"/>
                              </a:cubicBezTo>
                              <a:cubicBezTo>
                                <a:pt x="1513024" y="285020"/>
                                <a:pt x="1512263" y="286037"/>
                                <a:pt x="1511245" y="286672"/>
                              </a:cubicBezTo>
                              <a:cubicBezTo>
                                <a:pt x="1509213" y="288705"/>
                                <a:pt x="1511626" y="290230"/>
                                <a:pt x="1510991" y="292517"/>
                              </a:cubicBezTo>
                              <a:cubicBezTo>
                                <a:pt x="1510230" y="295185"/>
                                <a:pt x="1506418" y="302046"/>
                                <a:pt x="1504511" y="303825"/>
                              </a:cubicBezTo>
                              <a:cubicBezTo>
                                <a:pt x="1501716" y="306239"/>
                                <a:pt x="1497905" y="307001"/>
                                <a:pt x="1494600" y="308272"/>
                              </a:cubicBezTo>
                              <a:cubicBezTo>
                                <a:pt x="1492822" y="308907"/>
                                <a:pt x="1490153" y="310559"/>
                                <a:pt x="1488374" y="310559"/>
                              </a:cubicBezTo>
                              <a:cubicBezTo>
                                <a:pt x="1486596" y="310686"/>
                                <a:pt x="1485834" y="308272"/>
                                <a:pt x="1484182" y="308018"/>
                              </a:cubicBezTo>
                              <a:cubicBezTo>
                                <a:pt x="1480751" y="307637"/>
                                <a:pt x="1481132" y="313227"/>
                                <a:pt x="1477194" y="309670"/>
                              </a:cubicBezTo>
                              <a:cubicBezTo>
                                <a:pt x="1472873" y="305858"/>
                                <a:pt x="1473636" y="304460"/>
                                <a:pt x="1467918" y="304460"/>
                              </a:cubicBezTo>
                              <a:cubicBezTo>
                                <a:pt x="1464233" y="304587"/>
                                <a:pt x="1464742" y="297980"/>
                                <a:pt x="1465504" y="295947"/>
                              </a:cubicBezTo>
                              <a:cubicBezTo>
                                <a:pt x="1466647" y="293152"/>
                                <a:pt x="1463471" y="293025"/>
                                <a:pt x="1462963" y="290738"/>
                              </a:cubicBezTo>
                              <a:cubicBezTo>
                                <a:pt x="1462327" y="288197"/>
                                <a:pt x="1463852" y="286799"/>
                                <a:pt x="1462327" y="284258"/>
                              </a:cubicBezTo>
                              <a:cubicBezTo>
                                <a:pt x="1460040" y="280446"/>
                                <a:pt x="1460549" y="277016"/>
                                <a:pt x="1464360" y="275364"/>
                              </a:cubicBezTo>
                              <a:cubicBezTo>
                                <a:pt x="1466902" y="274347"/>
                                <a:pt x="1464869" y="267740"/>
                                <a:pt x="1468046" y="264818"/>
                              </a:cubicBezTo>
                              <a:cubicBezTo>
                                <a:pt x="1471349" y="261768"/>
                                <a:pt x="1472619" y="262023"/>
                                <a:pt x="1476431" y="263039"/>
                              </a:cubicBezTo>
                              <a:cubicBezTo>
                                <a:pt x="1477702" y="263293"/>
                                <a:pt x="1478718" y="262912"/>
                                <a:pt x="1479480" y="261641"/>
                              </a:cubicBezTo>
                              <a:cubicBezTo>
                                <a:pt x="1481641" y="259481"/>
                                <a:pt x="1483292" y="260752"/>
                                <a:pt x="1485834" y="260625"/>
                              </a:cubicBezTo>
                              <a:close/>
                              <a:moveTo>
                                <a:pt x="303035" y="260498"/>
                              </a:moveTo>
                              <a:cubicBezTo>
                                <a:pt x="304815" y="261260"/>
                                <a:pt x="306594" y="267105"/>
                                <a:pt x="308245" y="268756"/>
                              </a:cubicBezTo>
                              <a:cubicBezTo>
                                <a:pt x="309389" y="269773"/>
                                <a:pt x="312057" y="268883"/>
                                <a:pt x="313328" y="268883"/>
                              </a:cubicBezTo>
                              <a:cubicBezTo>
                                <a:pt x="315615" y="269011"/>
                                <a:pt x="315361" y="272441"/>
                                <a:pt x="316123" y="273966"/>
                              </a:cubicBezTo>
                              <a:cubicBezTo>
                                <a:pt x="316123" y="275236"/>
                                <a:pt x="315869" y="276507"/>
                                <a:pt x="315107" y="277523"/>
                              </a:cubicBezTo>
                              <a:cubicBezTo>
                                <a:pt x="313963" y="280319"/>
                                <a:pt x="316885" y="280827"/>
                                <a:pt x="317139" y="283241"/>
                              </a:cubicBezTo>
                              <a:lnTo>
                                <a:pt x="317139" y="283495"/>
                              </a:lnTo>
                              <a:cubicBezTo>
                                <a:pt x="317394" y="286290"/>
                                <a:pt x="316630" y="294168"/>
                                <a:pt x="315488" y="296709"/>
                              </a:cubicBezTo>
                              <a:cubicBezTo>
                                <a:pt x="313963" y="300140"/>
                                <a:pt x="310532" y="302300"/>
                                <a:pt x="307991" y="304841"/>
                              </a:cubicBezTo>
                              <a:cubicBezTo>
                                <a:pt x="306594" y="306112"/>
                                <a:pt x="304688" y="308653"/>
                                <a:pt x="303035" y="309415"/>
                              </a:cubicBezTo>
                              <a:cubicBezTo>
                                <a:pt x="301384" y="310178"/>
                                <a:pt x="299731" y="308145"/>
                                <a:pt x="298081" y="308653"/>
                              </a:cubicBezTo>
                              <a:cubicBezTo>
                                <a:pt x="294650" y="309542"/>
                                <a:pt x="297191" y="314752"/>
                                <a:pt x="292108" y="312973"/>
                              </a:cubicBezTo>
                              <a:cubicBezTo>
                                <a:pt x="286645" y="311067"/>
                                <a:pt x="286645" y="309288"/>
                                <a:pt x="281309" y="311702"/>
                              </a:cubicBezTo>
                              <a:cubicBezTo>
                                <a:pt x="277878" y="313227"/>
                                <a:pt x="275718" y="306874"/>
                                <a:pt x="275718" y="304587"/>
                              </a:cubicBezTo>
                              <a:cubicBezTo>
                                <a:pt x="275464" y="301411"/>
                                <a:pt x="272542" y="302681"/>
                                <a:pt x="271144" y="300648"/>
                              </a:cubicBezTo>
                              <a:cubicBezTo>
                                <a:pt x="269492" y="298361"/>
                                <a:pt x="270382" y="296582"/>
                                <a:pt x="267967" y="294676"/>
                              </a:cubicBezTo>
                              <a:cubicBezTo>
                                <a:pt x="264410" y="291881"/>
                                <a:pt x="263521" y="288451"/>
                                <a:pt x="266443" y="285401"/>
                              </a:cubicBezTo>
                              <a:cubicBezTo>
                                <a:pt x="268349" y="283241"/>
                                <a:pt x="263902" y="277778"/>
                                <a:pt x="265681" y="273839"/>
                              </a:cubicBezTo>
                              <a:cubicBezTo>
                                <a:pt x="267587" y="269646"/>
                                <a:pt x="268857" y="269392"/>
                                <a:pt x="272923" y="268883"/>
                              </a:cubicBezTo>
                              <a:cubicBezTo>
                                <a:pt x="274194" y="268629"/>
                                <a:pt x="274956" y="267867"/>
                                <a:pt x="275210" y="266342"/>
                              </a:cubicBezTo>
                              <a:cubicBezTo>
                                <a:pt x="276481" y="263547"/>
                                <a:pt x="278387" y="264055"/>
                                <a:pt x="280800" y="262912"/>
                              </a:cubicBezTo>
                              <a:cubicBezTo>
                                <a:pt x="282580" y="262022"/>
                                <a:pt x="289314" y="260752"/>
                                <a:pt x="291346" y="261260"/>
                              </a:cubicBezTo>
                              <a:cubicBezTo>
                                <a:pt x="294777" y="262276"/>
                                <a:pt x="299987" y="259100"/>
                                <a:pt x="303035" y="260498"/>
                              </a:cubicBezTo>
                              <a:close/>
                              <a:moveTo>
                                <a:pt x="5029115" y="258846"/>
                              </a:moveTo>
                              <a:cubicBezTo>
                                <a:pt x="5032164" y="257067"/>
                                <a:pt x="5033689" y="258973"/>
                                <a:pt x="5036738" y="259608"/>
                              </a:cubicBezTo>
                              <a:cubicBezTo>
                                <a:pt x="5039152" y="259989"/>
                                <a:pt x="5046395" y="263547"/>
                                <a:pt x="5047919" y="265453"/>
                              </a:cubicBezTo>
                              <a:cubicBezTo>
                                <a:pt x="5050460" y="268756"/>
                                <a:pt x="5057576" y="269519"/>
                                <a:pt x="5059482" y="272949"/>
                              </a:cubicBezTo>
                              <a:cubicBezTo>
                                <a:pt x="5060498" y="274855"/>
                                <a:pt x="5058084" y="281716"/>
                                <a:pt x="5058465" y="284385"/>
                              </a:cubicBezTo>
                              <a:lnTo>
                                <a:pt x="5058592" y="284131"/>
                              </a:lnTo>
                              <a:cubicBezTo>
                                <a:pt x="5058846" y="285909"/>
                                <a:pt x="5062150" y="286926"/>
                                <a:pt x="5063293" y="287815"/>
                              </a:cubicBezTo>
                              <a:cubicBezTo>
                                <a:pt x="5065326" y="289467"/>
                                <a:pt x="5062785" y="292643"/>
                                <a:pt x="5062404" y="294549"/>
                              </a:cubicBezTo>
                              <a:cubicBezTo>
                                <a:pt x="5061642" y="295820"/>
                                <a:pt x="5060371" y="296709"/>
                                <a:pt x="5058974" y="297218"/>
                              </a:cubicBezTo>
                              <a:cubicBezTo>
                                <a:pt x="5055924" y="298869"/>
                                <a:pt x="5058338" y="301538"/>
                                <a:pt x="5056941" y="303952"/>
                              </a:cubicBezTo>
                              <a:cubicBezTo>
                                <a:pt x="5055162" y="306747"/>
                                <a:pt x="5048809" y="313735"/>
                                <a:pt x="5046014" y="315260"/>
                              </a:cubicBezTo>
                              <a:cubicBezTo>
                                <a:pt x="5042202" y="317420"/>
                                <a:pt x="5037373" y="317039"/>
                                <a:pt x="5033181" y="317674"/>
                              </a:cubicBezTo>
                              <a:cubicBezTo>
                                <a:pt x="5031020" y="317928"/>
                                <a:pt x="5027463" y="318945"/>
                                <a:pt x="5025303" y="318563"/>
                              </a:cubicBezTo>
                              <a:cubicBezTo>
                                <a:pt x="5023270" y="318182"/>
                                <a:pt x="5023143" y="315133"/>
                                <a:pt x="5021237" y="314371"/>
                              </a:cubicBezTo>
                              <a:cubicBezTo>
                                <a:pt x="5017298" y="312973"/>
                                <a:pt x="5016155" y="319707"/>
                                <a:pt x="5012597" y="314371"/>
                              </a:cubicBezTo>
                              <a:cubicBezTo>
                                <a:pt x="5008785" y="308653"/>
                                <a:pt x="5010056" y="307128"/>
                                <a:pt x="5003322" y="305603"/>
                              </a:cubicBezTo>
                              <a:cubicBezTo>
                                <a:pt x="4998875" y="304587"/>
                                <a:pt x="5001543" y="297091"/>
                                <a:pt x="5002941" y="294931"/>
                              </a:cubicBezTo>
                              <a:cubicBezTo>
                                <a:pt x="5004974" y="291881"/>
                                <a:pt x="5001416" y="290992"/>
                                <a:pt x="5001416" y="288069"/>
                              </a:cubicBezTo>
                              <a:cubicBezTo>
                                <a:pt x="5001416" y="284893"/>
                                <a:pt x="5003576" y="283749"/>
                                <a:pt x="5002559" y="280319"/>
                              </a:cubicBezTo>
                              <a:cubicBezTo>
                                <a:pt x="5001035" y="275236"/>
                                <a:pt x="5002559" y="271298"/>
                                <a:pt x="5007514" y="270535"/>
                              </a:cubicBezTo>
                              <a:cubicBezTo>
                                <a:pt x="5010818" y="270027"/>
                                <a:pt x="5010437" y="261768"/>
                                <a:pt x="5014884" y="259227"/>
                              </a:cubicBezTo>
                              <a:cubicBezTo>
                                <a:pt x="5019585" y="256559"/>
                                <a:pt x="5020983" y="257321"/>
                                <a:pt x="5025176" y="259608"/>
                              </a:cubicBezTo>
                              <a:cubicBezTo>
                                <a:pt x="5026446" y="260371"/>
                                <a:pt x="5027844" y="260116"/>
                                <a:pt x="5029115" y="258846"/>
                              </a:cubicBezTo>
                              <a:close/>
                              <a:moveTo>
                                <a:pt x="4073378" y="253636"/>
                              </a:moveTo>
                              <a:cubicBezTo>
                                <a:pt x="4074903" y="253636"/>
                                <a:pt x="4078460" y="257194"/>
                                <a:pt x="4080239" y="257702"/>
                              </a:cubicBezTo>
                              <a:cubicBezTo>
                                <a:pt x="4081383" y="257956"/>
                                <a:pt x="4083035" y="256177"/>
                                <a:pt x="4083924" y="255796"/>
                              </a:cubicBezTo>
                              <a:cubicBezTo>
                                <a:pt x="4085703" y="254907"/>
                                <a:pt x="4086846" y="257575"/>
                                <a:pt x="4087990" y="258337"/>
                              </a:cubicBezTo>
                              <a:cubicBezTo>
                                <a:pt x="4088625" y="259227"/>
                                <a:pt x="4088752" y="260243"/>
                                <a:pt x="4088625" y="261260"/>
                              </a:cubicBezTo>
                              <a:cubicBezTo>
                                <a:pt x="4088879" y="263674"/>
                                <a:pt x="4091166" y="262911"/>
                                <a:pt x="4092310" y="264563"/>
                              </a:cubicBezTo>
                              <a:cubicBezTo>
                                <a:pt x="4093580" y="266469"/>
                                <a:pt x="4096122" y="272568"/>
                                <a:pt x="4096249" y="274855"/>
                              </a:cubicBezTo>
                              <a:cubicBezTo>
                                <a:pt x="4096376" y="278031"/>
                                <a:pt x="4094724" y="280954"/>
                                <a:pt x="4093835" y="283749"/>
                              </a:cubicBezTo>
                              <a:cubicBezTo>
                                <a:pt x="4093326" y="285147"/>
                                <a:pt x="4092818" y="287688"/>
                                <a:pt x="4091929" y="288958"/>
                              </a:cubicBezTo>
                              <a:cubicBezTo>
                                <a:pt x="4091040" y="290102"/>
                                <a:pt x="4089133" y="289212"/>
                                <a:pt x="4088117" y="290229"/>
                              </a:cubicBezTo>
                              <a:cubicBezTo>
                                <a:pt x="4085957" y="292262"/>
                                <a:pt x="4089896" y="295057"/>
                                <a:pt x="4085449" y="295692"/>
                              </a:cubicBezTo>
                              <a:cubicBezTo>
                                <a:pt x="4080621" y="296455"/>
                                <a:pt x="4080112" y="295184"/>
                                <a:pt x="4077063" y="298996"/>
                              </a:cubicBezTo>
                              <a:lnTo>
                                <a:pt x="4076936" y="299123"/>
                              </a:lnTo>
                              <a:cubicBezTo>
                                <a:pt x="4075030" y="301537"/>
                                <a:pt x="4070964" y="297725"/>
                                <a:pt x="4070075" y="296074"/>
                              </a:cubicBezTo>
                              <a:cubicBezTo>
                                <a:pt x="4068677" y="293787"/>
                                <a:pt x="4067025" y="295820"/>
                                <a:pt x="4065247" y="294930"/>
                              </a:cubicBezTo>
                              <a:cubicBezTo>
                                <a:pt x="4063214" y="293914"/>
                                <a:pt x="4063214" y="292262"/>
                                <a:pt x="4060672" y="291881"/>
                              </a:cubicBezTo>
                              <a:cubicBezTo>
                                <a:pt x="4056987" y="291372"/>
                                <a:pt x="4054955" y="289085"/>
                                <a:pt x="4055971" y="285782"/>
                              </a:cubicBezTo>
                              <a:cubicBezTo>
                                <a:pt x="4056606" y="283495"/>
                                <a:pt x="4051270" y="281208"/>
                                <a:pt x="4051016" y="277650"/>
                              </a:cubicBezTo>
                              <a:cubicBezTo>
                                <a:pt x="4050889" y="273965"/>
                                <a:pt x="4051778" y="273203"/>
                                <a:pt x="4054447" y="271297"/>
                              </a:cubicBezTo>
                              <a:cubicBezTo>
                                <a:pt x="4055209" y="270662"/>
                                <a:pt x="4055590" y="269645"/>
                                <a:pt x="4055209" y="268502"/>
                              </a:cubicBezTo>
                              <a:cubicBezTo>
                                <a:pt x="4055082" y="266088"/>
                                <a:pt x="4056733" y="265707"/>
                                <a:pt x="4058004" y="263928"/>
                              </a:cubicBezTo>
                              <a:cubicBezTo>
                                <a:pt x="4059020" y="262657"/>
                                <a:pt x="4063468" y="259100"/>
                                <a:pt x="4065119" y="258718"/>
                              </a:cubicBezTo>
                              <a:cubicBezTo>
                                <a:pt x="4068042" y="258083"/>
                                <a:pt x="4070583" y="253763"/>
                                <a:pt x="4073378" y="253636"/>
                              </a:cubicBezTo>
                              <a:close/>
                              <a:moveTo>
                                <a:pt x="6074300" y="250460"/>
                              </a:moveTo>
                              <a:cubicBezTo>
                                <a:pt x="6077222" y="248681"/>
                                <a:pt x="6078620" y="250460"/>
                                <a:pt x="6081543" y="250968"/>
                              </a:cubicBezTo>
                              <a:cubicBezTo>
                                <a:pt x="6083830" y="251349"/>
                                <a:pt x="6090818" y="254526"/>
                                <a:pt x="6092216" y="256305"/>
                              </a:cubicBezTo>
                              <a:cubicBezTo>
                                <a:pt x="6094757" y="259481"/>
                                <a:pt x="6101491" y="259989"/>
                                <a:pt x="6103396" y="263166"/>
                              </a:cubicBezTo>
                              <a:cubicBezTo>
                                <a:pt x="6104413" y="264945"/>
                                <a:pt x="6102253" y="271425"/>
                                <a:pt x="6102761" y="273966"/>
                              </a:cubicBezTo>
                              <a:lnTo>
                                <a:pt x="6102634" y="274093"/>
                              </a:lnTo>
                              <a:cubicBezTo>
                                <a:pt x="6103015" y="275618"/>
                                <a:pt x="6106065" y="276507"/>
                                <a:pt x="6107208" y="277396"/>
                              </a:cubicBezTo>
                              <a:cubicBezTo>
                                <a:pt x="6109241" y="279048"/>
                                <a:pt x="6106827" y="282098"/>
                                <a:pt x="6106573" y="283876"/>
                              </a:cubicBezTo>
                              <a:cubicBezTo>
                                <a:pt x="6105811" y="285020"/>
                                <a:pt x="6104794" y="285909"/>
                                <a:pt x="6103396" y="286418"/>
                              </a:cubicBezTo>
                              <a:cubicBezTo>
                                <a:pt x="6100602" y="288069"/>
                                <a:pt x="6102889" y="290483"/>
                                <a:pt x="6101618" y="292898"/>
                              </a:cubicBezTo>
                              <a:cubicBezTo>
                                <a:pt x="6100093" y="295693"/>
                                <a:pt x="6094249" y="302427"/>
                                <a:pt x="6091580" y="303952"/>
                              </a:cubicBezTo>
                              <a:cubicBezTo>
                                <a:pt x="6088022" y="306112"/>
                                <a:pt x="6083449" y="305858"/>
                                <a:pt x="6079510" y="306493"/>
                              </a:cubicBezTo>
                              <a:cubicBezTo>
                                <a:pt x="6077477" y="306874"/>
                                <a:pt x="6074046" y="307891"/>
                                <a:pt x="6072013" y="307509"/>
                              </a:cubicBezTo>
                              <a:cubicBezTo>
                                <a:pt x="6070107" y="307255"/>
                                <a:pt x="6069853" y="304333"/>
                                <a:pt x="6068074" y="303698"/>
                              </a:cubicBezTo>
                              <a:cubicBezTo>
                                <a:pt x="6064263" y="302300"/>
                                <a:pt x="6063246" y="308653"/>
                                <a:pt x="6059815" y="303698"/>
                              </a:cubicBezTo>
                              <a:cubicBezTo>
                                <a:pt x="6056131" y="298361"/>
                                <a:pt x="6057274" y="296836"/>
                                <a:pt x="6050794" y="295566"/>
                              </a:cubicBezTo>
                              <a:cubicBezTo>
                                <a:pt x="6046728" y="294676"/>
                                <a:pt x="6049015" y="287561"/>
                                <a:pt x="6050286" y="285401"/>
                              </a:cubicBezTo>
                              <a:cubicBezTo>
                                <a:pt x="6052065" y="282479"/>
                                <a:pt x="6048634" y="281589"/>
                                <a:pt x="6048634" y="278921"/>
                              </a:cubicBezTo>
                              <a:cubicBezTo>
                                <a:pt x="6048634" y="275745"/>
                                <a:pt x="6050540" y="274728"/>
                                <a:pt x="6049524" y="271425"/>
                              </a:cubicBezTo>
                              <a:cubicBezTo>
                                <a:pt x="6047872" y="266596"/>
                                <a:pt x="6049270" y="262912"/>
                                <a:pt x="6053971" y="262022"/>
                              </a:cubicBezTo>
                              <a:cubicBezTo>
                                <a:pt x="6057147" y="261514"/>
                                <a:pt x="6056512" y="253509"/>
                                <a:pt x="6060705" y="251095"/>
                              </a:cubicBezTo>
                              <a:cubicBezTo>
                                <a:pt x="6065025" y="248427"/>
                                <a:pt x="6066549" y="249062"/>
                                <a:pt x="6070488" y="251222"/>
                              </a:cubicBezTo>
                              <a:cubicBezTo>
                                <a:pt x="6071886" y="251985"/>
                                <a:pt x="6073157" y="251731"/>
                                <a:pt x="6074300" y="250460"/>
                              </a:cubicBezTo>
                              <a:close/>
                              <a:moveTo>
                                <a:pt x="7143247" y="248046"/>
                              </a:moveTo>
                              <a:cubicBezTo>
                                <a:pt x="7145280" y="248173"/>
                                <a:pt x="7151760" y="250206"/>
                                <a:pt x="7153284" y="251604"/>
                              </a:cubicBezTo>
                              <a:cubicBezTo>
                                <a:pt x="7155826" y="254018"/>
                                <a:pt x="7161797" y="253764"/>
                                <a:pt x="7163831" y="256432"/>
                              </a:cubicBezTo>
                              <a:cubicBezTo>
                                <a:pt x="7164974" y="257957"/>
                                <a:pt x="7163831" y="263928"/>
                                <a:pt x="7164466" y="266088"/>
                              </a:cubicBezTo>
                              <a:lnTo>
                                <a:pt x="7164593" y="266215"/>
                              </a:lnTo>
                              <a:cubicBezTo>
                                <a:pt x="7164974" y="267613"/>
                                <a:pt x="7167897" y="267994"/>
                                <a:pt x="7168912" y="268629"/>
                              </a:cubicBezTo>
                              <a:cubicBezTo>
                                <a:pt x="7170819" y="269773"/>
                                <a:pt x="7168912" y="272695"/>
                                <a:pt x="7168912" y="274347"/>
                              </a:cubicBezTo>
                              <a:cubicBezTo>
                                <a:pt x="7168404" y="275618"/>
                                <a:pt x="7167515" y="276380"/>
                                <a:pt x="7166372" y="277015"/>
                              </a:cubicBezTo>
                              <a:cubicBezTo>
                                <a:pt x="7164085" y="278794"/>
                                <a:pt x="7166372" y="280700"/>
                                <a:pt x="7165482" y="282860"/>
                              </a:cubicBezTo>
                              <a:cubicBezTo>
                                <a:pt x="7164466" y="285401"/>
                                <a:pt x="7160019" y="292008"/>
                                <a:pt x="7157858" y="293660"/>
                              </a:cubicBezTo>
                              <a:cubicBezTo>
                                <a:pt x="7154936" y="295947"/>
                                <a:pt x="7150870" y="296201"/>
                                <a:pt x="7147440" y="297218"/>
                              </a:cubicBezTo>
                              <a:cubicBezTo>
                                <a:pt x="7145661" y="297726"/>
                                <a:pt x="7142738" y="298869"/>
                                <a:pt x="7140960" y="298869"/>
                              </a:cubicBezTo>
                              <a:cubicBezTo>
                                <a:pt x="7139181" y="298869"/>
                                <a:pt x="7138673" y="296328"/>
                                <a:pt x="7137021" y="295947"/>
                              </a:cubicBezTo>
                              <a:cubicBezTo>
                                <a:pt x="7133590" y="295185"/>
                                <a:pt x="7133336" y="300902"/>
                                <a:pt x="7129779" y="296964"/>
                              </a:cubicBezTo>
                              <a:cubicBezTo>
                                <a:pt x="7125840" y="292644"/>
                                <a:pt x="7126730" y="291246"/>
                                <a:pt x="7120885" y="290738"/>
                              </a:cubicBezTo>
                              <a:cubicBezTo>
                                <a:pt x="7117073" y="290357"/>
                                <a:pt x="7118343" y="283877"/>
                                <a:pt x="7119233" y="281844"/>
                              </a:cubicBezTo>
                              <a:cubicBezTo>
                                <a:pt x="7120503" y="279048"/>
                                <a:pt x="7117327" y="278667"/>
                                <a:pt x="7117073" y="276253"/>
                              </a:cubicBezTo>
                              <a:cubicBezTo>
                                <a:pt x="7116691" y="273585"/>
                                <a:pt x="7118343" y="272441"/>
                                <a:pt x="7117073" y="269646"/>
                              </a:cubicBezTo>
                              <a:cubicBezTo>
                                <a:pt x="7115167" y="265580"/>
                                <a:pt x="7115929" y="262149"/>
                                <a:pt x="7119995" y="260879"/>
                              </a:cubicBezTo>
                              <a:cubicBezTo>
                                <a:pt x="7122791" y="259989"/>
                                <a:pt x="7121393" y="253128"/>
                                <a:pt x="7124823" y="250460"/>
                              </a:cubicBezTo>
                              <a:cubicBezTo>
                                <a:pt x="7128381" y="247792"/>
                                <a:pt x="7129779" y="248173"/>
                                <a:pt x="7133463" y="249571"/>
                              </a:cubicBezTo>
                              <a:cubicBezTo>
                                <a:pt x="7134734" y="249952"/>
                                <a:pt x="7135877" y="249571"/>
                                <a:pt x="7136767" y="248427"/>
                              </a:cubicBezTo>
                              <a:cubicBezTo>
                                <a:pt x="7139181" y="246521"/>
                                <a:pt x="7140579" y="247919"/>
                                <a:pt x="7143247" y="248046"/>
                              </a:cubicBezTo>
                              <a:close/>
                              <a:moveTo>
                                <a:pt x="6694602" y="247919"/>
                              </a:moveTo>
                              <a:cubicBezTo>
                                <a:pt x="6698668" y="246395"/>
                                <a:pt x="6699684" y="247157"/>
                                <a:pt x="6702734" y="249444"/>
                              </a:cubicBezTo>
                              <a:cubicBezTo>
                                <a:pt x="6703750" y="250206"/>
                                <a:pt x="6704893" y="250206"/>
                                <a:pt x="6706036" y="249317"/>
                              </a:cubicBezTo>
                              <a:cubicBezTo>
                                <a:pt x="6708705" y="248173"/>
                                <a:pt x="6709722" y="249952"/>
                                <a:pt x="6712009" y="250715"/>
                              </a:cubicBezTo>
                              <a:cubicBezTo>
                                <a:pt x="6713788" y="251350"/>
                                <a:pt x="6719124" y="255035"/>
                                <a:pt x="6720141" y="256686"/>
                              </a:cubicBezTo>
                              <a:cubicBezTo>
                                <a:pt x="6721919" y="259609"/>
                                <a:pt x="6727382" y="261006"/>
                                <a:pt x="6728526" y="263929"/>
                              </a:cubicBezTo>
                              <a:cubicBezTo>
                                <a:pt x="6729161" y="265580"/>
                                <a:pt x="6726494" y="270663"/>
                                <a:pt x="6726494" y="272823"/>
                              </a:cubicBezTo>
                              <a:cubicBezTo>
                                <a:pt x="6726494" y="274220"/>
                                <a:pt x="6729034" y="275364"/>
                                <a:pt x="6729796" y="276253"/>
                              </a:cubicBezTo>
                              <a:lnTo>
                                <a:pt x="6729796" y="276380"/>
                              </a:lnTo>
                              <a:cubicBezTo>
                                <a:pt x="6731195" y="277905"/>
                                <a:pt x="6728781" y="280065"/>
                                <a:pt x="6728272" y="281590"/>
                              </a:cubicBezTo>
                              <a:cubicBezTo>
                                <a:pt x="6727382" y="282479"/>
                                <a:pt x="6726494" y="282987"/>
                                <a:pt x="6725222" y="283242"/>
                              </a:cubicBezTo>
                              <a:cubicBezTo>
                                <a:pt x="6722681" y="284385"/>
                                <a:pt x="6724206" y="286672"/>
                                <a:pt x="6722808" y="288451"/>
                              </a:cubicBezTo>
                              <a:cubicBezTo>
                                <a:pt x="6721157" y="290484"/>
                                <a:pt x="6715312" y="295312"/>
                                <a:pt x="6712898" y="296202"/>
                              </a:cubicBezTo>
                              <a:cubicBezTo>
                                <a:pt x="6709594" y="297472"/>
                                <a:pt x="6705910" y="296583"/>
                                <a:pt x="6702479" y="296583"/>
                              </a:cubicBezTo>
                              <a:cubicBezTo>
                                <a:pt x="6700700" y="296456"/>
                                <a:pt x="6697778" y="296837"/>
                                <a:pt x="6696126" y="296329"/>
                              </a:cubicBezTo>
                              <a:cubicBezTo>
                                <a:pt x="6694474" y="295693"/>
                                <a:pt x="6694729" y="293279"/>
                                <a:pt x="6693331" y="292517"/>
                              </a:cubicBezTo>
                              <a:cubicBezTo>
                                <a:pt x="6690408" y="290992"/>
                                <a:pt x="6688757" y="296075"/>
                                <a:pt x="6686470" y="291500"/>
                              </a:cubicBezTo>
                              <a:cubicBezTo>
                                <a:pt x="6684056" y="286545"/>
                                <a:pt x="6685199" y="285529"/>
                                <a:pt x="6680117" y="283496"/>
                              </a:cubicBezTo>
                              <a:cubicBezTo>
                                <a:pt x="6676686" y="282225"/>
                                <a:pt x="6679609" y="276507"/>
                                <a:pt x="6681006" y="274983"/>
                              </a:cubicBezTo>
                              <a:cubicBezTo>
                                <a:pt x="6683039" y="272823"/>
                                <a:pt x="6680244" y="271679"/>
                                <a:pt x="6680625" y="269392"/>
                              </a:cubicBezTo>
                              <a:cubicBezTo>
                                <a:pt x="6681006" y="266851"/>
                                <a:pt x="6682785" y="266216"/>
                                <a:pt x="6682404" y="263293"/>
                              </a:cubicBezTo>
                              <a:cubicBezTo>
                                <a:pt x="6681769" y="258973"/>
                                <a:pt x="6683548" y="256051"/>
                                <a:pt x="6687486" y="256051"/>
                              </a:cubicBezTo>
                              <a:cubicBezTo>
                                <a:pt x="6690154" y="256051"/>
                                <a:pt x="6690790" y="249444"/>
                                <a:pt x="6694602" y="247919"/>
                              </a:cubicBezTo>
                              <a:close/>
                              <a:moveTo>
                                <a:pt x="1987591" y="242709"/>
                              </a:moveTo>
                              <a:cubicBezTo>
                                <a:pt x="1990132" y="243599"/>
                                <a:pt x="1994326" y="241566"/>
                                <a:pt x="1996612" y="242709"/>
                              </a:cubicBezTo>
                              <a:cubicBezTo>
                                <a:pt x="1997883" y="243344"/>
                                <a:pt x="1999027" y="248046"/>
                                <a:pt x="2000170" y="249316"/>
                              </a:cubicBezTo>
                              <a:cubicBezTo>
                                <a:pt x="2000932" y="250206"/>
                                <a:pt x="2003093" y="249570"/>
                                <a:pt x="2003982" y="249697"/>
                              </a:cubicBezTo>
                              <a:cubicBezTo>
                                <a:pt x="2005761" y="249952"/>
                                <a:pt x="2005380" y="252620"/>
                                <a:pt x="2005888" y="253763"/>
                              </a:cubicBezTo>
                              <a:cubicBezTo>
                                <a:pt x="2005888" y="254780"/>
                                <a:pt x="2005507" y="255669"/>
                                <a:pt x="2004871" y="256432"/>
                              </a:cubicBezTo>
                              <a:cubicBezTo>
                                <a:pt x="2003855" y="258464"/>
                                <a:pt x="2006142" y="258973"/>
                                <a:pt x="2006142" y="260879"/>
                              </a:cubicBezTo>
                              <a:cubicBezTo>
                                <a:pt x="2006269" y="263166"/>
                                <a:pt x="2005253" y="269137"/>
                                <a:pt x="2004236" y="271043"/>
                              </a:cubicBezTo>
                              <a:cubicBezTo>
                                <a:pt x="2002839" y="273712"/>
                                <a:pt x="2000170" y="275109"/>
                                <a:pt x="1998010" y="277015"/>
                              </a:cubicBezTo>
                              <a:cubicBezTo>
                                <a:pt x="1996867" y="277904"/>
                                <a:pt x="1995214" y="279810"/>
                                <a:pt x="1993945" y="280319"/>
                              </a:cubicBezTo>
                              <a:cubicBezTo>
                                <a:pt x="1992673" y="280954"/>
                                <a:pt x="1991530" y="279302"/>
                                <a:pt x="1990259" y="279556"/>
                              </a:cubicBezTo>
                              <a:cubicBezTo>
                                <a:pt x="1987591" y="280191"/>
                                <a:pt x="1989241" y="284257"/>
                                <a:pt x="1985430" y="282606"/>
                              </a:cubicBezTo>
                              <a:cubicBezTo>
                                <a:pt x="1981238" y="280827"/>
                                <a:pt x="1981364" y="279556"/>
                                <a:pt x="1977171" y="281081"/>
                              </a:cubicBezTo>
                              <a:cubicBezTo>
                                <a:pt x="1974503" y="282097"/>
                                <a:pt x="1973231" y="277142"/>
                                <a:pt x="1973231" y="275363"/>
                              </a:cubicBezTo>
                              <a:cubicBezTo>
                                <a:pt x="1973231" y="273076"/>
                                <a:pt x="1970945" y="273839"/>
                                <a:pt x="1969927" y="272187"/>
                              </a:cubicBezTo>
                              <a:cubicBezTo>
                                <a:pt x="1968785" y="270408"/>
                                <a:pt x="1969547" y="269010"/>
                                <a:pt x="1967767" y="267486"/>
                              </a:cubicBezTo>
                              <a:lnTo>
                                <a:pt x="1967895" y="267104"/>
                              </a:lnTo>
                              <a:cubicBezTo>
                                <a:pt x="1965227" y="264944"/>
                                <a:pt x="1964719" y="262276"/>
                                <a:pt x="1967133" y="259989"/>
                              </a:cubicBezTo>
                              <a:cubicBezTo>
                                <a:pt x="1968785" y="258464"/>
                                <a:pt x="1965483" y="254017"/>
                                <a:pt x="1967133" y="251095"/>
                              </a:cubicBezTo>
                              <a:cubicBezTo>
                                <a:pt x="1968785" y="248046"/>
                                <a:pt x="1969800" y="247919"/>
                                <a:pt x="1972977" y="247664"/>
                              </a:cubicBezTo>
                              <a:cubicBezTo>
                                <a:pt x="1973994" y="247664"/>
                                <a:pt x="1974630" y="247029"/>
                                <a:pt x="1974884" y="245886"/>
                              </a:cubicBezTo>
                              <a:cubicBezTo>
                                <a:pt x="1975900" y="243726"/>
                                <a:pt x="1977424" y="244234"/>
                                <a:pt x="1979331" y="243472"/>
                              </a:cubicBezTo>
                              <a:cubicBezTo>
                                <a:pt x="1980856" y="242836"/>
                                <a:pt x="1986065" y="242201"/>
                                <a:pt x="1987591" y="242709"/>
                              </a:cubicBezTo>
                              <a:close/>
                              <a:moveTo>
                                <a:pt x="2338654" y="239406"/>
                              </a:moveTo>
                              <a:cubicBezTo>
                                <a:pt x="2339925" y="238008"/>
                                <a:pt x="2341830" y="239914"/>
                                <a:pt x="2343101" y="240295"/>
                              </a:cubicBezTo>
                              <a:cubicBezTo>
                                <a:pt x="2343863" y="240931"/>
                                <a:pt x="2344372" y="241693"/>
                                <a:pt x="2344626" y="242710"/>
                              </a:cubicBezTo>
                              <a:cubicBezTo>
                                <a:pt x="2345642" y="244743"/>
                                <a:pt x="2347548" y="243218"/>
                                <a:pt x="2349073" y="244361"/>
                              </a:cubicBezTo>
                              <a:cubicBezTo>
                                <a:pt x="2350852" y="245632"/>
                                <a:pt x="2355172" y="250206"/>
                                <a:pt x="2356061" y="252239"/>
                              </a:cubicBezTo>
                              <a:cubicBezTo>
                                <a:pt x="2357332" y="255034"/>
                                <a:pt x="2356823" y="258211"/>
                                <a:pt x="2357077" y="261006"/>
                              </a:cubicBezTo>
                              <a:cubicBezTo>
                                <a:pt x="2357205" y="262531"/>
                                <a:pt x="2357586" y="264945"/>
                                <a:pt x="2357205" y="266343"/>
                              </a:cubicBezTo>
                              <a:cubicBezTo>
                                <a:pt x="2356823" y="267740"/>
                                <a:pt x="2354790" y="267613"/>
                                <a:pt x="2354155" y="268884"/>
                              </a:cubicBezTo>
                              <a:lnTo>
                                <a:pt x="2353664" y="274530"/>
                              </a:lnTo>
                              <a:lnTo>
                                <a:pt x="2349597" y="276587"/>
                              </a:lnTo>
                              <a:cubicBezTo>
                                <a:pt x="2348692" y="277206"/>
                                <a:pt x="2348120" y="278096"/>
                                <a:pt x="2347421" y="280319"/>
                              </a:cubicBezTo>
                              <a:cubicBezTo>
                                <a:pt x="2346532" y="283114"/>
                                <a:pt x="2341703" y="281081"/>
                                <a:pt x="2340306" y="279938"/>
                              </a:cubicBezTo>
                              <a:cubicBezTo>
                                <a:pt x="2338400" y="278413"/>
                                <a:pt x="2337510" y="280827"/>
                                <a:pt x="2335605" y="280573"/>
                              </a:cubicBezTo>
                              <a:cubicBezTo>
                                <a:pt x="2333444" y="280446"/>
                                <a:pt x="2332809" y="278921"/>
                                <a:pt x="2330395" y="279430"/>
                              </a:cubicBezTo>
                              <a:cubicBezTo>
                                <a:pt x="2326838" y="280192"/>
                                <a:pt x="2324296" y="279048"/>
                                <a:pt x="2324042" y="275618"/>
                              </a:cubicBezTo>
                              <a:cubicBezTo>
                                <a:pt x="2323788" y="273458"/>
                                <a:pt x="2318197" y="273331"/>
                                <a:pt x="2316800" y="270154"/>
                              </a:cubicBezTo>
                              <a:cubicBezTo>
                                <a:pt x="2315275" y="266851"/>
                                <a:pt x="2315783" y="265961"/>
                                <a:pt x="2317562" y="263293"/>
                              </a:cubicBezTo>
                              <a:cubicBezTo>
                                <a:pt x="2318197" y="262404"/>
                                <a:pt x="2318070" y="261514"/>
                                <a:pt x="2317308" y="260625"/>
                              </a:cubicBezTo>
                              <a:cubicBezTo>
                                <a:pt x="2316292" y="258465"/>
                                <a:pt x="2317689" y="257575"/>
                                <a:pt x="2318197" y="255543"/>
                              </a:cubicBezTo>
                              <a:cubicBezTo>
                                <a:pt x="2318706" y="254018"/>
                                <a:pt x="2321501" y="249317"/>
                                <a:pt x="2322772" y="248427"/>
                              </a:cubicBezTo>
                              <a:cubicBezTo>
                                <a:pt x="2325059" y="246903"/>
                                <a:pt x="2325948" y="242201"/>
                                <a:pt x="2328362" y="241058"/>
                              </a:cubicBezTo>
                              <a:cubicBezTo>
                                <a:pt x="2329760" y="240550"/>
                                <a:pt x="2334207" y="242456"/>
                                <a:pt x="2335986" y="242328"/>
                              </a:cubicBezTo>
                              <a:cubicBezTo>
                                <a:pt x="2337129" y="242201"/>
                                <a:pt x="2338019" y="240168"/>
                                <a:pt x="2338654" y="239406"/>
                              </a:cubicBezTo>
                              <a:close/>
                              <a:moveTo>
                                <a:pt x="6945416" y="239152"/>
                              </a:moveTo>
                              <a:lnTo>
                                <a:pt x="6945438" y="239220"/>
                              </a:lnTo>
                              <a:lnTo>
                                <a:pt x="6945416" y="239533"/>
                              </a:lnTo>
                              <a:close/>
                              <a:moveTo>
                                <a:pt x="5727938" y="238770"/>
                              </a:moveTo>
                              <a:cubicBezTo>
                                <a:pt x="5733275" y="239660"/>
                                <a:pt x="5733910" y="241184"/>
                                <a:pt x="5735689" y="245632"/>
                              </a:cubicBezTo>
                              <a:cubicBezTo>
                                <a:pt x="5736197" y="247156"/>
                                <a:pt x="5737468" y="247792"/>
                                <a:pt x="5739247" y="247664"/>
                              </a:cubicBezTo>
                              <a:cubicBezTo>
                                <a:pt x="5742804" y="248300"/>
                                <a:pt x="5742677" y="250714"/>
                                <a:pt x="5744710" y="253128"/>
                              </a:cubicBezTo>
                              <a:cubicBezTo>
                                <a:pt x="5746235" y="255034"/>
                                <a:pt x="5749538" y="262403"/>
                                <a:pt x="5749538" y="264817"/>
                              </a:cubicBezTo>
                              <a:cubicBezTo>
                                <a:pt x="5749538" y="269010"/>
                                <a:pt x="5754621" y="274220"/>
                                <a:pt x="5753858" y="278032"/>
                              </a:cubicBezTo>
                              <a:cubicBezTo>
                                <a:pt x="5753477" y="280192"/>
                                <a:pt x="5747251" y="283876"/>
                                <a:pt x="5745854" y="286290"/>
                              </a:cubicBezTo>
                              <a:cubicBezTo>
                                <a:pt x="5744964" y="287815"/>
                                <a:pt x="5746870" y="290737"/>
                                <a:pt x="5747124" y="292135"/>
                              </a:cubicBezTo>
                              <a:cubicBezTo>
                                <a:pt x="5747632" y="294803"/>
                                <a:pt x="5743567" y="295566"/>
                                <a:pt x="5742042" y="296836"/>
                              </a:cubicBezTo>
                              <a:cubicBezTo>
                                <a:pt x="5740644" y="297344"/>
                                <a:pt x="5739119" y="297217"/>
                                <a:pt x="5737722" y="296709"/>
                              </a:cubicBezTo>
                              <a:lnTo>
                                <a:pt x="5732051" y="300531"/>
                              </a:lnTo>
                              <a:lnTo>
                                <a:pt x="5716376" y="302427"/>
                              </a:lnTo>
                              <a:cubicBezTo>
                                <a:pt x="5711929" y="301664"/>
                                <a:pt x="5708498" y="298361"/>
                                <a:pt x="5704813" y="296074"/>
                              </a:cubicBezTo>
                              <a:cubicBezTo>
                                <a:pt x="5702908" y="294930"/>
                                <a:pt x="5699477" y="293406"/>
                                <a:pt x="5698079" y="291754"/>
                              </a:cubicBezTo>
                              <a:cubicBezTo>
                                <a:pt x="5696682" y="290102"/>
                                <a:pt x="5698588" y="287688"/>
                                <a:pt x="5697571" y="285909"/>
                              </a:cubicBezTo>
                              <a:cubicBezTo>
                                <a:pt x="5695411" y="282224"/>
                                <a:pt x="5690202" y="286672"/>
                                <a:pt x="5690837" y="280319"/>
                              </a:cubicBezTo>
                              <a:cubicBezTo>
                                <a:pt x="5691472" y="273330"/>
                                <a:pt x="5693378" y="272949"/>
                                <a:pt x="5689185" y="267486"/>
                              </a:cubicBezTo>
                              <a:cubicBezTo>
                                <a:pt x="5686517" y="263928"/>
                                <a:pt x="5693251" y="259735"/>
                                <a:pt x="5695792" y="258973"/>
                              </a:cubicBezTo>
                              <a:cubicBezTo>
                                <a:pt x="5699223" y="257956"/>
                                <a:pt x="5697063" y="254780"/>
                                <a:pt x="5698969" y="252620"/>
                              </a:cubicBezTo>
                              <a:cubicBezTo>
                                <a:pt x="5701002" y="250079"/>
                                <a:pt x="5703416" y="250714"/>
                                <a:pt x="5704813" y="247283"/>
                              </a:cubicBezTo>
                              <a:cubicBezTo>
                                <a:pt x="5706846" y="242328"/>
                                <a:pt x="5710658" y="240295"/>
                                <a:pt x="5714978" y="242836"/>
                              </a:cubicBezTo>
                              <a:cubicBezTo>
                                <a:pt x="5717900" y="244615"/>
                                <a:pt x="5722856" y="237881"/>
                                <a:pt x="5727938" y="238770"/>
                              </a:cubicBezTo>
                              <a:close/>
                              <a:moveTo>
                                <a:pt x="6650131" y="238008"/>
                              </a:moveTo>
                              <a:cubicBezTo>
                                <a:pt x="6651783" y="237754"/>
                                <a:pt x="6657374" y="238263"/>
                                <a:pt x="6658771" y="239152"/>
                              </a:cubicBezTo>
                              <a:cubicBezTo>
                                <a:pt x="6661313" y="240677"/>
                                <a:pt x="6666014" y="239406"/>
                                <a:pt x="6668046" y="241185"/>
                              </a:cubicBezTo>
                              <a:cubicBezTo>
                                <a:pt x="6669190" y="242201"/>
                                <a:pt x="6669317" y="247157"/>
                                <a:pt x="6670206" y="248808"/>
                              </a:cubicBezTo>
                              <a:cubicBezTo>
                                <a:pt x="6670842" y="249825"/>
                                <a:pt x="6673129" y="249698"/>
                                <a:pt x="6674146" y="250079"/>
                              </a:cubicBezTo>
                              <a:cubicBezTo>
                                <a:pt x="6675797" y="250714"/>
                                <a:pt x="6674908" y="253383"/>
                                <a:pt x="6675162" y="254653"/>
                              </a:cubicBezTo>
                              <a:cubicBezTo>
                                <a:pt x="6674908" y="255670"/>
                                <a:pt x="6674272" y="256559"/>
                                <a:pt x="6673510" y="257194"/>
                              </a:cubicBezTo>
                              <a:cubicBezTo>
                                <a:pt x="6671985" y="258973"/>
                                <a:pt x="6674146" y="260117"/>
                                <a:pt x="6673764" y="262023"/>
                              </a:cubicBezTo>
                              <a:cubicBezTo>
                                <a:pt x="6673256" y="264310"/>
                                <a:pt x="6670842" y="270281"/>
                                <a:pt x="6669444" y="271933"/>
                              </a:cubicBezTo>
                              <a:cubicBezTo>
                                <a:pt x="6667411" y="274220"/>
                                <a:pt x="6664235" y="275110"/>
                                <a:pt x="6661693" y="276507"/>
                              </a:cubicBezTo>
                              <a:cubicBezTo>
                                <a:pt x="6660423" y="277143"/>
                                <a:pt x="6658263" y="278667"/>
                                <a:pt x="6656865" y="278921"/>
                              </a:cubicBezTo>
                              <a:cubicBezTo>
                                <a:pt x="6655340" y="279048"/>
                                <a:pt x="6654578" y="277143"/>
                                <a:pt x="6653181" y="277143"/>
                              </a:cubicBezTo>
                              <a:cubicBezTo>
                                <a:pt x="6650385" y="277143"/>
                                <a:pt x="6651147" y="281717"/>
                                <a:pt x="6647590" y="279175"/>
                              </a:cubicBezTo>
                              <a:cubicBezTo>
                                <a:pt x="6643651" y="276380"/>
                                <a:pt x="6644159" y="275110"/>
                                <a:pt x="6639458" y="275745"/>
                              </a:cubicBezTo>
                              <a:cubicBezTo>
                                <a:pt x="6636409" y="276126"/>
                                <a:pt x="6636282" y="270663"/>
                                <a:pt x="6636663" y="268884"/>
                              </a:cubicBezTo>
                              <a:cubicBezTo>
                                <a:pt x="6637171" y="266470"/>
                                <a:pt x="6634630" y="266724"/>
                                <a:pt x="6633995" y="264818"/>
                              </a:cubicBezTo>
                              <a:lnTo>
                                <a:pt x="6634122" y="264818"/>
                              </a:lnTo>
                              <a:cubicBezTo>
                                <a:pt x="6633360" y="262658"/>
                                <a:pt x="6634503" y="261514"/>
                                <a:pt x="6632978" y="259481"/>
                              </a:cubicBezTo>
                              <a:cubicBezTo>
                                <a:pt x="6630818" y="256559"/>
                                <a:pt x="6630818" y="253637"/>
                                <a:pt x="6633867" y="251985"/>
                              </a:cubicBezTo>
                              <a:cubicBezTo>
                                <a:pt x="6635901" y="250841"/>
                                <a:pt x="6633614" y="245632"/>
                                <a:pt x="6635901" y="242964"/>
                              </a:cubicBezTo>
                              <a:cubicBezTo>
                                <a:pt x="6638315" y="240168"/>
                                <a:pt x="6639458" y="240295"/>
                                <a:pt x="6642635" y="240804"/>
                              </a:cubicBezTo>
                              <a:cubicBezTo>
                                <a:pt x="6643778" y="240931"/>
                                <a:pt x="6644541" y="240550"/>
                                <a:pt x="6645049" y="239406"/>
                              </a:cubicBezTo>
                              <a:cubicBezTo>
                                <a:pt x="6646573" y="237500"/>
                                <a:pt x="6647971" y="238390"/>
                                <a:pt x="6650131" y="238008"/>
                              </a:cubicBezTo>
                              <a:close/>
                              <a:moveTo>
                                <a:pt x="5383101" y="238008"/>
                              </a:moveTo>
                              <a:cubicBezTo>
                                <a:pt x="5385388" y="238008"/>
                                <a:pt x="5390216" y="243599"/>
                                <a:pt x="5392884" y="244488"/>
                              </a:cubicBezTo>
                              <a:cubicBezTo>
                                <a:pt x="5394536" y="245123"/>
                                <a:pt x="5397077" y="242582"/>
                                <a:pt x="5398475" y="242074"/>
                              </a:cubicBezTo>
                              <a:cubicBezTo>
                                <a:pt x="5401016" y="241057"/>
                                <a:pt x="5402541" y="244869"/>
                                <a:pt x="5404066" y="246140"/>
                              </a:cubicBezTo>
                              <a:cubicBezTo>
                                <a:pt x="5404701" y="247410"/>
                                <a:pt x="5404955" y="248935"/>
                                <a:pt x="5404701" y="250460"/>
                              </a:cubicBezTo>
                              <a:lnTo>
                                <a:pt x="5404574" y="250587"/>
                              </a:lnTo>
                              <a:cubicBezTo>
                                <a:pt x="5404701" y="254017"/>
                                <a:pt x="5408132" y="253255"/>
                                <a:pt x="5409656" y="255669"/>
                              </a:cubicBezTo>
                              <a:cubicBezTo>
                                <a:pt x="5411308" y="258592"/>
                                <a:pt x="5414485" y="267613"/>
                                <a:pt x="5414485" y="270916"/>
                              </a:cubicBezTo>
                              <a:cubicBezTo>
                                <a:pt x="5414485" y="275363"/>
                                <a:pt x="5411816" y="279429"/>
                                <a:pt x="5410291" y="283495"/>
                              </a:cubicBezTo>
                              <a:cubicBezTo>
                                <a:pt x="5409529" y="285655"/>
                                <a:pt x="5408640" y="289340"/>
                                <a:pt x="5407242" y="290992"/>
                              </a:cubicBezTo>
                              <a:cubicBezTo>
                                <a:pt x="5405844" y="292643"/>
                                <a:pt x="5403049" y="291246"/>
                                <a:pt x="5401524" y="292643"/>
                              </a:cubicBezTo>
                              <a:cubicBezTo>
                                <a:pt x="5398221" y="295439"/>
                                <a:pt x="5403685" y="299759"/>
                                <a:pt x="5397204" y="300394"/>
                              </a:cubicBezTo>
                              <a:cubicBezTo>
                                <a:pt x="5390216" y="301029"/>
                                <a:pt x="5389454" y="299250"/>
                                <a:pt x="5384753" y="304460"/>
                              </a:cubicBezTo>
                              <a:cubicBezTo>
                                <a:pt x="5381703" y="307763"/>
                                <a:pt x="5376367" y="301919"/>
                                <a:pt x="5375096" y="299504"/>
                              </a:cubicBezTo>
                              <a:cubicBezTo>
                                <a:pt x="5373444" y="296201"/>
                                <a:pt x="5370776" y="298869"/>
                                <a:pt x="5368235" y="297472"/>
                              </a:cubicBezTo>
                              <a:cubicBezTo>
                                <a:pt x="5365440" y="295820"/>
                                <a:pt x="5365440" y="293406"/>
                                <a:pt x="5361882" y="292643"/>
                              </a:cubicBezTo>
                              <a:cubicBezTo>
                                <a:pt x="5356545" y="291500"/>
                                <a:pt x="5353877" y="288196"/>
                                <a:pt x="5355529" y="283368"/>
                              </a:cubicBezTo>
                              <a:cubicBezTo>
                                <a:pt x="5356673" y="280064"/>
                                <a:pt x="5349049" y="276380"/>
                                <a:pt x="5349049" y="271170"/>
                              </a:cubicBezTo>
                              <a:cubicBezTo>
                                <a:pt x="5349049" y="265707"/>
                                <a:pt x="5350447" y="264690"/>
                                <a:pt x="5354513" y="262149"/>
                              </a:cubicBezTo>
                              <a:cubicBezTo>
                                <a:pt x="5355783" y="261260"/>
                                <a:pt x="5356291" y="259989"/>
                                <a:pt x="5355783" y="258210"/>
                              </a:cubicBezTo>
                              <a:cubicBezTo>
                                <a:pt x="5355656" y="254526"/>
                                <a:pt x="5358070" y="254144"/>
                                <a:pt x="5360103" y="251730"/>
                              </a:cubicBezTo>
                              <a:cubicBezTo>
                                <a:pt x="5361628" y="249952"/>
                                <a:pt x="5368362" y="245123"/>
                                <a:pt x="5370776" y="244742"/>
                              </a:cubicBezTo>
                              <a:cubicBezTo>
                                <a:pt x="5374969" y="243980"/>
                                <a:pt x="5379162" y="238008"/>
                                <a:pt x="5383101" y="238008"/>
                              </a:cubicBezTo>
                              <a:close/>
                              <a:moveTo>
                                <a:pt x="3788132" y="236611"/>
                              </a:moveTo>
                              <a:cubicBezTo>
                                <a:pt x="3790927" y="235976"/>
                                <a:pt x="3793849" y="236992"/>
                                <a:pt x="3796644" y="237373"/>
                              </a:cubicBezTo>
                              <a:cubicBezTo>
                                <a:pt x="3798042" y="237628"/>
                                <a:pt x="3800456" y="237628"/>
                                <a:pt x="3801727" y="238263"/>
                              </a:cubicBezTo>
                              <a:cubicBezTo>
                                <a:pt x="3802870" y="238898"/>
                                <a:pt x="3802489" y="240804"/>
                                <a:pt x="3803506" y="241566"/>
                              </a:cubicBezTo>
                              <a:cubicBezTo>
                                <a:pt x="3805793" y="243218"/>
                                <a:pt x="3807698" y="239279"/>
                                <a:pt x="3808969" y="243218"/>
                              </a:cubicBezTo>
                              <a:lnTo>
                                <a:pt x="3808969" y="243091"/>
                              </a:lnTo>
                              <a:cubicBezTo>
                                <a:pt x="3810367" y="247411"/>
                                <a:pt x="3809350" y="248046"/>
                                <a:pt x="3813289" y="250206"/>
                              </a:cubicBezTo>
                              <a:cubicBezTo>
                                <a:pt x="3815830" y="251604"/>
                                <a:pt x="3812908" y="255797"/>
                                <a:pt x="3811637" y="256940"/>
                              </a:cubicBezTo>
                              <a:cubicBezTo>
                                <a:pt x="3809859" y="258465"/>
                                <a:pt x="3811892" y="259736"/>
                                <a:pt x="3811383" y="261515"/>
                              </a:cubicBezTo>
                              <a:cubicBezTo>
                                <a:pt x="3810748" y="263548"/>
                                <a:pt x="3809223" y="263802"/>
                                <a:pt x="3809223" y="266216"/>
                              </a:cubicBezTo>
                              <a:cubicBezTo>
                                <a:pt x="3809350" y="269646"/>
                                <a:pt x="3807698" y="271806"/>
                                <a:pt x="3804395" y="271425"/>
                              </a:cubicBezTo>
                              <a:cubicBezTo>
                                <a:pt x="3802235" y="271171"/>
                                <a:pt x="3801091" y="276380"/>
                                <a:pt x="3797788" y="277143"/>
                              </a:cubicBezTo>
                              <a:cubicBezTo>
                                <a:pt x="3794357" y="278032"/>
                                <a:pt x="3793595" y="277270"/>
                                <a:pt x="3791435" y="275110"/>
                              </a:cubicBezTo>
                              <a:cubicBezTo>
                                <a:pt x="3790673" y="274348"/>
                                <a:pt x="3789783" y="274348"/>
                                <a:pt x="3788767" y="274856"/>
                              </a:cubicBezTo>
                              <a:cubicBezTo>
                                <a:pt x="3786480" y="275491"/>
                                <a:pt x="3785844" y="273966"/>
                                <a:pt x="3784066" y="273077"/>
                              </a:cubicBezTo>
                              <a:cubicBezTo>
                                <a:pt x="3782541" y="272442"/>
                                <a:pt x="3778731" y="268884"/>
                                <a:pt x="3778096" y="267486"/>
                              </a:cubicBezTo>
                              <a:cubicBezTo>
                                <a:pt x="3776952" y="264945"/>
                                <a:pt x="3772761" y="263166"/>
                                <a:pt x="3772126" y="260752"/>
                              </a:cubicBezTo>
                              <a:cubicBezTo>
                                <a:pt x="3771872" y="259355"/>
                                <a:pt x="3774538" y="255543"/>
                                <a:pt x="3774794" y="253764"/>
                              </a:cubicBezTo>
                              <a:cubicBezTo>
                                <a:pt x="3774920" y="252748"/>
                                <a:pt x="3773015" y="251477"/>
                                <a:pt x="3772506" y="250715"/>
                              </a:cubicBezTo>
                              <a:cubicBezTo>
                                <a:pt x="3771492" y="249317"/>
                                <a:pt x="3773778" y="247792"/>
                                <a:pt x="3774285" y="246649"/>
                              </a:cubicBezTo>
                              <a:cubicBezTo>
                                <a:pt x="3775047" y="246013"/>
                                <a:pt x="3775938" y="245632"/>
                                <a:pt x="3776952" y="245632"/>
                              </a:cubicBezTo>
                              <a:cubicBezTo>
                                <a:pt x="3779111" y="245124"/>
                                <a:pt x="3778096" y="243091"/>
                                <a:pt x="3779368" y="241820"/>
                              </a:cubicBezTo>
                              <a:cubicBezTo>
                                <a:pt x="3780889" y="240296"/>
                                <a:pt x="3786099" y="237119"/>
                                <a:pt x="3788132" y="236611"/>
                              </a:cubicBezTo>
                              <a:close/>
                              <a:moveTo>
                                <a:pt x="5138639" y="236102"/>
                              </a:moveTo>
                              <a:cubicBezTo>
                                <a:pt x="5141308" y="234577"/>
                                <a:pt x="5142578" y="236229"/>
                                <a:pt x="5145247" y="236737"/>
                              </a:cubicBezTo>
                              <a:cubicBezTo>
                                <a:pt x="5147279" y="237119"/>
                                <a:pt x="5153505" y="240168"/>
                                <a:pt x="5154776" y="241820"/>
                              </a:cubicBezTo>
                              <a:cubicBezTo>
                                <a:pt x="5156936" y="244615"/>
                                <a:pt x="5163035" y="245250"/>
                                <a:pt x="5164687" y="248173"/>
                              </a:cubicBezTo>
                              <a:lnTo>
                                <a:pt x="5163943" y="257717"/>
                              </a:lnTo>
                              <a:lnTo>
                                <a:pt x="5163924" y="257702"/>
                              </a:lnTo>
                              <a:lnTo>
                                <a:pt x="5163924" y="257956"/>
                              </a:lnTo>
                              <a:lnTo>
                                <a:pt x="5163943" y="257717"/>
                              </a:lnTo>
                              <a:lnTo>
                                <a:pt x="5167863" y="260879"/>
                              </a:lnTo>
                              <a:cubicBezTo>
                                <a:pt x="5169642" y="262403"/>
                                <a:pt x="5167482" y="265072"/>
                                <a:pt x="5167101" y="266723"/>
                              </a:cubicBezTo>
                              <a:cubicBezTo>
                                <a:pt x="5166465" y="267867"/>
                                <a:pt x="5165449" y="268629"/>
                                <a:pt x="5164178" y="269010"/>
                              </a:cubicBezTo>
                              <a:cubicBezTo>
                                <a:pt x="5161637" y="270535"/>
                                <a:pt x="5163670" y="272822"/>
                                <a:pt x="5162399" y="274855"/>
                              </a:cubicBezTo>
                              <a:cubicBezTo>
                                <a:pt x="5160875" y="277396"/>
                                <a:pt x="5155411" y="283241"/>
                                <a:pt x="5152997" y="284639"/>
                              </a:cubicBezTo>
                              <a:cubicBezTo>
                                <a:pt x="5149693" y="286417"/>
                                <a:pt x="5145501" y="286163"/>
                                <a:pt x="5141943" y="286672"/>
                              </a:cubicBezTo>
                              <a:cubicBezTo>
                                <a:pt x="5140164" y="286926"/>
                                <a:pt x="5136987" y="287815"/>
                                <a:pt x="5135209" y="287434"/>
                              </a:cubicBezTo>
                              <a:cubicBezTo>
                                <a:pt x="5133430" y="287053"/>
                                <a:pt x="5133303" y="284512"/>
                                <a:pt x="5131651" y="283876"/>
                              </a:cubicBezTo>
                              <a:cubicBezTo>
                                <a:pt x="5128220" y="282606"/>
                                <a:pt x="5127204" y="288450"/>
                                <a:pt x="5124155" y="283876"/>
                              </a:cubicBezTo>
                              <a:cubicBezTo>
                                <a:pt x="5120851" y="278921"/>
                                <a:pt x="5121867" y="277650"/>
                                <a:pt x="5116150" y="276253"/>
                              </a:cubicBezTo>
                              <a:cubicBezTo>
                                <a:pt x="5112465" y="275363"/>
                                <a:pt x="5114625" y="269010"/>
                                <a:pt x="5115896" y="267105"/>
                              </a:cubicBezTo>
                              <a:cubicBezTo>
                                <a:pt x="5117675" y="264563"/>
                                <a:pt x="5114625" y="263674"/>
                                <a:pt x="5114625" y="261260"/>
                              </a:cubicBezTo>
                              <a:cubicBezTo>
                                <a:pt x="5114752" y="258465"/>
                                <a:pt x="5116531" y="257448"/>
                                <a:pt x="5115642" y="254526"/>
                              </a:cubicBezTo>
                              <a:cubicBezTo>
                                <a:pt x="5114371" y="250206"/>
                                <a:pt x="5115769" y="246775"/>
                                <a:pt x="5119962" y="246140"/>
                              </a:cubicBezTo>
                              <a:cubicBezTo>
                                <a:pt x="5122884" y="245632"/>
                                <a:pt x="5122376" y="238516"/>
                                <a:pt x="5126315" y="236356"/>
                              </a:cubicBezTo>
                              <a:cubicBezTo>
                                <a:pt x="5130381" y="234196"/>
                                <a:pt x="5131651" y="234705"/>
                                <a:pt x="5135209" y="236737"/>
                              </a:cubicBezTo>
                              <a:cubicBezTo>
                                <a:pt x="5136352" y="237373"/>
                                <a:pt x="5137623" y="237119"/>
                                <a:pt x="5138639" y="236102"/>
                              </a:cubicBezTo>
                              <a:close/>
                              <a:moveTo>
                                <a:pt x="6921657" y="235975"/>
                              </a:moveTo>
                              <a:cubicBezTo>
                                <a:pt x="6922546" y="236356"/>
                                <a:pt x="6923308" y="237119"/>
                                <a:pt x="6923816" y="238008"/>
                              </a:cubicBezTo>
                              <a:cubicBezTo>
                                <a:pt x="6925341" y="239787"/>
                                <a:pt x="6926866" y="237881"/>
                                <a:pt x="6928645" y="238516"/>
                              </a:cubicBezTo>
                              <a:cubicBezTo>
                                <a:pt x="6930804" y="239279"/>
                                <a:pt x="6936141" y="242709"/>
                                <a:pt x="6937539" y="244488"/>
                              </a:cubicBezTo>
                              <a:cubicBezTo>
                                <a:pt x="6939444" y="246902"/>
                                <a:pt x="6939699" y="250079"/>
                                <a:pt x="6940588" y="252874"/>
                              </a:cubicBezTo>
                              <a:cubicBezTo>
                                <a:pt x="6941096" y="254272"/>
                                <a:pt x="6942113" y="256559"/>
                                <a:pt x="6942113" y="258083"/>
                              </a:cubicBezTo>
                              <a:cubicBezTo>
                                <a:pt x="6942113" y="259608"/>
                                <a:pt x="6940080" y="259989"/>
                                <a:pt x="6939826" y="261387"/>
                              </a:cubicBezTo>
                              <a:cubicBezTo>
                                <a:pt x="6939191" y="264182"/>
                                <a:pt x="6943892" y="264182"/>
                                <a:pt x="6940715" y="267232"/>
                              </a:cubicBezTo>
                              <a:cubicBezTo>
                                <a:pt x="6937285" y="270408"/>
                                <a:pt x="6936141" y="269773"/>
                                <a:pt x="6935887" y="274474"/>
                              </a:cubicBezTo>
                              <a:cubicBezTo>
                                <a:pt x="6935760" y="277523"/>
                                <a:pt x="6930424" y="276634"/>
                                <a:pt x="6928772" y="275872"/>
                              </a:cubicBezTo>
                              <a:cubicBezTo>
                                <a:pt x="6926485" y="274855"/>
                                <a:pt x="6926230" y="277396"/>
                                <a:pt x="6924324" y="277650"/>
                              </a:cubicBezTo>
                              <a:cubicBezTo>
                                <a:pt x="6922165" y="278032"/>
                                <a:pt x="6921275" y="276634"/>
                                <a:pt x="6918988" y="277778"/>
                              </a:cubicBezTo>
                              <a:cubicBezTo>
                                <a:pt x="6915812" y="279302"/>
                                <a:pt x="6913017" y="278794"/>
                                <a:pt x="6911873" y="275490"/>
                              </a:cubicBezTo>
                              <a:cubicBezTo>
                                <a:pt x="6911110" y="273330"/>
                                <a:pt x="6905520" y="274601"/>
                                <a:pt x="6903360" y="271806"/>
                              </a:cubicBezTo>
                              <a:cubicBezTo>
                                <a:pt x="6901073" y="268883"/>
                                <a:pt x="6901454" y="267867"/>
                                <a:pt x="6902471" y="264818"/>
                              </a:cubicBezTo>
                              <a:lnTo>
                                <a:pt x="6902216" y="264818"/>
                              </a:lnTo>
                              <a:cubicBezTo>
                                <a:pt x="6902598" y="263801"/>
                                <a:pt x="6902343" y="262912"/>
                                <a:pt x="6901327" y="262276"/>
                              </a:cubicBezTo>
                              <a:cubicBezTo>
                                <a:pt x="6899802" y="260370"/>
                                <a:pt x="6900946" y="259227"/>
                                <a:pt x="6900946" y="257067"/>
                              </a:cubicBezTo>
                              <a:cubicBezTo>
                                <a:pt x="6900946" y="255415"/>
                                <a:pt x="6902598" y="250206"/>
                                <a:pt x="6903614" y="248935"/>
                              </a:cubicBezTo>
                              <a:cubicBezTo>
                                <a:pt x="6905520" y="246775"/>
                                <a:pt x="6905265" y="241947"/>
                                <a:pt x="6907299" y="240295"/>
                              </a:cubicBezTo>
                              <a:cubicBezTo>
                                <a:pt x="6908442" y="239406"/>
                                <a:pt x="6913270" y="240295"/>
                                <a:pt x="6915049" y="239660"/>
                              </a:cubicBezTo>
                              <a:cubicBezTo>
                                <a:pt x="6916193" y="239279"/>
                                <a:pt x="6916447" y="236992"/>
                                <a:pt x="6916955" y="236102"/>
                              </a:cubicBezTo>
                              <a:cubicBezTo>
                                <a:pt x="6917971" y="234578"/>
                                <a:pt x="6920386" y="235975"/>
                                <a:pt x="6921657" y="235975"/>
                              </a:cubicBezTo>
                              <a:close/>
                              <a:moveTo>
                                <a:pt x="4220767" y="235848"/>
                              </a:moveTo>
                              <a:cubicBezTo>
                                <a:pt x="4222418" y="234196"/>
                                <a:pt x="4224833" y="236737"/>
                                <a:pt x="4226357" y="237245"/>
                              </a:cubicBezTo>
                              <a:cubicBezTo>
                                <a:pt x="4227374" y="238008"/>
                                <a:pt x="4228009" y="239151"/>
                                <a:pt x="4228263" y="240422"/>
                              </a:cubicBezTo>
                              <a:cubicBezTo>
                                <a:pt x="4229534" y="243090"/>
                                <a:pt x="4231948" y="241438"/>
                                <a:pt x="4233854" y="242836"/>
                              </a:cubicBezTo>
                              <a:cubicBezTo>
                                <a:pt x="4236141" y="244488"/>
                                <a:pt x="4241350" y="250587"/>
                                <a:pt x="4242367" y="253128"/>
                              </a:cubicBezTo>
                              <a:cubicBezTo>
                                <a:pt x="4243764" y="256685"/>
                                <a:pt x="4243129" y="260624"/>
                                <a:pt x="4243129" y="264309"/>
                              </a:cubicBezTo>
                              <a:cubicBezTo>
                                <a:pt x="4243129" y="266088"/>
                                <a:pt x="4243637" y="269264"/>
                                <a:pt x="4243129" y="271043"/>
                              </a:cubicBezTo>
                              <a:cubicBezTo>
                                <a:pt x="4242621" y="272822"/>
                                <a:pt x="4239953" y="272568"/>
                                <a:pt x="4239190" y="274092"/>
                              </a:cubicBezTo>
                              <a:cubicBezTo>
                                <a:pt x="4237538" y="277269"/>
                                <a:pt x="4243002" y="278921"/>
                                <a:pt x="4238174" y="281462"/>
                              </a:cubicBezTo>
                              <a:cubicBezTo>
                                <a:pt x="4232964" y="284130"/>
                                <a:pt x="4231821" y="282860"/>
                                <a:pt x="4229788" y="288450"/>
                              </a:cubicBezTo>
                              <a:lnTo>
                                <a:pt x="4229407" y="288450"/>
                              </a:lnTo>
                              <a:cubicBezTo>
                                <a:pt x="4228136" y="292008"/>
                                <a:pt x="4222164" y="289085"/>
                                <a:pt x="4220385" y="287688"/>
                              </a:cubicBezTo>
                              <a:cubicBezTo>
                                <a:pt x="4217971" y="285655"/>
                                <a:pt x="4216828" y="288704"/>
                                <a:pt x="4214414" y="288323"/>
                              </a:cubicBezTo>
                              <a:cubicBezTo>
                                <a:pt x="4211746" y="287942"/>
                                <a:pt x="4210983" y="286036"/>
                                <a:pt x="4207934" y="286544"/>
                              </a:cubicBezTo>
                              <a:cubicBezTo>
                                <a:pt x="4207552" y="286544"/>
                                <a:pt x="4207298" y="286544"/>
                                <a:pt x="4206917" y="286544"/>
                              </a:cubicBezTo>
                              <a:cubicBezTo>
                                <a:pt x="4208315" y="287307"/>
                                <a:pt x="4210348" y="287052"/>
                                <a:pt x="4209204" y="289975"/>
                              </a:cubicBezTo>
                              <a:cubicBezTo>
                                <a:pt x="4207552" y="294422"/>
                                <a:pt x="4206282" y="294295"/>
                                <a:pt x="4208061" y="298615"/>
                              </a:cubicBezTo>
                              <a:cubicBezTo>
                                <a:pt x="4209204" y="301410"/>
                                <a:pt x="4204122" y="303062"/>
                                <a:pt x="4202343" y="303062"/>
                              </a:cubicBezTo>
                              <a:cubicBezTo>
                                <a:pt x="4199929" y="303062"/>
                                <a:pt x="4200818" y="305476"/>
                                <a:pt x="4199166" y="306620"/>
                              </a:cubicBezTo>
                              <a:cubicBezTo>
                                <a:pt x="4197261" y="307890"/>
                                <a:pt x="4195863" y="307128"/>
                                <a:pt x="4194338" y="309034"/>
                              </a:cubicBezTo>
                              <a:cubicBezTo>
                                <a:pt x="4192178" y="311956"/>
                                <a:pt x="4189383" y="312591"/>
                                <a:pt x="4186969" y="310177"/>
                              </a:cubicBezTo>
                              <a:cubicBezTo>
                                <a:pt x="4185444" y="308525"/>
                                <a:pt x="4180997" y="312083"/>
                                <a:pt x="4177821" y="310558"/>
                              </a:cubicBezTo>
                              <a:cubicBezTo>
                                <a:pt x="4174517" y="309034"/>
                                <a:pt x="4174390" y="307890"/>
                                <a:pt x="4174009" y="304714"/>
                              </a:cubicBezTo>
                              <a:cubicBezTo>
                                <a:pt x="4173882" y="303697"/>
                                <a:pt x="4173120" y="303062"/>
                                <a:pt x="4171976" y="302808"/>
                              </a:cubicBezTo>
                              <a:cubicBezTo>
                                <a:pt x="4169689" y="301791"/>
                                <a:pt x="4170197" y="300140"/>
                                <a:pt x="4169308" y="298234"/>
                              </a:cubicBezTo>
                              <a:cubicBezTo>
                                <a:pt x="4168672" y="296709"/>
                                <a:pt x="4167656" y="291245"/>
                                <a:pt x="4168164" y="289721"/>
                              </a:cubicBezTo>
                              <a:cubicBezTo>
                                <a:pt x="4168926" y="286925"/>
                                <a:pt x="4166513" y="282732"/>
                                <a:pt x="4167656" y="280318"/>
                              </a:cubicBezTo>
                              <a:cubicBezTo>
                                <a:pt x="4168418" y="279048"/>
                                <a:pt x="4173120" y="277650"/>
                                <a:pt x="4174390" y="276380"/>
                              </a:cubicBezTo>
                              <a:cubicBezTo>
                                <a:pt x="4175153" y="275490"/>
                                <a:pt x="4174517" y="273330"/>
                                <a:pt x="4174517" y="272314"/>
                              </a:cubicBezTo>
                              <a:cubicBezTo>
                                <a:pt x="4174644" y="270535"/>
                                <a:pt x="4177440" y="270662"/>
                                <a:pt x="4178583" y="270154"/>
                              </a:cubicBezTo>
                              <a:cubicBezTo>
                                <a:pt x="4179600" y="270154"/>
                                <a:pt x="4180489" y="270408"/>
                                <a:pt x="4181378" y="271043"/>
                              </a:cubicBezTo>
                              <a:cubicBezTo>
                                <a:pt x="4183538" y="272060"/>
                                <a:pt x="4184046" y="269645"/>
                                <a:pt x="4185953" y="269518"/>
                              </a:cubicBezTo>
                              <a:cubicBezTo>
                                <a:pt x="4186969" y="269391"/>
                                <a:pt x="4188748" y="269518"/>
                                <a:pt x="4190654" y="269772"/>
                              </a:cubicBezTo>
                              <a:cubicBezTo>
                                <a:pt x="4190781" y="268375"/>
                                <a:pt x="4191543" y="267104"/>
                                <a:pt x="4192941" y="265198"/>
                              </a:cubicBezTo>
                              <a:cubicBezTo>
                                <a:pt x="4193703" y="264182"/>
                                <a:pt x="4193576" y="262911"/>
                                <a:pt x="4192687" y="261768"/>
                              </a:cubicBezTo>
                              <a:cubicBezTo>
                                <a:pt x="4191543" y="258845"/>
                                <a:pt x="4193322" y="257829"/>
                                <a:pt x="4194084" y="255288"/>
                              </a:cubicBezTo>
                              <a:cubicBezTo>
                                <a:pt x="4194720" y="253382"/>
                                <a:pt x="4198404" y="247537"/>
                                <a:pt x="4200183" y="246521"/>
                              </a:cubicBezTo>
                              <a:cubicBezTo>
                                <a:pt x="4203232" y="244742"/>
                                <a:pt x="4204630" y="238770"/>
                                <a:pt x="4207680" y="237500"/>
                              </a:cubicBezTo>
                              <a:cubicBezTo>
                                <a:pt x="4209331" y="236737"/>
                                <a:pt x="4214922" y="239405"/>
                                <a:pt x="4217209" y="239405"/>
                              </a:cubicBezTo>
                              <a:cubicBezTo>
                                <a:pt x="4218734" y="239405"/>
                                <a:pt x="4219877" y="236737"/>
                                <a:pt x="4220767" y="235848"/>
                              </a:cubicBezTo>
                              <a:close/>
                              <a:moveTo>
                                <a:pt x="1651265" y="234196"/>
                              </a:moveTo>
                              <a:cubicBezTo>
                                <a:pt x="1652535" y="232798"/>
                                <a:pt x="1654441" y="234704"/>
                                <a:pt x="1655712" y="235085"/>
                              </a:cubicBezTo>
                              <a:cubicBezTo>
                                <a:pt x="1656474" y="235721"/>
                                <a:pt x="1656983" y="236483"/>
                                <a:pt x="1657237" y="237500"/>
                              </a:cubicBezTo>
                              <a:cubicBezTo>
                                <a:pt x="1658253" y="239533"/>
                                <a:pt x="1660159" y="238008"/>
                                <a:pt x="1661684" y="239151"/>
                              </a:cubicBezTo>
                              <a:cubicBezTo>
                                <a:pt x="1663462" y="240549"/>
                                <a:pt x="1667782" y="245123"/>
                                <a:pt x="1668672" y="247029"/>
                              </a:cubicBezTo>
                              <a:cubicBezTo>
                                <a:pt x="1669815" y="249697"/>
                                <a:pt x="1669307" y="252874"/>
                                <a:pt x="1669561" y="255669"/>
                              </a:cubicBezTo>
                              <a:cubicBezTo>
                                <a:pt x="1669688" y="257194"/>
                                <a:pt x="1670070" y="259608"/>
                                <a:pt x="1669688" y="261006"/>
                              </a:cubicBezTo>
                              <a:cubicBezTo>
                                <a:pt x="1669307" y="262403"/>
                                <a:pt x="1667274" y="262276"/>
                                <a:pt x="1666639" y="263547"/>
                              </a:cubicBezTo>
                              <a:cubicBezTo>
                                <a:pt x="1665495" y="266088"/>
                                <a:pt x="1669815" y="267231"/>
                                <a:pt x="1666131" y="269391"/>
                              </a:cubicBezTo>
                              <a:lnTo>
                                <a:pt x="1666385" y="269264"/>
                              </a:lnTo>
                              <a:cubicBezTo>
                                <a:pt x="1662319" y="271551"/>
                                <a:pt x="1661429" y="270662"/>
                                <a:pt x="1660032" y="275109"/>
                              </a:cubicBezTo>
                              <a:cubicBezTo>
                                <a:pt x="1659143" y="277904"/>
                                <a:pt x="1654314" y="275871"/>
                                <a:pt x="1652917" y="274728"/>
                              </a:cubicBezTo>
                              <a:cubicBezTo>
                                <a:pt x="1651011" y="273203"/>
                                <a:pt x="1650121" y="275617"/>
                                <a:pt x="1648215" y="275363"/>
                              </a:cubicBezTo>
                              <a:cubicBezTo>
                                <a:pt x="1646055" y="275236"/>
                                <a:pt x="1645420" y="273711"/>
                                <a:pt x="1643006" y="274220"/>
                              </a:cubicBezTo>
                              <a:cubicBezTo>
                                <a:pt x="1639575" y="274982"/>
                                <a:pt x="1637034" y="273711"/>
                                <a:pt x="1636780" y="270408"/>
                              </a:cubicBezTo>
                              <a:cubicBezTo>
                                <a:pt x="1636653" y="268248"/>
                                <a:pt x="1631062" y="268121"/>
                                <a:pt x="1629665" y="264944"/>
                              </a:cubicBezTo>
                              <a:cubicBezTo>
                                <a:pt x="1628140" y="261641"/>
                                <a:pt x="1628648" y="260751"/>
                                <a:pt x="1630427" y="258083"/>
                              </a:cubicBezTo>
                              <a:cubicBezTo>
                                <a:pt x="1631062" y="257194"/>
                                <a:pt x="1630935" y="256304"/>
                                <a:pt x="1630173" y="255415"/>
                              </a:cubicBezTo>
                              <a:cubicBezTo>
                                <a:pt x="1629157" y="253255"/>
                                <a:pt x="1630554" y="252365"/>
                                <a:pt x="1631062" y="250333"/>
                              </a:cubicBezTo>
                              <a:cubicBezTo>
                                <a:pt x="1631444" y="248808"/>
                                <a:pt x="1634239" y="244107"/>
                                <a:pt x="1635510" y="243217"/>
                              </a:cubicBezTo>
                              <a:cubicBezTo>
                                <a:pt x="1637797" y="241565"/>
                                <a:pt x="1638686" y="236991"/>
                                <a:pt x="1641100" y="235848"/>
                              </a:cubicBezTo>
                              <a:cubicBezTo>
                                <a:pt x="1642371" y="235340"/>
                                <a:pt x="1646818" y="237246"/>
                                <a:pt x="1648597" y="237118"/>
                              </a:cubicBezTo>
                              <a:cubicBezTo>
                                <a:pt x="1649740" y="236991"/>
                                <a:pt x="1650630" y="234958"/>
                                <a:pt x="1651265" y="234196"/>
                              </a:cubicBezTo>
                              <a:close/>
                              <a:moveTo>
                                <a:pt x="4439562" y="232926"/>
                              </a:moveTo>
                              <a:cubicBezTo>
                                <a:pt x="4441213" y="233180"/>
                                <a:pt x="4444390" y="237500"/>
                                <a:pt x="4446168" y="238389"/>
                              </a:cubicBezTo>
                              <a:cubicBezTo>
                                <a:pt x="4447312" y="239025"/>
                                <a:pt x="4449345" y="237373"/>
                                <a:pt x="4450362" y="237119"/>
                              </a:cubicBezTo>
                              <a:cubicBezTo>
                                <a:pt x="4452140" y="236610"/>
                                <a:pt x="4453030" y="239533"/>
                                <a:pt x="4454046" y="240549"/>
                              </a:cubicBezTo>
                              <a:cubicBezTo>
                                <a:pt x="4454427" y="241566"/>
                                <a:pt x="4454554" y="242582"/>
                                <a:pt x="4454173" y="243726"/>
                              </a:cubicBezTo>
                              <a:cubicBezTo>
                                <a:pt x="4454046" y="246267"/>
                                <a:pt x="4456587" y="245886"/>
                                <a:pt x="4457477" y="247792"/>
                              </a:cubicBezTo>
                              <a:cubicBezTo>
                                <a:pt x="4458493" y="249952"/>
                                <a:pt x="4460018" y="256813"/>
                                <a:pt x="4459764" y="259227"/>
                              </a:cubicBezTo>
                              <a:cubicBezTo>
                                <a:pt x="4459510" y="262530"/>
                                <a:pt x="4457223" y="265326"/>
                                <a:pt x="4455825" y="268121"/>
                              </a:cubicBezTo>
                              <a:cubicBezTo>
                                <a:pt x="4455063" y="269646"/>
                                <a:pt x="4454173" y="272187"/>
                                <a:pt x="4453030" y="273330"/>
                              </a:cubicBezTo>
                              <a:cubicBezTo>
                                <a:pt x="4451886" y="274474"/>
                                <a:pt x="4449980" y="273203"/>
                                <a:pt x="4448710" y="274093"/>
                              </a:cubicBezTo>
                              <a:cubicBezTo>
                                <a:pt x="4446042" y="275872"/>
                                <a:pt x="4449599" y="279302"/>
                                <a:pt x="4444898" y="279302"/>
                              </a:cubicBezTo>
                              <a:cubicBezTo>
                                <a:pt x="4439816" y="279302"/>
                                <a:pt x="4439434" y="277905"/>
                                <a:pt x="4435623" y="281335"/>
                              </a:cubicBezTo>
                              <a:cubicBezTo>
                                <a:pt x="4433209" y="283622"/>
                                <a:pt x="4429778" y="278794"/>
                                <a:pt x="4429015" y="277015"/>
                              </a:cubicBezTo>
                              <a:cubicBezTo>
                                <a:pt x="4427999" y="274474"/>
                                <a:pt x="4425966" y="276253"/>
                                <a:pt x="4424188" y="274982"/>
                              </a:cubicBezTo>
                              <a:cubicBezTo>
                                <a:pt x="4422155" y="273585"/>
                                <a:pt x="4422409" y="271806"/>
                                <a:pt x="4419867" y="270916"/>
                              </a:cubicBezTo>
                              <a:cubicBezTo>
                                <a:pt x="4416056" y="269646"/>
                                <a:pt x="4414404" y="266977"/>
                                <a:pt x="4416056" y="263674"/>
                              </a:cubicBezTo>
                              <a:cubicBezTo>
                                <a:pt x="4417072" y="261387"/>
                                <a:pt x="4411863" y="258083"/>
                                <a:pt x="4412244" y="254272"/>
                              </a:cubicBezTo>
                              <a:cubicBezTo>
                                <a:pt x="4412625" y="250333"/>
                                <a:pt x="4413641" y="249698"/>
                                <a:pt x="4416818" y="248173"/>
                              </a:cubicBezTo>
                              <a:cubicBezTo>
                                <a:pt x="4417835" y="247665"/>
                                <a:pt x="4418343" y="246648"/>
                                <a:pt x="4418089" y="245378"/>
                              </a:cubicBezTo>
                              <a:lnTo>
                                <a:pt x="4417961" y="245505"/>
                              </a:lnTo>
                              <a:cubicBezTo>
                                <a:pt x="4418089" y="242963"/>
                                <a:pt x="4419994" y="242836"/>
                                <a:pt x="4421646" y="241185"/>
                              </a:cubicBezTo>
                              <a:cubicBezTo>
                                <a:pt x="4422917" y="239914"/>
                                <a:pt x="4428253" y="236865"/>
                                <a:pt x="4430032" y="236865"/>
                              </a:cubicBezTo>
                              <a:cubicBezTo>
                                <a:pt x="4433209" y="236610"/>
                                <a:pt x="4436639" y="232672"/>
                                <a:pt x="4439562" y="232926"/>
                              </a:cubicBezTo>
                              <a:close/>
                              <a:moveTo>
                                <a:pt x="2661004" y="232799"/>
                              </a:moveTo>
                              <a:cubicBezTo>
                                <a:pt x="2662148" y="231529"/>
                                <a:pt x="2664055" y="233180"/>
                                <a:pt x="2665324" y="233434"/>
                              </a:cubicBezTo>
                              <a:cubicBezTo>
                                <a:pt x="2666088" y="233943"/>
                                <a:pt x="2666723" y="234705"/>
                                <a:pt x="2666977" y="235594"/>
                              </a:cubicBezTo>
                              <a:cubicBezTo>
                                <a:pt x="2668121" y="237500"/>
                                <a:pt x="2669771" y="235976"/>
                                <a:pt x="2671296" y="236865"/>
                              </a:cubicBezTo>
                              <a:cubicBezTo>
                                <a:pt x="2673203" y="238009"/>
                                <a:pt x="2677522" y="242074"/>
                                <a:pt x="2678538" y="243853"/>
                              </a:cubicBezTo>
                              <a:lnTo>
                                <a:pt x="2678666" y="243980"/>
                              </a:lnTo>
                              <a:cubicBezTo>
                                <a:pt x="2680064" y="246521"/>
                                <a:pt x="2679683" y="249571"/>
                                <a:pt x="2680064" y="252239"/>
                              </a:cubicBezTo>
                              <a:cubicBezTo>
                                <a:pt x="2680191" y="253637"/>
                                <a:pt x="2680826" y="255924"/>
                                <a:pt x="2680571" y="257321"/>
                              </a:cubicBezTo>
                              <a:cubicBezTo>
                                <a:pt x="2680318" y="258719"/>
                                <a:pt x="2678412" y="258719"/>
                                <a:pt x="2677904" y="259990"/>
                              </a:cubicBezTo>
                              <a:cubicBezTo>
                                <a:pt x="2676887" y="262531"/>
                                <a:pt x="2681208" y="263293"/>
                                <a:pt x="2677777" y="265580"/>
                              </a:cubicBezTo>
                              <a:cubicBezTo>
                                <a:pt x="2674091" y="268121"/>
                                <a:pt x="2673076" y="267232"/>
                                <a:pt x="2672059" y="271552"/>
                              </a:cubicBezTo>
                              <a:cubicBezTo>
                                <a:pt x="2671296" y="274347"/>
                                <a:pt x="2666595" y="272569"/>
                                <a:pt x="2665198" y="271679"/>
                              </a:cubicBezTo>
                              <a:cubicBezTo>
                                <a:pt x="2663291" y="270281"/>
                                <a:pt x="2662656" y="272569"/>
                                <a:pt x="2660750" y="272569"/>
                              </a:cubicBezTo>
                              <a:cubicBezTo>
                                <a:pt x="2658718" y="272569"/>
                                <a:pt x="2658083" y="271171"/>
                                <a:pt x="2655796" y="271806"/>
                              </a:cubicBezTo>
                              <a:cubicBezTo>
                                <a:pt x="2652491" y="272696"/>
                                <a:pt x="2650078" y="271679"/>
                                <a:pt x="2649569" y="268503"/>
                              </a:cubicBezTo>
                              <a:cubicBezTo>
                                <a:pt x="2649189" y="266343"/>
                                <a:pt x="2643851" y="266597"/>
                                <a:pt x="2642327" y="263674"/>
                              </a:cubicBezTo>
                              <a:cubicBezTo>
                                <a:pt x="2640675" y="260625"/>
                                <a:pt x="2641183" y="259736"/>
                                <a:pt x="2642709" y="257067"/>
                              </a:cubicBezTo>
                              <a:cubicBezTo>
                                <a:pt x="2643089" y="256178"/>
                                <a:pt x="2642962" y="255289"/>
                                <a:pt x="2642200" y="254526"/>
                              </a:cubicBezTo>
                              <a:cubicBezTo>
                                <a:pt x="2641057" y="252493"/>
                                <a:pt x="2642327" y="251477"/>
                                <a:pt x="2642709" y="249571"/>
                              </a:cubicBezTo>
                              <a:cubicBezTo>
                                <a:pt x="2642962" y="248046"/>
                                <a:pt x="2645250" y="243345"/>
                                <a:pt x="2646519" y="242456"/>
                              </a:cubicBezTo>
                              <a:cubicBezTo>
                                <a:pt x="2648552" y="240804"/>
                                <a:pt x="2649189" y="236230"/>
                                <a:pt x="2651348" y="235086"/>
                              </a:cubicBezTo>
                              <a:cubicBezTo>
                                <a:pt x="2652491" y="234451"/>
                                <a:pt x="2656811" y="235976"/>
                                <a:pt x="2658590" y="235721"/>
                              </a:cubicBezTo>
                              <a:cubicBezTo>
                                <a:pt x="2659734" y="235594"/>
                                <a:pt x="2660369" y="233561"/>
                                <a:pt x="2661004" y="232799"/>
                              </a:cubicBezTo>
                              <a:close/>
                              <a:moveTo>
                                <a:pt x="1148619" y="231909"/>
                              </a:moveTo>
                              <a:cubicBezTo>
                                <a:pt x="1150651" y="231909"/>
                                <a:pt x="1157386" y="233688"/>
                                <a:pt x="1158910" y="235086"/>
                              </a:cubicBezTo>
                              <a:cubicBezTo>
                                <a:pt x="1161706" y="237373"/>
                                <a:pt x="1167804" y="236865"/>
                                <a:pt x="1169964" y="239406"/>
                              </a:cubicBezTo>
                              <a:cubicBezTo>
                                <a:pt x="1171108" y="240804"/>
                                <a:pt x="1170219" y="247029"/>
                                <a:pt x="1170981" y="249189"/>
                              </a:cubicBezTo>
                              <a:cubicBezTo>
                                <a:pt x="1171489" y="250587"/>
                                <a:pt x="1174411" y="250841"/>
                                <a:pt x="1175555" y="251477"/>
                              </a:cubicBezTo>
                              <a:cubicBezTo>
                                <a:pt x="1177588" y="252620"/>
                                <a:pt x="1175936" y="255669"/>
                                <a:pt x="1175936" y="257321"/>
                              </a:cubicBezTo>
                              <a:cubicBezTo>
                                <a:pt x="1175555" y="258592"/>
                                <a:pt x="1174666" y="259481"/>
                                <a:pt x="1173522" y="260117"/>
                              </a:cubicBezTo>
                              <a:cubicBezTo>
                                <a:pt x="1171235" y="262022"/>
                                <a:pt x="1173649" y="263801"/>
                                <a:pt x="1172886" y="266088"/>
                              </a:cubicBezTo>
                              <a:cubicBezTo>
                                <a:pt x="1171870" y="268757"/>
                                <a:pt x="1167677" y="275618"/>
                                <a:pt x="1165517" y="277397"/>
                              </a:cubicBezTo>
                              <a:cubicBezTo>
                                <a:pt x="1162595" y="279811"/>
                                <a:pt x="1158529" y="280319"/>
                                <a:pt x="1155099" y="281462"/>
                              </a:cubicBezTo>
                              <a:cubicBezTo>
                                <a:pt x="1153320" y="282098"/>
                                <a:pt x="1150524" y="283495"/>
                                <a:pt x="1148619" y="283495"/>
                              </a:cubicBezTo>
                              <a:cubicBezTo>
                                <a:pt x="1146713" y="283368"/>
                                <a:pt x="1146204" y="280827"/>
                                <a:pt x="1144426" y="280573"/>
                              </a:cubicBezTo>
                              <a:cubicBezTo>
                                <a:pt x="1140868" y="279938"/>
                                <a:pt x="1140868" y="285655"/>
                                <a:pt x="1137056" y="281844"/>
                              </a:cubicBezTo>
                              <a:cubicBezTo>
                                <a:pt x="1132863" y="277651"/>
                                <a:pt x="1133753" y="276253"/>
                                <a:pt x="1127781" y="275999"/>
                              </a:cubicBezTo>
                              <a:cubicBezTo>
                                <a:pt x="1123969" y="275745"/>
                                <a:pt x="1124859" y="269138"/>
                                <a:pt x="1125748" y="266978"/>
                              </a:cubicBezTo>
                              <a:cubicBezTo>
                                <a:pt x="1127019" y="264055"/>
                                <a:pt x="1123715" y="263801"/>
                                <a:pt x="1123334" y="261387"/>
                              </a:cubicBezTo>
                              <a:lnTo>
                                <a:pt x="1123207" y="261641"/>
                              </a:lnTo>
                              <a:cubicBezTo>
                                <a:pt x="1122826" y="258973"/>
                                <a:pt x="1124350" y="257702"/>
                                <a:pt x="1122953" y="254907"/>
                              </a:cubicBezTo>
                              <a:cubicBezTo>
                                <a:pt x="1120920" y="250968"/>
                                <a:pt x="1121555" y="247411"/>
                                <a:pt x="1125621" y="245886"/>
                              </a:cubicBezTo>
                              <a:cubicBezTo>
                                <a:pt x="1128289" y="244869"/>
                                <a:pt x="1126510" y="237881"/>
                                <a:pt x="1129941" y="235086"/>
                              </a:cubicBezTo>
                              <a:cubicBezTo>
                                <a:pt x="1133499" y="232164"/>
                                <a:pt x="1134896" y="232545"/>
                                <a:pt x="1138708" y="233815"/>
                              </a:cubicBezTo>
                              <a:cubicBezTo>
                                <a:pt x="1140106" y="234197"/>
                                <a:pt x="1141122" y="233815"/>
                                <a:pt x="1142011" y="232545"/>
                              </a:cubicBezTo>
                              <a:cubicBezTo>
                                <a:pt x="1144426" y="230512"/>
                                <a:pt x="1145950" y="231909"/>
                                <a:pt x="1148619" y="231909"/>
                              </a:cubicBezTo>
                              <a:close/>
                              <a:moveTo>
                                <a:pt x="3094530" y="231147"/>
                              </a:moveTo>
                              <a:cubicBezTo>
                                <a:pt x="3095548" y="231528"/>
                                <a:pt x="3096312" y="232164"/>
                                <a:pt x="3096819" y="233180"/>
                              </a:cubicBezTo>
                              <a:cubicBezTo>
                                <a:pt x="3098345" y="235086"/>
                                <a:pt x="3099868" y="233053"/>
                                <a:pt x="3101774" y="233815"/>
                              </a:cubicBezTo>
                              <a:cubicBezTo>
                                <a:pt x="3103934" y="234705"/>
                                <a:pt x="3109651" y="238263"/>
                                <a:pt x="3111050" y="240041"/>
                              </a:cubicBezTo>
                              <a:cubicBezTo>
                                <a:pt x="3112956" y="242455"/>
                                <a:pt x="3113337" y="245759"/>
                                <a:pt x="3114226" y="248681"/>
                              </a:cubicBezTo>
                              <a:cubicBezTo>
                                <a:pt x="3114607" y="250079"/>
                                <a:pt x="3115751" y="252493"/>
                                <a:pt x="3115751" y="254018"/>
                              </a:cubicBezTo>
                              <a:cubicBezTo>
                                <a:pt x="3115751" y="255543"/>
                                <a:pt x="3113592" y="256051"/>
                                <a:pt x="3113337" y="257448"/>
                              </a:cubicBezTo>
                              <a:cubicBezTo>
                                <a:pt x="3112829" y="260371"/>
                                <a:pt x="3117655" y="260371"/>
                                <a:pt x="3114353" y="263547"/>
                              </a:cubicBezTo>
                              <a:cubicBezTo>
                                <a:pt x="3110796" y="266978"/>
                                <a:pt x="3109651" y="266342"/>
                                <a:pt x="3109398" y="271171"/>
                              </a:cubicBezTo>
                              <a:cubicBezTo>
                                <a:pt x="3109272" y="274347"/>
                                <a:pt x="3103680" y="273458"/>
                                <a:pt x="3102027" y="272695"/>
                              </a:cubicBezTo>
                              <a:cubicBezTo>
                                <a:pt x="3099741" y="271679"/>
                                <a:pt x="3099488" y="274347"/>
                                <a:pt x="3097455" y="274601"/>
                              </a:cubicBezTo>
                              <a:cubicBezTo>
                                <a:pt x="3095166" y="274982"/>
                                <a:pt x="3094151" y="273585"/>
                                <a:pt x="3091864" y="274728"/>
                              </a:cubicBezTo>
                              <a:cubicBezTo>
                                <a:pt x="3088433" y="276380"/>
                                <a:pt x="3085511" y="275745"/>
                                <a:pt x="3084368" y="272441"/>
                              </a:cubicBezTo>
                              <a:cubicBezTo>
                                <a:pt x="3083605" y="270154"/>
                                <a:pt x="3077887" y="271552"/>
                                <a:pt x="3075601" y="268630"/>
                              </a:cubicBezTo>
                              <a:cubicBezTo>
                                <a:pt x="3073186" y="265707"/>
                                <a:pt x="3073440" y="264564"/>
                                <a:pt x="3074582" y="261387"/>
                              </a:cubicBezTo>
                              <a:lnTo>
                                <a:pt x="3074329" y="261514"/>
                              </a:lnTo>
                              <a:cubicBezTo>
                                <a:pt x="3074712" y="260498"/>
                                <a:pt x="3074329" y="259608"/>
                                <a:pt x="3073313" y="258846"/>
                              </a:cubicBezTo>
                              <a:cubicBezTo>
                                <a:pt x="3071661" y="256813"/>
                                <a:pt x="3072931" y="255543"/>
                                <a:pt x="3072931" y="253382"/>
                              </a:cubicBezTo>
                              <a:cubicBezTo>
                                <a:pt x="3072931" y="251604"/>
                                <a:pt x="3074582" y="246140"/>
                                <a:pt x="3075726" y="244870"/>
                              </a:cubicBezTo>
                              <a:cubicBezTo>
                                <a:pt x="3077760" y="242583"/>
                                <a:pt x="3077379" y="237627"/>
                                <a:pt x="3079539" y="235848"/>
                              </a:cubicBezTo>
                              <a:cubicBezTo>
                                <a:pt x="3080809" y="234832"/>
                                <a:pt x="3085893" y="235721"/>
                                <a:pt x="3087670" y="235086"/>
                              </a:cubicBezTo>
                              <a:cubicBezTo>
                                <a:pt x="3088941" y="234705"/>
                                <a:pt x="3089195" y="232291"/>
                                <a:pt x="3089703" y="231401"/>
                              </a:cubicBezTo>
                              <a:cubicBezTo>
                                <a:pt x="3090592" y="229750"/>
                                <a:pt x="3093134" y="231147"/>
                                <a:pt x="3094530" y="231147"/>
                              </a:cubicBezTo>
                              <a:close/>
                              <a:moveTo>
                                <a:pt x="2836348" y="231147"/>
                              </a:moveTo>
                              <a:cubicBezTo>
                                <a:pt x="2837365" y="231528"/>
                                <a:pt x="2838254" y="232291"/>
                                <a:pt x="2838762" y="233307"/>
                              </a:cubicBezTo>
                              <a:cubicBezTo>
                                <a:pt x="2840414" y="235340"/>
                                <a:pt x="2841939" y="233180"/>
                                <a:pt x="2843972" y="233942"/>
                              </a:cubicBezTo>
                              <a:cubicBezTo>
                                <a:pt x="2846259" y="234832"/>
                                <a:pt x="2852230" y="238644"/>
                                <a:pt x="2853755" y="240550"/>
                              </a:cubicBezTo>
                              <a:cubicBezTo>
                                <a:pt x="2855915" y="243091"/>
                                <a:pt x="2856169" y="246648"/>
                                <a:pt x="2857186" y="249698"/>
                              </a:cubicBezTo>
                              <a:cubicBezTo>
                                <a:pt x="2857694" y="251223"/>
                                <a:pt x="2858838" y="253764"/>
                                <a:pt x="2858838" y="255415"/>
                              </a:cubicBezTo>
                              <a:lnTo>
                                <a:pt x="2858711" y="255288"/>
                              </a:lnTo>
                              <a:cubicBezTo>
                                <a:pt x="2858711" y="256940"/>
                                <a:pt x="2856423" y="257321"/>
                                <a:pt x="2856169" y="258846"/>
                              </a:cubicBezTo>
                              <a:cubicBezTo>
                                <a:pt x="2855534" y="262022"/>
                                <a:pt x="2860616" y="262022"/>
                                <a:pt x="2857186" y="265326"/>
                              </a:cubicBezTo>
                              <a:cubicBezTo>
                                <a:pt x="2853374" y="268884"/>
                                <a:pt x="2852104" y="268121"/>
                                <a:pt x="2851849" y="273331"/>
                              </a:cubicBezTo>
                              <a:cubicBezTo>
                                <a:pt x="2851595" y="276761"/>
                                <a:pt x="2845751" y="275745"/>
                                <a:pt x="2843972" y="274982"/>
                              </a:cubicBezTo>
                              <a:cubicBezTo>
                                <a:pt x="2841558" y="273966"/>
                                <a:pt x="2841303" y="276761"/>
                                <a:pt x="2839143" y="277015"/>
                              </a:cubicBezTo>
                              <a:cubicBezTo>
                                <a:pt x="2836856" y="277397"/>
                                <a:pt x="2835713" y="275999"/>
                                <a:pt x="2833299" y="277143"/>
                              </a:cubicBezTo>
                              <a:cubicBezTo>
                                <a:pt x="2829741" y="278921"/>
                                <a:pt x="2826692" y="278286"/>
                                <a:pt x="2825421" y="274728"/>
                              </a:cubicBezTo>
                              <a:cubicBezTo>
                                <a:pt x="2824659" y="272441"/>
                                <a:pt x="2818560" y="273839"/>
                                <a:pt x="2816146" y="270790"/>
                              </a:cubicBezTo>
                              <a:cubicBezTo>
                                <a:pt x="2813605" y="267740"/>
                                <a:pt x="2813986" y="266470"/>
                                <a:pt x="2815129" y="263166"/>
                              </a:cubicBezTo>
                              <a:cubicBezTo>
                                <a:pt x="2815511" y="262150"/>
                                <a:pt x="2815129" y="261133"/>
                                <a:pt x="2814113" y="260371"/>
                              </a:cubicBezTo>
                              <a:cubicBezTo>
                                <a:pt x="2812334" y="258338"/>
                                <a:pt x="2813605" y="256940"/>
                                <a:pt x="2813605" y="254653"/>
                              </a:cubicBezTo>
                              <a:cubicBezTo>
                                <a:pt x="2813605" y="252874"/>
                                <a:pt x="2815384" y="247030"/>
                                <a:pt x="2816527" y="245632"/>
                              </a:cubicBezTo>
                              <a:cubicBezTo>
                                <a:pt x="2818687" y="243218"/>
                                <a:pt x="2818306" y="238008"/>
                                <a:pt x="2820593" y="236103"/>
                              </a:cubicBezTo>
                              <a:cubicBezTo>
                                <a:pt x="2821863" y="235086"/>
                                <a:pt x="2827200" y="235975"/>
                                <a:pt x="2829106" y="235340"/>
                              </a:cubicBezTo>
                              <a:cubicBezTo>
                                <a:pt x="2830376" y="234959"/>
                                <a:pt x="2830758" y="232291"/>
                                <a:pt x="2831266" y="231401"/>
                              </a:cubicBezTo>
                              <a:cubicBezTo>
                                <a:pt x="2832282" y="229622"/>
                                <a:pt x="2834950" y="231147"/>
                                <a:pt x="2836348" y="231147"/>
                              </a:cubicBezTo>
                              <a:close/>
                              <a:moveTo>
                                <a:pt x="6559411" y="230384"/>
                              </a:moveTo>
                              <a:cubicBezTo>
                                <a:pt x="6563605" y="232163"/>
                                <a:pt x="6563985" y="233561"/>
                                <a:pt x="6564621" y="237500"/>
                              </a:cubicBezTo>
                              <a:cubicBezTo>
                                <a:pt x="6564875" y="238897"/>
                                <a:pt x="6565764" y="239660"/>
                                <a:pt x="6567289" y="239787"/>
                              </a:cubicBezTo>
                              <a:cubicBezTo>
                                <a:pt x="6570085" y="240930"/>
                                <a:pt x="6569703" y="242836"/>
                                <a:pt x="6570847" y="245250"/>
                              </a:cubicBezTo>
                              <a:cubicBezTo>
                                <a:pt x="6571863" y="247029"/>
                                <a:pt x="6573388" y="253763"/>
                                <a:pt x="6572880" y="255796"/>
                              </a:cubicBezTo>
                              <a:cubicBezTo>
                                <a:pt x="6571990" y="259354"/>
                                <a:pt x="6575294" y="264436"/>
                                <a:pt x="6574024" y="267486"/>
                              </a:cubicBezTo>
                              <a:cubicBezTo>
                                <a:pt x="6573261" y="269264"/>
                                <a:pt x="6567416" y="271170"/>
                                <a:pt x="6565892" y="272949"/>
                              </a:cubicBezTo>
                              <a:cubicBezTo>
                                <a:pt x="6564875" y="274093"/>
                                <a:pt x="6565892" y="276761"/>
                                <a:pt x="6565892" y="278032"/>
                              </a:cubicBezTo>
                              <a:cubicBezTo>
                                <a:pt x="6565892" y="280319"/>
                                <a:pt x="6562461" y="280319"/>
                                <a:pt x="6560936" y="281081"/>
                              </a:cubicBezTo>
                              <a:cubicBezTo>
                                <a:pt x="6559666" y="281208"/>
                                <a:pt x="6558522" y="280954"/>
                                <a:pt x="6557379" y="280192"/>
                              </a:cubicBezTo>
                              <a:lnTo>
                                <a:pt x="6557505" y="280064"/>
                              </a:lnTo>
                              <a:cubicBezTo>
                                <a:pt x="6554710" y="279048"/>
                                <a:pt x="6554329" y="281970"/>
                                <a:pt x="6551915" y="282352"/>
                              </a:cubicBezTo>
                              <a:cubicBezTo>
                                <a:pt x="6549120" y="282733"/>
                                <a:pt x="6541115" y="282224"/>
                                <a:pt x="6538574" y="281208"/>
                              </a:cubicBezTo>
                              <a:cubicBezTo>
                                <a:pt x="6535144" y="279810"/>
                                <a:pt x="6532856" y="276380"/>
                                <a:pt x="6530188" y="273966"/>
                              </a:cubicBezTo>
                              <a:cubicBezTo>
                                <a:pt x="6528917" y="272695"/>
                                <a:pt x="6526376" y="270789"/>
                                <a:pt x="6525487" y="269137"/>
                              </a:cubicBezTo>
                              <a:cubicBezTo>
                                <a:pt x="6524725" y="267486"/>
                                <a:pt x="6526630" y="265834"/>
                                <a:pt x="6526122" y="264182"/>
                              </a:cubicBezTo>
                              <a:cubicBezTo>
                                <a:pt x="6524978" y="260752"/>
                                <a:pt x="6519896" y="263547"/>
                                <a:pt x="6521548" y="258337"/>
                              </a:cubicBezTo>
                              <a:cubicBezTo>
                                <a:pt x="6523326" y="252620"/>
                                <a:pt x="6524978" y="252747"/>
                                <a:pt x="6522438" y="247410"/>
                              </a:cubicBezTo>
                              <a:cubicBezTo>
                                <a:pt x="6520786" y="243980"/>
                                <a:pt x="6527012" y="241820"/>
                                <a:pt x="6529299" y="241566"/>
                              </a:cubicBezTo>
                              <a:cubicBezTo>
                                <a:pt x="6532348" y="241312"/>
                                <a:pt x="6531078" y="238389"/>
                                <a:pt x="6532983" y="236864"/>
                              </a:cubicBezTo>
                              <a:cubicBezTo>
                                <a:pt x="6535144" y="235086"/>
                                <a:pt x="6537049" y="235975"/>
                                <a:pt x="6538828" y="233434"/>
                              </a:cubicBezTo>
                              <a:cubicBezTo>
                                <a:pt x="6541369" y="229749"/>
                                <a:pt x="6544799" y="228733"/>
                                <a:pt x="6547976" y="231528"/>
                              </a:cubicBezTo>
                              <a:cubicBezTo>
                                <a:pt x="6550009" y="233434"/>
                                <a:pt x="6555346" y="228733"/>
                                <a:pt x="6559411" y="230384"/>
                              </a:cubicBezTo>
                              <a:close/>
                              <a:moveTo>
                                <a:pt x="434287" y="229242"/>
                              </a:moveTo>
                              <a:cubicBezTo>
                                <a:pt x="437972" y="229750"/>
                                <a:pt x="438480" y="230766"/>
                                <a:pt x="439751" y="233816"/>
                              </a:cubicBezTo>
                              <a:cubicBezTo>
                                <a:pt x="440259" y="234832"/>
                                <a:pt x="441149" y="235213"/>
                                <a:pt x="442292" y="235086"/>
                              </a:cubicBezTo>
                              <a:cubicBezTo>
                                <a:pt x="444706" y="235467"/>
                                <a:pt x="444706" y="237119"/>
                                <a:pt x="446104" y="238771"/>
                              </a:cubicBezTo>
                              <a:cubicBezTo>
                                <a:pt x="447247" y="240042"/>
                                <a:pt x="449661" y="244997"/>
                                <a:pt x="449661" y="246649"/>
                              </a:cubicBezTo>
                              <a:cubicBezTo>
                                <a:pt x="449789" y="249571"/>
                                <a:pt x="453219" y="252875"/>
                                <a:pt x="452838" y="255543"/>
                              </a:cubicBezTo>
                              <a:cubicBezTo>
                                <a:pt x="452584" y="256940"/>
                                <a:pt x="448391" y="259609"/>
                                <a:pt x="447501" y="261260"/>
                              </a:cubicBezTo>
                              <a:cubicBezTo>
                                <a:pt x="446993" y="262277"/>
                                <a:pt x="448264" y="264183"/>
                                <a:pt x="448518" y="265199"/>
                              </a:cubicBezTo>
                              <a:cubicBezTo>
                                <a:pt x="448899" y="266978"/>
                                <a:pt x="446231" y="267613"/>
                                <a:pt x="445214" y="268503"/>
                              </a:cubicBezTo>
                              <a:cubicBezTo>
                                <a:pt x="444325" y="268884"/>
                                <a:pt x="443308" y="268884"/>
                                <a:pt x="442292" y="268503"/>
                              </a:cubicBezTo>
                              <a:cubicBezTo>
                                <a:pt x="440005" y="268122"/>
                                <a:pt x="440132" y="270536"/>
                                <a:pt x="438353" y="271298"/>
                              </a:cubicBezTo>
                              <a:cubicBezTo>
                                <a:pt x="436447" y="271933"/>
                                <a:pt x="431365" y="272823"/>
                                <a:pt x="428697" y="272823"/>
                              </a:cubicBezTo>
                              <a:cubicBezTo>
                                <a:pt x="428951" y="273204"/>
                                <a:pt x="429205" y="274093"/>
                                <a:pt x="429205" y="274093"/>
                              </a:cubicBezTo>
                              <a:lnTo>
                                <a:pt x="428824" y="274093"/>
                              </a:lnTo>
                              <a:cubicBezTo>
                                <a:pt x="428951" y="276253"/>
                                <a:pt x="428443" y="281971"/>
                                <a:pt x="427553" y="283877"/>
                              </a:cubicBezTo>
                              <a:cubicBezTo>
                                <a:pt x="426537" y="286418"/>
                                <a:pt x="423996" y="287943"/>
                                <a:pt x="422090" y="289849"/>
                              </a:cubicBezTo>
                              <a:cubicBezTo>
                                <a:pt x="421073" y="290738"/>
                                <a:pt x="419676" y="292517"/>
                                <a:pt x="418405" y="293152"/>
                              </a:cubicBezTo>
                              <a:cubicBezTo>
                                <a:pt x="417261" y="293787"/>
                                <a:pt x="416118" y="292263"/>
                                <a:pt x="414847" y="292644"/>
                              </a:cubicBezTo>
                              <a:cubicBezTo>
                                <a:pt x="412433" y="293406"/>
                                <a:pt x="414212" y="297091"/>
                                <a:pt x="410527" y="295820"/>
                              </a:cubicBezTo>
                              <a:cubicBezTo>
                                <a:pt x="406461" y="294423"/>
                                <a:pt x="406589" y="293152"/>
                                <a:pt x="402650" y="294931"/>
                              </a:cubicBezTo>
                              <a:cubicBezTo>
                                <a:pt x="400109" y="296074"/>
                                <a:pt x="398584" y="291373"/>
                                <a:pt x="398584" y="289722"/>
                              </a:cubicBezTo>
                              <a:cubicBezTo>
                                <a:pt x="398457" y="287434"/>
                                <a:pt x="396297" y="288197"/>
                                <a:pt x="395280" y="286799"/>
                              </a:cubicBezTo>
                              <a:cubicBezTo>
                                <a:pt x="394137" y="285147"/>
                                <a:pt x="394772" y="283877"/>
                                <a:pt x="392993" y="282479"/>
                              </a:cubicBezTo>
                              <a:cubicBezTo>
                                <a:pt x="390325" y="280573"/>
                                <a:pt x="389690" y="278032"/>
                                <a:pt x="391850" y="275745"/>
                              </a:cubicBezTo>
                              <a:cubicBezTo>
                                <a:pt x="393374" y="274220"/>
                                <a:pt x="389944" y="270282"/>
                                <a:pt x="391341" y="267359"/>
                              </a:cubicBezTo>
                              <a:cubicBezTo>
                                <a:pt x="392739" y="264310"/>
                                <a:pt x="393756" y="264056"/>
                                <a:pt x="396678" y="263674"/>
                              </a:cubicBezTo>
                              <a:cubicBezTo>
                                <a:pt x="397567" y="263547"/>
                                <a:pt x="398203" y="262912"/>
                                <a:pt x="398330" y="261769"/>
                              </a:cubicBezTo>
                              <a:cubicBezTo>
                                <a:pt x="399219" y="259609"/>
                                <a:pt x="400617" y="260117"/>
                                <a:pt x="402396" y="259227"/>
                              </a:cubicBezTo>
                              <a:cubicBezTo>
                                <a:pt x="403666" y="258592"/>
                                <a:pt x="407986" y="257703"/>
                                <a:pt x="409765" y="257957"/>
                              </a:cubicBezTo>
                              <a:cubicBezTo>
                                <a:pt x="410019" y="253256"/>
                                <a:pt x="411290" y="253002"/>
                                <a:pt x="408367" y="249317"/>
                              </a:cubicBezTo>
                              <a:cubicBezTo>
                                <a:pt x="406461" y="247030"/>
                                <a:pt x="410909" y="243980"/>
                                <a:pt x="412687" y="243472"/>
                              </a:cubicBezTo>
                              <a:cubicBezTo>
                                <a:pt x="414974" y="242710"/>
                                <a:pt x="413450" y="240677"/>
                                <a:pt x="414720" y="239152"/>
                              </a:cubicBezTo>
                              <a:cubicBezTo>
                                <a:pt x="416118" y="237500"/>
                                <a:pt x="417770" y="237754"/>
                                <a:pt x="418659" y="235467"/>
                              </a:cubicBezTo>
                              <a:cubicBezTo>
                                <a:pt x="420057" y="232037"/>
                                <a:pt x="422471" y="230639"/>
                                <a:pt x="425520" y="232291"/>
                              </a:cubicBezTo>
                              <a:cubicBezTo>
                                <a:pt x="427553" y="233307"/>
                                <a:pt x="430857" y="228733"/>
                                <a:pt x="434287" y="229242"/>
                              </a:cubicBezTo>
                              <a:close/>
                              <a:moveTo>
                                <a:pt x="3965251" y="228479"/>
                              </a:moveTo>
                              <a:cubicBezTo>
                                <a:pt x="3966522" y="226827"/>
                                <a:pt x="3969190" y="228733"/>
                                <a:pt x="3970715" y="228987"/>
                              </a:cubicBezTo>
                              <a:cubicBezTo>
                                <a:pt x="3971859" y="229622"/>
                                <a:pt x="3972621" y="230512"/>
                                <a:pt x="3973002" y="231655"/>
                              </a:cubicBezTo>
                              <a:cubicBezTo>
                                <a:pt x="3974527" y="233942"/>
                                <a:pt x="3976432" y="232036"/>
                                <a:pt x="3978465" y="233053"/>
                              </a:cubicBezTo>
                              <a:cubicBezTo>
                                <a:pt x="3980880" y="234451"/>
                                <a:pt x="3986597" y="239152"/>
                                <a:pt x="3987995" y="241439"/>
                              </a:cubicBezTo>
                              <a:cubicBezTo>
                                <a:pt x="3989901" y="244361"/>
                                <a:pt x="3989774" y="248300"/>
                                <a:pt x="3990409" y="251603"/>
                              </a:cubicBezTo>
                              <a:cubicBezTo>
                                <a:pt x="3990790" y="253382"/>
                                <a:pt x="3991680" y="256178"/>
                                <a:pt x="3991426" y="257956"/>
                              </a:cubicBezTo>
                              <a:cubicBezTo>
                                <a:pt x="3991171" y="259608"/>
                                <a:pt x="3988757" y="259862"/>
                                <a:pt x="3988249" y="261387"/>
                              </a:cubicBezTo>
                              <a:cubicBezTo>
                                <a:pt x="3987233" y="264563"/>
                                <a:pt x="3992569" y="265326"/>
                                <a:pt x="3988503" y="268375"/>
                              </a:cubicBezTo>
                              <a:cubicBezTo>
                                <a:pt x="3984056" y="271679"/>
                                <a:pt x="3982785" y="270662"/>
                                <a:pt x="3981769" y="276126"/>
                              </a:cubicBezTo>
                              <a:cubicBezTo>
                                <a:pt x="3981134" y="279683"/>
                                <a:pt x="3975035" y="277905"/>
                                <a:pt x="3973256" y="276761"/>
                              </a:cubicBezTo>
                              <a:cubicBezTo>
                                <a:pt x="3970715" y="275363"/>
                                <a:pt x="3970079" y="278286"/>
                                <a:pt x="3967793" y="278286"/>
                              </a:cubicBezTo>
                              <a:cubicBezTo>
                                <a:pt x="3965124" y="278413"/>
                                <a:pt x="3964235" y="276634"/>
                                <a:pt x="3961440" y="277651"/>
                              </a:cubicBezTo>
                              <a:cubicBezTo>
                                <a:pt x="3957501" y="279048"/>
                                <a:pt x="3954197" y="277905"/>
                                <a:pt x="3953435" y="273966"/>
                              </a:cubicBezTo>
                              <a:cubicBezTo>
                                <a:pt x="3952800" y="271298"/>
                                <a:pt x="3946192" y="271933"/>
                                <a:pt x="3944033" y="268375"/>
                              </a:cubicBezTo>
                              <a:lnTo>
                                <a:pt x="3943905" y="268248"/>
                              </a:lnTo>
                              <a:cubicBezTo>
                                <a:pt x="3941746" y="264563"/>
                                <a:pt x="3942254" y="263420"/>
                                <a:pt x="3943905" y="259989"/>
                              </a:cubicBezTo>
                              <a:cubicBezTo>
                                <a:pt x="3944414" y="258846"/>
                                <a:pt x="3944160" y="257829"/>
                                <a:pt x="3943143" y="256813"/>
                              </a:cubicBezTo>
                              <a:cubicBezTo>
                                <a:pt x="3941491" y="254272"/>
                                <a:pt x="3943016" y="253001"/>
                                <a:pt x="3943397" y="250587"/>
                              </a:cubicBezTo>
                              <a:cubicBezTo>
                                <a:pt x="3943651" y="248681"/>
                                <a:pt x="3946320" y="242709"/>
                                <a:pt x="3947717" y="241439"/>
                              </a:cubicBezTo>
                              <a:cubicBezTo>
                                <a:pt x="3950258" y="239279"/>
                                <a:pt x="3950640" y="233561"/>
                                <a:pt x="3953308" y="231909"/>
                              </a:cubicBezTo>
                              <a:cubicBezTo>
                                <a:pt x="3954833" y="231020"/>
                                <a:pt x="3960296" y="232672"/>
                                <a:pt x="3962456" y="232291"/>
                              </a:cubicBezTo>
                              <a:cubicBezTo>
                                <a:pt x="3963854" y="232036"/>
                                <a:pt x="3964616" y="229368"/>
                                <a:pt x="3965251" y="228479"/>
                              </a:cubicBezTo>
                              <a:close/>
                              <a:moveTo>
                                <a:pt x="628435" y="228352"/>
                              </a:moveTo>
                              <a:lnTo>
                                <a:pt x="628556" y="228428"/>
                              </a:lnTo>
                              <a:lnTo>
                                <a:pt x="628562" y="228479"/>
                              </a:lnTo>
                              <a:close/>
                              <a:moveTo>
                                <a:pt x="6177599" y="226319"/>
                              </a:moveTo>
                              <a:cubicBezTo>
                                <a:pt x="6180013" y="224667"/>
                                <a:pt x="6181284" y="226319"/>
                                <a:pt x="6183825" y="226700"/>
                              </a:cubicBezTo>
                              <a:cubicBezTo>
                                <a:pt x="6185731" y="226954"/>
                                <a:pt x="6191703" y="229750"/>
                                <a:pt x="6192973" y="231274"/>
                              </a:cubicBezTo>
                              <a:cubicBezTo>
                                <a:pt x="6195260" y="233943"/>
                                <a:pt x="6200978" y="234324"/>
                                <a:pt x="6202630" y="237119"/>
                              </a:cubicBezTo>
                              <a:cubicBezTo>
                                <a:pt x="6203519" y="238644"/>
                                <a:pt x="6201740" y="244234"/>
                                <a:pt x="6202122" y="246394"/>
                              </a:cubicBezTo>
                              <a:cubicBezTo>
                                <a:pt x="6202376" y="247792"/>
                                <a:pt x="6205171" y="248554"/>
                                <a:pt x="6206060" y="249317"/>
                              </a:cubicBezTo>
                              <a:cubicBezTo>
                                <a:pt x="6207712" y="250714"/>
                                <a:pt x="6205679" y="253383"/>
                                <a:pt x="6205425" y="254907"/>
                              </a:cubicBezTo>
                              <a:cubicBezTo>
                                <a:pt x="6204790" y="255924"/>
                                <a:pt x="6203773" y="256686"/>
                                <a:pt x="6202630" y="257067"/>
                              </a:cubicBezTo>
                              <a:cubicBezTo>
                                <a:pt x="6200216" y="258592"/>
                                <a:pt x="6202249" y="260625"/>
                                <a:pt x="6201105" y="262658"/>
                              </a:cubicBezTo>
                              <a:cubicBezTo>
                                <a:pt x="6199707" y="265072"/>
                                <a:pt x="6194752" y="270917"/>
                                <a:pt x="6192465" y="272187"/>
                              </a:cubicBezTo>
                              <a:cubicBezTo>
                                <a:pt x="6189416" y="273966"/>
                                <a:pt x="6185477" y="273712"/>
                                <a:pt x="6182046" y="274347"/>
                              </a:cubicBezTo>
                              <a:cubicBezTo>
                                <a:pt x="6180395" y="274602"/>
                                <a:pt x="6177472" y="275491"/>
                                <a:pt x="6175693" y="275237"/>
                              </a:cubicBezTo>
                              <a:cubicBezTo>
                                <a:pt x="6174042" y="274983"/>
                                <a:pt x="6173787" y="272441"/>
                                <a:pt x="6172263" y="271933"/>
                              </a:cubicBezTo>
                              <a:cubicBezTo>
                                <a:pt x="6168959" y="270663"/>
                                <a:pt x="6168197" y="276126"/>
                                <a:pt x="6165147" y="271933"/>
                              </a:cubicBezTo>
                              <a:cubicBezTo>
                                <a:pt x="6161971" y="267359"/>
                                <a:pt x="6162860" y="266089"/>
                                <a:pt x="6157397" y="264945"/>
                              </a:cubicBezTo>
                              <a:cubicBezTo>
                                <a:pt x="6153839" y="264310"/>
                                <a:pt x="6155745" y="258084"/>
                                <a:pt x="6156889" y="256305"/>
                              </a:cubicBezTo>
                              <a:cubicBezTo>
                                <a:pt x="6158413" y="253764"/>
                                <a:pt x="6155491" y="253001"/>
                                <a:pt x="6155491" y="250714"/>
                              </a:cubicBezTo>
                              <a:cubicBezTo>
                                <a:pt x="6155491" y="248173"/>
                                <a:pt x="6157143" y="247157"/>
                                <a:pt x="6156253" y="244361"/>
                              </a:cubicBezTo>
                              <a:cubicBezTo>
                                <a:pt x="6154856" y="240169"/>
                                <a:pt x="6155999" y="236992"/>
                                <a:pt x="6160065" y="236230"/>
                              </a:cubicBezTo>
                              <a:cubicBezTo>
                                <a:pt x="6162860" y="235721"/>
                                <a:pt x="6162225" y="228987"/>
                                <a:pt x="6165910" y="226827"/>
                              </a:cubicBezTo>
                              <a:cubicBezTo>
                                <a:pt x="6169721" y="224540"/>
                                <a:pt x="6170865" y="225176"/>
                                <a:pt x="6174296" y="226954"/>
                              </a:cubicBezTo>
                              <a:cubicBezTo>
                                <a:pt x="6175439" y="227590"/>
                                <a:pt x="6176583" y="227336"/>
                                <a:pt x="6177599" y="226319"/>
                              </a:cubicBezTo>
                              <a:close/>
                              <a:moveTo>
                                <a:pt x="4604357" y="218568"/>
                              </a:moveTo>
                              <a:cubicBezTo>
                                <a:pt x="4606898" y="217044"/>
                                <a:pt x="4608169" y="218696"/>
                                <a:pt x="4610710" y="219204"/>
                              </a:cubicBezTo>
                              <a:cubicBezTo>
                                <a:pt x="4612743" y="219712"/>
                                <a:pt x="4618715" y="222761"/>
                                <a:pt x="4619985" y="224286"/>
                              </a:cubicBezTo>
                              <a:cubicBezTo>
                                <a:pt x="4622145" y="227081"/>
                                <a:pt x="4628117" y="227717"/>
                                <a:pt x="4629642" y="230639"/>
                              </a:cubicBezTo>
                              <a:cubicBezTo>
                                <a:pt x="4630531" y="232291"/>
                                <a:pt x="4628371" y="237881"/>
                                <a:pt x="4628752" y="240168"/>
                              </a:cubicBezTo>
                              <a:cubicBezTo>
                                <a:pt x="4629007" y="241566"/>
                                <a:pt x="4631675" y="242456"/>
                                <a:pt x="4632691" y="243218"/>
                              </a:cubicBezTo>
                              <a:cubicBezTo>
                                <a:pt x="4634470" y="244616"/>
                                <a:pt x="4632183" y="247284"/>
                                <a:pt x="4631929" y="248808"/>
                              </a:cubicBezTo>
                              <a:cubicBezTo>
                                <a:pt x="4631166" y="249825"/>
                                <a:pt x="4630277" y="250587"/>
                                <a:pt x="4629007" y="250968"/>
                              </a:cubicBezTo>
                              <a:cubicBezTo>
                                <a:pt x="4626465" y="252366"/>
                                <a:pt x="4628498" y="254526"/>
                                <a:pt x="4627228" y="256559"/>
                              </a:cubicBezTo>
                              <a:cubicBezTo>
                                <a:pt x="4625830" y="258973"/>
                                <a:pt x="4620494" y="264691"/>
                                <a:pt x="4618079" y="265961"/>
                              </a:cubicBezTo>
                              <a:cubicBezTo>
                                <a:pt x="4614776" y="267867"/>
                                <a:pt x="4610837" y="267359"/>
                                <a:pt x="4607279" y="267867"/>
                              </a:cubicBezTo>
                              <a:cubicBezTo>
                                <a:pt x="4605501" y="268121"/>
                                <a:pt x="4602451" y="268884"/>
                                <a:pt x="4600672" y="268503"/>
                              </a:cubicBezTo>
                              <a:cubicBezTo>
                                <a:pt x="4598894" y="268121"/>
                                <a:pt x="4598894" y="265580"/>
                                <a:pt x="4597242" y="264945"/>
                              </a:cubicBezTo>
                              <a:cubicBezTo>
                                <a:pt x="4594066" y="263674"/>
                                <a:pt x="4592922" y="269265"/>
                                <a:pt x="4590000" y="264818"/>
                              </a:cubicBezTo>
                              <a:cubicBezTo>
                                <a:pt x="4586823" y="259990"/>
                                <a:pt x="4587839" y="258846"/>
                                <a:pt x="4582249" y="257448"/>
                              </a:cubicBezTo>
                              <a:cubicBezTo>
                                <a:pt x="4578564" y="256559"/>
                                <a:pt x="4580724" y="250333"/>
                                <a:pt x="4581995" y="248554"/>
                              </a:cubicBezTo>
                              <a:cubicBezTo>
                                <a:pt x="4583647" y="246013"/>
                                <a:pt x="4580724" y="245251"/>
                                <a:pt x="4580724" y="242837"/>
                              </a:cubicBezTo>
                              <a:cubicBezTo>
                                <a:pt x="4580724" y="240168"/>
                                <a:pt x="4582630" y="239279"/>
                                <a:pt x="4581741" y="236357"/>
                              </a:cubicBezTo>
                              <a:cubicBezTo>
                                <a:pt x="4580470" y="232037"/>
                                <a:pt x="4581868" y="228860"/>
                                <a:pt x="4585934" y="228225"/>
                              </a:cubicBezTo>
                              <a:cubicBezTo>
                                <a:pt x="4588729" y="227844"/>
                                <a:pt x="4588475" y="220856"/>
                                <a:pt x="4592286" y="218823"/>
                              </a:cubicBezTo>
                              <a:cubicBezTo>
                                <a:pt x="4596225" y="216663"/>
                                <a:pt x="4597496" y="217298"/>
                                <a:pt x="4600926" y="219204"/>
                              </a:cubicBezTo>
                              <a:cubicBezTo>
                                <a:pt x="4602070" y="219839"/>
                                <a:pt x="4603214" y="219712"/>
                                <a:pt x="4604230" y="218696"/>
                              </a:cubicBezTo>
                              <a:close/>
                              <a:moveTo>
                                <a:pt x="6963586" y="217044"/>
                              </a:moveTo>
                              <a:cubicBezTo>
                                <a:pt x="6965618" y="215519"/>
                                <a:pt x="6966889" y="216790"/>
                                <a:pt x="6969049" y="217044"/>
                              </a:cubicBezTo>
                              <a:cubicBezTo>
                                <a:pt x="6970701" y="217171"/>
                                <a:pt x="6976164" y="219331"/>
                                <a:pt x="6977308" y="220601"/>
                              </a:cubicBezTo>
                              <a:cubicBezTo>
                                <a:pt x="6979468" y="222761"/>
                                <a:pt x="6984551" y="222888"/>
                                <a:pt x="6986075" y="225176"/>
                              </a:cubicBezTo>
                              <a:cubicBezTo>
                                <a:pt x="6986965" y="226446"/>
                                <a:pt x="6985566" y="231401"/>
                                <a:pt x="6986075" y="233307"/>
                              </a:cubicBezTo>
                              <a:cubicBezTo>
                                <a:pt x="6986329" y="234451"/>
                                <a:pt x="6988743" y="234959"/>
                                <a:pt x="6989632" y="235594"/>
                              </a:cubicBezTo>
                              <a:cubicBezTo>
                                <a:pt x="6991157" y="236611"/>
                                <a:pt x="6989505" y="239025"/>
                                <a:pt x="6989379" y="240423"/>
                              </a:cubicBezTo>
                              <a:cubicBezTo>
                                <a:pt x="6988870" y="241439"/>
                                <a:pt x="6988108" y="242201"/>
                                <a:pt x="6987091" y="242583"/>
                              </a:cubicBezTo>
                              <a:cubicBezTo>
                                <a:pt x="6985059" y="243980"/>
                                <a:pt x="6986965" y="245759"/>
                                <a:pt x="6986075" y="247538"/>
                              </a:cubicBezTo>
                              <a:cubicBezTo>
                                <a:pt x="6984931" y="249698"/>
                                <a:pt x="6980865" y="255034"/>
                                <a:pt x="6978960" y="256305"/>
                              </a:cubicBezTo>
                              <a:cubicBezTo>
                                <a:pt x="6976291" y="258084"/>
                                <a:pt x="6972861" y="258084"/>
                                <a:pt x="6969938" y="258719"/>
                              </a:cubicBezTo>
                              <a:cubicBezTo>
                                <a:pt x="6968414" y="258973"/>
                                <a:pt x="6965873" y="259863"/>
                                <a:pt x="6964348" y="259735"/>
                              </a:cubicBezTo>
                              <a:cubicBezTo>
                                <a:pt x="6962823" y="259481"/>
                                <a:pt x="6962569" y="257321"/>
                                <a:pt x="6961171" y="256940"/>
                              </a:cubicBezTo>
                              <a:cubicBezTo>
                                <a:pt x="6958249" y="256051"/>
                                <a:pt x="6957741" y="260879"/>
                                <a:pt x="6954946" y="257321"/>
                              </a:cubicBezTo>
                              <a:cubicBezTo>
                                <a:pt x="6951896" y="253383"/>
                                <a:pt x="6952659" y="252366"/>
                                <a:pt x="6947830" y="251604"/>
                              </a:cubicBezTo>
                              <a:cubicBezTo>
                                <a:pt x="6944654" y="251095"/>
                                <a:pt x="6946051" y="245632"/>
                                <a:pt x="6946941" y="243980"/>
                              </a:cubicBezTo>
                              <a:lnTo>
                                <a:pt x="6945438" y="239220"/>
                              </a:lnTo>
                              <a:lnTo>
                                <a:pt x="6945797" y="233943"/>
                              </a:lnTo>
                              <a:cubicBezTo>
                                <a:pt x="6944527" y="230385"/>
                                <a:pt x="6945416" y="227590"/>
                                <a:pt x="6948847" y="226700"/>
                              </a:cubicBezTo>
                              <a:cubicBezTo>
                                <a:pt x="6951134" y="226065"/>
                                <a:pt x="6950372" y="220220"/>
                                <a:pt x="6953421" y="218187"/>
                              </a:cubicBezTo>
                              <a:cubicBezTo>
                                <a:pt x="6956597" y="216027"/>
                                <a:pt x="6957741" y="216408"/>
                                <a:pt x="6960791" y="217806"/>
                              </a:cubicBezTo>
                              <a:cubicBezTo>
                                <a:pt x="6961807" y="218187"/>
                                <a:pt x="6962823" y="217933"/>
                                <a:pt x="6963586" y="217044"/>
                              </a:cubicBezTo>
                              <a:close/>
                              <a:moveTo>
                                <a:pt x="4821627" y="215138"/>
                              </a:moveTo>
                              <a:cubicBezTo>
                                <a:pt x="4823787" y="213868"/>
                                <a:pt x="4824931" y="215265"/>
                                <a:pt x="4827091" y="215646"/>
                              </a:cubicBezTo>
                              <a:cubicBezTo>
                                <a:pt x="4828870" y="215900"/>
                                <a:pt x="4834079" y="218442"/>
                                <a:pt x="4835096" y="219839"/>
                              </a:cubicBezTo>
                              <a:cubicBezTo>
                                <a:pt x="4836874" y="222126"/>
                                <a:pt x="4841957" y="222762"/>
                                <a:pt x="4843354" y="225176"/>
                              </a:cubicBezTo>
                              <a:cubicBezTo>
                                <a:pt x="4844117" y="226446"/>
                                <a:pt x="4842465" y="231402"/>
                                <a:pt x="4842719" y="233307"/>
                              </a:cubicBezTo>
                              <a:lnTo>
                                <a:pt x="4842846" y="233562"/>
                              </a:lnTo>
                              <a:cubicBezTo>
                                <a:pt x="4842973" y="234832"/>
                                <a:pt x="4845387" y="235595"/>
                                <a:pt x="4846150" y="236230"/>
                              </a:cubicBezTo>
                              <a:cubicBezTo>
                                <a:pt x="4847674" y="237373"/>
                                <a:pt x="4845769" y="239660"/>
                                <a:pt x="4845514" y="241058"/>
                              </a:cubicBezTo>
                              <a:cubicBezTo>
                                <a:pt x="4845006" y="241947"/>
                                <a:pt x="4844117" y="242583"/>
                                <a:pt x="4843100" y="242964"/>
                              </a:cubicBezTo>
                              <a:cubicBezTo>
                                <a:pt x="4841067" y="244235"/>
                                <a:pt x="4842719" y="246013"/>
                                <a:pt x="4841703" y="247792"/>
                              </a:cubicBezTo>
                              <a:cubicBezTo>
                                <a:pt x="4840559" y="249825"/>
                                <a:pt x="4835985" y="254780"/>
                                <a:pt x="4833952" y="255924"/>
                              </a:cubicBezTo>
                              <a:cubicBezTo>
                                <a:pt x="4831157" y="257449"/>
                                <a:pt x="4827726" y="257195"/>
                                <a:pt x="4824677" y="257576"/>
                              </a:cubicBezTo>
                              <a:cubicBezTo>
                                <a:pt x="4823152" y="257830"/>
                                <a:pt x="4820611" y="258465"/>
                                <a:pt x="4819086" y="258211"/>
                              </a:cubicBezTo>
                              <a:cubicBezTo>
                                <a:pt x="4817562" y="257830"/>
                                <a:pt x="4817562" y="255670"/>
                                <a:pt x="4816164" y="255162"/>
                              </a:cubicBezTo>
                              <a:cubicBezTo>
                                <a:pt x="4815910" y="255162"/>
                                <a:pt x="4815656" y="255162"/>
                                <a:pt x="4815401" y="255162"/>
                              </a:cubicBezTo>
                              <a:cubicBezTo>
                                <a:pt x="4815529" y="256432"/>
                                <a:pt x="4814893" y="258211"/>
                                <a:pt x="4814893" y="259227"/>
                              </a:cubicBezTo>
                              <a:cubicBezTo>
                                <a:pt x="4814385" y="260371"/>
                                <a:pt x="4813623" y="261387"/>
                                <a:pt x="4812479" y="262023"/>
                              </a:cubicBezTo>
                              <a:cubicBezTo>
                                <a:pt x="4810319" y="263929"/>
                                <a:pt x="4812733" y="265707"/>
                                <a:pt x="4811971" y="267995"/>
                              </a:cubicBezTo>
                              <a:cubicBezTo>
                                <a:pt x="4811081" y="270663"/>
                                <a:pt x="4807015" y="277651"/>
                                <a:pt x="4804983" y="279430"/>
                              </a:cubicBezTo>
                              <a:cubicBezTo>
                                <a:pt x="4802187" y="281971"/>
                                <a:pt x="4798122" y="282479"/>
                                <a:pt x="4794691" y="283750"/>
                              </a:cubicBezTo>
                              <a:cubicBezTo>
                                <a:pt x="4793039" y="284385"/>
                                <a:pt x="4790244" y="285910"/>
                                <a:pt x="4788338" y="285910"/>
                              </a:cubicBezTo>
                              <a:cubicBezTo>
                                <a:pt x="4786559" y="285910"/>
                                <a:pt x="4785924" y="283369"/>
                                <a:pt x="4784145" y="283115"/>
                              </a:cubicBezTo>
                              <a:cubicBezTo>
                                <a:pt x="4780587" y="282606"/>
                                <a:pt x="4780841" y="288451"/>
                                <a:pt x="4776903" y="284639"/>
                              </a:cubicBezTo>
                              <a:cubicBezTo>
                                <a:pt x="4772583" y="280446"/>
                                <a:pt x="4773345" y="278922"/>
                                <a:pt x="4767500" y="278922"/>
                              </a:cubicBezTo>
                              <a:cubicBezTo>
                                <a:pt x="4763689" y="278795"/>
                                <a:pt x="4764451" y="272187"/>
                                <a:pt x="4765340" y="270027"/>
                              </a:cubicBezTo>
                              <a:cubicBezTo>
                                <a:pt x="4766484" y="267105"/>
                                <a:pt x="4763308" y="266978"/>
                                <a:pt x="4762799" y="264564"/>
                              </a:cubicBezTo>
                              <a:cubicBezTo>
                                <a:pt x="4762291" y="261769"/>
                                <a:pt x="4763815" y="260498"/>
                                <a:pt x="4762291" y="257830"/>
                              </a:cubicBezTo>
                              <a:cubicBezTo>
                                <a:pt x="4760131" y="253891"/>
                                <a:pt x="4760766" y="250333"/>
                                <a:pt x="4764705" y="248809"/>
                              </a:cubicBezTo>
                              <a:cubicBezTo>
                                <a:pt x="4767373" y="247792"/>
                                <a:pt x="4765467" y="240931"/>
                                <a:pt x="4768771" y="238009"/>
                              </a:cubicBezTo>
                              <a:cubicBezTo>
                                <a:pt x="4772201" y="234959"/>
                                <a:pt x="4773472" y="235340"/>
                                <a:pt x="4777411" y="236484"/>
                              </a:cubicBezTo>
                              <a:cubicBezTo>
                                <a:pt x="4778682" y="236738"/>
                                <a:pt x="4779825" y="236357"/>
                                <a:pt x="4780587" y="235086"/>
                              </a:cubicBezTo>
                              <a:cubicBezTo>
                                <a:pt x="4782874" y="233053"/>
                                <a:pt x="4784399" y="234324"/>
                                <a:pt x="4787067" y="234324"/>
                              </a:cubicBezTo>
                              <a:cubicBezTo>
                                <a:pt x="4789100" y="234324"/>
                                <a:pt x="4795835" y="235976"/>
                                <a:pt x="4797359" y="237246"/>
                              </a:cubicBezTo>
                              <a:cubicBezTo>
                                <a:pt x="4798757" y="238263"/>
                                <a:pt x="4800790" y="238771"/>
                                <a:pt x="4802950" y="239152"/>
                              </a:cubicBezTo>
                              <a:cubicBezTo>
                                <a:pt x="4802569" y="238263"/>
                                <a:pt x="4801552" y="237373"/>
                                <a:pt x="4801552" y="236103"/>
                              </a:cubicBezTo>
                              <a:cubicBezTo>
                                <a:pt x="4801679" y="233816"/>
                                <a:pt x="4803204" y="233053"/>
                                <a:pt x="4802441" y="230512"/>
                              </a:cubicBezTo>
                              <a:cubicBezTo>
                                <a:pt x="4801298" y="226955"/>
                                <a:pt x="4802441" y="224159"/>
                                <a:pt x="4805999" y="223524"/>
                              </a:cubicBezTo>
                              <a:cubicBezTo>
                                <a:pt x="4808413" y="223143"/>
                                <a:pt x="4808032" y="217171"/>
                                <a:pt x="4811336" y="215392"/>
                              </a:cubicBezTo>
                              <a:cubicBezTo>
                                <a:pt x="4814639" y="213486"/>
                                <a:pt x="4815782" y="213995"/>
                                <a:pt x="4818705" y="215646"/>
                              </a:cubicBezTo>
                              <a:cubicBezTo>
                                <a:pt x="4819721" y="216155"/>
                                <a:pt x="4820738" y="216027"/>
                                <a:pt x="4821627" y="215138"/>
                              </a:cubicBezTo>
                              <a:close/>
                              <a:moveTo>
                                <a:pt x="193130" y="213868"/>
                              </a:moveTo>
                              <a:cubicBezTo>
                                <a:pt x="194909" y="214630"/>
                                <a:pt x="196688" y="220475"/>
                                <a:pt x="198340" y="222126"/>
                              </a:cubicBezTo>
                              <a:cubicBezTo>
                                <a:pt x="199483" y="223016"/>
                                <a:pt x="202151" y="222126"/>
                                <a:pt x="203423" y="222126"/>
                              </a:cubicBezTo>
                              <a:cubicBezTo>
                                <a:pt x="205710" y="222253"/>
                                <a:pt x="205455" y="225684"/>
                                <a:pt x="206217" y="227209"/>
                              </a:cubicBezTo>
                              <a:cubicBezTo>
                                <a:pt x="206217" y="228479"/>
                                <a:pt x="205963" y="229623"/>
                                <a:pt x="205202" y="230766"/>
                              </a:cubicBezTo>
                              <a:cubicBezTo>
                                <a:pt x="204058" y="233435"/>
                                <a:pt x="206980" y="233943"/>
                                <a:pt x="207234" y="236357"/>
                              </a:cubicBezTo>
                              <a:cubicBezTo>
                                <a:pt x="207489" y="239279"/>
                                <a:pt x="206725" y="247157"/>
                                <a:pt x="205582" y="249698"/>
                              </a:cubicBezTo>
                              <a:cubicBezTo>
                                <a:pt x="204058" y="253129"/>
                                <a:pt x="200627" y="255289"/>
                                <a:pt x="198085" y="257830"/>
                              </a:cubicBezTo>
                              <a:cubicBezTo>
                                <a:pt x="196688" y="259100"/>
                                <a:pt x="194783" y="261642"/>
                                <a:pt x="193130" y="262404"/>
                              </a:cubicBezTo>
                              <a:lnTo>
                                <a:pt x="193004" y="262658"/>
                              </a:lnTo>
                              <a:cubicBezTo>
                                <a:pt x="191351" y="263420"/>
                                <a:pt x="189699" y="261388"/>
                                <a:pt x="188048" y="261896"/>
                              </a:cubicBezTo>
                              <a:cubicBezTo>
                                <a:pt x="184617" y="262785"/>
                                <a:pt x="187159" y="267995"/>
                                <a:pt x="182076" y="266216"/>
                              </a:cubicBezTo>
                              <a:cubicBezTo>
                                <a:pt x="176613" y="264183"/>
                                <a:pt x="176613" y="262531"/>
                                <a:pt x="171277" y="264945"/>
                              </a:cubicBezTo>
                              <a:cubicBezTo>
                                <a:pt x="167846" y="266470"/>
                                <a:pt x="165685" y="260117"/>
                                <a:pt x="165685" y="257830"/>
                              </a:cubicBezTo>
                              <a:cubicBezTo>
                                <a:pt x="165559" y="254653"/>
                                <a:pt x="162510" y="255924"/>
                                <a:pt x="161111" y="253891"/>
                              </a:cubicBezTo>
                              <a:cubicBezTo>
                                <a:pt x="159459" y="251731"/>
                                <a:pt x="160476" y="249952"/>
                                <a:pt x="157936" y="248046"/>
                              </a:cubicBezTo>
                              <a:cubicBezTo>
                                <a:pt x="154378" y="245251"/>
                                <a:pt x="153488" y="241820"/>
                                <a:pt x="156410" y="238771"/>
                              </a:cubicBezTo>
                              <a:cubicBezTo>
                                <a:pt x="158444" y="236611"/>
                                <a:pt x="153870" y="231148"/>
                                <a:pt x="155649" y="227209"/>
                              </a:cubicBezTo>
                              <a:cubicBezTo>
                                <a:pt x="157554" y="223016"/>
                                <a:pt x="158824" y="222762"/>
                                <a:pt x="162890" y="222253"/>
                              </a:cubicBezTo>
                              <a:cubicBezTo>
                                <a:pt x="164289" y="221999"/>
                                <a:pt x="165050" y="221237"/>
                                <a:pt x="165304" y="219712"/>
                              </a:cubicBezTo>
                              <a:cubicBezTo>
                                <a:pt x="166576" y="216917"/>
                                <a:pt x="168482" y="217425"/>
                                <a:pt x="170895" y="216282"/>
                              </a:cubicBezTo>
                              <a:cubicBezTo>
                                <a:pt x="172674" y="215392"/>
                                <a:pt x="179408" y="214122"/>
                                <a:pt x="181441" y="214630"/>
                              </a:cubicBezTo>
                              <a:cubicBezTo>
                                <a:pt x="184872" y="215646"/>
                                <a:pt x="190082" y="212470"/>
                                <a:pt x="193130" y="213868"/>
                              </a:cubicBezTo>
                              <a:close/>
                              <a:moveTo>
                                <a:pt x="2966330" y="212978"/>
                              </a:moveTo>
                              <a:cubicBezTo>
                                <a:pt x="2967219" y="213359"/>
                                <a:pt x="2967854" y="213867"/>
                                <a:pt x="2968363" y="214757"/>
                              </a:cubicBezTo>
                              <a:cubicBezTo>
                                <a:pt x="2969760" y="216408"/>
                                <a:pt x="2971158" y="214630"/>
                                <a:pt x="2972810" y="215265"/>
                              </a:cubicBezTo>
                              <a:cubicBezTo>
                                <a:pt x="2974716" y="216027"/>
                                <a:pt x="2979671" y="219077"/>
                                <a:pt x="2980941" y="220728"/>
                              </a:cubicBezTo>
                              <a:cubicBezTo>
                                <a:pt x="2982593" y="222888"/>
                                <a:pt x="2982973" y="225811"/>
                                <a:pt x="2983737" y="228352"/>
                              </a:cubicBezTo>
                              <a:cubicBezTo>
                                <a:pt x="2984118" y="229750"/>
                                <a:pt x="2985134" y="231783"/>
                                <a:pt x="2985134" y="233180"/>
                              </a:cubicBezTo>
                              <a:cubicBezTo>
                                <a:pt x="2985134" y="234578"/>
                                <a:pt x="2983228" y="234959"/>
                                <a:pt x="2982973" y="236230"/>
                              </a:cubicBezTo>
                              <a:cubicBezTo>
                                <a:pt x="2982466" y="238771"/>
                                <a:pt x="2986786" y="238771"/>
                                <a:pt x="2983864" y="241566"/>
                              </a:cubicBezTo>
                              <a:cubicBezTo>
                                <a:pt x="2980687" y="244616"/>
                                <a:pt x="2979671" y="243980"/>
                                <a:pt x="2979417" y="248300"/>
                              </a:cubicBezTo>
                              <a:cubicBezTo>
                                <a:pt x="2979163" y="251095"/>
                                <a:pt x="2974334" y="250333"/>
                                <a:pt x="2972810" y="249698"/>
                              </a:cubicBezTo>
                              <a:cubicBezTo>
                                <a:pt x="2970777" y="248808"/>
                                <a:pt x="2970523" y="251095"/>
                                <a:pt x="2968744" y="251350"/>
                              </a:cubicBezTo>
                              <a:cubicBezTo>
                                <a:pt x="2966711" y="251604"/>
                                <a:pt x="2965821" y="250333"/>
                                <a:pt x="2963788" y="251350"/>
                              </a:cubicBezTo>
                              <a:cubicBezTo>
                                <a:pt x="2960739" y="252874"/>
                                <a:pt x="2958198" y="252239"/>
                                <a:pt x="2957182" y="249317"/>
                              </a:cubicBezTo>
                              <a:cubicBezTo>
                                <a:pt x="2956546" y="247284"/>
                                <a:pt x="2951464" y="248554"/>
                                <a:pt x="2949431" y="246013"/>
                              </a:cubicBezTo>
                              <a:cubicBezTo>
                                <a:pt x="2947271" y="243345"/>
                                <a:pt x="2947525" y="242328"/>
                                <a:pt x="2948541" y="239533"/>
                              </a:cubicBezTo>
                              <a:lnTo>
                                <a:pt x="2948669" y="239660"/>
                              </a:lnTo>
                              <a:cubicBezTo>
                                <a:pt x="2949050" y="238644"/>
                                <a:pt x="2948669" y="237881"/>
                                <a:pt x="2947779" y="237246"/>
                              </a:cubicBezTo>
                              <a:cubicBezTo>
                                <a:pt x="2946381" y="235467"/>
                                <a:pt x="2947398" y="234324"/>
                                <a:pt x="2947398" y="232418"/>
                              </a:cubicBezTo>
                              <a:cubicBezTo>
                                <a:pt x="2947398" y="230893"/>
                                <a:pt x="2948796" y="226065"/>
                                <a:pt x="2949812" y="224921"/>
                              </a:cubicBezTo>
                              <a:cubicBezTo>
                                <a:pt x="2951464" y="223016"/>
                                <a:pt x="2951210" y="218568"/>
                                <a:pt x="2953116" y="217044"/>
                              </a:cubicBezTo>
                              <a:cubicBezTo>
                                <a:pt x="2954132" y="216154"/>
                                <a:pt x="2958579" y="217044"/>
                                <a:pt x="2960231" y="216408"/>
                              </a:cubicBezTo>
                              <a:cubicBezTo>
                                <a:pt x="2961375" y="216027"/>
                                <a:pt x="2961628" y="213867"/>
                                <a:pt x="2962010" y="213105"/>
                              </a:cubicBezTo>
                              <a:cubicBezTo>
                                <a:pt x="2962899" y="211707"/>
                                <a:pt x="2965059" y="212978"/>
                                <a:pt x="2966330" y="212978"/>
                              </a:cubicBezTo>
                              <a:close/>
                              <a:moveTo>
                                <a:pt x="1321163" y="212978"/>
                              </a:moveTo>
                              <a:cubicBezTo>
                                <a:pt x="1322560" y="211707"/>
                                <a:pt x="1324466" y="213867"/>
                                <a:pt x="1325737" y="214249"/>
                              </a:cubicBezTo>
                              <a:cubicBezTo>
                                <a:pt x="1326626" y="214884"/>
                                <a:pt x="1327008" y="215773"/>
                                <a:pt x="1327262" y="216790"/>
                              </a:cubicBezTo>
                              <a:cubicBezTo>
                                <a:pt x="1328151" y="219077"/>
                                <a:pt x="1330184" y="217679"/>
                                <a:pt x="1331709" y="218823"/>
                              </a:cubicBezTo>
                              <a:cubicBezTo>
                                <a:pt x="1333487" y="220220"/>
                                <a:pt x="1337807" y="225176"/>
                                <a:pt x="1338570" y="227336"/>
                              </a:cubicBezTo>
                              <a:cubicBezTo>
                                <a:pt x="1339712" y="230131"/>
                                <a:pt x="1339078" y="233434"/>
                                <a:pt x="1339078" y="236357"/>
                              </a:cubicBezTo>
                              <a:cubicBezTo>
                                <a:pt x="1338951" y="237882"/>
                                <a:pt x="1339459" y="240423"/>
                                <a:pt x="1338951" y="241820"/>
                              </a:cubicBezTo>
                              <a:cubicBezTo>
                                <a:pt x="1338570" y="243218"/>
                                <a:pt x="1336410" y="242964"/>
                                <a:pt x="1335775" y="244234"/>
                              </a:cubicBezTo>
                              <a:cubicBezTo>
                                <a:pt x="1334377" y="246776"/>
                                <a:pt x="1338823" y="248300"/>
                                <a:pt x="1334885" y="250206"/>
                              </a:cubicBezTo>
                              <a:cubicBezTo>
                                <a:pt x="1330565" y="252493"/>
                                <a:pt x="1329675" y="251477"/>
                                <a:pt x="1328024" y="255924"/>
                              </a:cubicBezTo>
                              <a:cubicBezTo>
                                <a:pt x="1327008" y="258846"/>
                                <a:pt x="1322052" y="256432"/>
                                <a:pt x="1320655" y="255162"/>
                              </a:cubicBezTo>
                              <a:lnTo>
                                <a:pt x="1320527" y="255289"/>
                              </a:lnTo>
                              <a:cubicBezTo>
                                <a:pt x="1318621" y="253637"/>
                                <a:pt x="1317732" y="256051"/>
                                <a:pt x="1315699" y="255797"/>
                              </a:cubicBezTo>
                              <a:cubicBezTo>
                                <a:pt x="1313412" y="255416"/>
                                <a:pt x="1312904" y="253891"/>
                                <a:pt x="1310362" y="254272"/>
                              </a:cubicBezTo>
                              <a:cubicBezTo>
                                <a:pt x="1306804" y="254907"/>
                                <a:pt x="1304136" y="253383"/>
                                <a:pt x="1304136" y="249952"/>
                              </a:cubicBezTo>
                              <a:cubicBezTo>
                                <a:pt x="1304136" y="247538"/>
                                <a:pt x="1298291" y="247157"/>
                                <a:pt x="1297021" y="243853"/>
                              </a:cubicBezTo>
                              <a:cubicBezTo>
                                <a:pt x="1295623" y="240296"/>
                                <a:pt x="1296131" y="239406"/>
                                <a:pt x="1298165" y="236738"/>
                              </a:cubicBezTo>
                              <a:cubicBezTo>
                                <a:pt x="1298800" y="235849"/>
                                <a:pt x="1298800" y="234959"/>
                                <a:pt x="1298037" y="233943"/>
                              </a:cubicBezTo>
                              <a:cubicBezTo>
                                <a:pt x="1297021" y="231656"/>
                                <a:pt x="1298545" y="230766"/>
                                <a:pt x="1299181" y="228733"/>
                              </a:cubicBezTo>
                              <a:cubicBezTo>
                                <a:pt x="1299689" y="227209"/>
                                <a:pt x="1302866" y="222507"/>
                                <a:pt x="1304263" y="221618"/>
                              </a:cubicBezTo>
                              <a:cubicBezTo>
                                <a:pt x="1306804" y="220093"/>
                                <a:pt x="1307948" y="215265"/>
                                <a:pt x="1310490" y="214249"/>
                              </a:cubicBezTo>
                              <a:cubicBezTo>
                                <a:pt x="1311887" y="213613"/>
                                <a:pt x="1316335" y="215900"/>
                                <a:pt x="1318240" y="215900"/>
                              </a:cubicBezTo>
                              <a:cubicBezTo>
                                <a:pt x="1319384" y="215900"/>
                                <a:pt x="1320400" y="213740"/>
                                <a:pt x="1321163" y="212978"/>
                              </a:cubicBezTo>
                              <a:close/>
                              <a:moveTo>
                                <a:pt x="793359" y="206752"/>
                              </a:moveTo>
                              <a:cubicBezTo>
                                <a:pt x="794757" y="206498"/>
                                <a:pt x="798695" y="209293"/>
                                <a:pt x="800474" y="209548"/>
                              </a:cubicBezTo>
                              <a:cubicBezTo>
                                <a:pt x="801745" y="209675"/>
                                <a:pt x="803015" y="207769"/>
                                <a:pt x="803778" y="207261"/>
                              </a:cubicBezTo>
                              <a:cubicBezTo>
                                <a:pt x="805302" y="206244"/>
                                <a:pt x="806827" y="208531"/>
                                <a:pt x="807971" y="209166"/>
                              </a:cubicBezTo>
                              <a:cubicBezTo>
                                <a:pt x="808606" y="209929"/>
                                <a:pt x="808987" y="210818"/>
                                <a:pt x="808987" y="211835"/>
                              </a:cubicBezTo>
                              <a:cubicBezTo>
                                <a:pt x="809495" y="213995"/>
                                <a:pt x="811655" y="212978"/>
                                <a:pt x="812926" y="214376"/>
                              </a:cubicBezTo>
                              <a:cubicBezTo>
                                <a:pt x="814451" y="216028"/>
                                <a:pt x="817754" y="221364"/>
                                <a:pt x="818135" y="223524"/>
                              </a:cubicBezTo>
                              <a:cubicBezTo>
                                <a:pt x="818771" y="226319"/>
                                <a:pt x="817627" y="229369"/>
                                <a:pt x="817246" y="232164"/>
                              </a:cubicBezTo>
                              <a:cubicBezTo>
                                <a:pt x="816992" y="233562"/>
                                <a:pt x="816865" y="236103"/>
                                <a:pt x="816230" y="237373"/>
                              </a:cubicBezTo>
                              <a:cubicBezTo>
                                <a:pt x="815594" y="238644"/>
                                <a:pt x="813688" y="238009"/>
                                <a:pt x="812799" y="239152"/>
                              </a:cubicBezTo>
                              <a:lnTo>
                                <a:pt x="812672" y="239406"/>
                              </a:lnTo>
                              <a:cubicBezTo>
                                <a:pt x="810893" y="241693"/>
                                <a:pt x="814959" y="243726"/>
                                <a:pt x="810893" y="244997"/>
                              </a:cubicBezTo>
                              <a:cubicBezTo>
                                <a:pt x="806573" y="246395"/>
                                <a:pt x="805811" y="245251"/>
                                <a:pt x="803524" y="249317"/>
                              </a:cubicBezTo>
                              <a:cubicBezTo>
                                <a:pt x="802126" y="251858"/>
                                <a:pt x="797806" y="248809"/>
                                <a:pt x="796662" y="247411"/>
                              </a:cubicBezTo>
                              <a:cubicBezTo>
                                <a:pt x="795138" y="245505"/>
                                <a:pt x="793740" y="247665"/>
                                <a:pt x="791961" y="247030"/>
                              </a:cubicBezTo>
                              <a:cubicBezTo>
                                <a:pt x="789801" y="246268"/>
                                <a:pt x="789547" y="244743"/>
                                <a:pt x="787133" y="244743"/>
                              </a:cubicBezTo>
                              <a:cubicBezTo>
                                <a:pt x="783575" y="244743"/>
                                <a:pt x="781415" y="242964"/>
                                <a:pt x="781797" y="239661"/>
                              </a:cubicBezTo>
                              <a:cubicBezTo>
                                <a:pt x="782051" y="237373"/>
                                <a:pt x="776714" y="236103"/>
                                <a:pt x="775952" y="232672"/>
                              </a:cubicBezTo>
                              <a:cubicBezTo>
                                <a:pt x="775190" y="229242"/>
                                <a:pt x="775952" y="228352"/>
                                <a:pt x="778239" y="226192"/>
                              </a:cubicBezTo>
                              <a:cubicBezTo>
                                <a:pt x="779001" y="225430"/>
                                <a:pt x="779001" y="224541"/>
                                <a:pt x="778493" y="223524"/>
                              </a:cubicBezTo>
                              <a:cubicBezTo>
                                <a:pt x="777858" y="221110"/>
                                <a:pt x="779382" y="220475"/>
                                <a:pt x="780399" y="218696"/>
                              </a:cubicBezTo>
                              <a:cubicBezTo>
                                <a:pt x="781161" y="217298"/>
                                <a:pt x="784846" y="213359"/>
                                <a:pt x="786371" y="212724"/>
                              </a:cubicBezTo>
                              <a:cubicBezTo>
                                <a:pt x="788912" y="211708"/>
                                <a:pt x="790818" y="207261"/>
                                <a:pt x="793359" y="206752"/>
                              </a:cubicBezTo>
                              <a:close/>
                              <a:moveTo>
                                <a:pt x="55143" y="201289"/>
                              </a:moveTo>
                              <a:cubicBezTo>
                                <a:pt x="56922" y="202051"/>
                                <a:pt x="58701" y="207896"/>
                                <a:pt x="60352" y="209547"/>
                              </a:cubicBezTo>
                              <a:cubicBezTo>
                                <a:pt x="61496" y="210437"/>
                                <a:pt x="64164" y="209547"/>
                                <a:pt x="65435" y="209547"/>
                              </a:cubicBezTo>
                              <a:cubicBezTo>
                                <a:pt x="66197" y="209674"/>
                                <a:pt x="66960" y="210564"/>
                                <a:pt x="66960" y="210564"/>
                              </a:cubicBezTo>
                              <a:cubicBezTo>
                                <a:pt x="69628" y="209674"/>
                                <a:pt x="71788" y="205482"/>
                                <a:pt x="74329" y="205100"/>
                              </a:cubicBezTo>
                              <a:cubicBezTo>
                                <a:pt x="75727" y="204846"/>
                                <a:pt x="79411" y="208023"/>
                                <a:pt x="81190" y="208404"/>
                              </a:cubicBezTo>
                              <a:cubicBezTo>
                                <a:pt x="82334" y="208658"/>
                                <a:pt x="83731" y="206879"/>
                                <a:pt x="84621" y="206371"/>
                              </a:cubicBezTo>
                              <a:cubicBezTo>
                                <a:pt x="86145" y="205482"/>
                                <a:pt x="87416" y="207896"/>
                                <a:pt x="88560" y="208531"/>
                              </a:cubicBezTo>
                              <a:cubicBezTo>
                                <a:pt x="89195" y="209420"/>
                                <a:pt x="89449" y="210310"/>
                                <a:pt x="89449" y="211326"/>
                              </a:cubicBezTo>
                              <a:cubicBezTo>
                                <a:pt x="89830" y="213613"/>
                                <a:pt x="91990" y="212724"/>
                                <a:pt x="93134" y="214249"/>
                              </a:cubicBezTo>
                              <a:cubicBezTo>
                                <a:pt x="94531" y="216027"/>
                                <a:pt x="97327" y="221618"/>
                                <a:pt x="97581" y="223778"/>
                              </a:cubicBezTo>
                              <a:cubicBezTo>
                                <a:pt x="98089" y="226700"/>
                                <a:pt x="96691" y="229496"/>
                                <a:pt x="96056" y="232291"/>
                              </a:cubicBezTo>
                              <a:cubicBezTo>
                                <a:pt x="95675" y="233689"/>
                                <a:pt x="95421" y="236103"/>
                                <a:pt x="94658" y="237373"/>
                              </a:cubicBezTo>
                              <a:cubicBezTo>
                                <a:pt x="93896" y="238517"/>
                                <a:pt x="91990" y="237882"/>
                                <a:pt x="91101" y="238898"/>
                              </a:cubicBezTo>
                              <a:cubicBezTo>
                                <a:pt x="89195" y="240931"/>
                                <a:pt x="93007" y="243345"/>
                                <a:pt x="88941" y="244234"/>
                              </a:cubicBezTo>
                              <a:cubicBezTo>
                                <a:pt x="84494" y="245251"/>
                                <a:pt x="83858" y="244107"/>
                                <a:pt x="81317" y="247919"/>
                              </a:cubicBezTo>
                              <a:cubicBezTo>
                                <a:pt x="79665" y="250460"/>
                                <a:pt x="75600" y="247030"/>
                                <a:pt x="74583" y="245632"/>
                              </a:cubicBezTo>
                              <a:cubicBezTo>
                                <a:pt x="73312" y="243726"/>
                                <a:pt x="71788" y="245759"/>
                                <a:pt x="70009" y="244997"/>
                              </a:cubicBezTo>
                              <a:cubicBezTo>
                                <a:pt x="67976" y="244234"/>
                                <a:pt x="67849" y="242710"/>
                                <a:pt x="65435" y="242456"/>
                              </a:cubicBezTo>
                              <a:lnTo>
                                <a:pt x="65308" y="242710"/>
                              </a:lnTo>
                              <a:cubicBezTo>
                                <a:pt x="64672" y="242583"/>
                                <a:pt x="64164" y="242456"/>
                                <a:pt x="63656" y="242329"/>
                              </a:cubicBezTo>
                              <a:cubicBezTo>
                                <a:pt x="62385" y="243472"/>
                                <a:pt x="61115" y="244489"/>
                                <a:pt x="59971" y="245632"/>
                              </a:cubicBezTo>
                              <a:cubicBezTo>
                                <a:pt x="58574" y="246903"/>
                                <a:pt x="56668" y="249444"/>
                                <a:pt x="55016" y="250206"/>
                              </a:cubicBezTo>
                              <a:cubicBezTo>
                                <a:pt x="53364" y="250969"/>
                                <a:pt x="51712" y="248936"/>
                                <a:pt x="50061" y="249444"/>
                              </a:cubicBezTo>
                              <a:cubicBezTo>
                                <a:pt x="46630" y="250333"/>
                                <a:pt x="49171" y="255543"/>
                                <a:pt x="44089" y="253764"/>
                              </a:cubicBezTo>
                              <a:cubicBezTo>
                                <a:pt x="38625" y="251731"/>
                                <a:pt x="38625" y="250079"/>
                                <a:pt x="33289" y="252493"/>
                              </a:cubicBezTo>
                              <a:cubicBezTo>
                                <a:pt x="29858" y="254018"/>
                                <a:pt x="27698" y="247665"/>
                                <a:pt x="27698" y="245378"/>
                              </a:cubicBezTo>
                              <a:cubicBezTo>
                                <a:pt x="27444" y="242202"/>
                                <a:pt x="24522" y="243472"/>
                                <a:pt x="23124" y="241439"/>
                              </a:cubicBezTo>
                              <a:cubicBezTo>
                                <a:pt x="21472" y="239152"/>
                                <a:pt x="22362" y="237246"/>
                                <a:pt x="19948" y="235467"/>
                              </a:cubicBezTo>
                              <a:cubicBezTo>
                                <a:pt x="16390" y="232672"/>
                                <a:pt x="15501" y="229242"/>
                                <a:pt x="18423" y="226192"/>
                              </a:cubicBezTo>
                              <a:cubicBezTo>
                                <a:pt x="20456" y="224032"/>
                                <a:pt x="15882" y="218569"/>
                                <a:pt x="17661" y="214630"/>
                              </a:cubicBezTo>
                              <a:cubicBezTo>
                                <a:pt x="19567" y="210437"/>
                                <a:pt x="20837" y="210183"/>
                                <a:pt x="24903" y="209674"/>
                              </a:cubicBezTo>
                              <a:cubicBezTo>
                                <a:pt x="26301" y="209420"/>
                                <a:pt x="27063" y="208658"/>
                                <a:pt x="27317" y="207133"/>
                              </a:cubicBezTo>
                              <a:cubicBezTo>
                                <a:pt x="28588" y="204338"/>
                                <a:pt x="30494" y="204846"/>
                                <a:pt x="32908" y="203703"/>
                              </a:cubicBezTo>
                              <a:cubicBezTo>
                                <a:pt x="34687" y="202813"/>
                                <a:pt x="41421" y="201543"/>
                                <a:pt x="43454" y="202051"/>
                              </a:cubicBezTo>
                              <a:cubicBezTo>
                                <a:pt x="46884" y="203067"/>
                                <a:pt x="52094" y="199891"/>
                                <a:pt x="55143" y="201289"/>
                              </a:cubicBezTo>
                              <a:close/>
                              <a:moveTo>
                                <a:pt x="6255995" y="195443"/>
                              </a:moveTo>
                              <a:lnTo>
                                <a:pt x="6256108" y="195543"/>
                              </a:lnTo>
                              <a:lnTo>
                                <a:pt x="6256122" y="195824"/>
                              </a:lnTo>
                              <a:close/>
                              <a:moveTo>
                                <a:pt x="912284" y="194046"/>
                              </a:moveTo>
                              <a:cubicBezTo>
                                <a:pt x="916604" y="193156"/>
                                <a:pt x="917621" y="194046"/>
                                <a:pt x="920289" y="196968"/>
                              </a:cubicBezTo>
                              <a:cubicBezTo>
                                <a:pt x="921179" y="197985"/>
                                <a:pt x="922322" y="198112"/>
                                <a:pt x="923593" y="197476"/>
                              </a:cubicBezTo>
                              <a:cubicBezTo>
                                <a:pt x="926515" y="196841"/>
                                <a:pt x="927150" y="198747"/>
                                <a:pt x="929437" y="200017"/>
                              </a:cubicBezTo>
                              <a:cubicBezTo>
                                <a:pt x="931216" y="200907"/>
                                <a:pt x="936044" y="205608"/>
                                <a:pt x="936680" y="207514"/>
                              </a:cubicBezTo>
                              <a:cubicBezTo>
                                <a:pt x="937950" y="210817"/>
                                <a:pt x="943287" y="213232"/>
                                <a:pt x="943922" y="216408"/>
                              </a:cubicBezTo>
                              <a:cubicBezTo>
                                <a:pt x="944303" y="218187"/>
                                <a:pt x="940618" y="222888"/>
                                <a:pt x="940237" y="225175"/>
                              </a:cubicBezTo>
                              <a:cubicBezTo>
                                <a:pt x="939983" y="226573"/>
                                <a:pt x="942397" y="228224"/>
                                <a:pt x="943033" y="229241"/>
                              </a:cubicBezTo>
                              <a:cubicBezTo>
                                <a:pt x="944303" y="231147"/>
                                <a:pt x="941381" y="232926"/>
                                <a:pt x="940618" y="234323"/>
                              </a:cubicBezTo>
                              <a:cubicBezTo>
                                <a:pt x="939602" y="235086"/>
                                <a:pt x="938459" y="235467"/>
                                <a:pt x="937188" y="235467"/>
                              </a:cubicBezTo>
                              <a:cubicBezTo>
                                <a:pt x="934393" y="236102"/>
                                <a:pt x="935663" y="238770"/>
                                <a:pt x="933884" y="240295"/>
                              </a:cubicBezTo>
                              <a:cubicBezTo>
                                <a:pt x="931724" y="242074"/>
                                <a:pt x="924990" y="245886"/>
                                <a:pt x="922322" y="246394"/>
                              </a:cubicBezTo>
                              <a:cubicBezTo>
                                <a:pt x="918764" y="247156"/>
                                <a:pt x="915080" y="245632"/>
                                <a:pt x="911649" y="244996"/>
                              </a:cubicBezTo>
                              <a:cubicBezTo>
                                <a:pt x="909870" y="244615"/>
                                <a:pt x="906694" y="244488"/>
                                <a:pt x="905169" y="243599"/>
                              </a:cubicBezTo>
                              <a:cubicBezTo>
                                <a:pt x="903644" y="242709"/>
                                <a:pt x="904280" y="240295"/>
                                <a:pt x="903009" y="239279"/>
                              </a:cubicBezTo>
                              <a:cubicBezTo>
                                <a:pt x="900214" y="237119"/>
                                <a:pt x="897546" y="242074"/>
                                <a:pt x="896148" y="236992"/>
                              </a:cubicBezTo>
                              <a:cubicBezTo>
                                <a:pt x="894623" y="231528"/>
                                <a:pt x="896021" y="230639"/>
                                <a:pt x="891066" y="227716"/>
                              </a:cubicBezTo>
                              <a:cubicBezTo>
                                <a:pt x="888016" y="225810"/>
                                <a:pt x="891828" y="220601"/>
                                <a:pt x="893607" y="219203"/>
                              </a:cubicBezTo>
                              <a:cubicBezTo>
                                <a:pt x="895894" y="217297"/>
                                <a:pt x="893353" y="215646"/>
                                <a:pt x="894115" y="213359"/>
                              </a:cubicBezTo>
                              <a:cubicBezTo>
                                <a:pt x="895004" y="210817"/>
                                <a:pt x="897037" y="210563"/>
                                <a:pt x="897037" y="207514"/>
                              </a:cubicBezTo>
                              <a:cubicBezTo>
                                <a:pt x="897164" y="203067"/>
                                <a:pt x="899451" y="200399"/>
                                <a:pt x="903517" y="201034"/>
                              </a:cubicBezTo>
                              <a:cubicBezTo>
                                <a:pt x="906313" y="201542"/>
                                <a:pt x="908091" y="194808"/>
                                <a:pt x="912284" y="194046"/>
                              </a:cubicBezTo>
                              <a:close/>
                              <a:moveTo>
                                <a:pt x="6338964" y="193156"/>
                              </a:moveTo>
                              <a:cubicBezTo>
                                <a:pt x="6343158" y="194935"/>
                                <a:pt x="6343539" y="196333"/>
                                <a:pt x="6344174" y="200272"/>
                              </a:cubicBezTo>
                              <a:cubicBezTo>
                                <a:pt x="6344428" y="201669"/>
                                <a:pt x="6345317" y="202432"/>
                                <a:pt x="6346842" y="202559"/>
                              </a:cubicBezTo>
                              <a:cubicBezTo>
                                <a:pt x="6349637" y="203702"/>
                                <a:pt x="6349256" y="205735"/>
                                <a:pt x="6350400" y="208022"/>
                              </a:cubicBezTo>
                              <a:lnTo>
                                <a:pt x="6350400" y="207895"/>
                              </a:lnTo>
                              <a:cubicBezTo>
                                <a:pt x="6351416" y="209674"/>
                                <a:pt x="6352941" y="216408"/>
                                <a:pt x="6352433" y="218441"/>
                              </a:cubicBezTo>
                              <a:cubicBezTo>
                                <a:pt x="6351670" y="221999"/>
                                <a:pt x="6354974" y="227081"/>
                                <a:pt x="6353703" y="230131"/>
                              </a:cubicBezTo>
                              <a:cubicBezTo>
                                <a:pt x="6352941" y="231909"/>
                                <a:pt x="6347096" y="233942"/>
                                <a:pt x="6345572" y="235594"/>
                              </a:cubicBezTo>
                              <a:cubicBezTo>
                                <a:pt x="6344555" y="236738"/>
                                <a:pt x="6345572" y="239406"/>
                                <a:pt x="6345572" y="240676"/>
                              </a:cubicBezTo>
                              <a:cubicBezTo>
                                <a:pt x="6345572" y="242964"/>
                                <a:pt x="6342014" y="242964"/>
                                <a:pt x="6340616" y="243726"/>
                              </a:cubicBezTo>
                              <a:cubicBezTo>
                                <a:pt x="6339346" y="243853"/>
                                <a:pt x="6338202" y="243599"/>
                                <a:pt x="6337059" y="242836"/>
                              </a:cubicBezTo>
                              <a:cubicBezTo>
                                <a:pt x="6334263" y="241820"/>
                                <a:pt x="6333882" y="244742"/>
                                <a:pt x="6331468" y="245124"/>
                              </a:cubicBezTo>
                              <a:cubicBezTo>
                                <a:pt x="6328673" y="245505"/>
                                <a:pt x="6320668" y="244996"/>
                                <a:pt x="6318127" y="243980"/>
                              </a:cubicBezTo>
                              <a:cubicBezTo>
                                <a:pt x="6314696" y="242582"/>
                                <a:pt x="6312409" y="239152"/>
                                <a:pt x="6309741" y="236738"/>
                              </a:cubicBezTo>
                              <a:cubicBezTo>
                                <a:pt x="6308470" y="235340"/>
                                <a:pt x="6305802" y="233561"/>
                                <a:pt x="6305040" y="231909"/>
                              </a:cubicBezTo>
                              <a:cubicBezTo>
                                <a:pt x="6304278" y="230258"/>
                                <a:pt x="6306183" y="228606"/>
                                <a:pt x="6305675" y="226954"/>
                              </a:cubicBezTo>
                              <a:cubicBezTo>
                                <a:pt x="6304532" y="223524"/>
                                <a:pt x="6299449" y="226319"/>
                                <a:pt x="6301101" y="221109"/>
                              </a:cubicBezTo>
                              <a:cubicBezTo>
                                <a:pt x="6302880" y="215392"/>
                                <a:pt x="6304532" y="215519"/>
                                <a:pt x="6301990" y="210182"/>
                              </a:cubicBezTo>
                              <a:cubicBezTo>
                                <a:pt x="6300338" y="206752"/>
                                <a:pt x="6306565" y="204592"/>
                                <a:pt x="6308852" y="204338"/>
                              </a:cubicBezTo>
                              <a:cubicBezTo>
                                <a:pt x="6311901" y="204084"/>
                                <a:pt x="6310631" y="201161"/>
                                <a:pt x="6312536" y="199636"/>
                              </a:cubicBezTo>
                              <a:cubicBezTo>
                                <a:pt x="6314823" y="197858"/>
                                <a:pt x="6316602" y="198747"/>
                                <a:pt x="6318381" y="196206"/>
                              </a:cubicBezTo>
                              <a:cubicBezTo>
                                <a:pt x="6320922" y="192521"/>
                                <a:pt x="6324353" y="191505"/>
                                <a:pt x="6327529" y="194300"/>
                              </a:cubicBezTo>
                              <a:cubicBezTo>
                                <a:pt x="6329562" y="196206"/>
                                <a:pt x="6334898" y="191505"/>
                                <a:pt x="6338964" y="193156"/>
                              </a:cubicBezTo>
                              <a:close/>
                              <a:moveTo>
                                <a:pt x="6805652" y="192775"/>
                              </a:moveTo>
                              <a:cubicBezTo>
                                <a:pt x="6808193" y="190996"/>
                                <a:pt x="6809463" y="192521"/>
                                <a:pt x="6812005" y="192775"/>
                              </a:cubicBezTo>
                              <a:cubicBezTo>
                                <a:pt x="6813911" y="193029"/>
                                <a:pt x="6820009" y="195443"/>
                                <a:pt x="6821407" y="196841"/>
                              </a:cubicBezTo>
                              <a:cubicBezTo>
                                <a:pt x="6823694" y="199382"/>
                                <a:pt x="6829539" y="199509"/>
                                <a:pt x="6831318" y="202177"/>
                              </a:cubicBezTo>
                              <a:cubicBezTo>
                                <a:pt x="6832334" y="203575"/>
                                <a:pt x="6830809" y="209293"/>
                                <a:pt x="6831318" y="211453"/>
                              </a:cubicBezTo>
                              <a:cubicBezTo>
                                <a:pt x="6831699" y="212850"/>
                                <a:pt x="6834367" y="213486"/>
                                <a:pt x="6835383" y="214121"/>
                              </a:cubicBezTo>
                              <a:cubicBezTo>
                                <a:pt x="6837162" y="215392"/>
                                <a:pt x="6835257" y="218187"/>
                                <a:pt x="6835129" y="219712"/>
                              </a:cubicBezTo>
                              <a:cubicBezTo>
                                <a:pt x="6834494" y="220855"/>
                                <a:pt x="6833605" y="221617"/>
                                <a:pt x="6832461" y="222126"/>
                              </a:cubicBezTo>
                              <a:cubicBezTo>
                                <a:pt x="6830174" y="223650"/>
                                <a:pt x="6832334" y="225683"/>
                                <a:pt x="6831318" y="227716"/>
                              </a:cubicBezTo>
                              <a:lnTo>
                                <a:pt x="6831444" y="227716"/>
                              </a:lnTo>
                              <a:cubicBezTo>
                                <a:pt x="6830174" y="230257"/>
                                <a:pt x="6825473" y="236229"/>
                                <a:pt x="6823313" y="237754"/>
                              </a:cubicBezTo>
                              <a:cubicBezTo>
                                <a:pt x="6820264" y="239787"/>
                                <a:pt x="6816451" y="239787"/>
                                <a:pt x="6813021" y="240549"/>
                              </a:cubicBezTo>
                              <a:cubicBezTo>
                                <a:pt x="6811242" y="240930"/>
                                <a:pt x="6808447" y="242074"/>
                                <a:pt x="6806668" y="241820"/>
                              </a:cubicBezTo>
                              <a:cubicBezTo>
                                <a:pt x="6805017" y="241566"/>
                                <a:pt x="6804762" y="239152"/>
                                <a:pt x="6803110" y="238643"/>
                              </a:cubicBezTo>
                              <a:cubicBezTo>
                                <a:pt x="6799807" y="237754"/>
                                <a:pt x="6799299" y="243217"/>
                                <a:pt x="6795995" y="239152"/>
                              </a:cubicBezTo>
                              <a:cubicBezTo>
                                <a:pt x="6792438" y="234832"/>
                                <a:pt x="6793327" y="233434"/>
                                <a:pt x="6787736" y="232672"/>
                              </a:cubicBezTo>
                              <a:cubicBezTo>
                                <a:pt x="6784052" y="232163"/>
                                <a:pt x="6785703" y="225937"/>
                                <a:pt x="6786720" y="224032"/>
                              </a:cubicBezTo>
                              <a:cubicBezTo>
                                <a:pt x="6788117" y="221490"/>
                                <a:pt x="6785068" y="220982"/>
                                <a:pt x="6784941" y="218568"/>
                              </a:cubicBezTo>
                              <a:cubicBezTo>
                                <a:pt x="6784687" y="215900"/>
                                <a:pt x="6786338" y="214883"/>
                                <a:pt x="6785323" y="212088"/>
                              </a:cubicBezTo>
                              <a:cubicBezTo>
                                <a:pt x="6783797" y="208149"/>
                                <a:pt x="6784814" y="204846"/>
                                <a:pt x="6788753" y="203829"/>
                              </a:cubicBezTo>
                              <a:cubicBezTo>
                                <a:pt x="6791548" y="203067"/>
                                <a:pt x="6790532" y="196333"/>
                                <a:pt x="6794089" y="194046"/>
                              </a:cubicBezTo>
                              <a:cubicBezTo>
                                <a:pt x="6797647" y="191632"/>
                                <a:pt x="6798917" y="192013"/>
                                <a:pt x="6802475" y="193665"/>
                              </a:cubicBezTo>
                              <a:cubicBezTo>
                                <a:pt x="6803618" y="194173"/>
                                <a:pt x="6804762" y="193792"/>
                                <a:pt x="6805652" y="192775"/>
                              </a:cubicBezTo>
                              <a:close/>
                              <a:moveTo>
                                <a:pt x="3376351" y="191124"/>
                              </a:moveTo>
                              <a:cubicBezTo>
                                <a:pt x="3377873" y="191505"/>
                                <a:pt x="3380291" y="195952"/>
                                <a:pt x="3381942" y="196968"/>
                              </a:cubicBezTo>
                              <a:cubicBezTo>
                                <a:pt x="3382960" y="197604"/>
                                <a:pt x="3384990" y="196333"/>
                                <a:pt x="3386007" y="196206"/>
                              </a:cubicBezTo>
                              <a:cubicBezTo>
                                <a:pt x="3387912" y="195825"/>
                                <a:pt x="3388293" y="198620"/>
                                <a:pt x="3389181" y="199764"/>
                              </a:cubicBezTo>
                              <a:cubicBezTo>
                                <a:pt x="3389436" y="200780"/>
                                <a:pt x="3389309" y="201796"/>
                                <a:pt x="3388927" y="202813"/>
                              </a:cubicBezTo>
                              <a:cubicBezTo>
                                <a:pt x="3388547" y="205227"/>
                                <a:pt x="3390961" y="205100"/>
                                <a:pt x="3391595" y="207006"/>
                              </a:cubicBezTo>
                              <a:cubicBezTo>
                                <a:pt x="3392358" y="209293"/>
                                <a:pt x="3393121" y="215773"/>
                                <a:pt x="3392612" y="218060"/>
                              </a:cubicBezTo>
                              <a:cubicBezTo>
                                <a:pt x="3391978" y="221109"/>
                                <a:pt x="3389564" y="223397"/>
                                <a:pt x="3387912" y="225938"/>
                              </a:cubicBezTo>
                              <a:cubicBezTo>
                                <a:pt x="3387150" y="227208"/>
                                <a:pt x="3385879" y="229622"/>
                                <a:pt x="3384735" y="230512"/>
                              </a:cubicBezTo>
                              <a:cubicBezTo>
                                <a:pt x="3383593" y="231401"/>
                                <a:pt x="3381942" y="230131"/>
                                <a:pt x="3380669" y="230766"/>
                              </a:cubicBezTo>
                              <a:cubicBezTo>
                                <a:pt x="3378001" y="232164"/>
                                <a:pt x="3381053" y="235848"/>
                                <a:pt x="3376607" y="235340"/>
                              </a:cubicBezTo>
                              <a:cubicBezTo>
                                <a:pt x="3371774" y="234705"/>
                                <a:pt x="3371518" y="233434"/>
                                <a:pt x="3367577" y="236229"/>
                              </a:cubicBezTo>
                              <a:cubicBezTo>
                                <a:pt x="3365038" y="238008"/>
                                <a:pt x="3362244" y="233180"/>
                                <a:pt x="3361735" y="231401"/>
                              </a:cubicBezTo>
                              <a:cubicBezTo>
                                <a:pt x="3361100" y="228987"/>
                                <a:pt x="3358940" y="230385"/>
                                <a:pt x="3357415" y="228987"/>
                              </a:cubicBezTo>
                              <a:cubicBezTo>
                                <a:pt x="3355764" y="227462"/>
                                <a:pt x="3356145" y="225811"/>
                                <a:pt x="3353857" y="224794"/>
                              </a:cubicBezTo>
                              <a:cubicBezTo>
                                <a:pt x="3350427" y="223142"/>
                                <a:pt x="3349029" y="220601"/>
                                <a:pt x="3350934" y="217552"/>
                              </a:cubicBezTo>
                              <a:lnTo>
                                <a:pt x="3350934" y="217425"/>
                              </a:lnTo>
                              <a:cubicBezTo>
                                <a:pt x="3352205" y="215392"/>
                                <a:pt x="3347633" y="211834"/>
                                <a:pt x="3348394" y="208276"/>
                              </a:cubicBezTo>
                              <a:cubicBezTo>
                                <a:pt x="3349157" y="204592"/>
                                <a:pt x="3350173" y="204211"/>
                                <a:pt x="3353349" y="203067"/>
                              </a:cubicBezTo>
                              <a:cubicBezTo>
                                <a:pt x="3354368" y="202686"/>
                                <a:pt x="3354747" y="201924"/>
                                <a:pt x="3354747" y="200653"/>
                              </a:cubicBezTo>
                              <a:cubicBezTo>
                                <a:pt x="3355257" y="198239"/>
                                <a:pt x="3356908" y="198366"/>
                                <a:pt x="3358685" y="196968"/>
                              </a:cubicBezTo>
                              <a:cubicBezTo>
                                <a:pt x="3359956" y="195952"/>
                                <a:pt x="3365292" y="193792"/>
                                <a:pt x="3366943" y="193792"/>
                              </a:cubicBezTo>
                              <a:cubicBezTo>
                                <a:pt x="3369989" y="193919"/>
                                <a:pt x="3373682" y="190488"/>
                                <a:pt x="3376351" y="191124"/>
                              </a:cubicBezTo>
                              <a:close/>
                              <a:moveTo>
                                <a:pt x="3554114" y="190996"/>
                              </a:moveTo>
                              <a:cubicBezTo>
                                <a:pt x="3557669" y="192267"/>
                                <a:pt x="3557923" y="193284"/>
                                <a:pt x="3558686" y="196460"/>
                              </a:cubicBezTo>
                              <a:cubicBezTo>
                                <a:pt x="3558940" y="197477"/>
                                <a:pt x="3559702" y="198112"/>
                                <a:pt x="3560974" y="198112"/>
                              </a:cubicBezTo>
                              <a:cubicBezTo>
                                <a:pt x="3563260" y="198874"/>
                                <a:pt x="3563006" y="200526"/>
                                <a:pt x="3564150" y="202305"/>
                              </a:cubicBezTo>
                              <a:cubicBezTo>
                                <a:pt x="3565039" y="203702"/>
                                <a:pt x="3566564" y="209039"/>
                                <a:pt x="3566308" y="210691"/>
                              </a:cubicBezTo>
                              <a:cubicBezTo>
                                <a:pt x="3565929" y="213486"/>
                                <a:pt x="3568851" y="217425"/>
                                <a:pt x="3567961" y="219966"/>
                              </a:cubicBezTo>
                              <a:cubicBezTo>
                                <a:pt x="3567453" y="221364"/>
                                <a:pt x="3562879" y="223397"/>
                                <a:pt x="3561735" y="224794"/>
                              </a:cubicBezTo>
                              <a:cubicBezTo>
                                <a:pt x="3560974" y="225684"/>
                                <a:pt x="3561989" y="227844"/>
                                <a:pt x="3561989" y="228860"/>
                              </a:cubicBezTo>
                              <a:cubicBezTo>
                                <a:pt x="3562116" y="230639"/>
                                <a:pt x="3559322" y="230766"/>
                                <a:pt x="3558178" y="231528"/>
                              </a:cubicBezTo>
                              <a:cubicBezTo>
                                <a:pt x="3557162" y="231655"/>
                                <a:pt x="3556146" y="231528"/>
                                <a:pt x="3555256" y="231020"/>
                              </a:cubicBezTo>
                              <a:cubicBezTo>
                                <a:pt x="3553097" y="230385"/>
                                <a:pt x="3552842" y="232799"/>
                                <a:pt x="3550936" y="233180"/>
                              </a:cubicBezTo>
                              <a:cubicBezTo>
                                <a:pt x="3548777" y="233561"/>
                                <a:pt x="3542295" y="233688"/>
                                <a:pt x="3540133" y="232926"/>
                              </a:cubicBezTo>
                              <a:cubicBezTo>
                                <a:pt x="3537210" y="232036"/>
                                <a:pt x="3535177" y="229495"/>
                                <a:pt x="3532889" y="227589"/>
                              </a:cubicBezTo>
                              <a:cubicBezTo>
                                <a:pt x="3531746" y="226700"/>
                                <a:pt x="3529586" y="225302"/>
                                <a:pt x="3528824" y="224032"/>
                              </a:cubicBezTo>
                              <a:cubicBezTo>
                                <a:pt x="3528062" y="222761"/>
                                <a:pt x="3529586" y="221237"/>
                                <a:pt x="3529079" y="219966"/>
                              </a:cubicBezTo>
                              <a:lnTo>
                                <a:pt x="3529333" y="219966"/>
                              </a:lnTo>
                              <a:cubicBezTo>
                                <a:pt x="3528191" y="217298"/>
                                <a:pt x="3524252" y="219712"/>
                                <a:pt x="3525266" y="215519"/>
                              </a:cubicBezTo>
                              <a:cubicBezTo>
                                <a:pt x="3526283" y="210945"/>
                                <a:pt x="3527556" y="210818"/>
                                <a:pt x="3525266" y="206752"/>
                              </a:cubicBezTo>
                              <a:cubicBezTo>
                                <a:pt x="3523742" y="204084"/>
                                <a:pt x="3528698" y="201797"/>
                                <a:pt x="3530475" y="201542"/>
                              </a:cubicBezTo>
                              <a:cubicBezTo>
                                <a:pt x="3533017" y="201161"/>
                                <a:pt x="3531746" y="198874"/>
                                <a:pt x="3533270" y="197604"/>
                              </a:cubicBezTo>
                              <a:cubicBezTo>
                                <a:pt x="3534923" y="196079"/>
                                <a:pt x="3536447" y="196714"/>
                                <a:pt x="3537719" y="194554"/>
                              </a:cubicBezTo>
                              <a:cubicBezTo>
                                <a:pt x="3539499" y="191378"/>
                                <a:pt x="3542295" y="190361"/>
                                <a:pt x="3544963" y="192521"/>
                              </a:cubicBezTo>
                              <a:cubicBezTo>
                                <a:pt x="3546743" y="193919"/>
                                <a:pt x="3550683" y="189853"/>
                                <a:pt x="3554114" y="190996"/>
                              </a:cubicBezTo>
                              <a:close/>
                              <a:moveTo>
                                <a:pt x="3229596" y="188964"/>
                              </a:moveTo>
                              <a:cubicBezTo>
                                <a:pt x="3231755" y="189091"/>
                                <a:pt x="3237729" y="190235"/>
                                <a:pt x="3239506" y="191378"/>
                              </a:cubicBezTo>
                              <a:cubicBezTo>
                                <a:pt x="3242047" y="192776"/>
                                <a:pt x="3243319" y="195571"/>
                                <a:pt x="3245098" y="197731"/>
                              </a:cubicBezTo>
                              <a:cubicBezTo>
                                <a:pt x="3245988" y="198875"/>
                                <a:pt x="3247765" y="200653"/>
                                <a:pt x="3248148" y="201924"/>
                              </a:cubicBezTo>
                              <a:cubicBezTo>
                                <a:pt x="3248528" y="203195"/>
                                <a:pt x="3246877" y="204338"/>
                                <a:pt x="3247131" y="205609"/>
                              </a:cubicBezTo>
                              <a:cubicBezTo>
                                <a:pt x="3247640" y="208404"/>
                                <a:pt x="3251705" y="206879"/>
                                <a:pt x="3249925" y="210564"/>
                              </a:cubicBezTo>
                              <a:cubicBezTo>
                                <a:pt x="3248021" y="214630"/>
                                <a:pt x="3246624" y="214376"/>
                                <a:pt x="3248021" y="218696"/>
                              </a:cubicBezTo>
                              <a:cubicBezTo>
                                <a:pt x="3248910" y="221491"/>
                                <a:pt x="3243953" y="222380"/>
                                <a:pt x="3242174" y="222380"/>
                              </a:cubicBezTo>
                              <a:cubicBezTo>
                                <a:pt x="3239887" y="222253"/>
                                <a:pt x="3240523" y="224668"/>
                                <a:pt x="3238870" y="225557"/>
                              </a:cubicBezTo>
                              <a:cubicBezTo>
                                <a:pt x="3237091" y="226573"/>
                                <a:pt x="3235822" y="225684"/>
                                <a:pt x="3234170" y="227463"/>
                              </a:cubicBezTo>
                              <a:cubicBezTo>
                                <a:pt x="3231881" y="230004"/>
                                <a:pt x="3229086" y="230385"/>
                                <a:pt x="3227055" y="227844"/>
                              </a:cubicBezTo>
                              <a:cubicBezTo>
                                <a:pt x="3225659" y="226192"/>
                                <a:pt x="3221212" y="229242"/>
                                <a:pt x="3218288" y="227463"/>
                              </a:cubicBezTo>
                              <a:cubicBezTo>
                                <a:pt x="3215240" y="225811"/>
                                <a:pt x="3215113" y="224668"/>
                                <a:pt x="3215113" y="221618"/>
                              </a:cubicBezTo>
                              <a:cubicBezTo>
                                <a:pt x="3214985" y="220602"/>
                                <a:pt x="3214478" y="219839"/>
                                <a:pt x="3213334" y="219585"/>
                              </a:cubicBezTo>
                              <a:cubicBezTo>
                                <a:pt x="3211174" y="218442"/>
                                <a:pt x="3211808" y="216917"/>
                                <a:pt x="3211174" y="215011"/>
                              </a:cubicBezTo>
                              <a:lnTo>
                                <a:pt x="3211301" y="214884"/>
                              </a:lnTo>
                              <a:cubicBezTo>
                                <a:pt x="3210793" y="213486"/>
                                <a:pt x="3210412" y="208150"/>
                                <a:pt x="3210921" y="206752"/>
                              </a:cubicBezTo>
                              <a:cubicBezTo>
                                <a:pt x="3211936" y="204211"/>
                                <a:pt x="3210030" y="200018"/>
                                <a:pt x="3211301" y="197858"/>
                              </a:cubicBezTo>
                              <a:cubicBezTo>
                                <a:pt x="3212063" y="196715"/>
                                <a:pt x="3216638" y="195825"/>
                                <a:pt x="3218035" y="194682"/>
                              </a:cubicBezTo>
                              <a:cubicBezTo>
                                <a:pt x="3218925" y="193919"/>
                                <a:pt x="3218417" y="191759"/>
                                <a:pt x="3218543" y="190870"/>
                              </a:cubicBezTo>
                              <a:cubicBezTo>
                                <a:pt x="3218797" y="189091"/>
                                <a:pt x="3221466" y="189472"/>
                                <a:pt x="3222609" y="189091"/>
                              </a:cubicBezTo>
                              <a:cubicBezTo>
                                <a:pt x="3223500" y="189091"/>
                                <a:pt x="3224390" y="189472"/>
                                <a:pt x="3225153" y="190108"/>
                              </a:cubicBezTo>
                              <a:cubicBezTo>
                                <a:pt x="3227055" y="191124"/>
                                <a:pt x="3227691" y="188964"/>
                                <a:pt x="3229596" y="188964"/>
                              </a:cubicBezTo>
                              <a:close/>
                              <a:moveTo>
                                <a:pt x="4330673" y="188074"/>
                              </a:moveTo>
                              <a:cubicBezTo>
                                <a:pt x="4332324" y="186422"/>
                                <a:pt x="4334739" y="188963"/>
                                <a:pt x="4336263" y="189471"/>
                              </a:cubicBezTo>
                              <a:cubicBezTo>
                                <a:pt x="4337279" y="190361"/>
                                <a:pt x="4337915" y="191377"/>
                                <a:pt x="4338169" y="192648"/>
                              </a:cubicBezTo>
                              <a:cubicBezTo>
                                <a:pt x="4339440" y="195316"/>
                                <a:pt x="4341854" y="193537"/>
                                <a:pt x="4343760" y="195062"/>
                              </a:cubicBezTo>
                              <a:cubicBezTo>
                                <a:pt x="4346047" y="196841"/>
                                <a:pt x="4351256" y="202940"/>
                                <a:pt x="4352273" y="205481"/>
                              </a:cubicBezTo>
                              <a:cubicBezTo>
                                <a:pt x="4353670" y="209039"/>
                                <a:pt x="4353035" y="212977"/>
                                <a:pt x="4353035" y="216662"/>
                              </a:cubicBezTo>
                              <a:cubicBezTo>
                                <a:pt x="4353035" y="218441"/>
                                <a:pt x="4353670" y="221617"/>
                                <a:pt x="4353035" y="223396"/>
                              </a:cubicBezTo>
                              <a:cubicBezTo>
                                <a:pt x="4352527" y="225175"/>
                                <a:pt x="4349859" y="224921"/>
                                <a:pt x="4349096" y="226446"/>
                              </a:cubicBezTo>
                              <a:cubicBezTo>
                                <a:pt x="4347317" y="229622"/>
                                <a:pt x="4352908" y="231274"/>
                                <a:pt x="4348080" y="233815"/>
                              </a:cubicBezTo>
                              <a:cubicBezTo>
                                <a:pt x="4342743" y="236483"/>
                                <a:pt x="4341727" y="235213"/>
                                <a:pt x="4339694" y="240803"/>
                              </a:cubicBezTo>
                              <a:cubicBezTo>
                                <a:pt x="4338423" y="244361"/>
                                <a:pt x="4332452" y="241438"/>
                                <a:pt x="4330673" y="240041"/>
                              </a:cubicBezTo>
                              <a:cubicBezTo>
                                <a:pt x="4328258" y="238008"/>
                                <a:pt x="4327115" y="241057"/>
                                <a:pt x="4324701" y="240676"/>
                              </a:cubicBezTo>
                              <a:cubicBezTo>
                                <a:pt x="4322033" y="240295"/>
                                <a:pt x="4321270" y="238389"/>
                                <a:pt x="4318221" y="238897"/>
                              </a:cubicBezTo>
                              <a:lnTo>
                                <a:pt x="4318094" y="238770"/>
                              </a:lnTo>
                              <a:cubicBezTo>
                                <a:pt x="4313647" y="239533"/>
                                <a:pt x="4310597" y="237881"/>
                                <a:pt x="4310343" y="233561"/>
                              </a:cubicBezTo>
                              <a:cubicBezTo>
                                <a:pt x="4310216" y="230766"/>
                                <a:pt x="4303101" y="230257"/>
                                <a:pt x="4301449" y="226191"/>
                              </a:cubicBezTo>
                              <a:cubicBezTo>
                                <a:pt x="4299670" y="221999"/>
                                <a:pt x="4300432" y="220855"/>
                                <a:pt x="4302847" y="217551"/>
                              </a:cubicBezTo>
                              <a:cubicBezTo>
                                <a:pt x="4303609" y="216535"/>
                                <a:pt x="4303482" y="215264"/>
                                <a:pt x="4302593" y="214121"/>
                              </a:cubicBezTo>
                              <a:cubicBezTo>
                                <a:pt x="4301322" y="211198"/>
                                <a:pt x="4303101" y="210182"/>
                                <a:pt x="4303990" y="207641"/>
                              </a:cubicBezTo>
                              <a:cubicBezTo>
                                <a:pt x="4304626" y="205608"/>
                                <a:pt x="4308310" y="199763"/>
                                <a:pt x="4310089" y="198747"/>
                              </a:cubicBezTo>
                              <a:cubicBezTo>
                                <a:pt x="4313138" y="196968"/>
                                <a:pt x="4314536" y="190996"/>
                                <a:pt x="4317586" y="189726"/>
                              </a:cubicBezTo>
                              <a:cubicBezTo>
                                <a:pt x="4319237" y="188963"/>
                                <a:pt x="4324828" y="191631"/>
                                <a:pt x="4327115" y="191631"/>
                              </a:cubicBezTo>
                              <a:cubicBezTo>
                                <a:pt x="4328640" y="191631"/>
                                <a:pt x="4329783" y="188963"/>
                                <a:pt x="4330673" y="188074"/>
                              </a:cubicBezTo>
                              <a:close/>
                              <a:moveTo>
                                <a:pt x="651814" y="184644"/>
                              </a:moveTo>
                              <a:cubicBezTo>
                                <a:pt x="656133" y="185279"/>
                                <a:pt x="656768" y="186549"/>
                                <a:pt x="658293" y="190107"/>
                              </a:cubicBezTo>
                              <a:cubicBezTo>
                                <a:pt x="658801" y="191251"/>
                                <a:pt x="659817" y="191759"/>
                                <a:pt x="661215" y="191632"/>
                              </a:cubicBezTo>
                              <a:cubicBezTo>
                                <a:pt x="664137" y="192013"/>
                                <a:pt x="664137" y="194046"/>
                                <a:pt x="665789" y="195952"/>
                              </a:cubicBezTo>
                              <a:cubicBezTo>
                                <a:pt x="667060" y="197349"/>
                                <a:pt x="669982" y="203448"/>
                                <a:pt x="669982" y="205354"/>
                              </a:cubicBezTo>
                              <a:cubicBezTo>
                                <a:pt x="669982" y="208785"/>
                                <a:pt x="674175" y="212851"/>
                                <a:pt x="673667" y="216027"/>
                              </a:cubicBezTo>
                              <a:cubicBezTo>
                                <a:pt x="673414" y="217806"/>
                                <a:pt x="668330" y="220982"/>
                                <a:pt x="667314" y="222888"/>
                              </a:cubicBezTo>
                              <a:cubicBezTo>
                                <a:pt x="666552" y="224159"/>
                                <a:pt x="668203" y="226446"/>
                                <a:pt x="668457" y="227589"/>
                              </a:cubicBezTo>
                              <a:cubicBezTo>
                                <a:pt x="668966" y="229749"/>
                                <a:pt x="665662" y="230512"/>
                                <a:pt x="664519" y="231528"/>
                              </a:cubicBezTo>
                              <a:cubicBezTo>
                                <a:pt x="663375" y="231909"/>
                                <a:pt x="662105" y="231909"/>
                                <a:pt x="660961" y="231528"/>
                              </a:cubicBezTo>
                              <a:cubicBezTo>
                                <a:pt x="658166" y="231147"/>
                                <a:pt x="658420" y="233942"/>
                                <a:pt x="656260" y="234832"/>
                              </a:cubicBezTo>
                              <a:cubicBezTo>
                                <a:pt x="653719" y="235848"/>
                                <a:pt x="646095" y="237119"/>
                                <a:pt x="643427" y="236738"/>
                              </a:cubicBezTo>
                              <a:cubicBezTo>
                                <a:pt x="639869" y="236229"/>
                                <a:pt x="636947" y="233561"/>
                                <a:pt x="633898" y="231782"/>
                              </a:cubicBezTo>
                              <a:lnTo>
                                <a:pt x="628556" y="228428"/>
                              </a:lnTo>
                              <a:lnTo>
                                <a:pt x="628053" y="223651"/>
                              </a:lnTo>
                              <a:cubicBezTo>
                                <a:pt x="626274" y="220728"/>
                                <a:pt x="622081" y="224413"/>
                                <a:pt x="622462" y="219204"/>
                              </a:cubicBezTo>
                              <a:cubicBezTo>
                                <a:pt x="622843" y="213486"/>
                                <a:pt x="624369" y="213232"/>
                                <a:pt x="620811" y="208785"/>
                              </a:cubicBezTo>
                              <a:cubicBezTo>
                                <a:pt x="618523" y="205862"/>
                                <a:pt x="623987" y="202305"/>
                                <a:pt x="626020" y="201669"/>
                              </a:cubicBezTo>
                              <a:cubicBezTo>
                                <a:pt x="628815" y="200780"/>
                                <a:pt x="626909" y="198239"/>
                                <a:pt x="628435" y="196460"/>
                              </a:cubicBezTo>
                              <a:cubicBezTo>
                                <a:pt x="630086" y="194427"/>
                                <a:pt x="632120" y="194808"/>
                                <a:pt x="633135" y="192013"/>
                              </a:cubicBezTo>
                              <a:cubicBezTo>
                                <a:pt x="634660" y="187947"/>
                                <a:pt x="637582" y="186168"/>
                                <a:pt x="641267" y="188201"/>
                              </a:cubicBezTo>
                              <a:cubicBezTo>
                                <a:pt x="643681" y="189599"/>
                                <a:pt x="647621" y="184008"/>
                                <a:pt x="651814" y="184644"/>
                              </a:cubicBezTo>
                              <a:close/>
                              <a:moveTo>
                                <a:pt x="5155158" y="182357"/>
                              </a:moveTo>
                              <a:cubicBezTo>
                                <a:pt x="5157063" y="182357"/>
                                <a:pt x="5161256" y="187058"/>
                                <a:pt x="5163543" y="187821"/>
                              </a:cubicBezTo>
                              <a:cubicBezTo>
                                <a:pt x="5165068" y="188329"/>
                                <a:pt x="5167228" y="186296"/>
                                <a:pt x="5168371" y="185788"/>
                              </a:cubicBezTo>
                              <a:cubicBezTo>
                                <a:pt x="5170532" y="184898"/>
                                <a:pt x="5171929" y="188202"/>
                                <a:pt x="5173200" y="189345"/>
                              </a:cubicBezTo>
                              <a:cubicBezTo>
                                <a:pt x="5173835" y="190616"/>
                                <a:pt x="5174089" y="191886"/>
                                <a:pt x="5173835" y="193157"/>
                              </a:cubicBezTo>
                              <a:cubicBezTo>
                                <a:pt x="5173835" y="196206"/>
                                <a:pt x="5176885" y="195444"/>
                                <a:pt x="5178155" y="197604"/>
                              </a:cubicBezTo>
                              <a:cubicBezTo>
                                <a:pt x="5179680" y="200145"/>
                                <a:pt x="5182348" y="207896"/>
                                <a:pt x="5182348" y="210691"/>
                              </a:cubicBezTo>
                              <a:lnTo>
                                <a:pt x="5182094" y="210564"/>
                              </a:lnTo>
                              <a:cubicBezTo>
                                <a:pt x="5182094" y="214376"/>
                                <a:pt x="5179807" y="217934"/>
                                <a:pt x="5178536" y="221364"/>
                              </a:cubicBezTo>
                              <a:cubicBezTo>
                                <a:pt x="5177774" y="223143"/>
                                <a:pt x="5177138" y="226319"/>
                                <a:pt x="5175868" y="227717"/>
                              </a:cubicBezTo>
                              <a:cubicBezTo>
                                <a:pt x="5174598" y="229115"/>
                                <a:pt x="5172310" y="227971"/>
                                <a:pt x="5170913" y="229115"/>
                              </a:cubicBezTo>
                              <a:cubicBezTo>
                                <a:pt x="5168117" y="231529"/>
                                <a:pt x="5172819" y="235213"/>
                                <a:pt x="5167228" y="235722"/>
                              </a:cubicBezTo>
                              <a:cubicBezTo>
                                <a:pt x="5161129" y="236357"/>
                                <a:pt x="5160621" y="234832"/>
                                <a:pt x="5156555" y="239279"/>
                              </a:cubicBezTo>
                              <a:cubicBezTo>
                                <a:pt x="5153887" y="242202"/>
                                <a:pt x="5149313" y="237119"/>
                                <a:pt x="5148169" y="235086"/>
                              </a:cubicBezTo>
                              <a:cubicBezTo>
                                <a:pt x="5146772" y="232291"/>
                                <a:pt x="5144485" y="234705"/>
                                <a:pt x="5142324" y="233435"/>
                              </a:cubicBezTo>
                              <a:cubicBezTo>
                                <a:pt x="5139910" y="232037"/>
                                <a:pt x="5139910" y="229877"/>
                                <a:pt x="5136861" y="229242"/>
                              </a:cubicBezTo>
                              <a:cubicBezTo>
                                <a:pt x="5132287" y="228352"/>
                                <a:pt x="5130000" y="225557"/>
                                <a:pt x="5131397" y="221364"/>
                              </a:cubicBezTo>
                              <a:cubicBezTo>
                                <a:pt x="5132414" y="218569"/>
                                <a:pt x="5125807" y="215519"/>
                                <a:pt x="5125807" y="210945"/>
                              </a:cubicBezTo>
                              <a:cubicBezTo>
                                <a:pt x="5125807" y="206244"/>
                                <a:pt x="5126950" y="205355"/>
                                <a:pt x="5130508" y="203195"/>
                              </a:cubicBezTo>
                              <a:cubicBezTo>
                                <a:pt x="5131652" y="202432"/>
                                <a:pt x="5132033" y="201289"/>
                                <a:pt x="5131652" y="199764"/>
                              </a:cubicBezTo>
                              <a:cubicBezTo>
                                <a:pt x="5131652" y="196588"/>
                                <a:pt x="5133685" y="196206"/>
                                <a:pt x="5135463" y="194173"/>
                              </a:cubicBezTo>
                              <a:cubicBezTo>
                                <a:pt x="5136734" y="192522"/>
                                <a:pt x="5142578" y="188456"/>
                                <a:pt x="5144611" y="188075"/>
                              </a:cubicBezTo>
                              <a:cubicBezTo>
                                <a:pt x="5148169" y="187439"/>
                                <a:pt x="5151727" y="182357"/>
                                <a:pt x="5155158" y="182357"/>
                              </a:cubicBezTo>
                              <a:close/>
                              <a:moveTo>
                                <a:pt x="3776318" y="182103"/>
                              </a:moveTo>
                              <a:cubicBezTo>
                                <a:pt x="3780509" y="183500"/>
                                <a:pt x="3780889" y="184771"/>
                                <a:pt x="3781781" y="188583"/>
                              </a:cubicBezTo>
                              <a:cubicBezTo>
                                <a:pt x="3782033" y="189853"/>
                                <a:pt x="3783049" y="190616"/>
                                <a:pt x="3784447" y="190616"/>
                              </a:cubicBezTo>
                              <a:cubicBezTo>
                                <a:pt x="3787242" y="191505"/>
                                <a:pt x="3786988" y="193538"/>
                                <a:pt x="3788258" y="195698"/>
                              </a:cubicBezTo>
                              <a:cubicBezTo>
                                <a:pt x="3789402" y="197350"/>
                                <a:pt x="3791181" y="203830"/>
                                <a:pt x="3790927" y="205736"/>
                              </a:cubicBezTo>
                              <a:cubicBezTo>
                                <a:pt x="3790291" y="209166"/>
                                <a:pt x="3793849" y="213867"/>
                                <a:pt x="3792833" y="216917"/>
                              </a:cubicBezTo>
                              <a:cubicBezTo>
                                <a:pt x="3792324" y="218696"/>
                                <a:pt x="3786861" y="220983"/>
                                <a:pt x="3785463" y="222761"/>
                              </a:cubicBezTo>
                              <a:cubicBezTo>
                                <a:pt x="3784574" y="223778"/>
                                <a:pt x="3785844" y="226446"/>
                                <a:pt x="3785844" y="227590"/>
                              </a:cubicBezTo>
                              <a:cubicBezTo>
                                <a:pt x="3785971" y="229877"/>
                                <a:pt x="3782668" y="230004"/>
                                <a:pt x="3781271" y="230893"/>
                              </a:cubicBezTo>
                              <a:cubicBezTo>
                                <a:pt x="3780002" y="231020"/>
                                <a:pt x="3778858" y="230893"/>
                                <a:pt x="3777716" y="230258"/>
                              </a:cubicBezTo>
                              <a:cubicBezTo>
                                <a:pt x="3775047" y="229369"/>
                                <a:pt x="3774792" y="232291"/>
                                <a:pt x="3772506" y="232799"/>
                              </a:cubicBezTo>
                              <a:cubicBezTo>
                                <a:pt x="3769839" y="233307"/>
                                <a:pt x="3762090" y="233434"/>
                                <a:pt x="3759550" y="232545"/>
                              </a:cubicBezTo>
                              <a:cubicBezTo>
                                <a:pt x="3756120" y="231401"/>
                                <a:pt x="3753582" y="228352"/>
                                <a:pt x="3750912" y="226065"/>
                              </a:cubicBezTo>
                              <a:cubicBezTo>
                                <a:pt x="3749515" y="224921"/>
                                <a:pt x="3746850" y="223270"/>
                                <a:pt x="3745959" y="221745"/>
                              </a:cubicBezTo>
                              <a:cubicBezTo>
                                <a:pt x="3745068" y="220220"/>
                                <a:pt x="3746850" y="218441"/>
                                <a:pt x="3746213" y="216917"/>
                              </a:cubicBezTo>
                              <a:cubicBezTo>
                                <a:pt x="3744941" y="213740"/>
                                <a:pt x="3740242" y="216663"/>
                                <a:pt x="3741385" y="211580"/>
                              </a:cubicBezTo>
                              <a:lnTo>
                                <a:pt x="3741640" y="211580"/>
                              </a:lnTo>
                              <a:cubicBezTo>
                                <a:pt x="3742782" y="205990"/>
                                <a:pt x="3744434" y="205990"/>
                                <a:pt x="3741640" y="201034"/>
                              </a:cubicBezTo>
                              <a:cubicBezTo>
                                <a:pt x="3739734" y="197858"/>
                                <a:pt x="3745706" y="195317"/>
                                <a:pt x="3747865" y="194936"/>
                              </a:cubicBezTo>
                              <a:cubicBezTo>
                                <a:pt x="3750785" y="194427"/>
                                <a:pt x="3749388" y="191632"/>
                                <a:pt x="3751165" y="190107"/>
                              </a:cubicBezTo>
                              <a:cubicBezTo>
                                <a:pt x="3753071" y="188329"/>
                                <a:pt x="3754976" y="188964"/>
                                <a:pt x="3756502" y="186423"/>
                              </a:cubicBezTo>
                              <a:cubicBezTo>
                                <a:pt x="3758788" y="182738"/>
                                <a:pt x="3761963" y="181467"/>
                                <a:pt x="3765267" y="184009"/>
                              </a:cubicBezTo>
                              <a:cubicBezTo>
                                <a:pt x="3767553" y="185660"/>
                                <a:pt x="3772254" y="180705"/>
                                <a:pt x="3776318" y="182103"/>
                              </a:cubicBezTo>
                              <a:close/>
                              <a:moveTo>
                                <a:pt x="5493133" y="181086"/>
                              </a:moveTo>
                              <a:cubicBezTo>
                                <a:pt x="5495929" y="181975"/>
                                <a:pt x="5500376" y="179815"/>
                                <a:pt x="5502790" y="181086"/>
                              </a:cubicBezTo>
                              <a:cubicBezTo>
                                <a:pt x="5504061" y="181848"/>
                                <a:pt x="5505204" y="186803"/>
                                <a:pt x="5506475" y="188201"/>
                              </a:cubicBezTo>
                              <a:cubicBezTo>
                                <a:pt x="5507237" y="189090"/>
                                <a:pt x="5509524" y="188455"/>
                                <a:pt x="5510541" y="188582"/>
                              </a:cubicBezTo>
                              <a:cubicBezTo>
                                <a:pt x="5512447" y="188836"/>
                                <a:pt x="5512065" y="191631"/>
                                <a:pt x="5512573" y="192902"/>
                              </a:cubicBezTo>
                              <a:cubicBezTo>
                                <a:pt x="5512573" y="193919"/>
                                <a:pt x="5512192" y="194935"/>
                                <a:pt x="5511557" y="195697"/>
                              </a:cubicBezTo>
                              <a:cubicBezTo>
                                <a:pt x="5510414" y="197730"/>
                                <a:pt x="5512828" y="198366"/>
                                <a:pt x="5512828" y="200399"/>
                              </a:cubicBezTo>
                              <a:cubicBezTo>
                                <a:pt x="5512955" y="202813"/>
                                <a:pt x="5511811" y="209166"/>
                                <a:pt x="5510668" y="211199"/>
                              </a:cubicBezTo>
                              <a:cubicBezTo>
                                <a:pt x="5509143" y="213994"/>
                                <a:pt x="5506220" y="215519"/>
                                <a:pt x="5503934" y="217424"/>
                              </a:cubicBezTo>
                              <a:cubicBezTo>
                                <a:pt x="5503298" y="218060"/>
                                <a:pt x="5502409" y="218695"/>
                                <a:pt x="5501647" y="219457"/>
                              </a:cubicBezTo>
                              <a:cubicBezTo>
                                <a:pt x="5504696" y="220474"/>
                                <a:pt x="5509397" y="218060"/>
                                <a:pt x="5512065" y="219457"/>
                              </a:cubicBezTo>
                              <a:cubicBezTo>
                                <a:pt x="5513590" y="220220"/>
                                <a:pt x="5514861" y="225556"/>
                                <a:pt x="5516258" y="227081"/>
                              </a:cubicBezTo>
                              <a:cubicBezTo>
                                <a:pt x="5517021" y="228097"/>
                                <a:pt x="5519562" y="227462"/>
                                <a:pt x="5520705" y="227462"/>
                              </a:cubicBezTo>
                              <a:cubicBezTo>
                                <a:pt x="5522738" y="227716"/>
                                <a:pt x="5522357" y="230766"/>
                                <a:pt x="5522992" y="232163"/>
                              </a:cubicBezTo>
                              <a:cubicBezTo>
                                <a:pt x="5522992" y="233434"/>
                                <a:pt x="5522611" y="234450"/>
                                <a:pt x="5521849" y="235340"/>
                              </a:cubicBezTo>
                              <a:cubicBezTo>
                                <a:pt x="5520705" y="237754"/>
                                <a:pt x="5523374" y="238389"/>
                                <a:pt x="5523374" y="240549"/>
                              </a:cubicBezTo>
                              <a:cubicBezTo>
                                <a:pt x="5523501" y="243090"/>
                                <a:pt x="5522357" y="250206"/>
                                <a:pt x="5521214" y="252366"/>
                              </a:cubicBezTo>
                              <a:cubicBezTo>
                                <a:pt x="5519562" y="255288"/>
                                <a:pt x="5516385" y="257067"/>
                                <a:pt x="5513971" y="259227"/>
                              </a:cubicBezTo>
                              <a:cubicBezTo>
                                <a:pt x="5512701" y="260243"/>
                                <a:pt x="5510795" y="262403"/>
                                <a:pt x="5509270" y="263039"/>
                              </a:cubicBezTo>
                              <a:cubicBezTo>
                                <a:pt x="5507746" y="263674"/>
                                <a:pt x="5506475" y="261768"/>
                                <a:pt x="5504950" y="262149"/>
                              </a:cubicBezTo>
                              <a:cubicBezTo>
                                <a:pt x="5501774" y="262784"/>
                                <a:pt x="5503807" y="267613"/>
                                <a:pt x="5499360" y="265707"/>
                              </a:cubicBezTo>
                              <a:cubicBezTo>
                                <a:pt x="5494404" y="263547"/>
                                <a:pt x="5494658" y="262149"/>
                                <a:pt x="5489703" y="263928"/>
                              </a:cubicBezTo>
                              <a:cubicBezTo>
                                <a:pt x="5486527" y="265199"/>
                                <a:pt x="5485002" y="259354"/>
                                <a:pt x="5485002" y="257321"/>
                              </a:cubicBezTo>
                              <a:cubicBezTo>
                                <a:pt x="5485129" y="254526"/>
                                <a:pt x="5482334" y="255415"/>
                                <a:pt x="5481190" y="253509"/>
                              </a:cubicBezTo>
                              <a:cubicBezTo>
                                <a:pt x="5479792" y="251476"/>
                                <a:pt x="5480809" y="249824"/>
                                <a:pt x="5478649" y="248046"/>
                              </a:cubicBezTo>
                              <a:cubicBezTo>
                                <a:pt x="5475600" y="245377"/>
                                <a:pt x="5474964" y="242201"/>
                                <a:pt x="5477759" y="239660"/>
                              </a:cubicBezTo>
                              <a:cubicBezTo>
                                <a:pt x="5479665" y="238008"/>
                                <a:pt x="5475981" y="232799"/>
                                <a:pt x="5477759" y="229368"/>
                              </a:cubicBezTo>
                              <a:cubicBezTo>
                                <a:pt x="5479665" y="225683"/>
                                <a:pt x="5480936" y="225556"/>
                                <a:pt x="5484494" y="225302"/>
                              </a:cubicBezTo>
                              <a:cubicBezTo>
                                <a:pt x="5485764" y="225175"/>
                                <a:pt x="5486527" y="224413"/>
                                <a:pt x="5486781" y="223142"/>
                              </a:cubicBezTo>
                              <a:cubicBezTo>
                                <a:pt x="5487035" y="222507"/>
                                <a:pt x="5487289" y="222126"/>
                                <a:pt x="5487670" y="221871"/>
                              </a:cubicBezTo>
                              <a:cubicBezTo>
                                <a:pt x="5485637" y="220728"/>
                                <a:pt x="5484875" y="220347"/>
                                <a:pt x="5481444" y="221490"/>
                              </a:cubicBezTo>
                              <a:cubicBezTo>
                                <a:pt x="5478522" y="222507"/>
                                <a:pt x="5477251" y="217170"/>
                                <a:pt x="5477251" y="215264"/>
                              </a:cubicBezTo>
                              <a:cubicBezTo>
                                <a:pt x="5477378" y="212723"/>
                                <a:pt x="5474837" y="213613"/>
                                <a:pt x="5473821" y="211834"/>
                              </a:cubicBezTo>
                              <a:cubicBezTo>
                                <a:pt x="5472550" y="209801"/>
                                <a:pt x="5473439" y="208403"/>
                                <a:pt x="5471534" y="206751"/>
                              </a:cubicBezTo>
                              <a:lnTo>
                                <a:pt x="5471788" y="206624"/>
                              </a:lnTo>
                              <a:cubicBezTo>
                                <a:pt x="5468992" y="204210"/>
                                <a:pt x="5468484" y="201288"/>
                                <a:pt x="5471153" y="199001"/>
                              </a:cubicBezTo>
                              <a:cubicBezTo>
                                <a:pt x="5472931" y="197476"/>
                                <a:pt x="5469501" y="192775"/>
                                <a:pt x="5471279" y="189599"/>
                              </a:cubicBezTo>
                              <a:cubicBezTo>
                                <a:pt x="5473058" y="186295"/>
                                <a:pt x="5474202" y="186168"/>
                                <a:pt x="5477505" y="186041"/>
                              </a:cubicBezTo>
                              <a:cubicBezTo>
                                <a:pt x="5478522" y="186041"/>
                                <a:pt x="5479284" y="185279"/>
                                <a:pt x="5479538" y="184135"/>
                              </a:cubicBezTo>
                              <a:cubicBezTo>
                                <a:pt x="5480682" y="181975"/>
                                <a:pt x="5482334" y="182483"/>
                                <a:pt x="5484367" y="181721"/>
                              </a:cubicBezTo>
                              <a:cubicBezTo>
                                <a:pt x="5485891" y="181086"/>
                                <a:pt x="5491609" y="180577"/>
                                <a:pt x="5493133" y="181086"/>
                              </a:cubicBezTo>
                              <a:close/>
                              <a:moveTo>
                                <a:pt x="4956945" y="180324"/>
                              </a:moveTo>
                              <a:cubicBezTo>
                                <a:pt x="4961265" y="179053"/>
                                <a:pt x="4962281" y="179942"/>
                                <a:pt x="4965331" y="182611"/>
                              </a:cubicBezTo>
                              <a:cubicBezTo>
                                <a:pt x="4966347" y="183500"/>
                                <a:pt x="4967491" y="183500"/>
                                <a:pt x="4968762" y="182738"/>
                              </a:cubicBezTo>
                              <a:cubicBezTo>
                                <a:pt x="4971684" y="181848"/>
                                <a:pt x="4972573" y="183754"/>
                                <a:pt x="4974987" y="184771"/>
                              </a:cubicBezTo>
                              <a:cubicBezTo>
                                <a:pt x="4976766" y="185533"/>
                                <a:pt x="4982103" y="189853"/>
                                <a:pt x="4982992" y="191632"/>
                              </a:cubicBezTo>
                              <a:cubicBezTo>
                                <a:pt x="4984517" y="194808"/>
                                <a:pt x="4990235" y="196714"/>
                                <a:pt x="4991124" y="199891"/>
                              </a:cubicBezTo>
                              <a:cubicBezTo>
                                <a:pt x="4991632" y="201670"/>
                                <a:pt x="4988329" y="206752"/>
                                <a:pt x="4988202" y="209039"/>
                              </a:cubicBezTo>
                              <a:cubicBezTo>
                                <a:pt x="4988074" y="210437"/>
                                <a:pt x="4990616" y="211834"/>
                                <a:pt x="4991378" y="212851"/>
                              </a:cubicBezTo>
                              <a:cubicBezTo>
                                <a:pt x="4992776" y="214630"/>
                                <a:pt x="4989981" y="216662"/>
                                <a:pt x="4989345" y="218187"/>
                              </a:cubicBezTo>
                              <a:cubicBezTo>
                                <a:pt x="4988456" y="219077"/>
                                <a:pt x="4987312" y="219712"/>
                                <a:pt x="4986042" y="219712"/>
                              </a:cubicBezTo>
                              <a:lnTo>
                                <a:pt x="4985787" y="219839"/>
                              </a:lnTo>
                              <a:cubicBezTo>
                                <a:pt x="4982992" y="220728"/>
                                <a:pt x="4984517" y="223270"/>
                                <a:pt x="4982865" y="225048"/>
                              </a:cubicBezTo>
                              <a:cubicBezTo>
                                <a:pt x="4980959" y="226954"/>
                                <a:pt x="4974479" y="231528"/>
                                <a:pt x="4971811" y="232291"/>
                              </a:cubicBezTo>
                              <a:cubicBezTo>
                                <a:pt x="4968253" y="233307"/>
                                <a:pt x="4964442" y="232037"/>
                                <a:pt x="4960884" y="231782"/>
                              </a:cubicBezTo>
                              <a:cubicBezTo>
                                <a:pt x="4959105" y="231655"/>
                                <a:pt x="4955929" y="231782"/>
                                <a:pt x="4954277" y="231020"/>
                              </a:cubicBezTo>
                              <a:cubicBezTo>
                                <a:pt x="4952625" y="230258"/>
                                <a:pt x="4953133" y="227844"/>
                                <a:pt x="4951736" y="226827"/>
                              </a:cubicBezTo>
                              <a:cubicBezTo>
                                <a:pt x="4948813" y="224794"/>
                                <a:pt x="4946526" y="230004"/>
                                <a:pt x="4944620" y="225048"/>
                              </a:cubicBezTo>
                              <a:cubicBezTo>
                                <a:pt x="4942588" y="219712"/>
                                <a:pt x="4943858" y="218695"/>
                                <a:pt x="4938649" y="216154"/>
                              </a:cubicBezTo>
                              <a:cubicBezTo>
                                <a:pt x="4935218" y="214630"/>
                                <a:pt x="4938649" y="208912"/>
                                <a:pt x="4940301" y="207387"/>
                              </a:cubicBezTo>
                              <a:cubicBezTo>
                                <a:pt x="4942460" y="205354"/>
                                <a:pt x="4939665" y="203830"/>
                                <a:pt x="4940301" y="201542"/>
                              </a:cubicBezTo>
                              <a:cubicBezTo>
                                <a:pt x="4940936" y="198874"/>
                                <a:pt x="4942969" y="198366"/>
                                <a:pt x="4942715" y="195317"/>
                              </a:cubicBezTo>
                              <a:cubicBezTo>
                                <a:pt x="4942460" y="190870"/>
                                <a:pt x="4944493" y="187947"/>
                                <a:pt x="4948686" y="188201"/>
                              </a:cubicBezTo>
                              <a:cubicBezTo>
                                <a:pt x="4951609" y="188455"/>
                                <a:pt x="4952752" y="181467"/>
                                <a:pt x="4956945" y="180324"/>
                              </a:cubicBezTo>
                              <a:close/>
                              <a:moveTo>
                                <a:pt x="6003910" y="177528"/>
                              </a:moveTo>
                              <a:cubicBezTo>
                                <a:pt x="6007976" y="176131"/>
                                <a:pt x="6008992" y="177020"/>
                                <a:pt x="6011915" y="179434"/>
                              </a:cubicBezTo>
                              <a:cubicBezTo>
                                <a:pt x="6012931" y="180196"/>
                                <a:pt x="6014075" y="180196"/>
                                <a:pt x="6015218" y="179434"/>
                              </a:cubicBezTo>
                              <a:cubicBezTo>
                                <a:pt x="6017887" y="178545"/>
                                <a:pt x="6018776" y="180323"/>
                                <a:pt x="6021063" y="181213"/>
                              </a:cubicBezTo>
                              <a:cubicBezTo>
                                <a:pt x="6022842" y="181848"/>
                                <a:pt x="6027924" y="185787"/>
                                <a:pt x="6028813" y="187566"/>
                              </a:cubicBezTo>
                              <a:cubicBezTo>
                                <a:pt x="6030338" y="190488"/>
                                <a:pt x="6035675" y="192267"/>
                                <a:pt x="6036691" y="195189"/>
                              </a:cubicBezTo>
                              <a:cubicBezTo>
                                <a:pt x="6037199" y="196841"/>
                                <a:pt x="6034150" y="201796"/>
                                <a:pt x="6034150" y="203956"/>
                              </a:cubicBezTo>
                              <a:cubicBezTo>
                                <a:pt x="6034023" y="205354"/>
                                <a:pt x="6036437" y="206625"/>
                                <a:pt x="6037199" y="207514"/>
                              </a:cubicBezTo>
                              <a:cubicBezTo>
                                <a:pt x="6038597" y="209293"/>
                                <a:pt x="6036056" y="211326"/>
                                <a:pt x="6035421" y="212723"/>
                              </a:cubicBezTo>
                              <a:cubicBezTo>
                                <a:pt x="6034658" y="213613"/>
                                <a:pt x="6033642" y="214121"/>
                                <a:pt x="6032371" y="214248"/>
                              </a:cubicBezTo>
                              <a:lnTo>
                                <a:pt x="6032371" y="214502"/>
                              </a:lnTo>
                              <a:cubicBezTo>
                                <a:pt x="6029703" y="215392"/>
                                <a:pt x="6031228" y="217806"/>
                                <a:pt x="6029703" y="219458"/>
                              </a:cubicBezTo>
                              <a:cubicBezTo>
                                <a:pt x="6027924" y="221491"/>
                                <a:pt x="6021825" y="225938"/>
                                <a:pt x="6019411" y="226700"/>
                              </a:cubicBezTo>
                              <a:cubicBezTo>
                                <a:pt x="6016108" y="227843"/>
                                <a:pt x="6012423" y="226827"/>
                                <a:pt x="6008992" y="226573"/>
                              </a:cubicBezTo>
                              <a:cubicBezTo>
                                <a:pt x="6007214" y="226446"/>
                                <a:pt x="6004291" y="226573"/>
                                <a:pt x="6002639" y="225938"/>
                              </a:cubicBezTo>
                              <a:cubicBezTo>
                                <a:pt x="6001115" y="225302"/>
                                <a:pt x="6001496" y="222888"/>
                                <a:pt x="6000098" y="221999"/>
                              </a:cubicBezTo>
                              <a:cubicBezTo>
                                <a:pt x="5997176" y="220093"/>
                                <a:pt x="5995143" y="225175"/>
                                <a:pt x="5993237" y="220474"/>
                              </a:cubicBezTo>
                              <a:cubicBezTo>
                                <a:pt x="5991077" y="215392"/>
                                <a:pt x="5992220" y="214375"/>
                                <a:pt x="5987265" y="212088"/>
                              </a:cubicBezTo>
                              <a:cubicBezTo>
                                <a:pt x="5983962" y="210563"/>
                                <a:pt x="5987138" y="205227"/>
                                <a:pt x="5988663" y="203702"/>
                              </a:cubicBezTo>
                              <a:cubicBezTo>
                                <a:pt x="5990823" y="201669"/>
                                <a:pt x="5988155" y="200399"/>
                                <a:pt x="5988663" y="198112"/>
                              </a:cubicBezTo>
                              <a:cubicBezTo>
                                <a:pt x="5989298" y="195571"/>
                                <a:pt x="5991077" y="195062"/>
                                <a:pt x="5990823" y="192140"/>
                              </a:cubicBezTo>
                              <a:cubicBezTo>
                                <a:pt x="5990442" y="187947"/>
                                <a:pt x="5992348" y="185152"/>
                                <a:pt x="5996286" y="185279"/>
                              </a:cubicBezTo>
                              <a:cubicBezTo>
                                <a:pt x="5999082" y="185406"/>
                                <a:pt x="5999971" y="178799"/>
                                <a:pt x="6003910" y="177528"/>
                              </a:cubicBezTo>
                              <a:close/>
                              <a:moveTo>
                                <a:pt x="5608757" y="174987"/>
                              </a:moveTo>
                              <a:cubicBezTo>
                                <a:pt x="5610282" y="174987"/>
                                <a:pt x="5613713" y="178926"/>
                                <a:pt x="5615618" y="179561"/>
                              </a:cubicBezTo>
                              <a:cubicBezTo>
                                <a:pt x="5616762" y="180069"/>
                                <a:pt x="5618541" y="178291"/>
                                <a:pt x="5619557" y="177909"/>
                              </a:cubicBezTo>
                              <a:cubicBezTo>
                                <a:pt x="5621336" y="177147"/>
                                <a:pt x="5622480" y="179942"/>
                                <a:pt x="5623496" y="180832"/>
                              </a:cubicBezTo>
                              <a:cubicBezTo>
                                <a:pt x="5623623" y="181213"/>
                                <a:pt x="5623623" y="181594"/>
                                <a:pt x="5623623" y="181975"/>
                              </a:cubicBezTo>
                              <a:cubicBezTo>
                                <a:pt x="5626291" y="182738"/>
                                <a:pt x="5626926" y="184135"/>
                                <a:pt x="5628197" y="187312"/>
                              </a:cubicBezTo>
                              <a:cubicBezTo>
                                <a:pt x="5628705" y="188582"/>
                                <a:pt x="5629722" y="189091"/>
                                <a:pt x="5631247" y="188963"/>
                              </a:cubicBezTo>
                              <a:cubicBezTo>
                                <a:pt x="5634296" y="189472"/>
                                <a:pt x="5634296" y="191632"/>
                                <a:pt x="5635948" y="193665"/>
                              </a:cubicBezTo>
                              <a:cubicBezTo>
                                <a:pt x="5637219" y="195189"/>
                                <a:pt x="5640141" y="201669"/>
                                <a:pt x="5640141" y="203702"/>
                              </a:cubicBezTo>
                              <a:cubicBezTo>
                                <a:pt x="5640141" y="207260"/>
                                <a:pt x="5644461" y="211707"/>
                                <a:pt x="5643825" y="215011"/>
                              </a:cubicBezTo>
                              <a:cubicBezTo>
                                <a:pt x="5643444" y="216916"/>
                                <a:pt x="5638108" y="220093"/>
                                <a:pt x="5636964" y="222126"/>
                              </a:cubicBezTo>
                              <a:cubicBezTo>
                                <a:pt x="5636202" y="223396"/>
                                <a:pt x="5637854" y="225811"/>
                                <a:pt x="5638108" y="227081"/>
                              </a:cubicBezTo>
                              <a:cubicBezTo>
                                <a:pt x="5638489" y="229368"/>
                                <a:pt x="5635058" y="230131"/>
                                <a:pt x="5633788" y="231147"/>
                              </a:cubicBezTo>
                              <a:cubicBezTo>
                                <a:pt x="5632517" y="231655"/>
                                <a:pt x="5631247" y="231655"/>
                                <a:pt x="5629976" y="231147"/>
                              </a:cubicBezTo>
                              <a:cubicBezTo>
                                <a:pt x="5627054" y="230639"/>
                                <a:pt x="5627181" y="233688"/>
                                <a:pt x="5624894" y="234578"/>
                              </a:cubicBezTo>
                              <a:cubicBezTo>
                                <a:pt x="5622225" y="235594"/>
                                <a:pt x="5614221" y="236738"/>
                                <a:pt x="5611426" y="236229"/>
                              </a:cubicBezTo>
                              <a:cubicBezTo>
                                <a:pt x="5607614" y="235594"/>
                                <a:pt x="5604691" y="232672"/>
                                <a:pt x="5601515" y="230766"/>
                              </a:cubicBezTo>
                              <a:cubicBezTo>
                                <a:pt x="5599863" y="229876"/>
                                <a:pt x="5596941" y="228479"/>
                                <a:pt x="5595797" y="227081"/>
                              </a:cubicBezTo>
                              <a:cubicBezTo>
                                <a:pt x="5594527" y="225556"/>
                                <a:pt x="5596178" y="223523"/>
                                <a:pt x="5595289" y="221999"/>
                              </a:cubicBezTo>
                              <a:cubicBezTo>
                                <a:pt x="5593510" y="218822"/>
                                <a:pt x="5589063" y="222634"/>
                                <a:pt x="5589571" y="217171"/>
                              </a:cubicBezTo>
                              <a:cubicBezTo>
                                <a:pt x="5589698" y="215011"/>
                                <a:pt x="5589953" y="213740"/>
                                <a:pt x="5590207" y="212596"/>
                              </a:cubicBezTo>
                              <a:cubicBezTo>
                                <a:pt x="5588682" y="211326"/>
                                <a:pt x="5588046" y="209674"/>
                                <a:pt x="5588809" y="207387"/>
                              </a:cubicBezTo>
                              <a:cubicBezTo>
                                <a:pt x="5588936" y="207260"/>
                                <a:pt x="5588809" y="207133"/>
                                <a:pt x="5588809" y="207006"/>
                              </a:cubicBezTo>
                              <a:cubicBezTo>
                                <a:pt x="5588682" y="206625"/>
                                <a:pt x="5588555" y="206498"/>
                                <a:pt x="5588301" y="206116"/>
                              </a:cubicBezTo>
                              <a:cubicBezTo>
                                <a:pt x="5587920" y="205608"/>
                                <a:pt x="5587792" y="205100"/>
                                <a:pt x="5587792" y="204592"/>
                              </a:cubicBezTo>
                              <a:cubicBezTo>
                                <a:pt x="5586395" y="202940"/>
                                <a:pt x="5584362" y="201161"/>
                                <a:pt x="5584362" y="198747"/>
                              </a:cubicBezTo>
                              <a:cubicBezTo>
                                <a:pt x="5584362" y="194935"/>
                                <a:pt x="5585251" y="194173"/>
                                <a:pt x="5588174" y="192394"/>
                              </a:cubicBezTo>
                              <a:cubicBezTo>
                                <a:pt x="5589063" y="191759"/>
                                <a:pt x="5589444" y="190869"/>
                                <a:pt x="5589063" y="189599"/>
                              </a:cubicBezTo>
                              <a:cubicBezTo>
                                <a:pt x="5589063" y="187058"/>
                                <a:pt x="5590842" y="186803"/>
                                <a:pt x="5592240" y="185025"/>
                              </a:cubicBezTo>
                              <a:cubicBezTo>
                                <a:pt x="5593383" y="183627"/>
                                <a:pt x="5598211" y="180196"/>
                                <a:pt x="5599863" y="179942"/>
                              </a:cubicBezTo>
                              <a:cubicBezTo>
                                <a:pt x="5602785" y="179307"/>
                                <a:pt x="5605835" y="175114"/>
                                <a:pt x="5608630" y="175114"/>
                              </a:cubicBezTo>
                              <a:close/>
                              <a:moveTo>
                                <a:pt x="6434385" y="174606"/>
                              </a:moveTo>
                              <a:cubicBezTo>
                                <a:pt x="6437689" y="171556"/>
                                <a:pt x="6441119" y="171302"/>
                                <a:pt x="6443534" y="174733"/>
                              </a:cubicBezTo>
                              <a:cubicBezTo>
                                <a:pt x="6445185" y="177020"/>
                                <a:pt x="6451157" y="173716"/>
                                <a:pt x="6454715" y="176130"/>
                              </a:cubicBezTo>
                              <a:cubicBezTo>
                                <a:pt x="6458399" y="178672"/>
                                <a:pt x="6458399" y="180069"/>
                                <a:pt x="6458145" y="184008"/>
                              </a:cubicBezTo>
                              <a:cubicBezTo>
                                <a:pt x="6458145" y="185406"/>
                                <a:pt x="6458780" y="186295"/>
                                <a:pt x="6460178" y="186803"/>
                              </a:cubicBezTo>
                              <a:lnTo>
                                <a:pt x="6460305" y="186930"/>
                              </a:lnTo>
                              <a:cubicBezTo>
                                <a:pt x="6462846" y="188582"/>
                                <a:pt x="6461957" y="190361"/>
                                <a:pt x="6462592" y="192902"/>
                              </a:cubicBezTo>
                              <a:cubicBezTo>
                                <a:pt x="6463101" y="194935"/>
                                <a:pt x="6463101" y="201669"/>
                                <a:pt x="6462211" y="203448"/>
                              </a:cubicBezTo>
                              <a:cubicBezTo>
                                <a:pt x="6460687" y="206625"/>
                                <a:pt x="6462720" y="212215"/>
                                <a:pt x="6460813" y="214883"/>
                              </a:cubicBezTo>
                              <a:cubicBezTo>
                                <a:pt x="6459797" y="216408"/>
                                <a:pt x="6453825" y="217043"/>
                                <a:pt x="6451919" y="218314"/>
                              </a:cubicBezTo>
                              <a:cubicBezTo>
                                <a:pt x="6450776" y="219076"/>
                                <a:pt x="6451157" y="221999"/>
                                <a:pt x="6450903" y="223142"/>
                              </a:cubicBezTo>
                              <a:cubicBezTo>
                                <a:pt x="6450268" y="225302"/>
                                <a:pt x="6446964" y="224540"/>
                                <a:pt x="6445439" y="224921"/>
                              </a:cubicBezTo>
                              <a:cubicBezTo>
                                <a:pt x="6444169" y="224667"/>
                                <a:pt x="6443152" y="224159"/>
                                <a:pt x="6442263" y="223269"/>
                              </a:cubicBezTo>
                              <a:cubicBezTo>
                                <a:pt x="6439849" y="221617"/>
                                <a:pt x="6438832" y="224413"/>
                                <a:pt x="6436418" y="224159"/>
                              </a:cubicBezTo>
                              <a:cubicBezTo>
                                <a:pt x="6433623" y="223905"/>
                                <a:pt x="6426127" y="221617"/>
                                <a:pt x="6423966" y="220093"/>
                              </a:cubicBezTo>
                              <a:cubicBezTo>
                                <a:pt x="6420917" y="217933"/>
                                <a:pt x="6419519" y="214248"/>
                                <a:pt x="6417486" y="211326"/>
                              </a:cubicBezTo>
                              <a:cubicBezTo>
                                <a:pt x="6416470" y="209801"/>
                                <a:pt x="6414437" y="207514"/>
                                <a:pt x="6413929" y="205735"/>
                              </a:cubicBezTo>
                              <a:cubicBezTo>
                                <a:pt x="6413547" y="204083"/>
                                <a:pt x="6415708" y="202940"/>
                                <a:pt x="6415580" y="201161"/>
                              </a:cubicBezTo>
                              <a:cubicBezTo>
                                <a:pt x="6415326" y="197603"/>
                                <a:pt x="6409863" y="199128"/>
                                <a:pt x="6412531" y="194554"/>
                              </a:cubicBezTo>
                              <a:cubicBezTo>
                                <a:pt x="6415454" y="189599"/>
                                <a:pt x="6416978" y="189980"/>
                                <a:pt x="6415708" y="184389"/>
                              </a:cubicBezTo>
                              <a:cubicBezTo>
                                <a:pt x="6414818" y="180832"/>
                                <a:pt x="6421425" y="180069"/>
                                <a:pt x="6423585" y="180323"/>
                              </a:cubicBezTo>
                              <a:cubicBezTo>
                                <a:pt x="6426635" y="180705"/>
                                <a:pt x="6425999" y="177655"/>
                                <a:pt x="6428160" y="176639"/>
                              </a:cubicBezTo>
                              <a:cubicBezTo>
                                <a:pt x="6430573" y="175368"/>
                                <a:pt x="6432098" y="176639"/>
                                <a:pt x="6434385" y="174606"/>
                              </a:cubicBezTo>
                              <a:close/>
                              <a:moveTo>
                                <a:pt x="7028640" y="172573"/>
                              </a:moveTo>
                              <a:cubicBezTo>
                                <a:pt x="7030673" y="172700"/>
                                <a:pt x="7037280" y="174733"/>
                                <a:pt x="7038677" y="176131"/>
                              </a:cubicBezTo>
                              <a:cubicBezTo>
                                <a:pt x="7041346" y="178545"/>
                                <a:pt x="7047318" y="178291"/>
                                <a:pt x="7049351" y="180959"/>
                              </a:cubicBezTo>
                              <a:cubicBezTo>
                                <a:pt x="7050494" y="182484"/>
                                <a:pt x="7049351" y="188455"/>
                                <a:pt x="7049986" y="190615"/>
                              </a:cubicBezTo>
                              <a:cubicBezTo>
                                <a:pt x="7050367" y="192013"/>
                                <a:pt x="7053289" y="192394"/>
                                <a:pt x="7054306" y="193029"/>
                              </a:cubicBezTo>
                              <a:cubicBezTo>
                                <a:pt x="7056211" y="194173"/>
                                <a:pt x="7054306" y="197095"/>
                                <a:pt x="7054306" y="198747"/>
                              </a:cubicBezTo>
                              <a:cubicBezTo>
                                <a:pt x="7053797" y="200018"/>
                                <a:pt x="7052909" y="200780"/>
                                <a:pt x="7051765" y="201415"/>
                              </a:cubicBezTo>
                              <a:cubicBezTo>
                                <a:pt x="7049478" y="203194"/>
                                <a:pt x="7051765" y="205100"/>
                                <a:pt x="7050875" y="207260"/>
                              </a:cubicBezTo>
                              <a:cubicBezTo>
                                <a:pt x="7049732" y="209801"/>
                                <a:pt x="7045285" y="216408"/>
                                <a:pt x="7043125" y="218060"/>
                              </a:cubicBezTo>
                              <a:cubicBezTo>
                                <a:pt x="7040203" y="220347"/>
                                <a:pt x="7036137" y="220601"/>
                                <a:pt x="7032706" y="221618"/>
                              </a:cubicBezTo>
                              <a:cubicBezTo>
                                <a:pt x="7030927" y="222126"/>
                                <a:pt x="7028005" y="223269"/>
                                <a:pt x="7026226" y="223269"/>
                              </a:cubicBezTo>
                              <a:cubicBezTo>
                                <a:pt x="7024447" y="223269"/>
                                <a:pt x="7023939" y="220728"/>
                                <a:pt x="7022287" y="220347"/>
                              </a:cubicBezTo>
                              <a:cubicBezTo>
                                <a:pt x="7018856" y="219585"/>
                                <a:pt x="7018603" y="225302"/>
                                <a:pt x="7015045" y="221364"/>
                              </a:cubicBezTo>
                              <a:cubicBezTo>
                                <a:pt x="7011106" y="217044"/>
                                <a:pt x="7011995" y="215646"/>
                                <a:pt x="7006150" y="215138"/>
                              </a:cubicBezTo>
                              <a:cubicBezTo>
                                <a:pt x="7002339" y="214884"/>
                                <a:pt x="7003483" y="208276"/>
                                <a:pt x="7004499" y="206244"/>
                              </a:cubicBezTo>
                              <a:cubicBezTo>
                                <a:pt x="7005769" y="203448"/>
                                <a:pt x="7002593" y="203067"/>
                                <a:pt x="7002339" y="200653"/>
                              </a:cubicBezTo>
                              <a:lnTo>
                                <a:pt x="7002466" y="200780"/>
                              </a:lnTo>
                              <a:cubicBezTo>
                                <a:pt x="7002085" y="198112"/>
                                <a:pt x="7003736" y="196968"/>
                                <a:pt x="7002466" y="194173"/>
                              </a:cubicBezTo>
                              <a:cubicBezTo>
                                <a:pt x="7000560" y="190107"/>
                                <a:pt x="7001323" y="186676"/>
                                <a:pt x="7005388" y="185406"/>
                              </a:cubicBezTo>
                              <a:cubicBezTo>
                                <a:pt x="7008184" y="184516"/>
                                <a:pt x="7006786" y="177655"/>
                                <a:pt x="7010216" y="174987"/>
                              </a:cubicBezTo>
                              <a:cubicBezTo>
                                <a:pt x="7013774" y="172192"/>
                                <a:pt x="7015172" y="172700"/>
                                <a:pt x="7018856" y="174098"/>
                              </a:cubicBezTo>
                              <a:cubicBezTo>
                                <a:pt x="7020127" y="174479"/>
                                <a:pt x="7021270" y="174098"/>
                                <a:pt x="7022160" y="172954"/>
                              </a:cubicBezTo>
                              <a:cubicBezTo>
                                <a:pt x="7024574" y="171048"/>
                                <a:pt x="7025971" y="172446"/>
                                <a:pt x="7028640" y="172573"/>
                              </a:cubicBezTo>
                              <a:close/>
                              <a:moveTo>
                                <a:pt x="5849026" y="172319"/>
                              </a:moveTo>
                              <a:cubicBezTo>
                                <a:pt x="5853600" y="173209"/>
                                <a:pt x="5854108" y="174479"/>
                                <a:pt x="5855633" y="178291"/>
                              </a:cubicBezTo>
                              <a:cubicBezTo>
                                <a:pt x="5856141" y="179562"/>
                                <a:pt x="5857158" y="180070"/>
                                <a:pt x="5858682" y="179943"/>
                              </a:cubicBezTo>
                              <a:cubicBezTo>
                                <a:pt x="5861732" y="180451"/>
                                <a:pt x="5861732" y="182611"/>
                                <a:pt x="5863383" y="184644"/>
                              </a:cubicBezTo>
                              <a:cubicBezTo>
                                <a:pt x="5864654" y="186169"/>
                                <a:pt x="5867576" y="192649"/>
                                <a:pt x="5867576" y="194682"/>
                              </a:cubicBezTo>
                              <a:cubicBezTo>
                                <a:pt x="5867576" y="198239"/>
                                <a:pt x="5871896" y="202686"/>
                                <a:pt x="5871261" y="205990"/>
                              </a:cubicBezTo>
                              <a:cubicBezTo>
                                <a:pt x="5871007" y="207896"/>
                                <a:pt x="5865544" y="211072"/>
                                <a:pt x="5864400" y="213105"/>
                              </a:cubicBezTo>
                              <a:cubicBezTo>
                                <a:pt x="5863892" y="213995"/>
                                <a:pt x="5864273" y="215138"/>
                                <a:pt x="5864781" y="216282"/>
                              </a:cubicBezTo>
                              <a:cubicBezTo>
                                <a:pt x="5865289" y="215519"/>
                                <a:pt x="5865798" y="214757"/>
                                <a:pt x="5866560" y="214376"/>
                              </a:cubicBezTo>
                              <a:cubicBezTo>
                                <a:pt x="5869609" y="212343"/>
                                <a:pt x="5870626" y="212851"/>
                                <a:pt x="5873548" y="214376"/>
                              </a:cubicBezTo>
                              <a:cubicBezTo>
                                <a:pt x="5874437" y="214757"/>
                                <a:pt x="5875454" y="214630"/>
                                <a:pt x="5876216" y="213740"/>
                              </a:cubicBezTo>
                              <a:cubicBezTo>
                                <a:pt x="5878249" y="212470"/>
                                <a:pt x="5879393" y="213740"/>
                                <a:pt x="5881426" y="214122"/>
                              </a:cubicBezTo>
                              <a:cubicBezTo>
                                <a:pt x="5882951" y="214376"/>
                                <a:pt x="5888033" y="216663"/>
                                <a:pt x="5889049" y="217933"/>
                              </a:cubicBezTo>
                              <a:cubicBezTo>
                                <a:pt x="5890828" y="220221"/>
                                <a:pt x="5895656" y="220602"/>
                                <a:pt x="5897054" y="222889"/>
                              </a:cubicBezTo>
                              <a:cubicBezTo>
                                <a:pt x="5897816" y="224159"/>
                                <a:pt x="5896164" y="228860"/>
                                <a:pt x="5896546" y="230639"/>
                              </a:cubicBezTo>
                              <a:lnTo>
                                <a:pt x="5896673" y="230893"/>
                              </a:lnTo>
                              <a:cubicBezTo>
                                <a:pt x="5896927" y="232037"/>
                                <a:pt x="5899214" y="232672"/>
                                <a:pt x="5899976" y="233308"/>
                              </a:cubicBezTo>
                              <a:cubicBezTo>
                                <a:pt x="5901374" y="234324"/>
                                <a:pt x="5899722" y="236611"/>
                                <a:pt x="5899468" y="237882"/>
                              </a:cubicBezTo>
                              <a:cubicBezTo>
                                <a:pt x="5898960" y="238771"/>
                                <a:pt x="5898197" y="239406"/>
                                <a:pt x="5897181" y="239788"/>
                              </a:cubicBezTo>
                              <a:cubicBezTo>
                                <a:pt x="5895148" y="241058"/>
                                <a:pt x="5896800" y="242837"/>
                                <a:pt x="5895910" y="244489"/>
                              </a:cubicBezTo>
                              <a:cubicBezTo>
                                <a:pt x="5894767" y="246395"/>
                                <a:pt x="5890574" y="251223"/>
                                <a:pt x="5888668" y="252366"/>
                              </a:cubicBezTo>
                              <a:cubicBezTo>
                                <a:pt x="5886000" y="253891"/>
                                <a:pt x="5882823" y="253764"/>
                                <a:pt x="5879901" y="254272"/>
                              </a:cubicBezTo>
                              <a:cubicBezTo>
                                <a:pt x="5878376" y="254526"/>
                                <a:pt x="5875962" y="255289"/>
                                <a:pt x="5874565" y="255035"/>
                              </a:cubicBezTo>
                              <a:cubicBezTo>
                                <a:pt x="5873040" y="254780"/>
                                <a:pt x="5872913" y="252748"/>
                                <a:pt x="5871642" y="252239"/>
                              </a:cubicBezTo>
                              <a:cubicBezTo>
                                <a:pt x="5868847" y="251223"/>
                                <a:pt x="5868212" y="255797"/>
                                <a:pt x="5865670" y="252239"/>
                              </a:cubicBezTo>
                              <a:cubicBezTo>
                                <a:pt x="5863002" y="248300"/>
                                <a:pt x="5863765" y="247284"/>
                                <a:pt x="5859191" y="246395"/>
                              </a:cubicBezTo>
                              <a:cubicBezTo>
                                <a:pt x="5856268" y="245759"/>
                                <a:pt x="5857793" y="240677"/>
                                <a:pt x="5858809" y="239152"/>
                              </a:cubicBezTo>
                              <a:cubicBezTo>
                                <a:pt x="5860207" y="236992"/>
                                <a:pt x="5857666" y="236357"/>
                                <a:pt x="5857666" y="234451"/>
                              </a:cubicBezTo>
                              <a:cubicBezTo>
                                <a:pt x="5857666" y="232291"/>
                                <a:pt x="5859063" y="231529"/>
                                <a:pt x="5858301" y="229115"/>
                              </a:cubicBezTo>
                              <a:cubicBezTo>
                                <a:pt x="5857284" y="225684"/>
                                <a:pt x="5858301" y="223016"/>
                                <a:pt x="5861604" y="222380"/>
                              </a:cubicBezTo>
                              <a:cubicBezTo>
                                <a:pt x="5862113" y="222253"/>
                                <a:pt x="5862367" y="221872"/>
                                <a:pt x="5862621" y="221491"/>
                              </a:cubicBezTo>
                              <a:cubicBezTo>
                                <a:pt x="5862113" y="221872"/>
                                <a:pt x="5861604" y="222126"/>
                                <a:pt x="5861223" y="222380"/>
                              </a:cubicBezTo>
                              <a:cubicBezTo>
                                <a:pt x="5859953" y="222762"/>
                                <a:pt x="5858682" y="222762"/>
                                <a:pt x="5857412" y="222253"/>
                              </a:cubicBezTo>
                              <a:cubicBezTo>
                                <a:pt x="5854489" y="221745"/>
                                <a:pt x="5854616" y="224795"/>
                                <a:pt x="5852329" y="225684"/>
                              </a:cubicBezTo>
                              <a:cubicBezTo>
                                <a:pt x="5849661" y="226700"/>
                                <a:pt x="5841656" y="227844"/>
                                <a:pt x="5838861" y="227336"/>
                              </a:cubicBezTo>
                              <a:cubicBezTo>
                                <a:pt x="5835049" y="226700"/>
                                <a:pt x="5832127" y="223778"/>
                                <a:pt x="5828951" y="221872"/>
                              </a:cubicBezTo>
                              <a:cubicBezTo>
                                <a:pt x="5827426" y="220856"/>
                                <a:pt x="5824376" y="219458"/>
                                <a:pt x="5823233" y="218060"/>
                              </a:cubicBezTo>
                              <a:cubicBezTo>
                                <a:pt x="5821962" y="216536"/>
                                <a:pt x="5823614" y="214503"/>
                                <a:pt x="5822724" y="212978"/>
                              </a:cubicBezTo>
                              <a:cubicBezTo>
                                <a:pt x="5820946" y="209802"/>
                                <a:pt x="5816499" y="213613"/>
                                <a:pt x="5817007" y="208150"/>
                              </a:cubicBezTo>
                              <a:cubicBezTo>
                                <a:pt x="5817642" y="202178"/>
                                <a:pt x="5819294" y="201797"/>
                                <a:pt x="5815609" y="197096"/>
                              </a:cubicBezTo>
                              <a:cubicBezTo>
                                <a:pt x="5813195" y="193919"/>
                                <a:pt x="5819040" y="190362"/>
                                <a:pt x="5821200" y="189726"/>
                              </a:cubicBezTo>
                              <a:cubicBezTo>
                                <a:pt x="5824249" y="188837"/>
                                <a:pt x="5822343" y="186169"/>
                                <a:pt x="5823995" y="184263"/>
                              </a:cubicBezTo>
                              <a:cubicBezTo>
                                <a:pt x="5825774" y="182103"/>
                                <a:pt x="5827934" y="182611"/>
                                <a:pt x="5829077" y="179689"/>
                              </a:cubicBezTo>
                              <a:cubicBezTo>
                                <a:pt x="5830856" y="175496"/>
                                <a:pt x="5834033" y="173717"/>
                                <a:pt x="5837844" y="175877"/>
                              </a:cubicBezTo>
                              <a:cubicBezTo>
                                <a:pt x="5840386" y="177275"/>
                                <a:pt x="5844706" y="171557"/>
                                <a:pt x="5849026" y="172319"/>
                              </a:cubicBezTo>
                              <a:close/>
                              <a:moveTo>
                                <a:pt x="5241430" y="170540"/>
                              </a:moveTo>
                              <a:cubicBezTo>
                                <a:pt x="5243718" y="169142"/>
                                <a:pt x="5244861" y="170540"/>
                                <a:pt x="5247148" y="171048"/>
                              </a:cubicBezTo>
                              <a:cubicBezTo>
                                <a:pt x="5248927" y="171429"/>
                                <a:pt x="5254390" y="174098"/>
                                <a:pt x="5255534" y="175495"/>
                              </a:cubicBezTo>
                              <a:cubicBezTo>
                                <a:pt x="5257567" y="177909"/>
                                <a:pt x="5262903" y="178545"/>
                                <a:pt x="5264301" y="181086"/>
                              </a:cubicBezTo>
                              <a:cubicBezTo>
                                <a:pt x="5265063" y="182611"/>
                                <a:pt x="5263284" y="187693"/>
                                <a:pt x="5263539" y="189726"/>
                              </a:cubicBezTo>
                              <a:cubicBezTo>
                                <a:pt x="5263793" y="190996"/>
                                <a:pt x="5266207" y="191759"/>
                                <a:pt x="5267096" y="192394"/>
                              </a:cubicBezTo>
                              <a:cubicBezTo>
                                <a:pt x="5268748" y="193665"/>
                                <a:pt x="5266715" y="196079"/>
                                <a:pt x="5266461" y="197476"/>
                              </a:cubicBezTo>
                              <a:cubicBezTo>
                                <a:pt x="5265826" y="198493"/>
                                <a:pt x="5265063" y="199128"/>
                                <a:pt x="5263920" y="199509"/>
                              </a:cubicBezTo>
                              <a:cubicBezTo>
                                <a:pt x="5261633" y="200780"/>
                                <a:pt x="5263539" y="202686"/>
                                <a:pt x="5262395" y="204592"/>
                              </a:cubicBezTo>
                              <a:cubicBezTo>
                                <a:pt x="5260997" y="206752"/>
                                <a:pt x="5256296" y="211961"/>
                                <a:pt x="5254136" y="213105"/>
                              </a:cubicBezTo>
                              <a:cubicBezTo>
                                <a:pt x="5251214" y="214756"/>
                                <a:pt x="5247656" y="214502"/>
                                <a:pt x="5244480" y="214884"/>
                              </a:cubicBezTo>
                              <a:cubicBezTo>
                                <a:pt x="5242828" y="215138"/>
                                <a:pt x="5240033" y="215773"/>
                                <a:pt x="5238508" y="215519"/>
                              </a:cubicBezTo>
                              <a:cubicBezTo>
                                <a:pt x="5236983" y="215138"/>
                                <a:pt x="5236856" y="212851"/>
                                <a:pt x="5235458" y="212342"/>
                              </a:cubicBezTo>
                              <a:cubicBezTo>
                                <a:pt x="5232409" y="211326"/>
                                <a:pt x="5231520" y="216281"/>
                                <a:pt x="5228852" y="212342"/>
                              </a:cubicBezTo>
                              <a:cubicBezTo>
                                <a:pt x="5225929" y="208022"/>
                                <a:pt x="5226946" y="206879"/>
                                <a:pt x="5221863" y="205735"/>
                              </a:cubicBezTo>
                              <a:lnTo>
                                <a:pt x="5221736" y="205608"/>
                              </a:lnTo>
                              <a:cubicBezTo>
                                <a:pt x="5218433" y="204846"/>
                                <a:pt x="5220338" y="199255"/>
                                <a:pt x="5221482" y="197604"/>
                              </a:cubicBezTo>
                              <a:cubicBezTo>
                                <a:pt x="5223007" y="195316"/>
                                <a:pt x="5220338" y="194554"/>
                                <a:pt x="5220338" y="192394"/>
                              </a:cubicBezTo>
                              <a:cubicBezTo>
                                <a:pt x="5220466" y="189980"/>
                                <a:pt x="5221990" y="189091"/>
                                <a:pt x="5221228" y="186549"/>
                              </a:cubicBezTo>
                              <a:cubicBezTo>
                                <a:pt x="5220084" y="182738"/>
                                <a:pt x="5221355" y="179815"/>
                                <a:pt x="5225040" y="179180"/>
                              </a:cubicBezTo>
                              <a:cubicBezTo>
                                <a:pt x="5227581" y="178799"/>
                                <a:pt x="5227200" y="172573"/>
                                <a:pt x="5230631" y="170667"/>
                              </a:cubicBezTo>
                              <a:cubicBezTo>
                                <a:pt x="5234188" y="168761"/>
                                <a:pt x="5235332" y="169269"/>
                                <a:pt x="5238381" y="171048"/>
                              </a:cubicBezTo>
                              <a:cubicBezTo>
                                <a:pt x="5239397" y="171684"/>
                                <a:pt x="5240541" y="171429"/>
                                <a:pt x="5241430" y="170540"/>
                              </a:cubicBezTo>
                              <a:close/>
                              <a:moveTo>
                                <a:pt x="5927547" y="168380"/>
                              </a:moveTo>
                              <a:lnTo>
                                <a:pt x="5927547" y="168436"/>
                              </a:lnTo>
                              <a:lnTo>
                                <a:pt x="5927421" y="168508"/>
                              </a:lnTo>
                              <a:close/>
                              <a:moveTo>
                                <a:pt x="6594606" y="166983"/>
                              </a:moveTo>
                              <a:cubicBezTo>
                                <a:pt x="6595496" y="165458"/>
                                <a:pt x="6597783" y="166983"/>
                                <a:pt x="6599053" y="166983"/>
                              </a:cubicBezTo>
                              <a:cubicBezTo>
                                <a:pt x="6599943" y="167364"/>
                                <a:pt x="6600578" y="168126"/>
                                <a:pt x="6600959" y="169016"/>
                              </a:cubicBezTo>
                              <a:cubicBezTo>
                                <a:pt x="6602357" y="170921"/>
                                <a:pt x="6603881" y="169143"/>
                                <a:pt x="6605533" y="169905"/>
                              </a:cubicBezTo>
                              <a:cubicBezTo>
                                <a:pt x="6607566" y="170921"/>
                                <a:pt x="6612521" y="174479"/>
                                <a:pt x="6613792" y="176258"/>
                              </a:cubicBezTo>
                              <a:cubicBezTo>
                                <a:pt x="6615443" y="178672"/>
                                <a:pt x="6615571" y="181849"/>
                                <a:pt x="6616206" y="184517"/>
                              </a:cubicBezTo>
                              <a:cubicBezTo>
                                <a:pt x="6616587" y="185914"/>
                                <a:pt x="6617477" y="188201"/>
                                <a:pt x="6617350" y="189599"/>
                              </a:cubicBezTo>
                              <a:cubicBezTo>
                                <a:pt x="6617222" y="190997"/>
                                <a:pt x="6615317" y="191251"/>
                                <a:pt x="6614935" y="192521"/>
                              </a:cubicBezTo>
                              <a:cubicBezTo>
                                <a:pt x="6614173" y="195190"/>
                                <a:pt x="6618620" y="195571"/>
                                <a:pt x="6615443" y="198239"/>
                              </a:cubicBezTo>
                              <a:cubicBezTo>
                                <a:pt x="6612013" y="201161"/>
                                <a:pt x="6610869" y="200399"/>
                                <a:pt x="6610362" y="204973"/>
                              </a:cubicBezTo>
                              <a:cubicBezTo>
                                <a:pt x="6609980" y="207896"/>
                                <a:pt x="6604898" y="206752"/>
                                <a:pt x="6603373" y="205863"/>
                              </a:cubicBezTo>
                              <a:lnTo>
                                <a:pt x="6603500" y="206117"/>
                              </a:lnTo>
                              <a:cubicBezTo>
                                <a:pt x="6601340" y="205100"/>
                                <a:pt x="6600959" y="207514"/>
                                <a:pt x="6599053" y="207641"/>
                              </a:cubicBezTo>
                              <a:cubicBezTo>
                                <a:pt x="6596893" y="207769"/>
                                <a:pt x="6596004" y="206498"/>
                                <a:pt x="6593844" y="207387"/>
                              </a:cubicBezTo>
                              <a:cubicBezTo>
                                <a:pt x="6590668" y="208785"/>
                                <a:pt x="6587999" y="208023"/>
                                <a:pt x="6587110" y="204846"/>
                              </a:cubicBezTo>
                              <a:cubicBezTo>
                                <a:pt x="6586474" y="202686"/>
                                <a:pt x="6581011" y="203576"/>
                                <a:pt x="6579105" y="200780"/>
                              </a:cubicBezTo>
                              <a:cubicBezTo>
                                <a:pt x="6577072" y="197858"/>
                                <a:pt x="6577453" y="196841"/>
                                <a:pt x="6578724" y="193919"/>
                              </a:cubicBezTo>
                              <a:cubicBezTo>
                                <a:pt x="6579105" y="193030"/>
                                <a:pt x="6578851" y="192140"/>
                                <a:pt x="6577962" y="191378"/>
                              </a:cubicBezTo>
                              <a:cubicBezTo>
                                <a:pt x="6576563" y="189472"/>
                                <a:pt x="6577834" y="188329"/>
                                <a:pt x="6577962" y="186296"/>
                              </a:cubicBezTo>
                              <a:cubicBezTo>
                                <a:pt x="6578088" y="184644"/>
                                <a:pt x="6579867" y="179689"/>
                                <a:pt x="6581011" y="178545"/>
                              </a:cubicBezTo>
                              <a:cubicBezTo>
                                <a:pt x="6582916" y="176639"/>
                                <a:pt x="6582916" y="171938"/>
                                <a:pt x="6585077" y="170413"/>
                              </a:cubicBezTo>
                              <a:cubicBezTo>
                                <a:pt x="6586220" y="169651"/>
                                <a:pt x="6590794" y="170794"/>
                                <a:pt x="6592573" y="170286"/>
                              </a:cubicBezTo>
                              <a:cubicBezTo>
                                <a:pt x="6593717" y="170032"/>
                                <a:pt x="6594098" y="167745"/>
                                <a:pt x="6594606" y="166983"/>
                              </a:cubicBezTo>
                              <a:close/>
                              <a:moveTo>
                                <a:pt x="4143514" y="165966"/>
                              </a:moveTo>
                              <a:cubicBezTo>
                                <a:pt x="4146437" y="165712"/>
                                <a:pt x="4149359" y="167364"/>
                                <a:pt x="4152154" y="168253"/>
                              </a:cubicBezTo>
                              <a:cubicBezTo>
                                <a:pt x="4153679" y="168762"/>
                                <a:pt x="4156220" y="169143"/>
                                <a:pt x="4157364" y="170032"/>
                              </a:cubicBezTo>
                              <a:cubicBezTo>
                                <a:pt x="4158507" y="170922"/>
                                <a:pt x="4157618" y="172827"/>
                                <a:pt x="4158634" y="173844"/>
                              </a:cubicBezTo>
                              <a:cubicBezTo>
                                <a:pt x="4160667" y="176004"/>
                                <a:pt x="4163336" y="172192"/>
                                <a:pt x="4163971" y="176512"/>
                              </a:cubicBezTo>
                              <a:cubicBezTo>
                                <a:pt x="4164733" y="181340"/>
                                <a:pt x="4163590" y="181849"/>
                                <a:pt x="4167274" y="184771"/>
                              </a:cubicBezTo>
                              <a:cubicBezTo>
                                <a:pt x="4169689" y="186677"/>
                                <a:pt x="4165877" y="190616"/>
                                <a:pt x="4164352" y="191505"/>
                              </a:cubicBezTo>
                              <a:cubicBezTo>
                                <a:pt x="4162192" y="192776"/>
                                <a:pt x="4164225" y="194427"/>
                                <a:pt x="4163336" y="196206"/>
                              </a:cubicBezTo>
                              <a:cubicBezTo>
                                <a:pt x="4162319" y="198239"/>
                                <a:pt x="4160667" y="198366"/>
                                <a:pt x="4160286" y="200780"/>
                              </a:cubicBezTo>
                              <a:cubicBezTo>
                                <a:pt x="4159778" y="204465"/>
                                <a:pt x="4157618" y="206371"/>
                                <a:pt x="4154314" y="205482"/>
                              </a:cubicBezTo>
                              <a:cubicBezTo>
                                <a:pt x="4153679" y="205227"/>
                                <a:pt x="4153044" y="205609"/>
                                <a:pt x="4152408" y="206117"/>
                              </a:cubicBezTo>
                              <a:cubicBezTo>
                                <a:pt x="4152027" y="206752"/>
                                <a:pt x="4151646" y="207642"/>
                                <a:pt x="4151392" y="209166"/>
                              </a:cubicBezTo>
                              <a:cubicBezTo>
                                <a:pt x="4151011" y="211453"/>
                                <a:pt x="4147961" y="211072"/>
                                <a:pt x="4145928" y="210437"/>
                              </a:cubicBezTo>
                              <a:cubicBezTo>
                                <a:pt x="4144277" y="210437"/>
                                <a:pt x="4143260" y="210310"/>
                                <a:pt x="4142371" y="209674"/>
                              </a:cubicBezTo>
                              <a:cubicBezTo>
                                <a:pt x="4141608" y="210056"/>
                                <a:pt x="4140973" y="210945"/>
                                <a:pt x="4139830" y="210945"/>
                              </a:cubicBezTo>
                              <a:cubicBezTo>
                                <a:pt x="4137670" y="211072"/>
                                <a:pt x="4136907" y="209674"/>
                                <a:pt x="4134620" y="210437"/>
                              </a:cubicBezTo>
                              <a:cubicBezTo>
                                <a:pt x="4131317" y="211580"/>
                                <a:pt x="4128648" y="210691"/>
                                <a:pt x="4128013" y="207387"/>
                              </a:cubicBezTo>
                              <a:cubicBezTo>
                                <a:pt x="4127505" y="205227"/>
                                <a:pt x="4122042" y="205736"/>
                                <a:pt x="4120263" y="202813"/>
                              </a:cubicBezTo>
                              <a:lnTo>
                                <a:pt x="4120009" y="202686"/>
                              </a:lnTo>
                              <a:cubicBezTo>
                                <a:pt x="4118230" y="199637"/>
                                <a:pt x="4118611" y="198620"/>
                                <a:pt x="4120009" y="195825"/>
                              </a:cubicBezTo>
                              <a:cubicBezTo>
                                <a:pt x="4120390" y="194809"/>
                                <a:pt x="4120263" y="193919"/>
                                <a:pt x="4119373" y="193157"/>
                              </a:cubicBezTo>
                              <a:cubicBezTo>
                                <a:pt x="4118102" y="191124"/>
                                <a:pt x="4119373" y="190107"/>
                                <a:pt x="4119627" y="188074"/>
                              </a:cubicBezTo>
                              <a:cubicBezTo>
                                <a:pt x="4119881" y="186423"/>
                                <a:pt x="4122042" y="181467"/>
                                <a:pt x="4123185" y="180451"/>
                              </a:cubicBezTo>
                              <a:cubicBezTo>
                                <a:pt x="4123693" y="179943"/>
                                <a:pt x="4124201" y="179180"/>
                                <a:pt x="4124583" y="178291"/>
                              </a:cubicBezTo>
                              <a:cubicBezTo>
                                <a:pt x="4124583" y="178164"/>
                                <a:pt x="4124583" y="178164"/>
                                <a:pt x="4124583" y="178164"/>
                              </a:cubicBezTo>
                              <a:cubicBezTo>
                                <a:pt x="4124074" y="177147"/>
                                <a:pt x="4125091" y="176131"/>
                                <a:pt x="4125980" y="175369"/>
                              </a:cubicBezTo>
                              <a:cubicBezTo>
                                <a:pt x="4126488" y="174225"/>
                                <a:pt x="4126997" y="173082"/>
                                <a:pt x="4127886" y="172573"/>
                              </a:cubicBezTo>
                              <a:cubicBezTo>
                                <a:pt x="4128521" y="172192"/>
                                <a:pt x="4130173" y="172319"/>
                                <a:pt x="4131698" y="172573"/>
                              </a:cubicBezTo>
                              <a:cubicBezTo>
                                <a:pt x="4132206" y="171684"/>
                                <a:pt x="4132333" y="170540"/>
                                <a:pt x="4133350" y="169905"/>
                              </a:cubicBezTo>
                              <a:cubicBezTo>
                                <a:pt x="4135255" y="168634"/>
                                <a:pt x="4141227" y="166093"/>
                                <a:pt x="4143514" y="165966"/>
                              </a:cubicBezTo>
                              <a:close/>
                              <a:moveTo>
                                <a:pt x="6206823" y="165330"/>
                              </a:moveTo>
                              <a:cubicBezTo>
                                <a:pt x="6208475" y="165076"/>
                                <a:pt x="6214066" y="165585"/>
                                <a:pt x="6215463" y="166474"/>
                              </a:cubicBezTo>
                              <a:cubicBezTo>
                                <a:pt x="6218004" y="167999"/>
                                <a:pt x="6222706" y="166728"/>
                                <a:pt x="6224739" y="168507"/>
                              </a:cubicBezTo>
                              <a:cubicBezTo>
                                <a:pt x="6225882" y="169523"/>
                                <a:pt x="6226009" y="174479"/>
                                <a:pt x="6226898" y="176130"/>
                              </a:cubicBezTo>
                              <a:cubicBezTo>
                                <a:pt x="6227407" y="177147"/>
                                <a:pt x="6229821" y="177020"/>
                                <a:pt x="6230710" y="177401"/>
                              </a:cubicBezTo>
                              <a:cubicBezTo>
                                <a:pt x="6232362" y="178036"/>
                                <a:pt x="6231473" y="180705"/>
                                <a:pt x="6231727" y="181975"/>
                              </a:cubicBezTo>
                              <a:cubicBezTo>
                                <a:pt x="6231473" y="182992"/>
                                <a:pt x="6230964" y="183881"/>
                                <a:pt x="6230075" y="184516"/>
                              </a:cubicBezTo>
                              <a:cubicBezTo>
                                <a:pt x="6228550" y="186295"/>
                                <a:pt x="6230710" y="187439"/>
                                <a:pt x="6230329" y="189345"/>
                              </a:cubicBezTo>
                              <a:cubicBezTo>
                                <a:pt x="6229948" y="191632"/>
                                <a:pt x="6227534" y="197603"/>
                                <a:pt x="6226009" y="199255"/>
                              </a:cubicBezTo>
                              <a:cubicBezTo>
                                <a:pt x="6223976" y="201542"/>
                                <a:pt x="6220800" y="202432"/>
                                <a:pt x="6218258" y="203829"/>
                              </a:cubicBezTo>
                              <a:cubicBezTo>
                                <a:pt x="6216988" y="204465"/>
                                <a:pt x="6214828" y="205989"/>
                                <a:pt x="6213430" y="206243"/>
                              </a:cubicBezTo>
                              <a:cubicBezTo>
                                <a:pt x="6211906" y="206370"/>
                                <a:pt x="6211143" y="204465"/>
                                <a:pt x="6209746" y="204465"/>
                              </a:cubicBezTo>
                              <a:cubicBezTo>
                                <a:pt x="6206950" y="204465"/>
                                <a:pt x="6207713" y="209039"/>
                                <a:pt x="6204155" y="206497"/>
                              </a:cubicBezTo>
                              <a:cubicBezTo>
                                <a:pt x="6200216" y="203702"/>
                                <a:pt x="6200724" y="202432"/>
                                <a:pt x="6196023" y="203067"/>
                              </a:cubicBezTo>
                              <a:cubicBezTo>
                                <a:pt x="6192974" y="203448"/>
                                <a:pt x="6192847" y="197985"/>
                                <a:pt x="6193228" y="196206"/>
                              </a:cubicBezTo>
                              <a:cubicBezTo>
                                <a:pt x="6193736" y="193792"/>
                                <a:pt x="6191195" y="194046"/>
                                <a:pt x="6190560" y="192140"/>
                              </a:cubicBezTo>
                              <a:cubicBezTo>
                                <a:pt x="6189797" y="189980"/>
                                <a:pt x="6190941" y="188836"/>
                                <a:pt x="6189416" y="186803"/>
                              </a:cubicBezTo>
                              <a:cubicBezTo>
                                <a:pt x="6187256" y="183881"/>
                                <a:pt x="6187256" y="181086"/>
                                <a:pt x="6190306" y="179307"/>
                              </a:cubicBezTo>
                              <a:cubicBezTo>
                                <a:pt x="6192338" y="178163"/>
                                <a:pt x="6190051" y="172954"/>
                                <a:pt x="6192338" y="170286"/>
                              </a:cubicBezTo>
                              <a:cubicBezTo>
                                <a:pt x="6194753" y="167490"/>
                                <a:pt x="6195896" y="167617"/>
                                <a:pt x="6199073" y="168126"/>
                              </a:cubicBezTo>
                              <a:lnTo>
                                <a:pt x="6199327" y="168126"/>
                              </a:lnTo>
                              <a:cubicBezTo>
                                <a:pt x="6200470" y="168253"/>
                                <a:pt x="6201233" y="167872"/>
                                <a:pt x="6201741" y="166728"/>
                              </a:cubicBezTo>
                              <a:cubicBezTo>
                                <a:pt x="6203266" y="164822"/>
                                <a:pt x="6204663" y="165585"/>
                                <a:pt x="6206823" y="165330"/>
                              </a:cubicBezTo>
                              <a:close/>
                              <a:moveTo>
                                <a:pt x="7198899" y="161773"/>
                              </a:moveTo>
                              <a:cubicBezTo>
                                <a:pt x="7200296" y="160629"/>
                                <a:pt x="7202075" y="162662"/>
                                <a:pt x="7203345" y="163170"/>
                              </a:cubicBezTo>
                              <a:cubicBezTo>
                                <a:pt x="7204108" y="163933"/>
                                <a:pt x="7204616" y="164822"/>
                                <a:pt x="7204743" y="165839"/>
                              </a:cubicBezTo>
                              <a:cubicBezTo>
                                <a:pt x="7205505" y="167999"/>
                                <a:pt x="7207539" y="166728"/>
                                <a:pt x="7209063" y="167999"/>
                              </a:cubicBezTo>
                              <a:cubicBezTo>
                                <a:pt x="7210842" y="169523"/>
                                <a:pt x="7214654" y="174606"/>
                                <a:pt x="7215416" y="176639"/>
                              </a:cubicBezTo>
                              <a:cubicBezTo>
                                <a:pt x="7216306" y="179434"/>
                                <a:pt x="7215416" y="182610"/>
                                <a:pt x="7215416" y="185533"/>
                              </a:cubicBezTo>
                              <a:cubicBezTo>
                                <a:pt x="7215289" y="186930"/>
                                <a:pt x="7215543" y="189472"/>
                                <a:pt x="7215035" y="190869"/>
                              </a:cubicBezTo>
                              <a:cubicBezTo>
                                <a:pt x="7214527" y="192267"/>
                                <a:pt x="7212494" y="192013"/>
                                <a:pt x="7211732" y="193156"/>
                              </a:cubicBezTo>
                              <a:cubicBezTo>
                                <a:pt x="7210206" y="195570"/>
                                <a:pt x="7214527" y="197222"/>
                                <a:pt x="7210588" y="199001"/>
                              </a:cubicBezTo>
                              <a:cubicBezTo>
                                <a:pt x="7206267" y="200907"/>
                                <a:pt x="7205379" y="199890"/>
                                <a:pt x="7203600" y="204210"/>
                              </a:cubicBezTo>
                              <a:cubicBezTo>
                                <a:pt x="7202329" y="207006"/>
                                <a:pt x="7197628" y="204465"/>
                                <a:pt x="7196357" y="203194"/>
                              </a:cubicBezTo>
                              <a:cubicBezTo>
                                <a:pt x="7194578" y="201542"/>
                                <a:pt x="7193435" y="203829"/>
                                <a:pt x="7191529" y="203448"/>
                              </a:cubicBezTo>
                              <a:cubicBezTo>
                                <a:pt x="7189369" y="203067"/>
                                <a:pt x="7188860" y="201542"/>
                                <a:pt x="7186446" y="201796"/>
                              </a:cubicBezTo>
                              <a:lnTo>
                                <a:pt x="7186446" y="201542"/>
                              </a:lnTo>
                              <a:cubicBezTo>
                                <a:pt x="7182889" y="202050"/>
                                <a:pt x="7180475" y="200526"/>
                                <a:pt x="7180475" y="197095"/>
                              </a:cubicBezTo>
                              <a:cubicBezTo>
                                <a:pt x="7180475" y="194808"/>
                                <a:pt x="7174884" y="194046"/>
                                <a:pt x="7173740" y="190742"/>
                              </a:cubicBezTo>
                              <a:cubicBezTo>
                                <a:pt x="7172597" y="187312"/>
                                <a:pt x="7173232" y="186422"/>
                                <a:pt x="7175265" y="183881"/>
                              </a:cubicBezTo>
                              <a:cubicBezTo>
                                <a:pt x="7175901" y="182992"/>
                                <a:pt x="7175901" y="182102"/>
                                <a:pt x="7175265" y="181086"/>
                              </a:cubicBezTo>
                              <a:cubicBezTo>
                                <a:pt x="7174376" y="178799"/>
                                <a:pt x="7175901" y="177909"/>
                                <a:pt x="7176663" y="176003"/>
                              </a:cubicBezTo>
                              <a:cubicBezTo>
                                <a:pt x="7177298" y="174479"/>
                                <a:pt x="7180602" y="170032"/>
                                <a:pt x="7182000" y="169269"/>
                              </a:cubicBezTo>
                              <a:cubicBezTo>
                                <a:pt x="7184414" y="167999"/>
                                <a:pt x="7185811" y="163298"/>
                                <a:pt x="7188353" y="162408"/>
                              </a:cubicBezTo>
                              <a:cubicBezTo>
                                <a:pt x="7189750" y="162027"/>
                                <a:pt x="7193943" y="164441"/>
                                <a:pt x="7195849" y="164441"/>
                              </a:cubicBezTo>
                              <a:cubicBezTo>
                                <a:pt x="7197120" y="164441"/>
                                <a:pt x="7198136" y="162408"/>
                                <a:pt x="7198899" y="161773"/>
                              </a:cubicBezTo>
                              <a:close/>
                              <a:moveTo>
                                <a:pt x="6273783" y="161773"/>
                              </a:moveTo>
                              <a:cubicBezTo>
                                <a:pt x="6275943" y="160375"/>
                                <a:pt x="6277087" y="161773"/>
                                <a:pt x="6279247" y="162154"/>
                              </a:cubicBezTo>
                              <a:cubicBezTo>
                                <a:pt x="6281026" y="162535"/>
                                <a:pt x="6286235" y="164949"/>
                                <a:pt x="6287379" y="166220"/>
                              </a:cubicBezTo>
                              <a:cubicBezTo>
                                <a:pt x="6289284" y="168507"/>
                                <a:pt x="6294367" y="168888"/>
                                <a:pt x="6295765" y="171302"/>
                              </a:cubicBezTo>
                              <a:cubicBezTo>
                                <a:pt x="6296527" y="172573"/>
                                <a:pt x="6294875" y="177528"/>
                                <a:pt x="6295256" y="179434"/>
                              </a:cubicBezTo>
                              <a:cubicBezTo>
                                <a:pt x="6295511" y="180704"/>
                                <a:pt x="6297925" y="181340"/>
                                <a:pt x="6298687" y="181975"/>
                              </a:cubicBezTo>
                              <a:cubicBezTo>
                                <a:pt x="6300212" y="183118"/>
                                <a:pt x="6298433" y="185406"/>
                                <a:pt x="6298179" y="186803"/>
                              </a:cubicBezTo>
                              <a:cubicBezTo>
                                <a:pt x="6297544" y="187693"/>
                                <a:pt x="6296781" y="188328"/>
                                <a:pt x="6295765" y="188709"/>
                              </a:cubicBezTo>
                              <a:cubicBezTo>
                                <a:pt x="6293732" y="189980"/>
                                <a:pt x="6295511" y="191758"/>
                                <a:pt x="6294494" y="193537"/>
                              </a:cubicBezTo>
                              <a:cubicBezTo>
                                <a:pt x="6293223" y="195570"/>
                                <a:pt x="6288903" y="200653"/>
                                <a:pt x="6286870" y="201796"/>
                              </a:cubicBezTo>
                              <a:cubicBezTo>
                                <a:pt x="6284202" y="203321"/>
                                <a:pt x="6280772" y="203194"/>
                                <a:pt x="6277722" y="203702"/>
                              </a:cubicBezTo>
                              <a:cubicBezTo>
                                <a:pt x="6276197" y="203956"/>
                                <a:pt x="6273656" y="204718"/>
                                <a:pt x="6272132" y="204464"/>
                              </a:cubicBezTo>
                              <a:cubicBezTo>
                                <a:pt x="6270607" y="204210"/>
                                <a:pt x="6270480" y="202050"/>
                                <a:pt x="6269082" y="201542"/>
                              </a:cubicBezTo>
                              <a:cubicBezTo>
                                <a:pt x="6266287" y="200398"/>
                                <a:pt x="6265525" y="205227"/>
                                <a:pt x="6262856" y="201542"/>
                              </a:cubicBezTo>
                              <a:lnTo>
                                <a:pt x="6256108" y="195543"/>
                              </a:lnTo>
                              <a:lnTo>
                                <a:pt x="6255741" y="188201"/>
                              </a:lnTo>
                              <a:cubicBezTo>
                                <a:pt x="6257139" y="186041"/>
                                <a:pt x="6254470" y="185406"/>
                                <a:pt x="6254470" y="183373"/>
                              </a:cubicBezTo>
                              <a:cubicBezTo>
                                <a:pt x="6254343" y="181086"/>
                                <a:pt x="6255868" y="180196"/>
                                <a:pt x="6255106" y="177782"/>
                              </a:cubicBezTo>
                              <a:cubicBezTo>
                                <a:pt x="6253962" y="174097"/>
                                <a:pt x="6254979" y="171302"/>
                                <a:pt x="6258536" y="170667"/>
                              </a:cubicBezTo>
                              <a:cubicBezTo>
                                <a:pt x="6260951" y="170158"/>
                                <a:pt x="6260442" y="164314"/>
                                <a:pt x="6263619" y="162408"/>
                              </a:cubicBezTo>
                              <a:cubicBezTo>
                                <a:pt x="6266922" y="160375"/>
                                <a:pt x="6267939" y="160883"/>
                                <a:pt x="6270988" y="162408"/>
                              </a:cubicBezTo>
                              <a:cubicBezTo>
                                <a:pt x="6271877" y="162916"/>
                                <a:pt x="6272894" y="162662"/>
                                <a:pt x="6273783" y="161773"/>
                              </a:cubicBezTo>
                              <a:close/>
                              <a:moveTo>
                                <a:pt x="5949275" y="159995"/>
                              </a:moveTo>
                              <a:cubicBezTo>
                                <a:pt x="5952070" y="160884"/>
                                <a:pt x="5956517" y="158724"/>
                                <a:pt x="5958931" y="159995"/>
                              </a:cubicBezTo>
                              <a:cubicBezTo>
                                <a:pt x="5960202" y="160757"/>
                                <a:pt x="5961345" y="165712"/>
                                <a:pt x="5962616" y="167110"/>
                              </a:cubicBezTo>
                              <a:cubicBezTo>
                                <a:pt x="5963378" y="167999"/>
                                <a:pt x="5965665" y="167364"/>
                                <a:pt x="5966682" y="167491"/>
                              </a:cubicBezTo>
                              <a:cubicBezTo>
                                <a:pt x="5968588" y="167745"/>
                                <a:pt x="5968206" y="170540"/>
                                <a:pt x="5968715" y="171811"/>
                              </a:cubicBezTo>
                              <a:cubicBezTo>
                                <a:pt x="5968715" y="172828"/>
                                <a:pt x="5968334" y="173717"/>
                                <a:pt x="5967698" y="174606"/>
                              </a:cubicBezTo>
                              <a:cubicBezTo>
                                <a:pt x="5966555" y="176639"/>
                                <a:pt x="5968969" y="177275"/>
                                <a:pt x="5968969" y="179308"/>
                              </a:cubicBezTo>
                              <a:cubicBezTo>
                                <a:pt x="5969096" y="181722"/>
                                <a:pt x="5967952" y="188075"/>
                                <a:pt x="5966809" y="190108"/>
                              </a:cubicBezTo>
                              <a:cubicBezTo>
                                <a:pt x="5965284" y="192903"/>
                                <a:pt x="5962362" y="194428"/>
                                <a:pt x="5960074" y="196333"/>
                              </a:cubicBezTo>
                              <a:cubicBezTo>
                                <a:pt x="5958931" y="197350"/>
                                <a:pt x="5957152" y="199256"/>
                                <a:pt x="5955755" y="199764"/>
                              </a:cubicBezTo>
                              <a:cubicBezTo>
                                <a:pt x="5954357" y="200399"/>
                                <a:pt x="5953214" y="198620"/>
                                <a:pt x="5951816" y="198875"/>
                              </a:cubicBezTo>
                              <a:cubicBezTo>
                                <a:pt x="5948894" y="199510"/>
                                <a:pt x="5950672" y="203830"/>
                                <a:pt x="5946606" y="202051"/>
                              </a:cubicBezTo>
                              <a:cubicBezTo>
                                <a:pt x="5942160" y="200018"/>
                                <a:pt x="5942414" y="198748"/>
                                <a:pt x="5937839" y="200272"/>
                              </a:cubicBezTo>
                              <a:cubicBezTo>
                                <a:pt x="5934917" y="201289"/>
                                <a:pt x="5933646" y="195952"/>
                                <a:pt x="5933646" y="194046"/>
                              </a:cubicBezTo>
                              <a:cubicBezTo>
                                <a:pt x="5933774" y="191505"/>
                                <a:pt x="5931232" y="192268"/>
                                <a:pt x="5930216" y="190489"/>
                              </a:cubicBezTo>
                              <a:cubicBezTo>
                                <a:pt x="5929073" y="188583"/>
                                <a:pt x="5929962" y="187058"/>
                                <a:pt x="5928056" y="185406"/>
                              </a:cubicBezTo>
                              <a:cubicBezTo>
                                <a:pt x="5925261" y="182992"/>
                                <a:pt x="5924752" y="180070"/>
                                <a:pt x="5927421" y="177783"/>
                              </a:cubicBezTo>
                              <a:lnTo>
                                <a:pt x="5927547" y="168436"/>
                              </a:lnTo>
                              <a:lnTo>
                                <a:pt x="5933646" y="164950"/>
                              </a:lnTo>
                              <a:cubicBezTo>
                                <a:pt x="5934663" y="164823"/>
                                <a:pt x="5935425" y="164188"/>
                                <a:pt x="5935679" y="163044"/>
                              </a:cubicBezTo>
                              <a:cubicBezTo>
                                <a:pt x="5936950" y="160757"/>
                                <a:pt x="5938475" y="161392"/>
                                <a:pt x="5940508" y="160630"/>
                              </a:cubicBezTo>
                              <a:cubicBezTo>
                                <a:pt x="5942032" y="159995"/>
                                <a:pt x="5947750" y="159359"/>
                                <a:pt x="5949275" y="159995"/>
                              </a:cubicBezTo>
                              <a:close/>
                              <a:moveTo>
                                <a:pt x="536953" y="155929"/>
                              </a:moveTo>
                              <a:cubicBezTo>
                                <a:pt x="538478" y="156183"/>
                                <a:pt x="541019" y="160121"/>
                                <a:pt x="542671" y="161011"/>
                              </a:cubicBezTo>
                              <a:cubicBezTo>
                                <a:pt x="543687" y="161519"/>
                                <a:pt x="545593" y="160249"/>
                                <a:pt x="546483" y="159994"/>
                              </a:cubicBezTo>
                              <a:cubicBezTo>
                                <a:pt x="548261" y="159613"/>
                                <a:pt x="548897" y="162154"/>
                                <a:pt x="549786" y="163171"/>
                              </a:cubicBezTo>
                              <a:cubicBezTo>
                                <a:pt x="550167" y="164187"/>
                                <a:pt x="550167" y="165077"/>
                                <a:pt x="549786" y="166093"/>
                              </a:cubicBezTo>
                              <a:cubicBezTo>
                                <a:pt x="549532" y="168253"/>
                                <a:pt x="551819" y="167999"/>
                                <a:pt x="552581" y="169778"/>
                              </a:cubicBezTo>
                              <a:cubicBezTo>
                                <a:pt x="553471" y="171811"/>
                                <a:pt x="554614" y="177910"/>
                                <a:pt x="554360" y="180070"/>
                              </a:cubicBezTo>
                              <a:cubicBezTo>
                                <a:pt x="553979" y="182992"/>
                                <a:pt x="551946" y="185279"/>
                                <a:pt x="550548" y="187820"/>
                              </a:cubicBezTo>
                              <a:cubicBezTo>
                                <a:pt x="549786" y="189091"/>
                                <a:pt x="548897" y="191378"/>
                                <a:pt x="547880" y="192394"/>
                              </a:cubicBezTo>
                              <a:cubicBezTo>
                                <a:pt x="546864" y="193284"/>
                                <a:pt x="545212" y="192140"/>
                                <a:pt x="544068" y="192903"/>
                              </a:cubicBezTo>
                              <a:cubicBezTo>
                                <a:pt x="541654" y="194427"/>
                                <a:pt x="544704" y="197731"/>
                                <a:pt x="540511" y="197477"/>
                              </a:cubicBezTo>
                              <a:cubicBezTo>
                                <a:pt x="535937" y="197350"/>
                                <a:pt x="535555" y="196079"/>
                                <a:pt x="532125" y="199002"/>
                              </a:cubicBezTo>
                              <a:cubicBezTo>
                                <a:pt x="529838" y="200907"/>
                                <a:pt x="526915" y="196587"/>
                                <a:pt x="526280" y="194936"/>
                              </a:cubicBezTo>
                              <a:lnTo>
                                <a:pt x="526407" y="194682"/>
                              </a:lnTo>
                              <a:cubicBezTo>
                                <a:pt x="525518" y="192394"/>
                                <a:pt x="523612" y="193919"/>
                                <a:pt x="522087" y="192776"/>
                              </a:cubicBezTo>
                              <a:cubicBezTo>
                                <a:pt x="520435" y="191505"/>
                                <a:pt x="520690" y="189853"/>
                                <a:pt x="518403" y="189091"/>
                              </a:cubicBezTo>
                              <a:cubicBezTo>
                                <a:pt x="515099" y="187947"/>
                                <a:pt x="513574" y="185533"/>
                                <a:pt x="515099" y="182611"/>
                              </a:cubicBezTo>
                              <a:cubicBezTo>
                                <a:pt x="516243" y="180705"/>
                                <a:pt x="511541" y="177656"/>
                                <a:pt x="512050" y="174225"/>
                              </a:cubicBezTo>
                              <a:cubicBezTo>
                                <a:pt x="512558" y="170667"/>
                                <a:pt x="513447" y="170159"/>
                                <a:pt x="516370" y="168889"/>
                              </a:cubicBezTo>
                              <a:cubicBezTo>
                                <a:pt x="517259" y="168507"/>
                                <a:pt x="517640" y="167618"/>
                                <a:pt x="517513" y="166474"/>
                              </a:cubicBezTo>
                              <a:cubicBezTo>
                                <a:pt x="517767" y="164060"/>
                                <a:pt x="519419" y="164060"/>
                                <a:pt x="520944" y="162663"/>
                              </a:cubicBezTo>
                              <a:cubicBezTo>
                                <a:pt x="522087" y="161646"/>
                                <a:pt x="526915" y="159105"/>
                                <a:pt x="528440" y="159105"/>
                              </a:cubicBezTo>
                              <a:cubicBezTo>
                                <a:pt x="531108" y="159105"/>
                                <a:pt x="534412" y="155547"/>
                                <a:pt x="536953" y="155929"/>
                              </a:cubicBezTo>
                              <a:close/>
                              <a:moveTo>
                                <a:pt x="4872324" y="149067"/>
                              </a:moveTo>
                              <a:cubicBezTo>
                                <a:pt x="4874103" y="149067"/>
                                <a:pt x="4879948" y="150464"/>
                                <a:pt x="4881345" y="151608"/>
                              </a:cubicBezTo>
                              <a:cubicBezTo>
                                <a:pt x="4883759" y="153641"/>
                                <a:pt x="4889096" y="153133"/>
                                <a:pt x="4891002" y="155293"/>
                              </a:cubicBezTo>
                              <a:cubicBezTo>
                                <a:pt x="4892145" y="156563"/>
                                <a:pt x="4891383" y="161900"/>
                                <a:pt x="4892145" y="163806"/>
                              </a:cubicBezTo>
                              <a:cubicBezTo>
                                <a:pt x="4892527" y="164949"/>
                                <a:pt x="4895068" y="165203"/>
                                <a:pt x="4896084" y="165712"/>
                              </a:cubicBezTo>
                              <a:cubicBezTo>
                                <a:pt x="4897863" y="166601"/>
                                <a:pt x="4896465" y="169396"/>
                                <a:pt x="4896465" y="170794"/>
                              </a:cubicBezTo>
                              <a:cubicBezTo>
                                <a:pt x="4896084" y="171810"/>
                                <a:pt x="4895449" y="172573"/>
                                <a:pt x="4894432" y="173208"/>
                              </a:cubicBezTo>
                              <a:cubicBezTo>
                                <a:pt x="4892527" y="174860"/>
                                <a:pt x="4894687" y="176384"/>
                                <a:pt x="4894051" y="178417"/>
                              </a:cubicBezTo>
                              <a:cubicBezTo>
                                <a:pt x="4893162" y="180832"/>
                                <a:pt x="4889604" y="186930"/>
                                <a:pt x="4887825" y="188455"/>
                              </a:cubicBezTo>
                              <a:cubicBezTo>
                                <a:pt x="4885284" y="190742"/>
                                <a:pt x="4881854" y="191123"/>
                                <a:pt x="4878804" y="192267"/>
                              </a:cubicBezTo>
                              <a:cubicBezTo>
                                <a:pt x="4877279" y="192902"/>
                                <a:pt x="4874866" y="194173"/>
                                <a:pt x="4873214" y="194173"/>
                              </a:cubicBezTo>
                              <a:cubicBezTo>
                                <a:pt x="4871562" y="194173"/>
                                <a:pt x="4871054" y="192013"/>
                                <a:pt x="4869529" y="191759"/>
                              </a:cubicBezTo>
                              <a:lnTo>
                                <a:pt x="4869402" y="191632"/>
                              </a:lnTo>
                              <a:cubicBezTo>
                                <a:pt x="4866352" y="191123"/>
                                <a:pt x="4866480" y="196206"/>
                                <a:pt x="4863049" y="192902"/>
                              </a:cubicBezTo>
                              <a:cubicBezTo>
                                <a:pt x="4859237" y="189344"/>
                                <a:pt x="4859999" y="187947"/>
                                <a:pt x="4854790" y="187947"/>
                              </a:cubicBezTo>
                              <a:cubicBezTo>
                                <a:pt x="4851486" y="187820"/>
                                <a:pt x="4852122" y="182102"/>
                                <a:pt x="4852884" y="180196"/>
                              </a:cubicBezTo>
                              <a:cubicBezTo>
                                <a:pt x="4853901" y="177655"/>
                                <a:pt x="4851105" y="177528"/>
                                <a:pt x="4850724" y="175368"/>
                              </a:cubicBezTo>
                              <a:cubicBezTo>
                                <a:pt x="4850343" y="173081"/>
                                <a:pt x="4851614" y="171937"/>
                                <a:pt x="4850343" y="169523"/>
                              </a:cubicBezTo>
                              <a:cubicBezTo>
                                <a:pt x="4848437" y="165966"/>
                                <a:pt x="4849073" y="162916"/>
                                <a:pt x="4852503" y="161519"/>
                              </a:cubicBezTo>
                              <a:cubicBezTo>
                                <a:pt x="4854917" y="160629"/>
                                <a:pt x="4853265" y="154657"/>
                                <a:pt x="4856188" y="152116"/>
                              </a:cubicBezTo>
                              <a:cubicBezTo>
                                <a:pt x="4859237" y="149575"/>
                                <a:pt x="4860381" y="149829"/>
                                <a:pt x="4863811" y="150846"/>
                              </a:cubicBezTo>
                              <a:cubicBezTo>
                                <a:pt x="4864955" y="151227"/>
                                <a:pt x="4865971" y="150846"/>
                                <a:pt x="4866606" y="149702"/>
                              </a:cubicBezTo>
                              <a:cubicBezTo>
                                <a:pt x="4868639" y="147923"/>
                                <a:pt x="4870037" y="149067"/>
                                <a:pt x="4872324" y="149067"/>
                              </a:cubicBezTo>
                              <a:close/>
                              <a:moveTo>
                                <a:pt x="342298" y="148559"/>
                              </a:moveTo>
                              <a:cubicBezTo>
                                <a:pt x="343822" y="149194"/>
                                <a:pt x="345474" y="154404"/>
                                <a:pt x="346872" y="155801"/>
                              </a:cubicBezTo>
                              <a:cubicBezTo>
                                <a:pt x="347761" y="156564"/>
                                <a:pt x="350175" y="155801"/>
                                <a:pt x="351319" y="155801"/>
                              </a:cubicBezTo>
                              <a:cubicBezTo>
                                <a:pt x="353352" y="155928"/>
                                <a:pt x="353225" y="158978"/>
                                <a:pt x="353860" y="160248"/>
                              </a:cubicBezTo>
                              <a:cubicBezTo>
                                <a:pt x="353860" y="161265"/>
                                <a:pt x="353606" y="162408"/>
                                <a:pt x="352971" y="163298"/>
                              </a:cubicBezTo>
                              <a:cubicBezTo>
                                <a:pt x="351954" y="165712"/>
                                <a:pt x="354495" y="166220"/>
                                <a:pt x="354749" y="168253"/>
                              </a:cubicBezTo>
                              <a:cubicBezTo>
                                <a:pt x="355004" y="170794"/>
                                <a:pt x="354368" y="177783"/>
                                <a:pt x="353352" y="179943"/>
                              </a:cubicBezTo>
                              <a:cubicBezTo>
                                <a:pt x="352081" y="182865"/>
                                <a:pt x="349032" y="184771"/>
                                <a:pt x="346745" y="187058"/>
                              </a:cubicBezTo>
                              <a:cubicBezTo>
                                <a:pt x="345601" y="188201"/>
                                <a:pt x="343822" y="190488"/>
                                <a:pt x="342425" y="191124"/>
                              </a:cubicBezTo>
                              <a:cubicBezTo>
                                <a:pt x="341027" y="191886"/>
                                <a:pt x="339502" y="190107"/>
                                <a:pt x="338105" y="190488"/>
                              </a:cubicBezTo>
                              <a:cubicBezTo>
                                <a:pt x="335182" y="191378"/>
                                <a:pt x="337342" y="195825"/>
                                <a:pt x="332895" y="194300"/>
                              </a:cubicBezTo>
                              <a:cubicBezTo>
                                <a:pt x="327940" y="192521"/>
                                <a:pt x="328067" y="191124"/>
                                <a:pt x="323366" y="193157"/>
                              </a:cubicBezTo>
                              <a:cubicBezTo>
                                <a:pt x="320316" y="194554"/>
                                <a:pt x="318411" y="188964"/>
                                <a:pt x="318411" y="186931"/>
                              </a:cubicBezTo>
                              <a:cubicBezTo>
                                <a:pt x="318283" y="184263"/>
                                <a:pt x="315742" y="185279"/>
                                <a:pt x="314472" y="183500"/>
                              </a:cubicBezTo>
                              <a:cubicBezTo>
                                <a:pt x="313074" y="181467"/>
                                <a:pt x="313836" y="179943"/>
                                <a:pt x="311676" y="178291"/>
                              </a:cubicBezTo>
                              <a:lnTo>
                                <a:pt x="311422" y="178291"/>
                              </a:lnTo>
                              <a:cubicBezTo>
                                <a:pt x="308246" y="175877"/>
                                <a:pt x="307356" y="172827"/>
                                <a:pt x="310025" y="170159"/>
                              </a:cubicBezTo>
                              <a:cubicBezTo>
                                <a:pt x="311804" y="168380"/>
                                <a:pt x="307738" y="163679"/>
                                <a:pt x="309389" y="160121"/>
                              </a:cubicBezTo>
                              <a:cubicBezTo>
                                <a:pt x="311041" y="156437"/>
                                <a:pt x="312185" y="156310"/>
                                <a:pt x="315742" y="155801"/>
                              </a:cubicBezTo>
                              <a:cubicBezTo>
                                <a:pt x="316886" y="155674"/>
                                <a:pt x="317521" y="154912"/>
                                <a:pt x="317775" y="153641"/>
                              </a:cubicBezTo>
                              <a:cubicBezTo>
                                <a:pt x="318919" y="151100"/>
                                <a:pt x="320698" y="151608"/>
                                <a:pt x="322731" y="150592"/>
                              </a:cubicBezTo>
                              <a:cubicBezTo>
                                <a:pt x="324382" y="149830"/>
                                <a:pt x="330227" y="148686"/>
                                <a:pt x="332006" y="149194"/>
                              </a:cubicBezTo>
                              <a:cubicBezTo>
                                <a:pt x="335055" y="150084"/>
                                <a:pt x="339629" y="147415"/>
                                <a:pt x="342298" y="148559"/>
                              </a:cubicBezTo>
                              <a:close/>
                              <a:moveTo>
                                <a:pt x="4481999" y="147416"/>
                              </a:moveTo>
                              <a:cubicBezTo>
                                <a:pt x="4483015" y="147797"/>
                                <a:pt x="4483778" y="148432"/>
                                <a:pt x="4484286" y="149321"/>
                              </a:cubicBezTo>
                              <a:cubicBezTo>
                                <a:pt x="4485938" y="150973"/>
                                <a:pt x="4487209" y="149067"/>
                                <a:pt x="4489114" y="149576"/>
                              </a:cubicBezTo>
                              <a:cubicBezTo>
                                <a:pt x="4491401" y="150211"/>
                                <a:pt x="4496992" y="153387"/>
                                <a:pt x="4498517" y="155039"/>
                              </a:cubicBezTo>
                              <a:cubicBezTo>
                                <a:pt x="4500550" y="157326"/>
                                <a:pt x="4501185" y="160503"/>
                                <a:pt x="4502201" y="163298"/>
                              </a:cubicBezTo>
                              <a:cubicBezTo>
                                <a:pt x="4502583" y="164060"/>
                                <a:pt x="4502964" y="164950"/>
                                <a:pt x="4503345" y="165839"/>
                              </a:cubicBezTo>
                              <a:cubicBezTo>
                                <a:pt x="4503726" y="165331"/>
                                <a:pt x="4504234" y="164823"/>
                                <a:pt x="4504488" y="164696"/>
                              </a:cubicBezTo>
                              <a:cubicBezTo>
                                <a:pt x="4507030" y="163171"/>
                                <a:pt x="4508173" y="158216"/>
                                <a:pt x="4510715" y="157199"/>
                              </a:cubicBezTo>
                              <a:cubicBezTo>
                                <a:pt x="4512112" y="156691"/>
                                <a:pt x="4516686" y="158851"/>
                                <a:pt x="4518592" y="158851"/>
                              </a:cubicBezTo>
                              <a:cubicBezTo>
                                <a:pt x="4519736" y="158851"/>
                                <a:pt x="4520752" y="156691"/>
                                <a:pt x="4521514" y="155929"/>
                              </a:cubicBezTo>
                              <a:cubicBezTo>
                                <a:pt x="4522912" y="154531"/>
                                <a:pt x="4524945" y="156691"/>
                                <a:pt x="4526216" y="157072"/>
                              </a:cubicBezTo>
                              <a:cubicBezTo>
                                <a:pt x="4526978" y="157834"/>
                                <a:pt x="4527486" y="158724"/>
                                <a:pt x="4527740" y="159740"/>
                              </a:cubicBezTo>
                              <a:cubicBezTo>
                                <a:pt x="4528757" y="162027"/>
                                <a:pt x="4530790" y="160503"/>
                                <a:pt x="4532314" y="161773"/>
                              </a:cubicBezTo>
                              <a:cubicBezTo>
                                <a:pt x="4534220" y="163298"/>
                                <a:pt x="4538540" y="168253"/>
                                <a:pt x="4539430" y="170413"/>
                              </a:cubicBezTo>
                              <a:cubicBezTo>
                                <a:pt x="4540700" y="173209"/>
                                <a:pt x="4540065" y="176512"/>
                                <a:pt x="4540065" y="179561"/>
                              </a:cubicBezTo>
                              <a:cubicBezTo>
                                <a:pt x="4540065" y="181086"/>
                                <a:pt x="4540573" y="183754"/>
                                <a:pt x="4540065" y="185152"/>
                              </a:cubicBezTo>
                              <a:cubicBezTo>
                                <a:pt x="4539557" y="186550"/>
                                <a:pt x="4537397" y="186423"/>
                                <a:pt x="4536761" y="187693"/>
                              </a:cubicBezTo>
                              <a:cubicBezTo>
                                <a:pt x="4535364" y="190361"/>
                                <a:pt x="4539938" y="191759"/>
                                <a:pt x="4535999" y="193792"/>
                              </a:cubicBezTo>
                              <a:cubicBezTo>
                                <a:pt x="4531552" y="196079"/>
                                <a:pt x="4530663" y="195063"/>
                                <a:pt x="4529011" y="199637"/>
                              </a:cubicBezTo>
                              <a:cubicBezTo>
                                <a:pt x="4527994" y="202686"/>
                                <a:pt x="4522912" y="200145"/>
                                <a:pt x="4521514" y="199001"/>
                              </a:cubicBezTo>
                              <a:cubicBezTo>
                                <a:pt x="4519608" y="197350"/>
                                <a:pt x="4518592" y="199764"/>
                                <a:pt x="4516559" y="199510"/>
                              </a:cubicBezTo>
                              <a:cubicBezTo>
                                <a:pt x="4514399" y="199256"/>
                                <a:pt x="4513764" y="197731"/>
                                <a:pt x="4511223" y="198112"/>
                              </a:cubicBezTo>
                              <a:cubicBezTo>
                                <a:pt x="4507538" y="198747"/>
                                <a:pt x="4504870" y="197350"/>
                                <a:pt x="4504743" y="193792"/>
                              </a:cubicBezTo>
                              <a:cubicBezTo>
                                <a:pt x="4504616" y="191505"/>
                                <a:pt x="4498771" y="191124"/>
                                <a:pt x="4497373" y="187693"/>
                              </a:cubicBezTo>
                              <a:cubicBezTo>
                                <a:pt x="4495721" y="188328"/>
                                <a:pt x="4493053" y="188074"/>
                                <a:pt x="4491910" y="187693"/>
                              </a:cubicBezTo>
                              <a:cubicBezTo>
                                <a:pt x="4489623" y="186931"/>
                                <a:pt x="4489496" y="189472"/>
                                <a:pt x="4487590" y="189853"/>
                              </a:cubicBezTo>
                              <a:cubicBezTo>
                                <a:pt x="4485430" y="190361"/>
                                <a:pt x="4484286" y="189091"/>
                                <a:pt x="4482126" y="190361"/>
                              </a:cubicBezTo>
                              <a:cubicBezTo>
                                <a:pt x="4478950" y="192140"/>
                                <a:pt x="4476155" y="191759"/>
                                <a:pt x="4474757" y="188583"/>
                              </a:cubicBezTo>
                              <a:cubicBezTo>
                                <a:pt x="4473867" y="186423"/>
                                <a:pt x="4468404" y="188074"/>
                                <a:pt x="4465990" y="185406"/>
                              </a:cubicBezTo>
                              <a:cubicBezTo>
                                <a:pt x="4463449" y="182611"/>
                                <a:pt x="4463703" y="181594"/>
                                <a:pt x="4464592" y="178418"/>
                              </a:cubicBezTo>
                              <a:lnTo>
                                <a:pt x="4464465" y="177910"/>
                              </a:lnTo>
                              <a:cubicBezTo>
                                <a:pt x="4464719" y="176893"/>
                                <a:pt x="4464338" y="176004"/>
                                <a:pt x="4463321" y="175368"/>
                              </a:cubicBezTo>
                              <a:cubicBezTo>
                                <a:pt x="4461670" y="173590"/>
                                <a:pt x="4462559" y="172319"/>
                                <a:pt x="4462559" y="170159"/>
                              </a:cubicBezTo>
                              <a:cubicBezTo>
                                <a:pt x="4462432" y="168507"/>
                                <a:pt x="4463703" y="163044"/>
                                <a:pt x="4464719" y="161773"/>
                              </a:cubicBezTo>
                              <a:cubicBezTo>
                                <a:pt x="4466498" y="159486"/>
                                <a:pt x="4465863" y="154531"/>
                                <a:pt x="4467896" y="152752"/>
                              </a:cubicBezTo>
                              <a:cubicBezTo>
                                <a:pt x="4468912" y="151736"/>
                                <a:pt x="4473867" y="152371"/>
                                <a:pt x="4475646" y="151609"/>
                              </a:cubicBezTo>
                              <a:cubicBezTo>
                                <a:pt x="4476663" y="151227"/>
                                <a:pt x="4476917" y="148813"/>
                                <a:pt x="4477298" y="147924"/>
                              </a:cubicBezTo>
                              <a:cubicBezTo>
                                <a:pt x="4478188" y="146272"/>
                                <a:pt x="4480602" y="147416"/>
                                <a:pt x="4481999" y="147416"/>
                              </a:cubicBezTo>
                              <a:close/>
                              <a:moveTo>
                                <a:pt x="4706258" y="145636"/>
                              </a:moveTo>
                              <a:cubicBezTo>
                                <a:pt x="4708291" y="145636"/>
                                <a:pt x="4715026" y="147288"/>
                                <a:pt x="4716550" y="148558"/>
                              </a:cubicBezTo>
                              <a:cubicBezTo>
                                <a:pt x="4719345" y="150846"/>
                                <a:pt x="4725444" y="150210"/>
                                <a:pt x="4727604" y="152751"/>
                              </a:cubicBezTo>
                              <a:cubicBezTo>
                                <a:pt x="4728875" y="154149"/>
                                <a:pt x="4727985" y="160248"/>
                                <a:pt x="4728875" y="162408"/>
                              </a:cubicBezTo>
                              <a:lnTo>
                                <a:pt x="4728875" y="162281"/>
                              </a:lnTo>
                              <a:cubicBezTo>
                                <a:pt x="4729383" y="163679"/>
                                <a:pt x="4732306" y="163933"/>
                                <a:pt x="4733449" y="164441"/>
                              </a:cubicBezTo>
                              <a:cubicBezTo>
                                <a:pt x="4735482" y="165584"/>
                                <a:pt x="4733957" y="168634"/>
                                <a:pt x="4733957" y="170286"/>
                              </a:cubicBezTo>
                              <a:cubicBezTo>
                                <a:pt x="4733449" y="171429"/>
                                <a:pt x="4732687" y="172446"/>
                                <a:pt x="4731543" y="173081"/>
                              </a:cubicBezTo>
                              <a:cubicBezTo>
                                <a:pt x="4729383" y="174987"/>
                                <a:pt x="4731797" y="176766"/>
                                <a:pt x="4731035" y="179053"/>
                              </a:cubicBezTo>
                              <a:cubicBezTo>
                                <a:pt x="4730146" y="181721"/>
                                <a:pt x="4726080" y="188709"/>
                                <a:pt x="4724047" y="190488"/>
                              </a:cubicBezTo>
                              <a:cubicBezTo>
                                <a:pt x="4721251" y="193029"/>
                                <a:pt x="4717186" y="193537"/>
                                <a:pt x="4713755" y="194808"/>
                              </a:cubicBezTo>
                              <a:cubicBezTo>
                                <a:pt x="4711976" y="195443"/>
                                <a:pt x="4709181" y="196968"/>
                                <a:pt x="4707275" y="196968"/>
                              </a:cubicBezTo>
                              <a:cubicBezTo>
                                <a:pt x="4705496" y="196968"/>
                                <a:pt x="4704861" y="194427"/>
                                <a:pt x="4703082" y="194173"/>
                              </a:cubicBezTo>
                              <a:cubicBezTo>
                                <a:pt x="4699524" y="193664"/>
                                <a:pt x="4699779" y="199509"/>
                                <a:pt x="4695840" y="195697"/>
                              </a:cubicBezTo>
                              <a:cubicBezTo>
                                <a:pt x="4691520" y="191631"/>
                                <a:pt x="4692282" y="190107"/>
                                <a:pt x="4686437" y="190107"/>
                              </a:cubicBezTo>
                              <a:cubicBezTo>
                                <a:pt x="4682626" y="190107"/>
                                <a:pt x="4683515" y="183373"/>
                                <a:pt x="4684277" y="181340"/>
                              </a:cubicBezTo>
                              <a:cubicBezTo>
                                <a:pt x="4685421" y="178417"/>
                                <a:pt x="4682245" y="178290"/>
                                <a:pt x="4681736" y="175876"/>
                              </a:cubicBezTo>
                              <a:cubicBezTo>
                                <a:pt x="4681355" y="173208"/>
                                <a:pt x="4682880" y="171810"/>
                                <a:pt x="4681355" y="169142"/>
                              </a:cubicBezTo>
                              <a:cubicBezTo>
                                <a:pt x="4679195" y="165203"/>
                                <a:pt x="4679830" y="161646"/>
                                <a:pt x="4683769" y="160121"/>
                              </a:cubicBezTo>
                              <a:cubicBezTo>
                                <a:pt x="4686564" y="159104"/>
                                <a:pt x="4684659" y="152243"/>
                                <a:pt x="4687962" y="149321"/>
                              </a:cubicBezTo>
                              <a:cubicBezTo>
                                <a:pt x="4691393" y="146271"/>
                                <a:pt x="4692663" y="146653"/>
                                <a:pt x="4696602" y="147796"/>
                              </a:cubicBezTo>
                              <a:cubicBezTo>
                                <a:pt x="4697872" y="148050"/>
                                <a:pt x="4699016" y="147669"/>
                                <a:pt x="4699779" y="146399"/>
                              </a:cubicBezTo>
                              <a:cubicBezTo>
                                <a:pt x="4702066" y="144366"/>
                                <a:pt x="4703590" y="145636"/>
                                <a:pt x="4706258" y="145636"/>
                              </a:cubicBezTo>
                              <a:close/>
                              <a:moveTo>
                                <a:pt x="0" y="140554"/>
                              </a:moveTo>
                              <a:cubicBezTo>
                                <a:pt x="889" y="142333"/>
                                <a:pt x="1779" y="144366"/>
                                <a:pt x="1906" y="145382"/>
                              </a:cubicBezTo>
                              <a:cubicBezTo>
                                <a:pt x="2287" y="147923"/>
                                <a:pt x="1016" y="150465"/>
                                <a:pt x="508" y="152879"/>
                              </a:cubicBezTo>
                              <a:cubicBezTo>
                                <a:pt x="381" y="153514"/>
                                <a:pt x="127" y="154403"/>
                                <a:pt x="0" y="155293"/>
                              </a:cubicBezTo>
                              <a:close/>
                              <a:moveTo>
                                <a:pt x="5733148" y="140046"/>
                              </a:moveTo>
                              <a:cubicBezTo>
                                <a:pt x="5737341" y="141825"/>
                                <a:pt x="5737595" y="143223"/>
                                <a:pt x="5738230" y="147161"/>
                              </a:cubicBezTo>
                              <a:cubicBezTo>
                                <a:pt x="5738358" y="148432"/>
                                <a:pt x="5739247" y="149194"/>
                                <a:pt x="5740772" y="149449"/>
                              </a:cubicBezTo>
                              <a:cubicBezTo>
                                <a:pt x="5743694" y="150592"/>
                                <a:pt x="5743186" y="152625"/>
                                <a:pt x="5744329" y="154912"/>
                              </a:cubicBezTo>
                              <a:cubicBezTo>
                                <a:pt x="5745346" y="156691"/>
                                <a:pt x="5746744" y="163425"/>
                                <a:pt x="5746235" y="165458"/>
                              </a:cubicBezTo>
                              <a:cubicBezTo>
                                <a:pt x="5745346" y="168889"/>
                                <a:pt x="5748522" y="173971"/>
                                <a:pt x="5747251" y="177020"/>
                              </a:cubicBezTo>
                              <a:cubicBezTo>
                                <a:pt x="5746489" y="178799"/>
                                <a:pt x="5740645" y="180705"/>
                                <a:pt x="5739120" y="182357"/>
                              </a:cubicBezTo>
                              <a:cubicBezTo>
                                <a:pt x="5738103" y="183500"/>
                                <a:pt x="5739120" y="186169"/>
                                <a:pt x="5739120" y="187439"/>
                              </a:cubicBezTo>
                              <a:cubicBezTo>
                                <a:pt x="5739120" y="189726"/>
                                <a:pt x="5735562" y="189599"/>
                                <a:pt x="5734164" y="190361"/>
                              </a:cubicBezTo>
                              <a:cubicBezTo>
                                <a:pt x="5732894" y="190489"/>
                                <a:pt x="5731624" y="190234"/>
                                <a:pt x="5730607" y="189472"/>
                              </a:cubicBezTo>
                              <a:cubicBezTo>
                                <a:pt x="5727939" y="188329"/>
                                <a:pt x="5727430" y="191378"/>
                                <a:pt x="5725016" y="191632"/>
                              </a:cubicBezTo>
                              <a:cubicBezTo>
                                <a:pt x="5722221" y="191886"/>
                                <a:pt x="5714343" y="191378"/>
                                <a:pt x="5711802" y="190234"/>
                              </a:cubicBezTo>
                              <a:cubicBezTo>
                                <a:pt x="5708372" y="188710"/>
                                <a:pt x="5706085" y="185406"/>
                                <a:pt x="5703544" y="182865"/>
                              </a:cubicBezTo>
                              <a:cubicBezTo>
                                <a:pt x="5702146" y="181594"/>
                                <a:pt x="5699604" y="179689"/>
                                <a:pt x="5698842" y="178037"/>
                              </a:cubicBezTo>
                              <a:cubicBezTo>
                                <a:pt x="5698080" y="176385"/>
                                <a:pt x="5699986" y="174733"/>
                                <a:pt x="5699478" y="173081"/>
                              </a:cubicBezTo>
                              <a:cubicBezTo>
                                <a:pt x="5698461" y="169651"/>
                                <a:pt x="5693379" y="172319"/>
                                <a:pt x="5695031" y="167237"/>
                              </a:cubicBezTo>
                              <a:cubicBezTo>
                                <a:pt x="5696809" y="161646"/>
                                <a:pt x="5698461" y="161773"/>
                                <a:pt x="5696047" y="156437"/>
                              </a:cubicBezTo>
                              <a:cubicBezTo>
                                <a:pt x="5694522" y="153006"/>
                                <a:pt x="5700748" y="150846"/>
                                <a:pt x="5703035" y="150719"/>
                              </a:cubicBezTo>
                              <a:cubicBezTo>
                                <a:pt x="5706085" y="150465"/>
                                <a:pt x="5704814" y="147543"/>
                                <a:pt x="5706847" y="146145"/>
                              </a:cubicBezTo>
                              <a:cubicBezTo>
                                <a:pt x="5709007" y="144493"/>
                                <a:pt x="5710913" y="145383"/>
                                <a:pt x="5712691" y="142841"/>
                              </a:cubicBezTo>
                              <a:cubicBezTo>
                                <a:pt x="5715360" y="139157"/>
                                <a:pt x="5718790" y="138140"/>
                                <a:pt x="5721840" y="141063"/>
                              </a:cubicBezTo>
                              <a:lnTo>
                                <a:pt x="5721713" y="140936"/>
                              </a:lnTo>
                              <a:cubicBezTo>
                                <a:pt x="5723746" y="142969"/>
                                <a:pt x="5729082" y="138267"/>
                                <a:pt x="5733148" y="140046"/>
                              </a:cubicBezTo>
                              <a:close/>
                              <a:moveTo>
                                <a:pt x="3897148" y="139029"/>
                              </a:moveTo>
                              <a:cubicBezTo>
                                <a:pt x="3898292" y="137505"/>
                                <a:pt x="3900578" y="139157"/>
                                <a:pt x="3901976" y="139411"/>
                              </a:cubicBezTo>
                              <a:cubicBezTo>
                                <a:pt x="3902993" y="139919"/>
                                <a:pt x="3903628" y="140681"/>
                                <a:pt x="3904009" y="141698"/>
                              </a:cubicBezTo>
                              <a:cubicBezTo>
                                <a:pt x="3905280" y="143858"/>
                                <a:pt x="3907059" y="142079"/>
                                <a:pt x="3908838" y="142968"/>
                              </a:cubicBezTo>
                              <a:cubicBezTo>
                                <a:pt x="3910997" y="143985"/>
                                <a:pt x="3916080" y="148305"/>
                                <a:pt x="3917223" y="150211"/>
                              </a:cubicBezTo>
                              <a:cubicBezTo>
                                <a:pt x="3918748" y="152752"/>
                                <a:pt x="3918748" y="156182"/>
                                <a:pt x="3919256" y="159105"/>
                              </a:cubicBezTo>
                              <a:cubicBezTo>
                                <a:pt x="3919511" y="160629"/>
                                <a:pt x="3920400" y="163044"/>
                                <a:pt x="3920146" y="164568"/>
                              </a:cubicBezTo>
                              <a:cubicBezTo>
                                <a:pt x="3919892" y="166093"/>
                                <a:pt x="3917859" y="166220"/>
                                <a:pt x="3917350" y="167618"/>
                              </a:cubicBezTo>
                              <a:cubicBezTo>
                                <a:pt x="3916334" y="170413"/>
                                <a:pt x="3921035" y="171048"/>
                                <a:pt x="3917478" y="173717"/>
                              </a:cubicBezTo>
                              <a:cubicBezTo>
                                <a:pt x="3913539" y="176639"/>
                                <a:pt x="3912522" y="175750"/>
                                <a:pt x="3911633" y="180578"/>
                              </a:cubicBezTo>
                              <a:cubicBezTo>
                                <a:pt x="3910997" y="183627"/>
                                <a:pt x="3905661" y="182102"/>
                                <a:pt x="3904136" y="181086"/>
                              </a:cubicBezTo>
                              <a:cubicBezTo>
                                <a:pt x="3901849" y="179688"/>
                                <a:pt x="3901341" y="182357"/>
                                <a:pt x="3899308" y="182357"/>
                              </a:cubicBezTo>
                              <a:cubicBezTo>
                                <a:pt x="3897021" y="182357"/>
                                <a:pt x="3896132" y="180832"/>
                                <a:pt x="3893718" y="181721"/>
                              </a:cubicBezTo>
                              <a:cubicBezTo>
                                <a:pt x="3890287" y="182992"/>
                                <a:pt x="3887491" y="181975"/>
                                <a:pt x="3886729" y="178545"/>
                              </a:cubicBezTo>
                              <a:cubicBezTo>
                                <a:pt x="3886221" y="176258"/>
                                <a:pt x="3880376" y="176766"/>
                                <a:pt x="3878470" y="173717"/>
                              </a:cubicBezTo>
                              <a:lnTo>
                                <a:pt x="3878470" y="166855"/>
                              </a:lnTo>
                              <a:cubicBezTo>
                                <a:pt x="3878979" y="165839"/>
                                <a:pt x="3878724" y="164949"/>
                                <a:pt x="3877835" y="164060"/>
                              </a:cubicBezTo>
                              <a:cubicBezTo>
                                <a:pt x="3876437" y="161900"/>
                                <a:pt x="3877708" y="160757"/>
                                <a:pt x="3878089" y="158597"/>
                              </a:cubicBezTo>
                              <a:cubicBezTo>
                                <a:pt x="3878343" y="156945"/>
                                <a:pt x="3880631" y="151735"/>
                                <a:pt x="3881901" y="150592"/>
                              </a:cubicBezTo>
                              <a:cubicBezTo>
                                <a:pt x="3884061" y="148686"/>
                                <a:pt x="3884442" y="143604"/>
                                <a:pt x="3886729" y="142206"/>
                              </a:cubicBezTo>
                              <a:cubicBezTo>
                                <a:pt x="3888000" y="141317"/>
                                <a:pt x="3892828" y="142841"/>
                                <a:pt x="3894734" y="142460"/>
                              </a:cubicBezTo>
                              <a:cubicBezTo>
                                <a:pt x="3895877" y="142206"/>
                                <a:pt x="3896513" y="139919"/>
                                <a:pt x="3897148" y="139029"/>
                              </a:cubicBezTo>
                              <a:close/>
                              <a:moveTo>
                                <a:pt x="4020903" y="137250"/>
                              </a:moveTo>
                              <a:cubicBezTo>
                                <a:pt x="4021919" y="135980"/>
                                <a:pt x="4023825" y="137505"/>
                                <a:pt x="4024969" y="137632"/>
                              </a:cubicBezTo>
                              <a:cubicBezTo>
                                <a:pt x="4025731" y="138013"/>
                                <a:pt x="4026239" y="138648"/>
                                <a:pt x="4026621" y="139537"/>
                              </a:cubicBezTo>
                              <a:cubicBezTo>
                                <a:pt x="4027764" y="141189"/>
                                <a:pt x="4029161" y="139792"/>
                                <a:pt x="4030687" y="140554"/>
                              </a:cubicBezTo>
                              <a:cubicBezTo>
                                <a:pt x="4032465" y="141443"/>
                                <a:pt x="4036658" y="145001"/>
                                <a:pt x="4037675" y="146653"/>
                              </a:cubicBezTo>
                              <a:cubicBezTo>
                                <a:pt x="4039072" y="148940"/>
                                <a:pt x="4038945" y="151735"/>
                                <a:pt x="4039454" y="154149"/>
                              </a:cubicBezTo>
                              <a:cubicBezTo>
                                <a:pt x="4039708" y="155420"/>
                                <a:pt x="4040343" y="157453"/>
                                <a:pt x="4040216" y="158723"/>
                              </a:cubicBezTo>
                              <a:cubicBezTo>
                                <a:pt x="4039962" y="159994"/>
                                <a:pt x="4038183" y="160121"/>
                                <a:pt x="4037802" y="161265"/>
                              </a:cubicBezTo>
                              <a:cubicBezTo>
                                <a:pt x="4037039" y="163552"/>
                                <a:pt x="4040978" y="164060"/>
                                <a:pt x="4037929" y="166347"/>
                              </a:cubicBezTo>
                              <a:cubicBezTo>
                                <a:pt x="4034625" y="168761"/>
                                <a:pt x="4033736" y="168126"/>
                                <a:pt x="4032973" y="172065"/>
                              </a:cubicBezTo>
                              <a:cubicBezTo>
                                <a:pt x="4032592" y="174733"/>
                                <a:pt x="4028018" y="173335"/>
                                <a:pt x="4026748" y="172573"/>
                              </a:cubicBezTo>
                              <a:cubicBezTo>
                                <a:pt x="4024969" y="171556"/>
                                <a:pt x="4024460" y="173716"/>
                                <a:pt x="4022809" y="173716"/>
                              </a:cubicBezTo>
                              <a:cubicBezTo>
                                <a:pt x="4020903" y="173716"/>
                                <a:pt x="4020268" y="172446"/>
                                <a:pt x="4018235" y="173208"/>
                              </a:cubicBezTo>
                              <a:cubicBezTo>
                                <a:pt x="4015312" y="174225"/>
                                <a:pt x="4013025" y="173462"/>
                                <a:pt x="4012390" y="170540"/>
                              </a:cubicBezTo>
                              <a:cubicBezTo>
                                <a:pt x="4012009" y="168634"/>
                                <a:pt x="4007053" y="169015"/>
                                <a:pt x="4005529" y="166474"/>
                              </a:cubicBezTo>
                              <a:lnTo>
                                <a:pt x="4005148" y="166474"/>
                              </a:lnTo>
                              <a:cubicBezTo>
                                <a:pt x="4003496" y="163806"/>
                                <a:pt x="4003877" y="162916"/>
                                <a:pt x="4005148" y="160375"/>
                              </a:cubicBezTo>
                              <a:cubicBezTo>
                                <a:pt x="4005529" y="159613"/>
                                <a:pt x="4005402" y="158723"/>
                                <a:pt x="4004639" y="158088"/>
                              </a:cubicBezTo>
                              <a:cubicBezTo>
                                <a:pt x="4003496" y="156309"/>
                                <a:pt x="4004639" y="155293"/>
                                <a:pt x="4004894" y="153514"/>
                              </a:cubicBezTo>
                              <a:cubicBezTo>
                                <a:pt x="4005148" y="152116"/>
                                <a:pt x="4007053" y="147669"/>
                                <a:pt x="4008070" y="146780"/>
                              </a:cubicBezTo>
                              <a:cubicBezTo>
                                <a:pt x="4009976" y="145128"/>
                                <a:pt x="4010230" y="140935"/>
                                <a:pt x="4012136" y="139792"/>
                              </a:cubicBezTo>
                              <a:cubicBezTo>
                                <a:pt x="4013279" y="139156"/>
                                <a:pt x="4017345" y="140427"/>
                                <a:pt x="4018870" y="140046"/>
                              </a:cubicBezTo>
                              <a:cubicBezTo>
                                <a:pt x="4019886" y="139919"/>
                                <a:pt x="4020395" y="137886"/>
                                <a:pt x="4020903" y="137250"/>
                              </a:cubicBezTo>
                              <a:close/>
                              <a:moveTo>
                                <a:pt x="3667437" y="135344"/>
                              </a:moveTo>
                              <a:cubicBezTo>
                                <a:pt x="3668836" y="135726"/>
                                <a:pt x="3670868" y="140046"/>
                                <a:pt x="3672265" y="141189"/>
                              </a:cubicBezTo>
                              <a:cubicBezTo>
                                <a:pt x="3673155" y="141952"/>
                                <a:pt x="3675188" y="140808"/>
                                <a:pt x="3676204" y="140808"/>
                              </a:cubicBezTo>
                              <a:cubicBezTo>
                                <a:pt x="3677982" y="140681"/>
                                <a:pt x="3678110" y="143349"/>
                                <a:pt x="3678872" y="144493"/>
                              </a:cubicBezTo>
                              <a:cubicBezTo>
                                <a:pt x="3679126" y="145382"/>
                                <a:pt x="3678999" y="146399"/>
                                <a:pt x="3678490" y="147288"/>
                              </a:cubicBezTo>
                              <a:cubicBezTo>
                                <a:pt x="3677855" y="149575"/>
                                <a:pt x="3680269" y="149702"/>
                                <a:pt x="3680651" y="151481"/>
                              </a:cubicBezTo>
                              <a:cubicBezTo>
                                <a:pt x="3681158" y="153641"/>
                                <a:pt x="3681287" y="159867"/>
                                <a:pt x="3680651" y="161900"/>
                              </a:cubicBezTo>
                              <a:cubicBezTo>
                                <a:pt x="3679761" y="164822"/>
                                <a:pt x="3677348" y="166728"/>
                                <a:pt x="3675568" y="169015"/>
                              </a:cubicBezTo>
                              <a:cubicBezTo>
                                <a:pt x="3674551" y="170159"/>
                                <a:pt x="3673282" y="172319"/>
                                <a:pt x="3672138" y="173081"/>
                              </a:cubicBezTo>
                              <a:cubicBezTo>
                                <a:pt x="3670868" y="173970"/>
                                <a:pt x="3669471" y="172573"/>
                                <a:pt x="3668200" y="173081"/>
                              </a:cubicBezTo>
                              <a:cubicBezTo>
                                <a:pt x="3665658" y="174097"/>
                                <a:pt x="3668200" y="177909"/>
                                <a:pt x="3664007" y="177020"/>
                              </a:cubicBezTo>
                              <a:cubicBezTo>
                                <a:pt x="3659561" y="176003"/>
                                <a:pt x="3659434" y="174733"/>
                                <a:pt x="3655496" y="177020"/>
                              </a:cubicBezTo>
                              <a:cubicBezTo>
                                <a:pt x="3652955" y="178544"/>
                                <a:pt x="3650667" y="173843"/>
                                <a:pt x="3650413" y="172064"/>
                              </a:cubicBezTo>
                              <a:cubicBezTo>
                                <a:pt x="3649905" y="169777"/>
                                <a:pt x="3647746" y="170921"/>
                                <a:pt x="3646476" y="169523"/>
                              </a:cubicBezTo>
                              <a:cubicBezTo>
                                <a:pt x="3644951" y="167871"/>
                                <a:pt x="3645586" y="166347"/>
                                <a:pt x="3643427" y="165203"/>
                              </a:cubicBezTo>
                              <a:cubicBezTo>
                                <a:pt x="3640377" y="163424"/>
                                <a:pt x="3639233" y="160883"/>
                                <a:pt x="3641266" y="158215"/>
                              </a:cubicBezTo>
                              <a:lnTo>
                                <a:pt x="3641393" y="158215"/>
                              </a:lnTo>
                              <a:cubicBezTo>
                                <a:pt x="3642792" y="156309"/>
                                <a:pt x="3638725" y="152624"/>
                                <a:pt x="3639741" y="149321"/>
                              </a:cubicBezTo>
                              <a:cubicBezTo>
                                <a:pt x="3640758" y="145890"/>
                                <a:pt x="3641775" y="145509"/>
                                <a:pt x="3644824" y="144747"/>
                              </a:cubicBezTo>
                              <a:cubicBezTo>
                                <a:pt x="3645839" y="144493"/>
                                <a:pt x="3646348" y="143730"/>
                                <a:pt x="3646348" y="142587"/>
                              </a:cubicBezTo>
                              <a:cubicBezTo>
                                <a:pt x="3647111" y="140300"/>
                                <a:pt x="3648634" y="140554"/>
                                <a:pt x="3650413" y="139410"/>
                              </a:cubicBezTo>
                              <a:cubicBezTo>
                                <a:pt x="3651685" y="138521"/>
                                <a:pt x="3656893" y="136869"/>
                                <a:pt x="3658417" y="137123"/>
                              </a:cubicBezTo>
                              <a:cubicBezTo>
                                <a:pt x="3661213" y="137504"/>
                                <a:pt x="3664897" y="134582"/>
                                <a:pt x="3667437" y="135344"/>
                              </a:cubicBezTo>
                              <a:close/>
                              <a:moveTo>
                                <a:pt x="5289458" y="134837"/>
                              </a:moveTo>
                              <a:cubicBezTo>
                                <a:pt x="5291364" y="134837"/>
                                <a:pt x="5295557" y="139538"/>
                                <a:pt x="5297844" y="140301"/>
                              </a:cubicBezTo>
                              <a:cubicBezTo>
                                <a:pt x="5299242" y="140809"/>
                                <a:pt x="5301401" y="138776"/>
                                <a:pt x="5302545" y="138268"/>
                              </a:cubicBezTo>
                              <a:cubicBezTo>
                                <a:pt x="5304705" y="137378"/>
                                <a:pt x="5306102" y="140682"/>
                                <a:pt x="5307373" y="141825"/>
                              </a:cubicBezTo>
                              <a:cubicBezTo>
                                <a:pt x="5308009" y="143096"/>
                                <a:pt x="5308263" y="144366"/>
                                <a:pt x="5308009" y="145637"/>
                              </a:cubicBezTo>
                              <a:cubicBezTo>
                                <a:pt x="5308009" y="148686"/>
                                <a:pt x="5311058" y="147924"/>
                                <a:pt x="5312329" y="150084"/>
                              </a:cubicBezTo>
                              <a:cubicBezTo>
                                <a:pt x="5313853" y="152625"/>
                                <a:pt x="5316521" y="160376"/>
                                <a:pt x="5316521" y="163171"/>
                              </a:cubicBezTo>
                              <a:lnTo>
                                <a:pt x="5316649" y="163171"/>
                              </a:lnTo>
                              <a:cubicBezTo>
                                <a:pt x="5316649" y="166983"/>
                                <a:pt x="5314362" y="170541"/>
                                <a:pt x="5313091" y="173971"/>
                              </a:cubicBezTo>
                              <a:cubicBezTo>
                                <a:pt x="5312329" y="175750"/>
                                <a:pt x="5311566" y="178926"/>
                                <a:pt x="5310423" y="180324"/>
                              </a:cubicBezTo>
                              <a:cubicBezTo>
                                <a:pt x="5309152" y="181722"/>
                                <a:pt x="5306865" y="180578"/>
                                <a:pt x="5305467" y="181722"/>
                              </a:cubicBezTo>
                              <a:cubicBezTo>
                                <a:pt x="5302672" y="184136"/>
                                <a:pt x="5307373" y="187820"/>
                                <a:pt x="5301783" y="188329"/>
                              </a:cubicBezTo>
                              <a:cubicBezTo>
                                <a:pt x="5295684" y="188837"/>
                                <a:pt x="5295176" y="187312"/>
                                <a:pt x="5291110" y="191759"/>
                              </a:cubicBezTo>
                              <a:cubicBezTo>
                                <a:pt x="5288441" y="194682"/>
                                <a:pt x="5283740" y="189599"/>
                                <a:pt x="5282724" y="187566"/>
                              </a:cubicBezTo>
                              <a:cubicBezTo>
                                <a:pt x="5281199" y="184771"/>
                                <a:pt x="5278912" y="187185"/>
                                <a:pt x="5276752" y="185915"/>
                              </a:cubicBezTo>
                              <a:cubicBezTo>
                                <a:pt x="5274338" y="184517"/>
                                <a:pt x="5274338" y="182357"/>
                                <a:pt x="5271288" y="181722"/>
                              </a:cubicBezTo>
                              <a:cubicBezTo>
                                <a:pt x="5266715" y="180832"/>
                                <a:pt x="5264300" y="178037"/>
                                <a:pt x="5265825" y="173844"/>
                              </a:cubicBezTo>
                              <a:cubicBezTo>
                                <a:pt x="5266841" y="171049"/>
                                <a:pt x="5260234" y="167999"/>
                                <a:pt x="5260234" y="163425"/>
                              </a:cubicBezTo>
                              <a:cubicBezTo>
                                <a:pt x="5260107" y="158724"/>
                                <a:pt x="5261251" y="157835"/>
                                <a:pt x="5264808" y="155675"/>
                              </a:cubicBezTo>
                              <a:cubicBezTo>
                                <a:pt x="5265952" y="154912"/>
                                <a:pt x="5266333" y="153769"/>
                                <a:pt x="5265952" y="152244"/>
                              </a:cubicBezTo>
                              <a:cubicBezTo>
                                <a:pt x="5265952" y="149068"/>
                                <a:pt x="5267985" y="148686"/>
                                <a:pt x="5269764" y="146653"/>
                              </a:cubicBezTo>
                              <a:cubicBezTo>
                                <a:pt x="5271034" y="145002"/>
                                <a:pt x="5276879" y="140936"/>
                                <a:pt x="5278912" y="140555"/>
                              </a:cubicBezTo>
                              <a:cubicBezTo>
                                <a:pt x="5282470" y="139919"/>
                                <a:pt x="5286027" y="134837"/>
                                <a:pt x="5289458" y="134837"/>
                              </a:cubicBezTo>
                              <a:close/>
                              <a:moveTo>
                                <a:pt x="5412197" y="131660"/>
                              </a:moveTo>
                              <a:cubicBezTo>
                                <a:pt x="5414103" y="131533"/>
                                <a:pt x="5418296" y="136362"/>
                                <a:pt x="5420583" y="137124"/>
                              </a:cubicBezTo>
                              <a:cubicBezTo>
                                <a:pt x="5422108" y="137632"/>
                                <a:pt x="5424268" y="135599"/>
                                <a:pt x="5425412" y="135091"/>
                              </a:cubicBezTo>
                              <a:cubicBezTo>
                                <a:pt x="5427572" y="134202"/>
                                <a:pt x="5428969" y="137505"/>
                                <a:pt x="5430240" y="138649"/>
                              </a:cubicBezTo>
                              <a:cubicBezTo>
                                <a:pt x="5430875" y="139919"/>
                                <a:pt x="5431129" y="141190"/>
                                <a:pt x="5430875" y="142460"/>
                              </a:cubicBezTo>
                              <a:cubicBezTo>
                                <a:pt x="5430875" y="145510"/>
                                <a:pt x="5433925" y="144748"/>
                                <a:pt x="5435195" y="146908"/>
                              </a:cubicBezTo>
                              <a:lnTo>
                                <a:pt x="5434941" y="146908"/>
                              </a:lnTo>
                              <a:cubicBezTo>
                                <a:pt x="5436466" y="149449"/>
                                <a:pt x="5439134" y="157199"/>
                                <a:pt x="5439134" y="159995"/>
                              </a:cubicBezTo>
                              <a:cubicBezTo>
                                <a:pt x="5439134" y="163806"/>
                                <a:pt x="5436847" y="167364"/>
                                <a:pt x="5435576" y="170795"/>
                              </a:cubicBezTo>
                              <a:cubicBezTo>
                                <a:pt x="5434814" y="172573"/>
                                <a:pt x="5434179" y="175750"/>
                                <a:pt x="5432908" y="177147"/>
                              </a:cubicBezTo>
                              <a:cubicBezTo>
                                <a:pt x="5431637" y="178545"/>
                                <a:pt x="5429350" y="177402"/>
                                <a:pt x="5427953" y="178545"/>
                              </a:cubicBezTo>
                              <a:cubicBezTo>
                                <a:pt x="5425158" y="180959"/>
                                <a:pt x="5429859" y="184644"/>
                                <a:pt x="5424268" y="185152"/>
                              </a:cubicBezTo>
                              <a:cubicBezTo>
                                <a:pt x="5418169" y="185660"/>
                                <a:pt x="5417661" y="184009"/>
                                <a:pt x="5413595" y="188583"/>
                              </a:cubicBezTo>
                              <a:cubicBezTo>
                                <a:pt x="5410927" y="191505"/>
                                <a:pt x="5406226" y="186423"/>
                                <a:pt x="5405209" y="184390"/>
                              </a:cubicBezTo>
                              <a:cubicBezTo>
                                <a:pt x="5403685" y="181595"/>
                                <a:pt x="5401397" y="184009"/>
                                <a:pt x="5399237" y="182738"/>
                              </a:cubicBezTo>
                              <a:cubicBezTo>
                                <a:pt x="5396823" y="181340"/>
                                <a:pt x="5396823" y="179180"/>
                                <a:pt x="5393774" y="178545"/>
                              </a:cubicBezTo>
                              <a:cubicBezTo>
                                <a:pt x="5389200" y="177656"/>
                                <a:pt x="5386786" y="174860"/>
                                <a:pt x="5388310" y="170668"/>
                              </a:cubicBezTo>
                              <a:cubicBezTo>
                                <a:pt x="5389327" y="167872"/>
                                <a:pt x="5382720" y="164696"/>
                                <a:pt x="5382720" y="160249"/>
                              </a:cubicBezTo>
                              <a:cubicBezTo>
                                <a:pt x="5382720" y="155548"/>
                                <a:pt x="5383863" y="154658"/>
                                <a:pt x="5387421" y="152498"/>
                              </a:cubicBezTo>
                              <a:cubicBezTo>
                                <a:pt x="5388565" y="151736"/>
                                <a:pt x="5388946" y="150592"/>
                                <a:pt x="5388565" y="149068"/>
                              </a:cubicBezTo>
                              <a:cubicBezTo>
                                <a:pt x="5388565" y="145891"/>
                                <a:pt x="5390598" y="145510"/>
                                <a:pt x="5392376" y="143477"/>
                              </a:cubicBezTo>
                              <a:cubicBezTo>
                                <a:pt x="5393774" y="141825"/>
                                <a:pt x="5399619" y="137759"/>
                                <a:pt x="5401652" y="137378"/>
                              </a:cubicBezTo>
                              <a:cubicBezTo>
                                <a:pt x="5405209" y="136743"/>
                                <a:pt x="5408767" y="131660"/>
                                <a:pt x="5412197" y="131660"/>
                              </a:cubicBezTo>
                              <a:close/>
                              <a:moveTo>
                                <a:pt x="5078032" y="131660"/>
                              </a:moveTo>
                              <a:cubicBezTo>
                                <a:pt x="5080701" y="130136"/>
                                <a:pt x="5081971" y="131787"/>
                                <a:pt x="5084639" y="132296"/>
                              </a:cubicBezTo>
                              <a:cubicBezTo>
                                <a:pt x="5086672" y="132677"/>
                                <a:pt x="5092898" y="135726"/>
                                <a:pt x="5094169" y="137378"/>
                              </a:cubicBezTo>
                              <a:cubicBezTo>
                                <a:pt x="5096329" y="140173"/>
                                <a:pt x="5102427" y="140809"/>
                                <a:pt x="5104079" y="143731"/>
                              </a:cubicBezTo>
                              <a:cubicBezTo>
                                <a:pt x="5105096" y="145383"/>
                                <a:pt x="5102936" y="151227"/>
                                <a:pt x="5103317" y="153515"/>
                              </a:cubicBezTo>
                              <a:cubicBezTo>
                                <a:pt x="5103571" y="155039"/>
                                <a:pt x="5106367" y="155929"/>
                                <a:pt x="5107383" y="156691"/>
                              </a:cubicBezTo>
                              <a:cubicBezTo>
                                <a:pt x="5109162" y="158216"/>
                                <a:pt x="5106875" y="160884"/>
                                <a:pt x="5106621" y="162536"/>
                              </a:cubicBezTo>
                              <a:cubicBezTo>
                                <a:pt x="5105985" y="163679"/>
                                <a:pt x="5104969" y="164442"/>
                                <a:pt x="5103698" y="164823"/>
                              </a:cubicBezTo>
                              <a:cubicBezTo>
                                <a:pt x="5101157" y="166347"/>
                                <a:pt x="5103190" y="168507"/>
                                <a:pt x="5101920" y="170667"/>
                              </a:cubicBezTo>
                              <a:cubicBezTo>
                                <a:pt x="5100395" y="173082"/>
                                <a:pt x="5094931" y="179053"/>
                                <a:pt x="5092517" y="180451"/>
                              </a:cubicBezTo>
                              <a:cubicBezTo>
                                <a:pt x="5089214" y="182230"/>
                                <a:pt x="5085148" y="181976"/>
                                <a:pt x="5081463" y="182484"/>
                              </a:cubicBezTo>
                              <a:cubicBezTo>
                                <a:pt x="5079684" y="182738"/>
                                <a:pt x="5076508" y="183627"/>
                                <a:pt x="5074729" y="183246"/>
                              </a:cubicBezTo>
                              <a:cubicBezTo>
                                <a:pt x="5072950" y="182865"/>
                                <a:pt x="5072823" y="180324"/>
                                <a:pt x="5071171" y="179689"/>
                              </a:cubicBezTo>
                              <a:lnTo>
                                <a:pt x="5071044" y="179435"/>
                              </a:lnTo>
                              <a:cubicBezTo>
                                <a:pt x="5067613" y="178164"/>
                                <a:pt x="5066597" y="184009"/>
                                <a:pt x="5063548" y="179435"/>
                              </a:cubicBezTo>
                              <a:cubicBezTo>
                                <a:pt x="5060244" y="174479"/>
                                <a:pt x="5061261" y="173082"/>
                                <a:pt x="5055543" y="171811"/>
                              </a:cubicBezTo>
                              <a:cubicBezTo>
                                <a:pt x="5051858" y="170922"/>
                                <a:pt x="5054018" y="164569"/>
                                <a:pt x="5055289" y="162663"/>
                              </a:cubicBezTo>
                              <a:cubicBezTo>
                                <a:pt x="5057068" y="160122"/>
                                <a:pt x="5054018" y="159232"/>
                                <a:pt x="5054018" y="156818"/>
                              </a:cubicBezTo>
                              <a:cubicBezTo>
                                <a:pt x="5054145" y="154023"/>
                                <a:pt x="5055924" y="153133"/>
                                <a:pt x="5055035" y="150084"/>
                              </a:cubicBezTo>
                              <a:cubicBezTo>
                                <a:pt x="5053764" y="145764"/>
                                <a:pt x="5055162" y="142460"/>
                                <a:pt x="5059355" y="141698"/>
                              </a:cubicBezTo>
                              <a:cubicBezTo>
                                <a:pt x="5062150" y="141190"/>
                                <a:pt x="5061769" y="134075"/>
                                <a:pt x="5065708" y="131915"/>
                              </a:cubicBezTo>
                              <a:cubicBezTo>
                                <a:pt x="5069774" y="129627"/>
                                <a:pt x="5071044" y="130263"/>
                                <a:pt x="5074602" y="132296"/>
                              </a:cubicBezTo>
                              <a:cubicBezTo>
                                <a:pt x="5075745" y="132931"/>
                                <a:pt x="5077016" y="132677"/>
                                <a:pt x="5078032" y="131660"/>
                              </a:cubicBezTo>
                              <a:close/>
                              <a:moveTo>
                                <a:pt x="6117628" y="128610"/>
                              </a:moveTo>
                              <a:cubicBezTo>
                                <a:pt x="6120169" y="126958"/>
                                <a:pt x="6121313" y="128610"/>
                                <a:pt x="6123854" y="128991"/>
                              </a:cubicBezTo>
                              <a:cubicBezTo>
                                <a:pt x="6125760" y="129245"/>
                                <a:pt x="6131732" y="132041"/>
                                <a:pt x="6133002" y="133565"/>
                              </a:cubicBezTo>
                              <a:cubicBezTo>
                                <a:pt x="6135289" y="136234"/>
                                <a:pt x="6141007" y="136615"/>
                                <a:pt x="6142659" y="139410"/>
                              </a:cubicBezTo>
                              <a:cubicBezTo>
                                <a:pt x="6143548" y="140935"/>
                                <a:pt x="6141769" y="146525"/>
                                <a:pt x="6142151" y="148685"/>
                              </a:cubicBezTo>
                              <a:cubicBezTo>
                                <a:pt x="6142405" y="150083"/>
                                <a:pt x="6145200" y="150845"/>
                                <a:pt x="6146089" y="151608"/>
                              </a:cubicBezTo>
                              <a:cubicBezTo>
                                <a:pt x="6147741" y="153005"/>
                                <a:pt x="6145708" y="155674"/>
                                <a:pt x="6145454" y="157198"/>
                              </a:cubicBezTo>
                              <a:cubicBezTo>
                                <a:pt x="6144819" y="158215"/>
                                <a:pt x="6143802" y="158977"/>
                                <a:pt x="6142659" y="159358"/>
                              </a:cubicBezTo>
                              <a:cubicBezTo>
                                <a:pt x="6140245" y="160883"/>
                                <a:pt x="6142278" y="162916"/>
                                <a:pt x="6141134" y="164949"/>
                              </a:cubicBezTo>
                              <a:cubicBezTo>
                                <a:pt x="6139736" y="167363"/>
                                <a:pt x="6134781" y="173081"/>
                                <a:pt x="6132494" y="174478"/>
                              </a:cubicBezTo>
                              <a:lnTo>
                                <a:pt x="6132367" y="174478"/>
                              </a:lnTo>
                              <a:cubicBezTo>
                                <a:pt x="6129317" y="176257"/>
                                <a:pt x="6125379" y="176003"/>
                                <a:pt x="6121948" y="176638"/>
                              </a:cubicBezTo>
                              <a:cubicBezTo>
                                <a:pt x="6120296" y="176893"/>
                                <a:pt x="6117374" y="177782"/>
                                <a:pt x="6115595" y="177528"/>
                              </a:cubicBezTo>
                              <a:cubicBezTo>
                                <a:pt x="6113943" y="177274"/>
                                <a:pt x="6113689" y="174733"/>
                                <a:pt x="6112164" y="174224"/>
                              </a:cubicBezTo>
                              <a:cubicBezTo>
                                <a:pt x="6108861" y="172954"/>
                                <a:pt x="6108099" y="178417"/>
                                <a:pt x="6105049" y="174224"/>
                              </a:cubicBezTo>
                              <a:cubicBezTo>
                                <a:pt x="6101873" y="169650"/>
                                <a:pt x="6102762" y="168380"/>
                                <a:pt x="6097299" y="167236"/>
                              </a:cubicBezTo>
                              <a:cubicBezTo>
                                <a:pt x="6093741" y="166601"/>
                                <a:pt x="6095647" y="160375"/>
                                <a:pt x="6096790" y="158596"/>
                              </a:cubicBezTo>
                              <a:cubicBezTo>
                                <a:pt x="6098442" y="156055"/>
                                <a:pt x="6095393" y="155293"/>
                                <a:pt x="6095393" y="153005"/>
                              </a:cubicBezTo>
                              <a:cubicBezTo>
                                <a:pt x="6095393" y="150464"/>
                                <a:pt x="6097044" y="149448"/>
                                <a:pt x="6096155" y="146653"/>
                              </a:cubicBezTo>
                              <a:cubicBezTo>
                                <a:pt x="6094885" y="142460"/>
                                <a:pt x="6096028" y="139283"/>
                                <a:pt x="6100094" y="138521"/>
                              </a:cubicBezTo>
                              <a:cubicBezTo>
                                <a:pt x="6102889" y="138013"/>
                                <a:pt x="6102254" y="131278"/>
                                <a:pt x="6105939" y="129118"/>
                              </a:cubicBezTo>
                              <a:cubicBezTo>
                                <a:pt x="6109750" y="126831"/>
                                <a:pt x="6110894" y="127467"/>
                                <a:pt x="6114325" y="129245"/>
                              </a:cubicBezTo>
                              <a:cubicBezTo>
                                <a:pt x="6115468" y="129881"/>
                                <a:pt x="6116612" y="129627"/>
                                <a:pt x="6117628" y="128610"/>
                              </a:cubicBezTo>
                              <a:close/>
                              <a:moveTo>
                                <a:pt x="5927802" y="123147"/>
                              </a:moveTo>
                              <a:lnTo>
                                <a:pt x="5927675" y="123274"/>
                              </a:lnTo>
                              <a:lnTo>
                                <a:pt x="5927674" y="123235"/>
                              </a:lnTo>
                              <a:close/>
                              <a:moveTo>
                                <a:pt x="6860668" y="112729"/>
                              </a:moveTo>
                              <a:cubicBezTo>
                                <a:pt x="6862065" y="112347"/>
                                <a:pt x="6866004" y="115016"/>
                                <a:pt x="6867783" y="115143"/>
                              </a:cubicBezTo>
                              <a:cubicBezTo>
                                <a:pt x="6868926" y="115270"/>
                                <a:pt x="6870070" y="113364"/>
                                <a:pt x="6870832" y="112729"/>
                              </a:cubicBezTo>
                              <a:cubicBezTo>
                                <a:pt x="6872230" y="111712"/>
                                <a:pt x="6873881" y="113872"/>
                                <a:pt x="6875025" y="114380"/>
                              </a:cubicBezTo>
                              <a:cubicBezTo>
                                <a:pt x="6875660" y="115143"/>
                                <a:pt x="6876168" y="116032"/>
                                <a:pt x="6876168" y="117049"/>
                              </a:cubicBezTo>
                              <a:cubicBezTo>
                                <a:pt x="6876804" y="119209"/>
                                <a:pt x="6878837" y="118065"/>
                                <a:pt x="6880234" y="119336"/>
                              </a:cubicBezTo>
                              <a:cubicBezTo>
                                <a:pt x="6881759" y="120860"/>
                                <a:pt x="6885317" y="126070"/>
                                <a:pt x="6885825" y="128103"/>
                              </a:cubicBezTo>
                              <a:cubicBezTo>
                                <a:pt x="6886587" y="130898"/>
                                <a:pt x="6885571" y="133947"/>
                                <a:pt x="6885317" y="136743"/>
                              </a:cubicBezTo>
                              <a:cubicBezTo>
                                <a:pt x="6885190" y="138267"/>
                                <a:pt x="6885317" y="140682"/>
                                <a:pt x="6884681" y="141952"/>
                              </a:cubicBezTo>
                              <a:cubicBezTo>
                                <a:pt x="6884046" y="143350"/>
                                <a:pt x="6882141" y="142842"/>
                                <a:pt x="6881378" y="143985"/>
                              </a:cubicBezTo>
                              <a:cubicBezTo>
                                <a:pt x="6879853" y="146272"/>
                                <a:pt x="6883919" y="148178"/>
                                <a:pt x="6879980" y="149576"/>
                              </a:cubicBezTo>
                              <a:cubicBezTo>
                                <a:pt x="6875660" y="151100"/>
                                <a:pt x="6874898" y="150084"/>
                                <a:pt x="6872865" y="154150"/>
                              </a:cubicBezTo>
                              <a:cubicBezTo>
                                <a:pt x="6871594" y="156818"/>
                                <a:pt x="6867147" y="154023"/>
                                <a:pt x="6866004" y="152752"/>
                              </a:cubicBezTo>
                              <a:cubicBezTo>
                                <a:pt x="6864352" y="151100"/>
                                <a:pt x="6863208" y="153260"/>
                                <a:pt x="6861303" y="152752"/>
                              </a:cubicBezTo>
                              <a:cubicBezTo>
                                <a:pt x="6859269" y="152244"/>
                                <a:pt x="6858889" y="150719"/>
                                <a:pt x="6856474" y="150846"/>
                              </a:cubicBezTo>
                              <a:cubicBezTo>
                                <a:pt x="6853044" y="151100"/>
                                <a:pt x="6850757" y="149449"/>
                                <a:pt x="6851011" y="146145"/>
                              </a:cubicBezTo>
                              <a:lnTo>
                                <a:pt x="6850884" y="145637"/>
                              </a:lnTo>
                              <a:cubicBezTo>
                                <a:pt x="6851138" y="143477"/>
                                <a:pt x="6845675" y="142460"/>
                                <a:pt x="6844785" y="139157"/>
                              </a:cubicBezTo>
                              <a:cubicBezTo>
                                <a:pt x="6843896" y="135853"/>
                                <a:pt x="6844531" y="134964"/>
                                <a:pt x="6846691" y="132677"/>
                              </a:cubicBezTo>
                              <a:cubicBezTo>
                                <a:pt x="6847326" y="131914"/>
                                <a:pt x="6847453" y="131025"/>
                                <a:pt x="6846818" y="130009"/>
                              </a:cubicBezTo>
                              <a:cubicBezTo>
                                <a:pt x="6846183" y="127722"/>
                                <a:pt x="6847580" y="126959"/>
                                <a:pt x="6848470" y="125180"/>
                              </a:cubicBezTo>
                              <a:cubicBezTo>
                                <a:pt x="6849232" y="123783"/>
                                <a:pt x="6852663" y="119590"/>
                                <a:pt x="6854060" y="118954"/>
                              </a:cubicBezTo>
                              <a:cubicBezTo>
                                <a:pt x="6856602" y="117811"/>
                                <a:pt x="6858253" y="113364"/>
                                <a:pt x="6860668" y="112729"/>
                              </a:cubicBezTo>
                              <a:close/>
                              <a:moveTo>
                                <a:pt x="6699811" y="112474"/>
                              </a:moveTo>
                              <a:cubicBezTo>
                                <a:pt x="6702353" y="110695"/>
                                <a:pt x="6703623" y="112220"/>
                                <a:pt x="6706164" y="112474"/>
                              </a:cubicBezTo>
                              <a:cubicBezTo>
                                <a:pt x="6708070" y="112728"/>
                                <a:pt x="6714296" y="115142"/>
                                <a:pt x="6715567" y="116540"/>
                              </a:cubicBezTo>
                              <a:cubicBezTo>
                                <a:pt x="6717853" y="119081"/>
                                <a:pt x="6723698" y="119208"/>
                                <a:pt x="6725477" y="121877"/>
                              </a:cubicBezTo>
                              <a:cubicBezTo>
                                <a:pt x="6726494" y="123274"/>
                                <a:pt x="6724970" y="128992"/>
                                <a:pt x="6725477" y="131152"/>
                              </a:cubicBezTo>
                              <a:cubicBezTo>
                                <a:pt x="6725858" y="132549"/>
                                <a:pt x="6728527" y="133185"/>
                                <a:pt x="6729543" y="133820"/>
                              </a:cubicBezTo>
                              <a:cubicBezTo>
                                <a:pt x="6731322" y="135091"/>
                                <a:pt x="6729416" y="137886"/>
                                <a:pt x="6729289" y="139411"/>
                              </a:cubicBezTo>
                              <a:cubicBezTo>
                                <a:pt x="6728654" y="140554"/>
                                <a:pt x="6727764" y="141316"/>
                                <a:pt x="6726621" y="141825"/>
                              </a:cubicBezTo>
                              <a:cubicBezTo>
                                <a:pt x="6724334" y="143349"/>
                                <a:pt x="6726494" y="145382"/>
                                <a:pt x="6725477" y="147415"/>
                              </a:cubicBezTo>
                              <a:cubicBezTo>
                                <a:pt x="6724206" y="149956"/>
                                <a:pt x="6719505" y="156055"/>
                                <a:pt x="6717346" y="157453"/>
                              </a:cubicBezTo>
                              <a:cubicBezTo>
                                <a:pt x="6714296" y="159486"/>
                                <a:pt x="6710485" y="159486"/>
                                <a:pt x="6707054" y="160248"/>
                              </a:cubicBezTo>
                              <a:cubicBezTo>
                                <a:pt x="6705275" y="160629"/>
                                <a:pt x="6702480" y="161773"/>
                                <a:pt x="6700701" y="161519"/>
                              </a:cubicBezTo>
                              <a:cubicBezTo>
                                <a:pt x="6698922" y="161265"/>
                                <a:pt x="6698668" y="158851"/>
                                <a:pt x="6697016" y="158342"/>
                              </a:cubicBezTo>
                              <a:cubicBezTo>
                                <a:pt x="6693713" y="157453"/>
                                <a:pt x="6693078" y="162916"/>
                                <a:pt x="6689901" y="158851"/>
                              </a:cubicBezTo>
                              <a:cubicBezTo>
                                <a:pt x="6686343" y="154531"/>
                                <a:pt x="6687233" y="153133"/>
                                <a:pt x="6681642" y="152371"/>
                              </a:cubicBezTo>
                              <a:cubicBezTo>
                                <a:pt x="6677958" y="151862"/>
                                <a:pt x="6679609" y="145636"/>
                                <a:pt x="6680625" y="143731"/>
                              </a:cubicBezTo>
                              <a:cubicBezTo>
                                <a:pt x="6682150" y="141189"/>
                                <a:pt x="6679101" y="140554"/>
                                <a:pt x="6678974" y="138267"/>
                              </a:cubicBezTo>
                              <a:lnTo>
                                <a:pt x="6679101" y="138267"/>
                              </a:lnTo>
                              <a:cubicBezTo>
                                <a:pt x="6678847" y="135599"/>
                                <a:pt x="6680499" y="134582"/>
                                <a:pt x="6679482" y="131787"/>
                              </a:cubicBezTo>
                              <a:cubicBezTo>
                                <a:pt x="6677958" y="127848"/>
                                <a:pt x="6678974" y="124545"/>
                                <a:pt x="6682912" y="123528"/>
                              </a:cubicBezTo>
                              <a:cubicBezTo>
                                <a:pt x="6685708" y="122766"/>
                                <a:pt x="6684691" y="116032"/>
                                <a:pt x="6688249" y="113745"/>
                              </a:cubicBezTo>
                              <a:cubicBezTo>
                                <a:pt x="6691807" y="111331"/>
                                <a:pt x="6693078" y="111712"/>
                                <a:pt x="6696635" y="113364"/>
                              </a:cubicBezTo>
                              <a:cubicBezTo>
                                <a:pt x="6697779" y="113872"/>
                                <a:pt x="6698922" y="113618"/>
                                <a:pt x="6699811" y="112474"/>
                              </a:cubicBezTo>
                              <a:close/>
                              <a:moveTo>
                                <a:pt x="183729" y="112348"/>
                              </a:moveTo>
                              <a:cubicBezTo>
                                <a:pt x="184745" y="112602"/>
                                <a:pt x="185507" y="113110"/>
                                <a:pt x="186143" y="113999"/>
                              </a:cubicBezTo>
                              <a:cubicBezTo>
                                <a:pt x="187922" y="115651"/>
                                <a:pt x="189065" y="113491"/>
                                <a:pt x="190971" y="113872"/>
                              </a:cubicBezTo>
                              <a:cubicBezTo>
                                <a:pt x="193258" y="114381"/>
                                <a:pt x="199103" y="117049"/>
                                <a:pt x="200754" y="118574"/>
                              </a:cubicBezTo>
                              <a:cubicBezTo>
                                <a:pt x="203042" y="120606"/>
                                <a:pt x="203804" y="123783"/>
                                <a:pt x="205074" y="126451"/>
                              </a:cubicBezTo>
                              <a:cubicBezTo>
                                <a:pt x="205710" y="127849"/>
                                <a:pt x="207107" y="129882"/>
                                <a:pt x="207362" y="131406"/>
                              </a:cubicBezTo>
                              <a:cubicBezTo>
                                <a:pt x="207489" y="132804"/>
                                <a:pt x="205456" y="133566"/>
                                <a:pt x="205456" y="134964"/>
                              </a:cubicBezTo>
                              <a:cubicBezTo>
                                <a:pt x="205329" y="137886"/>
                                <a:pt x="209903" y="137251"/>
                                <a:pt x="207234" y="140682"/>
                              </a:cubicBezTo>
                              <a:cubicBezTo>
                                <a:pt x="204312" y="144493"/>
                                <a:pt x="203169" y="143985"/>
                                <a:pt x="203550" y="148686"/>
                              </a:cubicBezTo>
                              <a:cubicBezTo>
                                <a:pt x="203804" y="151736"/>
                                <a:pt x="198467" y="151736"/>
                                <a:pt x="196689" y="151228"/>
                              </a:cubicBezTo>
                              <a:cubicBezTo>
                                <a:pt x="194274" y="150465"/>
                                <a:pt x="194402" y="153006"/>
                                <a:pt x="192496" y="153642"/>
                              </a:cubicBezTo>
                              <a:cubicBezTo>
                                <a:pt x="190336" y="154277"/>
                                <a:pt x="189192" y="153133"/>
                                <a:pt x="187159" y="154531"/>
                              </a:cubicBezTo>
                              <a:cubicBezTo>
                                <a:pt x="184110" y="156564"/>
                                <a:pt x="181187" y="156437"/>
                                <a:pt x="179663" y="153388"/>
                              </a:cubicBezTo>
                              <a:cubicBezTo>
                                <a:pt x="178519" y="151228"/>
                                <a:pt x="173183" y="153388"/>
                                <a:pt x="170642" y="150973"/>
                              </a:cubicBezTo>
                              <a:cubicBezTo>
                                <a:pt x="167973" y="148432"/>
                                <a:pt x="168100" y="147289"/>
                                <a:pt x="168736" y="144112"/>
                              </a:cubicBezTo>
                              <a:cubicBezTo>
                                <a:pt x="168863" y="143096"/>
                                <a:pt x="168354" y="142206"/>
                                <a:pt x="167338" y="141698"/>
                              </a:cubicBezTo>
                              <a:lnTo>
                                <a:pt x="167465" y="141825"/>
                              </a:lnTo>
                              <a:cubicBezTo>
                                <a:pt x="165686" y="140173"/>
                                <a:pt x="166576" y="138776"/>
                                <a:pt x="166322" y="136616"/>
                              </a:cubicBezTo>
                              <a:cubicBezTo>
                                <a:pt x="166067" y="134964"/>
                                <a:pt x="166830" y="129501"/>
                                <a:pt x="167719" y="128103"/>
                              </a:cubicBezTo>
                              <a:cubicBezTo>
                                <a:pt x="169371" y="125689"/>
                                <a:pt x="168354" y="120988"/>
                                <a:pt x="170133" y="118955"/>
                              </a:cubicBezTo>
                              <a:cubicBezTo>
                                <a:pt x="171150" y="117811"/>
                                <a:pt x="176105" y="117938"/>
                                <a:pt x="177757" y="117049"/>
                              </a:cubicBezTo>
                              <a:cubicBezTo>
                                <a:pt x="178900" y="116541"/>
                                <a:pt x="178773" y="114126"/>
                                <a:pt x="179154" y="113237"/>
                              </a:cubicBezTo>
                              <a:cubicBezTo>
                                <a:pt x="179790" y="111458"/>
                                <a:pt x="182458" y="112475"/>
                                <a:pt x="183729" y="112348"/>
                              </a:cubicBezTo>
                              <a:close/>
                              <a:moveTo>
                                <a:pt x="4404748" y="102055"/>
                              </a:moveTo>
                              <a:cubicBezTo>
                                <a:pt x="4405891" y="100912"/>
                                <a:pt x="4407670" y="102690"/>
                                <a:pt x="4408813" y="103072"/>
                              </a:cubicBezTo>
                              <a:cubicBezTo>
                                <a:pt x="4409576" y="103580"/>
                                <a:pt x="4410084" y="104469"/>
                                <a:pt x="4410211" y="105359"/>
                              </a:cubicBezTo>
                              <a:cubicBezTo>
                                <a:pt x="4411101" y="107392"/>
                                <a:pt x="4412879" y="106121"/>
                                <a:pt x="4414277" y="107137"/>
                              </a:cubicBezTo>
                              <a:cubicBezTo>
                                <a:pt x="4415929" y="108408"/>
                                <a:pt x="4419741" y="112855"/>
                                <a:pt x="4420503" y="114761"/>
                              </a:cubicBezTo>
                              <a:cubicBezTo>
                                <a:pt x="4421519" y="117302"/>
                                <a:pt x="4421011" y="120225"/>
                                <a:pt x="4421011" y="122893"/>
                              </a:cubicBezTo>
                              <a:cubicBezTo>
                                <a:pt x="4421011" y="124290"/>
                                <a:pt x="4421392" y="126577"/>
                                <a:pt x="4421011" y="127848"/>
                              </a:cubicBezTo>
                              <a:cubicBezTo>
                                <a:pt x="4420630" y="129119"/>
                                <a:pt x="4418724" y="128992"/>
                                <a:pt x="4418089" y="130135"/>
                              </a:cubicBezTo>
                              <a:cubicBezTo>
                                <a:pt x="4416818" y="132422"/>
                                <a:pt x="4420884" y="133693"/>
                                <a:pt x="4417327" y="135472"/>
                              </a:cubicBezTo>
                              <a:cubicBezTo>
                                <a:pt x="4413515" y="137505"/>
                                <a:pt x="4412625" y="136615"/>
                                <a:pt x="4411228" y="140681"/>
                              </a:cubicBezTo>
                              <a:cubicBezTo>
                                <a:pt x="4410338" y="143222"/>
                                <a:pt x="4405891" y="141189"/>
                                <a:pt x="4404621" y="140046"/>
                              </a:cubicBezTo>
                              <a:cubicBezTo>
                                <a:pt x="4402969" y="138648"/>
                                <a:pt x="4402079" y="140808"/>
                                <a:pt x="4400301" y="140554"/>
                              </a:cubicBezTo>
                              <a:cubicBezTo>
                                <a:pt x="4398395" y="140300"/>
                                <a:pt x="4397887" y="138902"/>
                                <a:pt x="4395600" y="139283"/>
                              </a:cubicBezTo>
                              <a:cubicBezTo>
                                <a:pt x="4392296" y="139919"/>
                                <a:pt x="4390009" y="138648"/>
                                <a:pt x="4389882" y="135472"/>
                              </a:cubicBezTo>
                              <a:cubicBezTo>
                                <a:pt x="4389755" y="133312"/>
                                <a:pt x="4384672" y="133057"/>
                                <a:pt x="4383402" y="130008"/>
                              </a:cubicBezTo>
                              <a:lnTo>
                                <a:pt x="4383275" y="130008"/>
                              </a:lnTo>
                              <a:cubicBezTo>
                                <a:pt x="4382004" y="126959"/>
                                <a:pt x="4382513" y="126069"/>
                                <a:pt x="4384291" y="123655"/>
                              </a:cubicBezTo>
                              <a:cubicBezTo>
                                <a:pt x="4384926" y="122893"/>
                                <a:pt x="4384799" y="122003"/>
                                <a:pt x="4384164" y="121114"/>
                              </a:cubicBezTo>
                              <a:cubicBezTo>
                                <a:pt x="4383275" y="119081"/>
                                <a:pt x="4384545" y="118319"/>
                                <a:pt x="4385181" y="116413"/>
                              </a:cubicBezTo>
                              <a:cubicBezTo>
                                <a:pt x="4385562" y="115015"/>
                                <a:pt x="4388357" y="110695"/>
                                <a:pt x="4389628" y="109933"/>
                              </a:cubicBezTo>
                              <a:cubicBezTo>
                                <a:pt x="4391915" y="108535"/>
                                <a:pt x="4392804" y="104215"/>
                                <a:pt x="4395091" y="103326"/>
                              </a:cubicBezTo>
                              <a:cubicBezTo>
                                <a:pt x="4396362" y="102817"/>
                                <a:pt x="4400427" y="104723"/>
                                <a:pt x="4402079" y="104723"/>
                              </a:cubicBezTo>
                              <a:cubicBezTo>
                                <a:pt x="4403223" y="104596"/>
                                <a:pt x="4404112" y="102690"/>
                                <a:pt x="4404748" y="102055"/>
                              </a:cubicBezTo>
                              <a:close/>
                              <a:moveTo>
                                <a:pt x="6567034" y="92144"/>
                              </a:moveTo>
                              <a:cubicBezTo>
                                <a:pt x="6571228" y="93923"/>
                                <a:pt x="6571609" y="95321"/>
                                <a:pt x="6572244" y="99260"/>
                              </a:cubicBezTo>
                              <a:cubicBezTo>
                                <a:pt x="6572499" y="100657"/>
                                <a:pt x="6573387" y="101420"/>
                                <a:pt x="6574912" y="101547"/>
                              </a:cubicBezTo>
                              <a:cubicBezTo>
                                <a:pt x="6577708" y="102690"/>
                                <a:pt x="6577200" y="104723"/>
                                <a:pt x="6578470" y="107010"/>
                              </a:cubicBezTo>
                              <a:cubicBezTo>
                                <a:pt x="6579487" y="108789"/>
                                <a:pt x="6581011" y="115523"/>
                                <a:pt x="6580503" y="117556"/>
                              </a:cubicBezTo>
                              <a:cubicBezTo>
                                <a:pt x="6579614" y="121114"/>
                                <a:pt x="6582917" y="126196"/>
                                <a:pt x="6581647" y="129246"/>
                              </a:cubicBezTo>
                              <a:cubicBezTo>
                                <a:pt x="6580884" y="131025"/>
                                <a:pt x="6575039" y="132930"/>
                                <a:pt x="6573515" y="134709"/>
                              </a:cubicBezTo>
                              <a:cubicBezTo>
                                <a:pt x="6572499" y="135853"/>
                                <a:pt x="6573515" y="138521"/>
                                <a:pt x="6573515" y="139792"/>
                              </a:cubicBezTo>
                              <a:cubicBezTo>
                                <a:pt x="6573515" y="142079"/>
                                <a:pt x="6569957" y="142079"/>
                                <a:pt x="6568559" y="142841"/>
                              </a:cubicBezTo>
                              <a:cubicBezTo>
                                <a:pt x="6567289" y="142968"/>
                                <a:pt x="6566146" y="142714"/>
                                <a:pt x="6565002" y="141952"/>
                              </a:cubicBezTo>
                              <a:cubicBezTo>
                                <a:pt x="6562206" y="140935"/>
                                <a:pt x="6561825" y="143857"/>
                                <a:pt x="6559411" y="144239"/>
                              </a:cubicBezTo>
                              <a:cubicBezTo>
                                <a:pt x="6556616" y="144620"/>
                                <a:pt x="6548612" y="144112"/>
                                <a:pt x="6546070" y="143095"/>
                              </a:cubicBezTo>
                              <a:cubicBezTo>
                                <a:pt x="6542639" y="141697"/>
                                <a:pt x="6540352" y="138394"/>
                                <a:pt x="6537684" y="135853"/>
                              </a:cubicBezTo>
                              <a:cubicBezTo>
                                <a:pt x="6536414" y="134582"/>
                                <a:pt x="6533872" y="132676"/>
                                <a:pt x="6532983" y="131025"/>
                              </a:cubicBezTo>
                              <a:cubicBezTo>
                                <a:pt x="6532220" y="129373"/>
                                <a:pt x="6534127" y="127721"/>
                                <a:pt x="6533618" y="126069"/>
                              </a:cubicBezTo>
                              <a:lnTo>
                                <a:pt x="6533745" y="125942"/>
                              </a:lnTo>
                              <a:cubicBezTo>
                                <a:pt x="6532602" y="122512"/>
                                <a:pt x="6527519" y="125307"/>
                                <a:pt x="6529171" y="120097"/>
                              </a:cubicBezTo>
                              <a:cubicBezTo>
                                <a:pt x="6530950" y="114380"/>
                                <a:pt x="6532602" y="114507"/>
                                <a:pt x="6530061" y="109170"/>
                              </a:cubicBezTo>
                              <a:cubicBezTo>
                                <a:pt x="6528409" y="105740"/>
                                <a:pt x="6534635" y="103580"/>
                                <a:pt x="6536922" y="103326"/>
                              </a:cubicBezTo>
                              <a:cubicBezTo>
                                <a:pt x="6539971" y="103072"/>
                                <a:pt x="6538701" y="100149"/>
                                <a:pt x="6540607" y="98624"/>
                              </a:cubicBezTo>
                              <a:cubicBezTo>
                                <a:pt x="6542767" y="96846"/>
                                <a:pt x="6544673" y="97735"/>
                                <a:pt x="6546451" y="95194"/>
                              </a:cubicBezTo>
                              <a:cubicBezTo>
                                <a:pt x="6548992" y="91509"/>
                                <a:pt x="6552423" y="90493"/>
                                <a:pt x="6555600" y="93288"/>
                              </a:cubicBezTo>
                              <a:cubicBezTo>
                                <a:pt x="6557759" y="95194"/>
                                <a:pt x="6562969" y="90493"/>
                                <a:pt x="6567034" y="92144"/>
                              </a:cubicBezTo>
                              <a:close/>
                              <a:moveTo>
                                <a:pt x="5908870" y="90620"/>
                              </a:moveTo>
                              <a:cubicBezTo>
                                <a:pt x="5909887" y="89223"/>
                                <a:pt x="5912047" y="90874"/>
                                <a:pt x="5913318" y="91001"/>
                              </a:cubicBezTo>
                              <a:cubicBezTo>
                                <a:pt x="5914207" y="91510"/>
                                <a:pt x="5914842" y="92272"/>
                                <a:pt x="5915223" y="93161"/>
                              </a:cubicBezTo>
                              <a:cubicBezTo>
                                <a:pt x="5916367" y="95067"/>
                                <a:pt x="5918019" y="93415"/>
                                <a:pt x="5919670" y="94305"/>
                              </a:cubicBezTo>
                              <a:cubicBezTo>
                                <a:pt x="5921576" y="95448"/>
                                <a:pt x="5926278" y="99387"/>
                                <a:pt x="5927421" y="101166"/>
                              </a:cubicBezTo>
                              <a:cubicBezTo>
                                <a:pt x="5929073" y="103707"/>
                                <a:pt x="5928946" y="106757"/>
                                <a:pt x="5929454" y="109552"/>
                              </a:cubicBezTo>
                              <a:cubicBezTo>
                                <a:pt x="5929708" y="111077"/>
                                <a:pt x="5930471" y="113364"/>
                                <a:pt x="5930217" y="114761"/>
                              </a:cubicBezTo>
                              <a:cubicBezTo>
                                <a:pt x="5929962" y="116159"/>
                                <a:pt x="5927929" y="116286"/>
                                <a:pt x="5927548" y="117557"/>
                              </a:cubicBezTo>
                              <a:lnTo>
                                <a:pt x="5927674" y="123235"/>
                              </a:lnTo>
                              <a:lnTo>
                                <a:pt x="5923975" y="125768"/>
                              </a:lnTo>
                              <a:cubicBezTo>
                                <a:pt x="5923165" y="126483"/>
                                <a:pt x="5922720" y="127404"/>
                                <a:pt x="5922339" y="129627"/>
                              </a:cubicBezTo>
                              <a:cubicBezTo>
                                <a:pt x="5921831" y="132550"/>
                                <a:pt x="5916875" y="131025"/>
                                <a:pt x="5915350" y="130136"/>
                              </a:cubicBezTo>
                              <a:cubicBezTo>
                                <a:pt x="5913318" y="128992"/>
                                <a:pt x="5912809" y="131406"/>
                                <a:pt x="5910903" y="131406"/>
                              </a:cubicBezTo>
                              <a:cubicBezTo>
                                <a:pt x="5908744" y="131533"/>
                                <a:pt x="5907981" y="130136"/>
                                <a:pt x="5905694" y="130898"/>
                              </a:cubicBezTo>
                              <a:cubicBezTo>
                                <a:pt x="5902391" y="132168"/>
                                <a:pt x="5899722" y="131152"/>
                                <a:pt x="5899087" y="127976"/>
                              </a:cubicBezTo>
                              <a:cubicBezTo>
                                <a:pt x="5898579" y="125688"/>
                                <a:pt x="5893115" y="126324"/>
                                <a:pt x="5891337" y="123401"/>
                              </a:cubicBezTo>
                              <a:cubicBezTo>
                                <a:pt x="5889558" y="120352"/>
                                <a:pt x="5889939" y="119335"/>
                                <a:pt x="5891337" y="116540"/>
                              </a:cubicBezTo>
                              <a:cubicBezTo>
                                <a:pt x="5891718" y="115651"/>
                                <a:pt x="5891591" y="114761"/>
                                <a:pt x="5890701" y="113999"/>
                              </a:cubicBezTo>
                              <a:cubicBezTo>
                                <a:pt x="5889430" y="111966"/>
                                <a:pt x="5890701" y="110950"/>
                                <a:pt x="5890955" y="108917"/>
                              </a:cubicBezTo>
                              <a:cubicBezTo>
                                <a:pt x="5891209" y="107392"/>
                                <a:pt x="5893369" y="102437"/>
                                <a:pt x="5894513" y="101420"/>
                              </a:cubicBezTo>
                              <a:cubicBezTo>
                                <a:pt x="5896673" y="99641"/>
                                <a:pt x="5896927" y="94940"/>
                                <a:pt x="5899087" y="93543"/>
                              </a:cubicBezTo>
                              <a:cubicBezTo>
                                <a:pt x="5900230" y="92780"/>
                                <a:pt x="5904805" y="94178"/>
                                <a:pt x="5906583" y="93797"/>
                              </a:cubicBezTo>
                              <a:cubicBezTo>
                                <a:pt x="5907727" y="93543"/>
                                <a:pt x="5908235" y="91383"/>
                                <a:pt x="5908870" y="90620"/>
                              </a:cubicBezTo>
                              <a:close/>
                              <a:moveTo>
                                <a:pt x="4859110" y="86300"/>
                              </a:moveTo>
                              <a:cubicBezTo>
                                <a:pt x="4860253" y="84775"/>
                                <a:pt x="4862541" y="86554"/>
                                <a:pt x="4863811" y="86808"/>
                              </a:cubicBezTo>
                              <a:cubicBezTo>
                                <a:pt x="4864700" y="87443"/>
                                <a:pt x="4865336" y="88206"/>
                                <a:pt x="4865717" y="89222"/>
                              </a:cubicBezTo>
                              <a:cubicBezTo>
                                <a:pt x="4866987" y="91255"/>
                                <a:pt x="4868639" y="89476"/>
                                <a:pt x="4870418" y="90493"/>
                              </a:cubicBezTo>
                              <a:cubicBezTo>
                                <a:pt x="4872451" y="91636"/>
                                <a:pt x="4877279" y="95956"/>
                                <a:pt x="4878423" y="97862"/>
                              </a:cubicBezTo>
                              <a:cubicBezTo>
                                <a:pt x="4880074" y="100530"/>
                                <a:pt x="4879820" y="103834"/>
                                <a:pt x="4880329" y="106756"/>
                              </a:cubicBezTo>
                              <a:cubicBezTo>
                                <a:pt x="4880583" y="108281"/>
                                <a:pt x="4881345" y="110695"/>
                                <a:pt x="4881091" y="112220"/>
                              </a:cubicBezTo>
                              <a:cubicBezTo>
                                <a:pt x="4880837" y="113745"/>
                                <a:pt x="4878804" y="113872"/>
                                <a:pt x="4878296" y="115142"/>
                              </a:cubicBezTo>
                              <a:cubicBezTo>
                                <a:pt x="4877279" y="117810"/>
                                <a:pt x="4881853" y="118573"/>
                                <a:pt x="4878296" y="121114"/>
                              </a:cubicBezTo>
                              <a:cubicBezTo>
                                <a:pt x="4874357" y="123909"/>
                                <a:pt x="4873340" y="123020"/>
                                <a:pt x="4872324" y="127721"/>
                              </a:cubicBezTo>
                              <a:cubicBezTo>
                                <a:pt x="4871689" y="130770"/>
                                <a:pt x="4866479" y="129119"/>
                                <a:pt x="4864955" y="128102"/>
                              </a:cubicBezTo>
                              <a:cubicBezTo>
                                <a:pt x="4862922" y="126705"/>
                                <a:pt x="4862286" y="129246"/>
                                <a:pt x="4860253" y="129246"/>
                              </a:cubicBezTo>
                              <a:cubicBezTo>
                                <a:pt x="4857966" y="129246"/>
                                <a:pt x="4857204" y="127848"/>
                                <a:pt x="4854790" y="128610"/>
                              </a:cubicBezTo>
                              <a:lnTo>
                                <a:pt x="4854790" y="128483"/>
                              </a:lnTo>
                              <a:cubicBezTo>
                                <a:pt x="4851232" y="129627"/>
                                <a:pt x="4848564" y="128610"/>
                                <a:pt x="4847928" y="125180"/>
                              </a:cubicBezTo>
                              <a:cubicBezTo>
                                <a:pt x="4847420" y="122893"/>
                                <a:pt x="4841703" y="123274"/>
                                <a:pt x="4839924" y="120225"/>
                              </a:cubicBezTo>
                              <a:cubicBezTo>
                                <a:pt x="4838018" y="117048"/>
                                <a:pt x="4838526" y="116032"/>
                                <a:pt x="4840051" y="113109"/>
                              </a:cubicBezTo>
                              <a:cubicBezTo>
                                <a:pt x="4840559" y="112093"/>
                                <a:pt x="4840432" y="111203"/>
                                <a:pt x="4839543" y="110314"/>
                              </a:cubicBezTo>
                              <a:cubicBezTo>
                                <a:pt x="4838272" y="108154"/>
                                <a:pt x="4839543" y="107137"/>
                                <a:pt x="4839924" y="104977"/>
                              </a:cubicBezTo>
                              <a:cubicBezTo>
                                <a:pt x="4840178" y="103453"/>
                                <a:pt x="4842592" y="98243"/>
                                <a:pt x="4843863" y="97227"/>
                              </a:cubicBezTo>
                              <a:cubicBezTo>
                                <a:pt x="4846023" y="95448"/>
                                <a:pt x="4846531" y="90493"/>
                                <a:pt x="4848818" y="89095"/>
                              </a:cubicBezTo>
                              <a:cubicBezTo>
                                <a:pt x="4850089" y="88333"/>
                                <a:pt x="4854790" y="89985"/>
                                <a:pt x="4856696" y="89603"/>
                              </a:cubicBezTo>
                              <a:cubicBezTo>
                                <a:pt x="4857839" y="89349"/>
                                <a:pt x="4858475" y="87062"/>
                                <a:pt x="4859110" y="86300"/>
                              </a:cubicBezTo>
                              <a:close/>
                              <a:moveTo>
                                <a:pt x="6337567" y="85411"/>
                              </a:moveTo>
                              <a:cubicBezTo>
                                <a:pt x="6341124" y="86808"/>
                                <a:pt x="6341378" y="87952"/>
                                <a:pt x="6341887" y="91255"/>
                              </a:cubicBezTo>
                              <a:cubicBezTo>
                                <a:pt x="6342014" y="92399"/>
                                <a:pt x="6342776" y="93034"/>
                                <a:pt x="6344047" y="93161"/>
                              </a:cubicBezTo>
                              <a:cubicBezTo>
                                <a:pt x="6346461" y="94051"/>
                                <a:pt x="6346080" y="95829"/>
                                <a:pt x="6347096" y="97735"/>
                              </a:cubicBezTo>
                              <a:cubicBezTo>
                                <a:pt x="6347859" y="99133"/>
                                <a:pt x="6349129" y="104851"/>
                                <a:pt x="6348748" y="106502"/>
                              </a:cubicBezTo>
                              <a:cubicBezTo>
                                <a:pt x="6348113" y="109425"/>
                                <a:pt x="6350781" y="113745"/>
                                <a:pt x="6349764" y="116286"/>
                              </a:cubicBezTo>
                              <a:cubicBezTo>
                                <a:pt x="6349129" y="117811"/>
                                <a:pt x="6344301" y="119462"/>
                                <a:pt x="6343030" y="120860"/>
                              </a:cubicBezTo>
                              <a:cubicBezTo>
                                <a:pt x="6342141" y="121749"/>
                                <a:pt x="6343030" y="124036"/>
                                <a:pt x="6343030" y="125053"/>
                              </a:cubicBezTo>
                              <a:cubicBezTo>
                                <a:pt x="6342903" y="126959"/>
                                <a:pt x="6340108" y="126959"/>
                                <a:pt x="6338838" y="127594"/>
                              </a:cubicBezTo>
                              <a:cubicBezTo>
                                <a:pt x="6337694" y="127721"/>
                                <a:pt x="6336677" y="127467"/>
                                <a:pt x="6335788" y="126832"/>
                              </a:cubicBezTo>
                              <a:cubicBezTo>
                                <a:pt x="6333501" y="125942"/>
                                <a:pt x="6333120" y="128484"/>
                                <a:pt x="6331087" y="128738"/>
                              </a:cubicBezTo>
                              <a:cubicBezTo>
                                <a:pt x="6328673" y="128992"/>
                                <a:pt x="6322066" y="128611"/>
                                <a:pt x="6319905" y="127721"/>
                              </a:cubicBezTo>
                              <a:cubicBezTo>
                                <a:pt x="6316983" y="126451"/>
                                <a:pt x="6315077" y="123655"/>
                                <a:pt x="6312917" y="121622"/>
                              </a:cubicBezTo>
                              <a:cubicBezTo>
                                <a:pt x="6311774" y="120606"/>
                                <a:pt x="6309741" y="119081"/>
                                <a:pt x="6308979" y="117683"/>
                              </a:cubicBezTo>
                              <a:cubicBezTo>
                                <a:pt x="6308343" y="116286"/>
                                <a:pt x="6309995" y="114888"/>
                                <a:pt x="6309487" y="113491"/>
                              </a:cubicBezTo>
                              <a:lnTo>
                                <a:pt x="6309741" y="113491"/>
                              </a:lnTo>
                              <a:cubicBezTo>
                                <a:pt x="6308851" y="110695"/>
                                <a:pt x="6304531" y="112982"/>
                                <a:pt x="6305929" y="108662"/>
                              </a:cubicBezTo>
                              <a:cubicBezTo>
                                <a:pt x="6307454" y="103961"/>
                                <a:pt x="6308851" y="103961"/>
                                <a:pt x="6306691" y="99514"/>
                              </a:cubicBezTo>
                              <a:cubicBezTo>
                                <a:pt x="6305294" y="96592"/>
                                <a:pt x="6310503" y="94686"/>
                                <a:pt x="6312409" y="94559"/>
                              </a:cubicBezTo>
                              <a:cubicBezTo>
                                <a:pt x="6315077" y="94305"/>
                                <a:pt x="6313934" y="91891"/>
                                <a:pt x="6315586" y="90620"/>
                              </a:cubicBezTo>
                              <a:cubicBezTo>
                                <a:pt x="6317365" y="89222"/>
                                <a:pt x="6319016" y="89985"/>
                                <a:pt x="6320414" y="87825"/>
                              </a:cubicBezTo>
                              <a:cubicBezTo>
                                <a:pt x="6322574" y="84775"/>
                                <a:pt x="6325369" y="83886"/>
                                <a:pt x="6328037" y="86300"/>
                              </a:cubicBezTo>
                              <a:cubicBezTo>
                                <a:pt x="6329816" y="87952"/>
                                <a:pt x="6334136" y="84013"/>
                                <a:pt x="6337567" y="85411"/>
                              </a:cubicBezTo>
                              <a:close/>
                              <a:moveTo>
                                <a:pt x="4274640" y="82107"/>
                              </a:moveTo>
                              <a:cubicBezTo>
                                <a:pt x="4276164" y="80709"/>
                                <a:pt x="4278197" y="82996"/>
                                <a:pt x="4279595" y="83377"/>
                              </a:cubicBezTo>
                              <a:cubicBezTo>
                                <a:pt x="4280485" y="84140"/>
                                <a:pt x="4280993" y="85029"/>
                                <a:pt x="4281247" y="86173"/>
                              </a:cubicBezTo>
                              <a:cubicBezTo>
                                <a:pt x="4282263" y="88587"/>
                                <a:pt x="4284423" y="87062"/>
                                <a:pt x="4286075" y="88333"/>
                              </a:cubicBezTo>
                              <a:cubicBezTo>
                                <a:pt x="4288108" y="89984"/>
                                <a:pt x="4292682" y="95194"/>
                                <a:pt x="4293572" y="97481"/>
                              </a:cubicBezTo>
                              <a:lnTo>
                                <a:pt x="4293572" y="97227"/>
                              </a:lnTo>
                              <a:cubicBezTo>
                                <a:pt x="4294842" y="100276"/>
                                <a:pt x="4294207" y="103834"/>
                                <a:pt x="4294207" y="107010"/>
                              </a:cubicBezTo>
                              <a:cubicBezTo>
                                <a:pt x="4294207" y="108662"/>
                                <a:pt x="4294715" y="111457"/>
                                <a:pt x="4294207" y="112982"/>
                              </a:cubicBezTo>
                              <a:cubicBezTo>
                                <a:pt x="4293699" y="114507"/>
                                <a:pt x="4291539" y="114253"/>
                                <a:pt x="4290776" y="115650"/>
                              </a:cubicBezTo>
                              <a:cubicBezTo>
                                <a:pt x="4289251" y="118445"/>
                                <a:pt x="4294080" y="119970"/>
                                <a:pt x="4289887" y="122130"/>
                              </a:cubicBezTo>
                              <a:cubicBezTo>
                                <a:pt x="4285313" y="124417"/>
                                <a:pt x="4284296" y="123401"/>
                                <a:pt x="4282517" y="128229"/>
                              </a:cubicBezTo>
                              <a:cubicBezTo>
                                <a:pt x="4281501" y="131405"/>
                                <a:pt x="4276164" y="128864"/>
                                <a:pt x="4274640" y="127594"/>
                              </a:cubicBezTo>
                              <a:cubicBezTo>
                                <a:pt x="4272607" y="125815"/>
                                <a:pt x="4271590" y="128356"/>
                                <a:pt x="4269430" y="128102"/>
                              </a:cubicBezTo>
                              <a:cubicBezTo>
                                <a:pt x="4267016" y="127848"/>
                                <a:pt x="4266381" y="126069"/>
                                <a:pt x="4263713" y="126577"/>
                              </a:cubicBezTo>
                              <a:cubicBezTo>
                                <a:pt x="4259774" y="127213"/>
                                <a:pt x="4256979" y="125815"/>
                                <a:pt x="4256852" y="122003"/>
                              </a:cubicBezTo>
                              <a:cubicBezTo>
                                <a:pt x="4256724" y="119462"/>
                                <a:pt x="4250499" y="119081"/>
                                <a:pt x="4249101" y="115523"/>
                              </a:cubicBezTo>
                              <a:cubicBezTo>
                                <a:pt x="4247449" y="111838"/>
                                <a:pt x="4248212" y="110822"/>
                                <a:pt x="4250245" y="107900"/>
                              </a:cubicBezTo>
                              <a:cubicBezTo>
                                <a:pt x="4251007" y="106883"/>
                                <a:pt x="4250880" y="105867"/>
                                <a:pt x="4250117" y="104850"/>
                              </a:cubicBezTo>
                              <a:cubicBezTo>
                                <a:pt x="4248974" y="102436"/>
                                <a:pt x="4250499" y="101420"/>
                                <a:pt x="4251261" y="99260"/>
                              </a:cubicBezTo>
                              <a:cubicBezTo>
                                <a:pt x="4251769" y="97481"/>
                                <a:pt x="4255073" y="92398"/>
                                <a:pt x="4256598" y="91509"/>
                              </a:cubicBezTo>
                              <a:cubicBezTo>
                                <a:pt x="4259266" y="89857"/>
                                <a:pt x="4260536" y="84775"/>
                                <a:pt x="4263204" y="83631"/>
                              </a:cubicBezTo>
                              <a:cubicBezTo>
                                <a:pt x="4264729" y="82996"/>
                                <a:pt x="4269557" y="85283"/>
                                <a:pt x="4271590" y="85283"/>
                              </a:cubicBezTo>
                              <a:cubicBezTo>
                                <a:pt x="4272861" y="85156"/>
                                <a:pt x="4273877" y="82869"/>
                                <a:pt x="4274640" y="82107"/>
                              </a:cubicBezTo>
                              <a:close/>
                              <a:moveTo>
                                <a:pt x="5519308" y="79058"/>
                              </a:moveTo>
                              <a:cubicBezTo>
                                <a:pt x="5520705" y="79058"/>
                                <a:pt x="5523755" y="82616"/>
                                <a:pt x="5525407" y="83124"/>
                              </a:cubicBezTo>
                              <a:cubicBezTo>
                                <a:pt x="5526423" y="83505"/>
                                <a:pt x="5527948" y="81980"/>
                                <a:pt x="5528837" y="81599"/>
                              </a:cubicBezTo>
                              <a:cubicBezTo>
                                <a:pt x="5530489" y="80964"/>
                                <a:pt x="5531378" y="83378"/>
                                <a:pt x="5532395" y="84140"/>
                              </a:cubicBezTo>
                              <a:cubicBezTo>
                                <a:pt x="5532776" y="85030"/>
                                <a:pt x="5532903" y="85919"/>
                                <a:pt x="5532776" y="86936"/>
                              </a:cubicBezTo>
                              <a:cubicBezTo>
                                <a:pt x="5532776" y="89096"/>
                                <a:pt x="5535063" y="88587"/>
                                <a:pt x="5535953" y="90112"/>
                              </a:cubicBezTo>
                              <a:cubicBezTo>
                                <a:pt x="5537096" y="92018"/>
                                <a:pt x="5539002" y="97736"/>
                                <a:pt x="5539002" y="99769"/>
                              </a:cubicBezTo>
                              <a:cubicBezTo>
                                <a:pt x="5539129" y="102691"/>
                                <a:pt x="5537350" y="105232"/>
                                <a:pt x="5536461" y="107773"/>
                              </a:cubicBezTo>
                              <a:cubicBezTo>
                                <a:pt x="5535953" y="109044"/>
                                <a:pt x="5535444" y="111458"/>
                                <a:pt x="5534555" y="112474"/>
                              </a:cubicBezTo>
                              <a:cubicBezTo>
                                <a:pt x="5533665" y="113491"/>
                                <a:pt x="5532014" y="112602"/>
                                <a:pt x="5530997" y="113491"/>
                              </a:cubicBezTo>
                              <a:cubicBezTo>
                                <a:pt x="5528837" y="115270"/>
                                <a:pt x="5532268" y="117938"/>
                                <a:pt x="5528202" y="118319"/>
                              </a:cubicBezTo>
                              <a:cubicBezTo>
                                <a:pt x="5523882" y="118700"/>
                                <a:pt x="5523374" y="117557"/>
                                <a:pt x="5520451" y="120860"/>
                              </a:cubicBezTo>
                              <a:cubicBezTo>
                                <a:pt x="5518545" y="123020"/>
                                <a:pt x="5515115" y="119336"/>
                                <a:pt x="5514352" y="117811"/>
                              </a:cubicBezTo>
                              <a:cubicBezTo>
                                <a:pt x="5513336" y="115778"/>
                                <a:pt x="5511684" y="117430"/>
                                <a:pt x="5510033" y="116540"/>
                              </a:cubicBezTo>
                              <a:cubicBezTo>
                                <a:pt x="5508127" y="115524"/>
                                <a:pt x="5508254" y="113999"/>
                                <a:pt x="5505967" y="113491"/>
                              </a:cubicBezTo>
                              <a:lnTo>
                                <a:pt x="5505839" y="113491"/>
                              </a:lnTo>
                              <a:cubicBezTo>
                                <a:pt x="5502536" y="112729"/>
                                <a:pt x="5500884" y="110696"/>
                                <a:pt x="5501901" y="107646"/>
                              </a:cubicBezTo>
                              <a:cubicBezTo>
                                <a:pt x="5502663" y="105613"/>
                                <a:pt x="5497835" y="103326"/>
                                <a:pt x="5497835" y="100023"/>
                              </a:cubicBezTo>
                              <a:cubicBezTo>
                                <a:pt x="5497835" y="96592"/>
                                <a:pt x="5498724" y="95957"/>
                                <a:pt x="5501265" y="94305"/>
                              </a:cubicBezTo>
                              <a:cubicBezTo>
                                <a:pt x="5502028" y="93670"/>
                                <a:pt x="5502409" y="92780"/>
                                <a:pt x="5502028" y="91764"/>
                              </a:cubicBezTo>
                              <a:cubicBezTo>
                                <a:pt x="5502028" y="89477"/>
                                <a:pt x="5503552" y="89223"/>
                                <a:pt x="5504823" y="87698"/>
                              </a:cubicBezTo>
                              <a:cubicBezTo>
                                <a:pt x="5505839" y="86554"/>
                                <a:pt x="5510033" y="83505"/>
                                <a:pt x="5511557" y="83251"/>
                              </a:cubicBezTo>
                              <a:cubicBezTo>
                                <a:pt x="5514225" y="82870"/>
                                <a:pt x="5516767" y="79058"/>
                                <a:pt x="5519308" y="79058"/>
                              </a:cubicBezTo>
                              <a:close/>
                              <a:moveTo>
                                <a:pt x="4585426" y="77025"/>
                              </a:moveTo>
                              <a:cubicBezTo>
                                <a:pt x="4587585" y="77025"/>
                                <a:pt x="4594320" y="78677"/>
                                <a:pt x="4595844" y="79948"/>
                              </a:cubicBezTo>
                              <a:cubicBezTo>
                                <a:pt x="4598639" y="82235"/>
                                <a:pt x="4604738" y="81599"/>
                                <a:pt x="4606898" y="84140"/>
                              </a:cubicBezTo>
                              <a:cubicBezTo>
                                <a:pt x="4608169" y="85538"/>
                                <a:pt x="4607279" y="91637"/>
                                <a:pt x="4608169" y="93797"/>
                              </a:cubicBezTo>
                              <a:cubicBezTo>
                                <a:pt x="4608677" y="95195"/>
                                <a:pt x="4611600" y="95449"/>
                                <a:pt x="4612743" y="95957"/>
                              </a:cubicBezTo>
                              <a:cubicBezTo>
                                <a:pt x="4614776" y="97100"/>
                                <a:pt x="4613251" y="100150"/>
                                <a:pt x="4613251" y="101802"/>
                              </a:cubicBezTo>
                              <a:cubicBezTo>
                                <a:pt x="4612743" y="102945"/>
                                <a:pt x="4611981" y="103962"/>
                                <a:pt x="4610837" y="104597"/>
                              </a:cubicBezTo>
                              <a:cubicBezTo>
                                <a:pt x="4608677" y="106503"/>
                                <a:pt x="4611091" y="108282"/>
                                <a:pt x="4610329" y="110569"/>
                              </a:cubicBezTo>
                              <a:cubicBezTo>
                                <a:pt x="4609440" y="113237"/>
                                <a:pt x="4605374" y="120225"/>
                                <a:pt x="4603341" y="122004"/>
                              </a:cubicBezTo>
                              <a:cubicBezTo>
                                <a:pt x="4600545" y="124545"/>
                                <a:pt x="4596480" y="125053"/>
                                <a:pt x="4593049" y="126324"/>
                              </a:cubicBezTo>
                              <a:cubicBezTo>
                                <a:pt x="4591270" y="126959"/>
                                <a:pt x="4588475" y="128484"/>
                                <a:pt x="4586569" y="128484"/>
                              </a:cubicBezTo>
                              <a:cubicBezTo>
                                <a:pt x="4584790" y="128484"/>
                                <a:pt x="4584155" y="125943"/>
                                <a:pt x="4582376" y="125689"/>
                              </a:cubicBezTo>
                              <a:cubicBezTo>
                                <a:pt x="4578818" y="125180"/>
                                <a:pt x="4579073" y="131025"/>
                                <a:pt x="4575134" y="127213"/>
                              </a:cubicBezTo>
                              <a:cubicBezTo>
                                <a:pt x="4570814" y="123147"/>
                                <a:pt x="4571576" y="121623"/>
                                <a:pt x="4565731" y="121623"/>
                              </a:cubicBezTo>
                              <a:cubicBezTo>
                                <a:pt x="4561920" y="121496"/>
                                <a:pt x="4562809" y="114889"/>
                                <a:pt x="4563572" y="112729"/>
                              </a:cubicBezTo>
                              <a:cubicBezTo>
                                <a:pt x="4564715" y="109806"/>
                                <a:pt x="4561539" y="109679"/>
                                <a:pt x="4561030" y="107265"/>
                              </a:cubicBezTo>
                              <a:lnTo>
                                <a:pt x="4560903" y="107265"/>
                              </a:lnTo>
                              <a:cubicBezTo>
                                <a:pt x="4560522" y="104597"/>
                                <a:pt x="4562046" y="103199"/>
                                <a:pt x="4560522" y="100531"/>
                              </a:cubicBezTo>
                              <a:cubicBezTo>
                                <a:pt x="4558362" y="96592"/>
                                <a:pt x="4558997" y="93035"/>
                                <a:pt x="4562936" y="91510"/>
                              </a:cubicBezTo>
                              <a:cubicBezTo>
                                <a:pt x="4565731" y="90493"/>
                                <a:pt x="4563825" y="83632"/>
                                <a:pt x="4567129" y="80710"/>
                              </a:cubicBezTo>
                              <a:cubicBezTo>
                                <a:pt x="4570560" y="77660"/>
                                <a:pt x="4571830" y="78042"/>
                                <a:pt x="4575769" y="79185"/>
                              </a:cubicBezTo>
                              <a:cubicBezTo>
                                <a:pt x="4577040" y="79439"/>
                                <a:pt x="4578183" y="79058"/>
                                <a:pt x="4578946" y="77787"/>
                              </a:cubicBezTo>
                              <a:cubicBezTo>
                                <a:pt x="4581232" y="75755"/>
                                <a:pt x="4582757" y="77025"/>
                                <a:pt x="4585426" y="77025"/>
                              </a:cubicBezTo>
                              <a:close/>
                              <a:moveTo>
                                <a:pt x="5597449" y="74357"/>
                              </a:moveTo>
                              <a:cubicBezTo>
                                <a:pt x="5601261" y="74992"/>
                                <a:pt x="5601769" y="76136"/>
                                <a:pt x="5603040" y="79312"/>
                              </a:cubicBezTo>
                              <a:cubicBezTo>
                                <a:pt x="5603421" y="80329"/>
                                <a:pt x="5604310" y="80710"/>
                                <a:pt x="5605581" y="80710"/>
                              </a:cubicBezTo>
                              <a:cubicBezTo>
                                <a:pt x="5608122" y="81091"/>
                                <a:pt x="5608122" y="82870"/>
                                <a:pt x="5609520" y="84649"/>
                              </a:cubicBezTo>
                              <a:cubicBezTo>
                                <a:pt x="5610663" y="85919"/>
                                <a:pt x="5613077" y="91256"/>
                                <a:pt x="5613077" y="93035"/>
                              </a:cubicBezTo>
                              <a:cubicBezTo>
                                <a:pt x="5613077" y="96084"/>
                                <a:pt x="5616635" y="99769"/>
                                <a:pt x="5616127" y="102564"/>
                              </a:cubicBezTo>
                              <a:cubicBezTo>
                                <a:pt x="5615872" y="104216"/>
                                <a:pt x="5611426" y="106884"/>
                                <a:pt x="5610409" y="108536"/>
                              </a:cubicBezTo>
                              <a:cubicBezTo>
                                <a:pt x="5609774" y="109679"/>
                                <a:pt x="5611044" y="111712"/>
                                <a:pt x="5611299" y="112729"/>
                              </a:cubicBezTo>
                              <a:cubicBezTo>
                                <a:pt x="5611680" y="114762"/>
                                <a:pt x="5608884" y="115270"/>
                                <a:pt x="5607741" y="116159"/>
                              </a:cubicBezTo>
                              <a:cubicBezTo>
                                <a:pt x="5606597" y="116540"/>
                                <a:pt x="5605581" y="116540"/>
                                <a:pt x="5604564" y="116159"/>
                              </a:cubicBezTo>
                              <a:cubicBezTo>
                                <a:pt x="5602150" y="115651"/>
                                <a:pt x="5602277" y="118192"/>
                                <a:pt x="5600371" y="118955"/>
                              </a:cubicBezTo>
                              <a:cubicBezTo>
                                <a:pt x="5598084" y="119844"/>
                                <a:pt x="5591350" y="120733"/>
                                <a:pt x="5589063" y="120352"/>
                              </a:cubicBezTo>
                              <a:cubicBezTo>
                                <a:pt x="5585887" y="119717"/>
                                <a:pt x="5583473" y="117430"/>
                                <a:pt x="5580805" y="115778"/>
                              </a:cubicBezTo>
                              <a:cubicBezTo>
                                <a:pt x="5579407" y="114889"/>
                                <a:pt x="5576993" y="113745"/>
                                <a:pt x="5575976" y="112602"/>
                              </a:cubicBezTo>
                              <a:lnTo>
                                <a:pt x="5576103" y="112348"/>
                              </a:lnTo>
                              <a:cubicBezTo>
                                <a:pt x="5575087" y="111204"/>
                                <a:pt x="5576485" y="109425"/>
                                <a:pt x="5575722" y="108155"/>
                              </a:cubicBezTo>
                              <a:cubicBezTo>
                                <a:pt x="5574197" y="105486"/>
                                <a:pt x="5570513" y="108663"/>
                                <a:pt x="5570894" y="104089"/>
                              </a:cubicBezTo>
                              <a:cubicBezTo>
                                <a:pt x="5571402" y="99133"/>
                                <a:pt x="5572800" y="98879"/>
                                <a:pt x="5569750" y="94940"/>
                              </a:cubicBezTo>
                              <a:cubicBezTo>
                                <a:pt x="5567717" y="92399"/>
                                <a:pt x="5572673" y="89350"/>
                                <a:pt x="5574452" y="88842"/>
                              </a:cubicBezTo>
                              <a:cubicBezTo>
                                <a:pt x="5576993" y="88079"/>
                                <a:pt x="5575341" y="85792"/>
                                <a:pt x="5576739" y="84268"/>
                              </a:cubicBezTo>
                              <a:cubicBezTo>
                                <a:pt x="5578263" y="82489"/>
                                <a:pt x="5579915" y="82870"/>
                                <a:pt x="5580931" y="80456"/>
                              </a:cubicBezTo>
                              <a:cubicBezTo>
                                <a:pt x="5582329" y="76898"/>
                                <a:pt x="5584997" y="75500"/>
                                <a:pt x="5588174" y="77279"/>
                              </a:cubicBezTo>
                              <a:cubicBezTo>
                                <a:pt x="5590207" y="78550"/>
                                <a:pt x="5593764" y="73722"/>
                                <a:pt x="5597449" y="74357"/>
                              </a:cubicBezTo>
                              <a:close/>
                              <a:moveTo>
                                <a:pt x="4756574" y="55044"/>
                              </a:moveTo>
                              <a:cubicBezTo>
                                <a:pt x="4757844" y="53773"/>
                                <a:pt x="4759877" y="55806"/>
                                <a:pt x="4761148" y="56187"/>
                              </a:cubicBezTo>
                              <a:cubicBezTo>
                                <a:pt x="4761910" y="56823"/>
                                <a:pt x="4762419" y="57712"/>
                                <a:pt x="4762673" y="58728"/>
                              </a:cubicBezTo>
                              <a:cubicBezTo>
                                <a:pt x="4763562" y="60888"/>
                                <a:pt x="4765595" y="59491"/>
                                <a:pt x="4767120" y="60634"/>
                              </a:cubicBezTo>
                              <a:cubicBezTo>
                                <a:pt x="4769026" y="62032"/>
                                <a:pt x="4773219" y="66860"/>
                                <a:pt x="4774108" y="68893"/>
                              </a:cubicBezTo>
                              <a:cubicBezTo>
                                <a:pt x="4775251" y="71688"/>
                                <a:pt x="4774743" y="74992"/>
                                <a:pt x="4774743" y="77914"/>
                              </a:cubicBezTo>
                              <a:cubicBezTo>
                                <a:pt x="4774743" y="79439"/>
                                <a:pt x="4775125" y="81980"/>
                                <a:pt x="4774743" y="83378"/>
                              </a:cubicBezTo>
                              <a:cubicBezTo>
                                <a:pt x="4774235" y="84776"/>
                                <a:pt x="4772202" y="84648"/>
                                <a:pt x="4771567" y="85919"/>
                              </a:cubicBezTo>
                              <a:cubicBezTo>
                                <a:pt x="4770169" y="88587"/>
                                <a:pt x="4774743" y="89858"/>
                                <a:pt x="4770805" y="91891"/>
                              </a:cubicBezTo>
                              <a:cubicBezTo>
                                <a:pt x="4766611" y="94051"/>
                                <a:pt x="4765595" y="93161"/>
                                <a:pt x="4764071" y="97608"/>
                              </a:cubicBezTo>
                              <a:lnTo>
                                <a:pt x="4764452" y="97736"/>
                              </a:lnTo>
                              <a:cubicBezTo>
                                <a:pt x="4763435" y="100531"/>
                                <a:pt x="4758480" y="98244"/>
                                <a:pt x="4757082" y="97100"/>
                              </a:cubicBezTo>
                              <a:cubicBezTo>
                                <a:pt x="4755176" y="95448"/>
                                <a:pt x="4754287" y="97863"/>
                                <a:pt x="4752254" y="97608"/>
                              </a:cubicBezTo>
                              <a:cubicBezTo>
                                <a:pt x="4750094" y="97354"/>
                                <a:pt x="4749458" y="95830"/>
                                <a:pt x="4747044" y="96211"/>
                              </a:cubicBezTo>
                              <a:cubicBezTo>
                                <a:pt x="4743487" y="96846"/>
                                <a:pt x="4740819" y="95448"/>
                                <a:pt x="4740691" y="92018"/>
                              </a:cubicBezTo>
                              <a:cubicBezTo>
                                <a:pt x="4740565" y="89604"/>
                                <a:pt x="4734847" y="89350"/>
                                <a:pt x="4733449" y="86046"/>
                              </a:cubicBezTo>
                              <a:cubicBezTo>
                                <a:pt x="4731925" y="82616"/>
                                <a:pt x="4732560" y="81726"/>
                                <a:pt x="4734466" y="79058"/>
                              </a:cubicBezTo>
                              <a:cubicBezTo>
                                <a:pt x="4734974" y="78169"/>
                                <a:pt x="4734974" y="77152"/>
                                <a:pt x="4734212" y="76263"/>
                              </a:cubicBezTo>
                              <a:cubicBezTo>
                                <a:pt x="4733195" y="73976"/>
                                <a:pt x="4734593" y="73086"/>
                                <a:pt x="4735228" y="71053"/>
                              </a:cubicBezTo>
                              <a:cubicBezTo>
                                <a:pt x="4735609" y="69401"/>
                                <a:pt x="4738659" y="64700"/>
                                <a:pt x="4740056" y="63811"/>
                              </a:cubicBezTo>
                              <a:cubicBezTo>
                                <a:pt x="4742470" y="62286"/>
                                <a:pt x="4743487" y="57458"/>
                                <a:pt x="4746028" y="56441"/>
                              </a:cubicBezTo>
                              <a:cubicBezTo>
                                <a:pt x="4747426" y="55933"/>
                                <a:pt x="4751873" y="57966"/>
                                <a:pt x="4753779" y="57966"/>
                              </a:cubicBezTo>
                              <a:cubicBezTo>
                                <a:pt x="4754922" y="57966"/>
                                <a:pt x="4755811" y="55806"/>
                                <a:pt x="4756574" y="55044"/>
                              </a:cubicBezTo>
                              <a:close/>
                              <a:moveTo>
                                <a:pt x="5142578" y="53264"/>
                              </a:moveTo>
                              <a:cubicBezTo>
                                <a:pt x="5143976" y="53010"/>
                                <a:pt x="5147915" y="56187"/>
                                <a:pt x="5149821" y="56441"/>
                              </a:cubicBezTo>
                              <a:cubicBezTo>
                                <a:pt x="5150964" y="56568"/>
                                <a:pt x="5152362" y="54662"/>
                                <a:pt x="5153251" y="54154"/>
                              </a:cubicBezTo>
                              <a:cubicBezTo>
                                <a:pt x="5154903" y="53137"/>
                                <a:pt x="5156428" y="55552"/>
                                <a:pt x="5157571" y="56187"/>
                              </a:cubicBezTo>
                              <a:cubicBezTo>
                                <a:pt x="5158207" y="56949"/>
                                <a:pt x="5158588" y="57966"/>
                                <a:pt x="5158588" y="58982"/>
                              </a:cubicBezTo>
                              <a:cubicBezTo>
                                <a:pt x="5159096" y="61269"/>
                                <a:pt x="5161383" y="60253"/>
                                <a:pt x="5162654" y="61777"/>
                              </a:cubicBezTo>
                              <a:cubicBezTo>
                                <a:pt x="5164178" y="63556"/>
                                <a:pt x="5167355" y="69274"/>
                                <a:pt x="5167736" y="71434"/>
                              </a:cubicBezTo>
                              <a:cubicBezTo>
                                <a:pt x="5168244" y="74483"/>
                                <a:pt x="5166974" y="77533"/>
                                <a:pt x="5166465" y="80455"/>
                              </a:cubicBezTo>
                              <a:cubicBezTo>
                                <a:pt x="5166211" y="81853"/>
                                <a:pt x="5166084" y="84521"/>
                                <a:pt x="5165322" y="85792"/>
                              </a:cubicBezTo>
                              <a:cubicBezTo>
                                <a:pt x="5164560" y="87062"/>
                                <a:pt x="5162527" y="86427"/>
                                <a:pt x="5161637" y="87570"/>
                              </a:cubicBezTo>
                              <a:cubicBezTo>
                                <a:pt x="5159731" y="89857"/>
                                <a:pt x="5163797" y="92144"/>
                                <a:pt x="5159604" y="93288"/>
                              </a:cubicBezTo>
                              <a:cubicBezTo>
                                <a:pt x="5154903" y="94559"/>
                                <a:pt x="5154268" y="93415"/>
                                <a:pt x="5151726" y="97481"/>
                              </a:cubicBezTo>
                              <a:cubicBezTo>
                                <a:pt x="5150075" y="100149"/>
                                <a:pt x="5145755" y="96719"/>
                                <a:pt x="5144611" y="95321"/>
                              </a:cubicBezTo>
                              <a:cubicBezTo>
                                <a:pt x="5143087" y="93288"/>
                                <a:pt x="5141689" y="95448"/>
                                <a:pt x="5139783" y="94813"/>
                              </a:cubicBezTo>
                              <a:cubicBezTo>
                                <a:pt x="5137750" y="94177"/>
                                <a:pt x="5137496" y="92399"/>
                                <a:pt x="5134955" y="92399"/>
                              </a:cubicBezTo>
                              <a:cubicBezTo>
                                <a:pt x="5131270" y="92272"/>
                                <a:pt x="5129110" y="90366"/>
                                <a:pt x="5129618" y="86935"/>
                              </a:cubicBezTo>
                              <a:lnTo>
                                <a:pt x="5129491" y="87062"/>
                              </a:lnTo>
                              <a:cubicBezTo>
                                <a:pt x="5129872" y="84775"/>
                                <a:pt x="5124282" y="83250"/>
                                <a:pt x="5123647" y="79693"/>
                              </a:cubicBezTo>
                              <a:cubicBezTo>
                                <a:pt x="5123011" y="76008"/>
                                <a:pt x="5123774" y="75246"/>
                                <a:pt x="5126188" y="72959"/>
                              </a:cubicBezTo>
                              <a:cubicBezTo>
                                <a:pt x="5126950" y="72196"/>
                                <a:pt x="5127077" y="71307"/>
                                <a:pt x="5126569" y="70163"/>
                              </a:cubicBezTo>
                              <a:cubicBezTo>
                                <a:pt x="5126061" y="67622"/>
                                <a:pt x="5127713" y="67114"/>
                                <a:pt x="5128729" y="65208"/>
                              </a:cubicBezTo>
                              <a:cubicBezTo>
                                <a:pt x="5129618" y="63810"/>
                                <a:pt x="5133557" y="59744"/>
                                <a:pt x="5135082" y="59236"/>
                              </a:cubicBezTo>
                              <a:cubicBezTo>
                                <a:pt x="5137877" y="58220"/>
                                <a:pt x="5139910" y="53773"/>
                                <a:pt x="5142578" y="53264"/>
                              </a:cubicBezTo>
                              <a:close/>
                              <a:moveTo>
                                <a:pt x="6177091" y="52756"/>
                              </a:moveTo>
                              <a:cubicBezTo>
                                <a:pt x="6178489" y="52502"/>
                                <a:pt x="6182301" y="55297"/>
                                <a:pt x="6184079" y="55552"/>
                              </a:cubicBezTo>
                              <a:cubicBezTo>
                                <a:pt x="6185223" y="55679"/>
                                <a:pt x="6186493" y="53773"/>
                                <a:pt x="6187256" y="53265"/>
                              </a:cubicBezTo>
                              <a:cubicBezTo>
                                <a:pt x="6188653" y="52375"/>
                                <a:pt x="6190178" y="54535"/>
                                <a:pt x="6191322" y="55170"/>
                              </a:cubicBezTo>
                              <a:cubicBezTo>
                                <a:pt x="6191957" y="55933"/>
                                <a:pt x="6192338" y="56822"/>
                                <a:pt x="6192338" y="57839"/>
                              </a:cubicBezTo>
                              <a:cubicBezTo>
                                <a:pt x="6192973" y="59999"/>
                                <a:pt x="6195006" y="58982"/>
                                <a:pt x="6196277" y="60380"/>
                              </a:cubicBezTo>
                              <a:cubicBezTo>
                                <a:pt x="6197802" y="62032"/>
                                <a:pt x="6200851" y="67368"/>
                                <a:pt x="6201359" y="69401"/>
                              </a:cubicBezTo>
                              <a:cubicBezTo>
                                <a:pt x="6201867" y="72196"/>
                                <a:pt x="6200724" y="75119"/>
                                <a:pt x="6200343" y="77914"/>
                              </a:cubicBezTo>
                              <a:cubicBezTo>
                                <a:pt x="6200089" y="79312"/>
                                <a:pt x="6199962" y="81726"/>
                                <a:pt x="6199326" y="82996"/>
                              </a:cubicBezTo>
                              <a:cubicBezTo>
                                <a:pt x="6198691" y="84267"/>
                                <a:pt x="6196785" y="83759"/>
                                <a:pt x="6195896" y="84775"/>
                              </a:cubicBezTo>
                              <a:cubicBezTo>
                                <a:pt x="6194117" y="86935"/>
                                <a:pt x="6198183" y="88968"/>
                                <a:pt x="6194117" y="90239"/>
                              </a:cubicBezTo>
                              <a:cubicBezTo>
                                <a:pt x="6189670" y="91509"/>
                                <a:pt x="6189035" y="90493"/>
                                <a:pt x="6186748" y="94432"/>
                              </a:cubicBezTo>
                              <a:cubicBezTo>
                                <a:pt x="6185350" y="96973"/>
                                <a:pt x="6181157" y="93923"/>
                                <a:pt x="6180014" y="92526"/>
                              </a:cubicBezTo>
                              <a:cubicBezTo>
                                <a:pt x="6178489" y="90620"/>
                                <a:pt x="6177218" y="92780"/>
                                <a:pt x="6175439" y="92145"/>
                              </a:cubicBezTo>
                              <a:cubicBezTo>
                                <a:pt x="6173406" y="91382"/>
                                <a:pt x="6173152" y="89857"/>
                                <a:pt x="6170738" y="89857"/>
                              </a:cubicBezTo>
                              <a:cubicBezTo>
                                <a:pt x="6167308" y="89730"/>
                                <a:pt x="6165148" y="88079"/>
                                <a:pt x="6165529" y="84775"/>
                              </a:cubicBezTo>
                              <a:lnTo>
                                <a:pt x="6165529" y="85029"/>
                              </a:lnTo>
                              <a:cubicBezTo>
                                <a:pt x="6165783" y="82742"/>
                                <a:pt x="6160446" y="81472"/>
                                <a:pt x="6159811" y="78168"/>
                              </a:cubicBezTo>
                              <a:cubicBezTo>
                                <a:pt x="6159049" y="74737"/>
                                <a:pt x="6159811" y="73975"/>
                                <a:pt x="6162098" y="71815"/>
                              </a:cubicBezTo>
                              <a:cubicBezTo>
                                <a:pt x="6162733" y="71053"/>
                                <a:pt x="6162861" y="70163"/>
                                <a:pt x="6162352" y="69147"/>
                              </a:cubicBezTo>
                              <a:cubicBezTo>
                                <a:pt x="6161844" y="66860"/>
                                <a:pt x="6163242" y="66225"/>
                                <a:pt x="6164258" y="64446"/>
                              </a:cubicBezTo>
                              <a:cubicBezTo>
                                <a:pt x="6165020" y="63048"/>
                                <a:pt x="6168578" y="59236"/>
                                <a:pt x="6170103" y="58601"/>
                              </a:cubicBezTo>
                              <a:cubicBezTo>
                                <a:pt x="6172771" y="57585"/>
                                <a:pt x="6174550" y="53265"/>
                                <a:pt x="6177091" y="52756"/>
                              </a:cubicBezTo>
                              <a:close/>
                              <a:moveTo>
                                <a:pt x="6016616" y="42719"/>
                              </a:moveTo>
                              <a:cubicBezTo>
                                <a:pt x="6019157" y="41067"/>
                                <a:pt x="6020301" y="42719"/>
                                <a:pt x="6022842" y="43100"/>
                              </a:cubicBezTo>
                              <a:cubicBezTo>
                                <a:pt x="6024748" y="43354"/>
                                <a:pt x="6030720" y="46150"/>
                                <a:pt x="6031990" y="47674"/>
                              </a:cubicBezTo>
                              <a:cubicBezTo>
                                <a:pt x="6034277" y="50343"/>
                                <a:pt x="6039995" y="50724"/>
                                <a:pt x="6041647" y="53519"/>
                              </a:cubicBezTo>
                              <a:cubicBezTo>
                                <a:pt x="6042536" y="55044"/>
                                <a:pt x="6040757" y="60634"/>
                                <a:pt x="6041138" y="62794"/>
                              </a:cubicBezTo>
                              <a:cubicBezTo>
                                <a:pt x="6041393" y="64192"/>
                                <a:pt x="6044188" y="64954"/>
                                <a:pt x="6045077" y="65717"/>
                              </a:cubicBezTo>
                              <a:cubicBezTo>
                                <a:pt x="6046729" y="67114"/>
                                <a:pt x="6044696" y="69783"/>
                                <a:pt x="6044442" y="71307"/>
                              </a:cubicBezTo>
                              <a:cubicBezTo>
                                <a:pt x="6043807" y="72324"/>
                                <a:pt x="6042790" y="73086"/>
                                <a:pt x="6041647" y="73467"/>
                              </a:cubicBezTo>
                              <a:cubicBezTo>
                                <a:pt x="6039233" y="74992"/>
                                <a:pt x="6041266" y="77025"/>
                                <a:pt x="6040122" y="79058"/>
                              </a:cubicBezTo>
                              <a:cubicBezTo>
                                <a:pt x="6038724" y="81472"/>
                                <a:pt x="6033769" y="87190"/>
                                <a:pt x="6031482" y="88587"/>
                              </a:cubicBezTo>
                              <a:cubicBezTo>
                                <a:pt x="6028432" y="90366"/>
                                <a:pt x="6024494" y="90112"/>
                                <a:pt x="6021063" y="90747"/>
                              </a:cubicBezTo>
                              <a:cubicBezTo>
                                <a:pt x="6019411" y="91129"/>
                                <a:pt x="6016489" y="91891"/>
                                <a:pt x="6014710" y="91637"/>
                              </a:cubicBezTo>
                              <a:cubicBezTo>
                                <a:pt x="6013058" y="91383"/>
                                <a:pt x="6012804" y="88842"/>
                                <a:pt x="6011279" y="88333"/>
                              </a:cubicBezTo>
                              <a:cubicBezTo>
                                <a:pt x="6007976" y="87063"/>
                                <a:pt x="6007214" y="92526"/>
                                <a:pt x="6004164" y="88333"/>
                              </a:cubicBezTo>
                              <a:cubicBezTo>
                                <a:pt x="6000988" y="83759"/>
                                <a:pt x="6001877" y="82489"/>
                                <a:pt x="5996414" y="81345"/>
                              </a:cubicBezTo>
                              <a:cubicBezTo>
                                <a:pt x="5992856" y="80710"/>
                                <a:pt x="5994762" y="74484"/>
                                <a:pt x="5995905" y="72705"/>
                              </a:cubicBezTo>
                              <a:cubicBezTo>
                                <a:pt x="5997557" y="70164"/>
                                <a:pt x="5994508" y="69529"/>
                                <a:pt x="5994508" y="67114"/>
                              </a:cubicBezTo>
                              <a:cubicBezTo>
                                <a:pt x="5994508" y="64573"/>
                                <a:pt x="5996160" y="63557"/>
                                <a:pt x="5995270" y="60761"/>
                              </a:cubicBezTo>
                              <a:cubicBezTo>
                                <a:pt x="5993872" y="56569"/>
                                <a:pt x="5995016" y="53392"/>
                                <a:pt x="5999082" y="52630"/>
                              </a:cubicBezTo>
                              <a:cubicBezTo>
                                <a:pt x="6001877" y="52121"/>
                                <a:pt x="6001242" y="45387"/>
                                <a:pt x="6004927" y="43227"/>
                              </a:cubicBezTo>
                              <a:cubicBezTo>
                                <a:pt x="6008739" y="40940"/>
                                <a:pt x="6009882" y="41576"/>
                                <a:pt x="6013312" y="43354"/>
                              </a:cubicBezTo>
                              <a:cubicBezTo>
                                <a:pt x="6014456" y="43990"/>
                                <a:pt x="6015600" y="43736"/>
                                <a:pt x="6016616" y="42719"/>
                              </a:cubicBezTo>
                              <a:close/>
                              <a:moveTo>
                                <a:pt x="5244606" y="42465"/>
                              </a:moveTo>
                              <a:cubicBezTo>
                                <a:pt x="5247021" y="41957"/>
                                <a:pt x="5253628" y="41830"/>
                                <a:pt x="5255788" y="42592"/>
                              </a:cubicBezTo>
                              <a:cubicBezTo>
                                <a:pt x="5258710" y="43481"/>
                                <a:pt x="5260870" y="46150"/>
                                <a:pt x="5263157" y="48056"/>
                              </a:cubicBezTo>
                              <a:cubicBezTo>
                                <a:pt x="5264301" y="49072"/>
                                <a:pt x="5266588" y="50470"/>
                                <a:pt x="5267350" y="51740"/>
                              </a:cubicBezTo>
                              <a:cubicBezTo>
                                <a:pt x="5268112" y="53138"/>
                                <a:pt x="5266588" y="54536"/>
                                <a:pt x="5267096" y="55933"/>
                              </a:cubicBezTo>
                              <a:cubicBezTo>
                                <a:pt x="5268112" y="58728"/>
                                <a:pt x="5272178" y="56060"/>
                                <a:pt x="5271162" y="60507"/>
                              </a:cubicBezTo>
                              <a:cubicBezTo>
                                <a:pt x="5270145" y="65208"/>
                                <a:pt x="5268748" y="65336"/>
                                <a:pt x="5271162" y="69528"/>
                              </a:cubicBezTo>
                              <a:cubicBezTo>
                                <a:pt x="5272813" y="72324"/>
                                <a:pt x="5267731" y="74611"/>
                                <a:pt x="5265825" y="74865"/>
                              </a:cubicBezTo>
                              <a:cubicBezTo>
                                <a:pt x="5263284" y="75246"/>
                                <a:pt x="5264555" y="77533"/>
                                <a:pt x="5263030" y="78931"/>
                              </a:cubicBezTo>
                              <a:cubicBezTo>
                                <a:pt x="5261378" y="80456"/>
                                <a:pt x="5259726" y="79947"/>
                                <a:pt x="5258456" y="82107"/>
                              </a:cubicBezTo>
                              <a:cubicBezTo>
                                <a:pt x="5256550" y="85411"/>
                                <a:pt x="5253755" y="86427"/>
                                <a:pt x="5250959" y="84267"/>
                              </a:cubicBezTo>
                              <a:cubicBezTo>
                                <a:pt x="5249054" y="82870"/>
                                <a:pt x="5244988" y="87063"/>
                                <a:pt x="5241557" y="85919"/>
                              </a:cubicBezTo>
                              <a:cubicBezTo>
                                <a:pt x="5237999" y="84776"/>
                                <a:pt x="5237618" y="83759"/>
                                <a:pt x="5236856" y="80456"/>
                              </a:cubicBezTo>
                              <a:cubicBezTo>
                                <a:pt x="5236602" y="79312"/>
                                <a:pt x="5235839" y="78677"/>
                                <a:pt x="5234569" y="78677"/>
                              </a:cubicBezTo>
                              <a:cubicBezTo>
                                <a:pt x="5232155" y="77914"/>
                                <a:pt x="5232409" y="76263"/>
                                <a:pt x="5231265" y="74357"/>
                              </a:cubicBezTo>
                              <a:lnTo>
                                <a:pt x="5231265" y="74484"/>
                              </a:lnTo>
                              <a:cubicBezTo>
                                <a:pt x="5230376" y="72959"/>
                                <a:pt x="5228724" y="67496"/>
                                <a:pt x="5228978" y="65844"/>
                              </a:cubicBezTo>
                              <a:cubicBezTo>
                                <a:pt x="5229360" y="62921"/>
                                <a:pt x="5226310" y="58856"/>
                                <a:pt x="5227199" y="56187"/>
                              </a:cubicBezTo>
                              <a:cubicBezTo>
                                <a:pt x="5227708" y="54790"/>
                                <a:pt x="5232409" y="52757"/>
                                <a:pt x="5233552" y="51232"/>
                              </a:cubicBezTo>
                              <a:cubicBezTo>
                                <a:pt x="5234315" y="50216"/>
                                <a:pt x="5233171" y="48056"/>
                                <a:pt x="5233171" y="47039"/>
                              </a:cubicBezTo>
                              <a:cubicBezTo>
                                <a:pt x="5233044" y="45133"/>
                                <a:pt x="5235966" y="45006"/>
                                <a:pt x="5237110" y="44244"/>
                              </a:cubicBezTo>
                              <a:cubicBezTo>
                                <a:pt x="5238253" y="44117"/>
                                <a:pt x="5239143" y="44244"/>
                                <a:pt x="5240160" y="44752"/>
                              </a:cubicBezTo>
                              <a:cubicBezTo>
                                <a:pt x="5242447" y="45387"/>
                                <a:pt x="5242701" y="42846"/>
                                <a:pt x="5244606" y="42465"/>
                              </a:cubicBezTo>
                              <a:close/>
                              <a:moveTo>
                                <a:pt x="4973971" y="38145"/>
                              </a:moveTo>
                              <a:cubicBezTo>
                                <a:pt x="4976640" y="36620"/>
                                <a:pt x="4977910" y="38272"/>
                                <a:pt x="4980578" y="38780"/>
                              </a:cubicBezTo>
                              <a:cubicBezTo>
                                <a:pt x="4982611" y="39162"/>
                                <a:pt x="4988837" y="42211"/>
                                <a:pt x="4990108" y="43863"/>
                              </a:cubicBezTo>
                              <a:cubicBezTo>
                                <a:pt x="4992268" y="46785"/>
                                <a:pt x="4998367" y="47420"/>
                                <a:pt x="5000018" y="50343"/>
                              </a:cubicBezTo>
                              <a:cubicBezTo>
                                <a:pt x="5001035" y="51995"/>
                                <a:pt x="4998875" y="57839"/>
                                <a:pt x="4999256" y="60126"/>
                              </a:cubicBezTo>
                              <a:cubicBezTo>
                                <a:pt x="4999510" y="61651"/>
                                <a:pt x="5002306" y="62540"/>
                                <a:pt x="5003322" y="63303"/>
                              </a:cubicBezTo>
                              <a:cubicBezTo>
                                <a:pt x="5005101" y="64828"/>
                                <a:pt x="5002941" y="67496"/>
                                <a:pt x="5002560" y="69148"/>
                              </a:cubicBezTo>
                              <a:cubicBezTo>
                                <a:pt x="5001924" y="70291"/>
                                <a:pt x="5000908" y="71053"/>
                                <a:pt x="4999637" y="71435"/>
                              </a:cubicBezTo>
                              <a:cubicBezTo>
                                <a:pt x="4997096" y="72959"/>
                                <a:pt x="4999129" y="75119"/>
                                <a:pt x="4997859" y="77279"/>
                              </a:cubicBezTo>
                              <a:cubicBezTo>
                                <a:pt x="4996334" y="79820"/>
                                <a:pt x="4990870" y="85665"/>
                                <a:pt x="4988456" y="87063"/>
                              </a:cubicBezTo>
                              <a:cubicBezTo>
                                <a:pt x="4985153" y="88842"/>
                                <a:pt x="4980959" y="88588"/>
                                <a:pt x="4977402" y="89096"/>
                              </a:cubicBezTo>
                              <a:cubicBezTo>
                                <a:pt x="4975623" y="89350"/>
                                <a:pt x="4972447" y="90239"/>
                                <a:pt x="4970668" y="89858"/>
                              </a:cubicBezTo>
                              <a:cubicBezTo>
                                <a:pt x="4968889" y="89477"/>
                                <a:pt x="4968762" y="86936"/>
                                <a:pt x="4967110" y="86300"/>
                              </a:cubicBezTo>
                              <a:cubicBezTo>
                                <a:pt x="4963680" y="85157"/>
                                <a:pt x="4962663" y="90875"/>
                                <a:pt x="4959614" y="86300"/>
                              </a:cubicBezTo>
                              <a:cubicBezTo>
                                <a:pt x="4956310" y="81472"/>
                                <a:pt x="4957454" y="80075"/>
                                <a:pt x="4951609" y="78804"/>
                              </a:cubicBezTo>
                              <a:lnTo>
                                <a:pt x="4951482" y="78296"/>
                              </a:lnTo>
                              <a:cubicBezTo>
                                <a:pt x="4947797" y="77406"/>
                                <a:pt x="4949957" y="71053"/>
                                <a:pt x="4951228" y="69148"/>
                              </a:cubicBezTo>
                              <a:cubicBezTo>
                                <a:pt x="4953007" y="66606"/>
                                <a:pt x="4949957" y="65844"/>
                                <a:pt x="4949957" y="63303"/>
                              </a:cubicBezTo>
                              <a:cubicBezTo>
                                <a:pt x="4950084" y="60508"/>
                                <a:pt x="4951863" y="59491"/>
                                <a:pt x="4950974" y="56569"/>
                              </a:cubicBezTo>
                              <a:cubicBezTo>
                                <a:pt x="4949703" y="52249"/>
                                <a:pt x="4951101" y="48818"/>
                                <a:pt x="4955294" y="48183"/>
                              </a:cubicBezTo>
                              <a:cubicBezTo>
                                <a:pt x="4958216" y="47675"/>
                                <a:pt x="4957708" y="40559"/>
                                <a:pt x="4961647" y="38399"/>
                              </a:cubicBezTo>
                              <a:cubicBezTo>
                                <a:pt x="4965713" y="36239"/>
                                <a:pt x="4966983" y="36748"/>
                                <a:pt x="4970541" y="38780"/>
                              </a:cubicBezTo>
                              <a:cubicBezTo>
                                <a:pt x="4971684" y="39416"/>
                                <a:pt x="4972955" y="39162"/>
                                <a:pt x="4973971" y="38145"/>
                              </a:cubicBezTo>
                              <a:close/>
                              <a:moveTo>
                                <a:pt x="6458145" y="36111"/>
                              </a:moveTo>
                              <a:cubicBezTo>
                                <a:pt x="6459543" y="36747"/>
                                <a:pt x="6461322" y="41321"/>
                                <a:pt x="6462720" y="42591"/>
                              </a:cubicBezTo>
                              <a:cubicBezTo>
                                <a:pt x="6463609" y="43354"/>
                                <a:pt x="6465769" y="42464"/>
                                <a:pt x="6466785" y="42464"/>
                              </a:cubicBezTo>
                              <a:cubicBezTo>
                                <a:pt x="6468691" y="42464"/>
                                <a:pt x="6468691" y="45260"/>
                                <a:pt x="6469327" y="46403"/>
                              </a:cubicBezTo>
                              <a:cubicBezTo>
                                <a:pt x="6469454" y="47420"/>
                                <a:pt x="6469199" y="48436"/>
                                <a:pt x="6468691" y="49326"/>
                              </a:cubicBezTo>
                              <a:lnTo>
                                <a:pt x="6468564" y="49071"/>
                              </a:lnTo>
                              <a:cubicBezTo>
                                <a:pt x="6467802" y="51231"/>
                                <a:pt x="6470216" y="51613"/>
                                <a:pt x="6470470" y="53518"/>
                              </a:cubicBezTo>
                              <a:cubicBezTo>
                                <a:pt x="6470724" y="55806"/>
                                <a:pt x="6470470" y="62286"/>
                                <a:pt x="6469708" y="64318"/>
                              </a:cubicBezTo>
                              <a:cubicBezTo>
                                <a:pt x="6468564" y="67241"/>
                                <a:pt x="6465896" y="69147"/>
                                <a:pt x="6463990" y="71307"/>
                              </a:cubicBezTo>
                              <a:cubicBezTo>
                                <a:pt x="6462974" y="72450"/>
                                <a:pt x="6461449" y="74483"/>
                                <a:pt x="6460178" y="75246"/>
                              </a:cubicBezTo>
                              <a:cubicBezTo>
                                <a:pt x="6458908" y="76008"/>
                                <a:pt x="6457510" y="74356"/>
                                <a:pt x="6456239" y="74864"/>
                              </a:cubicBezTo>
                              <a:cubicBezTo>
                                <a:pt x="6453444" y="75881"/>
                                <a:pt x="6455731" y="79947"/>
                                <a:pt x="6451538" y="78676"/>
                              </a:cubicBezTo>
                              <a:cubicBezTo>
                                <a:pt x="6446964" y="77406"/>
                                <a:pt x="6446964" y="76008"/>
                                <a:pt x="6442771" y="78168"/>
                              </a:cubicBezTo>
                              <a:cubicBezTo>
                                <a:pt x="6440103" y="79566"/>
                                <a:pt x="6438070" y="74483"/>
                                <a:pt x="6437943" y="72704"/>
                              </a:cubicBezTo>
                              <a:cubicBezTo>
                                <a:pt x="6437689" y="70290"/>
                                <a:pt x="6435402" y="71307"/>
                                <a:pt x="6434131" y="69782"/>
                              </a:cubicBezTo>
                              <a:cubicBezTo>
                                <a:pt x="6432734" y="68130"/>
                                <a:pt x="6433369" y="66606"/>
                                <a:pt x="6431336" y="65208"/>
                              </a:cubicBezTo>
                              <a:cubicBezTo>
                                <a:pt x="6428286" y="63175"/>
                                <a:pt x="6427397" y="60507"/>
                                <a:pt x="6429684" y="57838"/>
                              </a:cubicBezTo>
                              <a:cubicBezTo>
                                <a:pt x="6431209" y="56060"/>
                                <a:pt x="6427270" y="51867"/>
                                <a:pt x="6428541" y="48563"/>
                              </a:cubicBezTo>
                              <a:cubicBezTo>
                                <a:pt x="6429811" y="45133"/>
                                <a:pt x="6430955" y="44878"/>
                                <a:pt x="6434131" y="44243"/>
                              </a:cubicBezTo>
                              <a:cubicBezTo>
                                <a:pt x="6435148" y="43989"/>
                                <a:pt x="6435910" y="43354"/>
                                <a:pt x="6435910" y="42083"/>
                              </a:cubicBezTo>
                              <a:cubicBezTo>
                                <a:pt x="6436672" y="39669"/>
                                <a:pt x="6438324" y="40050"/>
                                <a:pt x="6440230" y="39034"/>
                              </a:cubicBezTo>
                              <a:cubicBezTo>
                                <a:pt x="6441755" y="38271"/>
                                <a:pt x="6447091" y="36874"/>
                                <a:pt x="6448743" y="37255"/>
                              </a:cubicBezTo>
                              <a:cubicBezTo>
                                <a:pt x="6451538" y="37890"/>
                                <a:pt x="6455604" y="35222"/>
                                <a:pt x="6458145" y="36111"/>
                              </a:cubicBezTo>
                              <a:close/>
                              <a:moveTo>
                                <a:pt x="5827299" y="33189"/>
                              </a:moveTo>
                              <a:cubicBezTo>
                                <a:pt x="5831873" y="34079"/>
                                <a:pt x="5832381" y="35349"/>
                                <a:pt x="5833906" y="39161"/>
                              </a:cubicBezTo>
                              <a:cubicBezTo>
                                <a:pt x="5834414" y="40305"/>
                                <a:pt x="5835430" y="40940"/>
                                <a:pt x="5836955" y="40813"/>
                              </a:cubicBezTo>
                              <a:cubicBezTo>
                                <a:pt x="5840005" y="41321"/>
                                <a:pt x="5840005" y="43481"/>
                                <a:pt x="5841656" y="45514"/>
                              </a:cubicBezTo>
                              <a:cubicBezTo>
                                <a:pt x="5842927" y="47039"/>
                                <a:pt x="5845849" y="53519"/>
                                <a:pt x="5845849" y="55552"/>
                              </a:cubicBezTo>
                              <a:cubicBezTo>
                                <a:pt x="5845849" y="59109"/>
                                <a:pt x="5850169" y="63556"/>
                                <a:pt x="5849534" y="66860"/>
                              </a:cubicBezTo>
                              <a:cubicBezTo>
                                <a:pt x="5849280" y="68766"/>
                                <a:pt x="5843816" y="71942"/>
                                <a:pt x="5842673" y="73975"/>
                              </a:cubicBezTo>
                              <a:cubicBezTo>
                                <a:pt x="5841910" y="75246"/>
                                <a:pt x="5843562" y="77660"/>
                                <a:pt x="5843816" y="78930"/>
                              </a:cubicBezTo>
                              <a:cubicBezTo>
                                <a:pt x="5844197" y="81218"/>
                                <a:pt x="5840767" y="81980"/>
                                <a:pt x="5839496" y="82996"/>
                              </a:cubicBezTo>
                              <a:cubicBezTo>
                                <a:pt x="5838353" y="83505"/>
                                <a:pt x="5837082" y="83505"/>
                                <a:pt x="5835811" y="82996"/>
                              </a:cubicBezTo>
                              <a:cubicBezTo>
                                <a:pt x="5832889" y="82488"/>
                                <a:pt x="5833016" y="85538"/>
                                <a:pt x="5830729" y="86427"/>
                              </a:cubicBezTo>
                              <a:cubicBezTo>
                                <a:pt x="5828061" y="87443"/>
                                <a:pt x="5820056" y="88587"/>
                                <a:pt x="5817261" y="88079"/>
                              </a:cubicBezTo>
                              <a:cubicBezTo>
                                <a:pt x="5813449" y="87443"/>
                                <a:pt x="5810527" y="84521"/>
                                <a:pt x="5807350" y="82615"/>
                              </a:cubicBezTo>
                              <a:cubicBezTo>
                                <a:pt x="5805699" y="81599"/>
                                <a:pt x="5802776" y="80201"/>
                                <a:pt x="5801633" y="78803"/>
                              </a:cubicBezTo>
                              <a:cubicBezTo>
                                <a:pt x="5800362" y="77406"/>
                                <a:pt x="5802014" y="75246"/>
                                <a:pt x="5801125" y="73721"/>
                              </a:cubicBezTo>
                              <a:lnTo>
                                <a:pt x="5800997" y="73848"/>
                              </a:lnTo>
                              <a:cubicBezTo>
                                <a:pt x="5799219" y="70672"/>
                                <a:pt x="5794772" y="74483"/>
                                <a:pt x="5795280" y="69020"/>
                              </a:cubicBezTo>
                              <a:cubicBezTo>
                                <a:pt x="5795915" y="63048"/>
                                <a:pt x="5797567" y="62667"/>
                                <a:pt x="5793882" y="57966"/>
                              </a:cubicBezTo>
                              <a:cubicBezTo>
                                <a:pt x="5791468" y="54789"/>
                                <a:pt x="5797313" y="51232"/>
                                <a:pt x="5799473" y="50596"/>
                              </a:cubicBezTo>
                              <a:cubicBezTo>
                                <a:pt x="5802522" y="49707"/>
                                <a:pt x="5800616" y="47039"/>
                                <a:pt x="5802268" y="45133"/>
                              </a:cubicBezTo>
                              <a:cubicBezTo>
                                <a:pt x="5804174" y="42973"/>
                                <a:pt x="5806207" y="43481"/>
                                <a:pt x="5807350" y="40559"/>
                              </a:cubicBezTo>
                              <a:cubicBezTo>
                                <a:pt x="5809129" y="36366"/>
                                <a:pt x="5812306" y="34587"/>
                                <a:pt x="5816117" y="36747"/>
                              </a:cubicBezTo>
                              <a:cubicBezTo>
                                <a:pt x="5818659" y="38145"/>
                                <a:pt x="5822852" y="32427"/>
                                <a:pt x="5827299" y="33189"/>
                              </a:cubicBezTo>
                              <a:close/>
                              <a:moveTo>
                                <a:pt x="5401143" y="9938"/>
                              </a:moveTo>
                              <a:cubicBezTo>
                                <a:pt x="5402922" y="9938"/>
                                <a:pt x="5406480" y="14004"/>
                                <a:pt x="5408513" y="14766"/>
                              </a:cubicBezTo>
                              <a:cubicBezTo>
                                <a:pt x="5409783" y="15274"/>
                                <a:pt x="5411689" y="13369"/>
                                <a:pt x="5412705" y="12987"/>
                              </a:cubicBezTo>
                              <a:cubicBezTo>
                                <a:pt x="5414611" y="12225"/>
                                <a:pt x="5415755" y="15147"/>
                                <a:pt x="5416898" y="16037"/>
                              </a:cubicBezTo>
                              <a:cubicBezTo>
                                <a:pt x="5417406" y="17053"/>
                                <a:pt x="5417661" y="18197"/>
                                <a:pt x="5417406" y="19340"/>
                              </a:cubicBezTo>
                              <a:cubicBezTo>
                                <a:pt x="5417534" y="22009"/>
                                <a:pt x="5420075" y="21246"/>
                                <a:pt x="5421218" y="23152"/>
                              </a:cubicBezTo>
                              <a:cubicBezTo>
                                <a:pt x="5422489" y="25439"/>
                                <a:pt x="5424776" y="32173"/>
                                <a:pt x="5424776" y="34714"/>
                              </a:cubicBezTo>
                              <a:cubicBezTo>
                                <a:pt x="5424903" y="38145"/>
                                <a:pt x="5422870" y="41195"/>
                                <a:pt x="5421726" y="44244"/>
                              </a:cubicBezTo>
                              <a:cubicBezTo>
                                <a:pt x="5421091" y="45769"/>
                                <a:pt x="5420456" y="48564"/>
                                <a:pt x="5419439" y="49835"/>
                              </a:cubicBezTo>
                              <a:cubicBezTo>
                                <a:pt x="5418423" y="51105"/>
                                <a:pt x="5416263" y="50089"/>
                                <a:pt x="5415119" y="51105"/>
                              </a:cubicBezTo>
                              <a:cubicBezTo>
                                <a:pt x="5412578" y="53265"/>
                                <a:pt x="5416644" y="56442"/>
                                <a:pt x="5411816" y="56950"/>
                              </a:cubicBezTo>
                              <a:cubicBezTo>
                                <a:pt x="5406480" y="57458"/>
                                <a:pt x="5405971" y="56060"/>
                                <a:pt x="5402414" y="59999"/>
                              </a:cubicBezTo>
                              <a:cubicBezTo>
                                <a:pt x="5400253" y="62540"/>
                                <a:pt x="5396061" y="58093"/>
                                <a:pt x="5395171" y="56314"/>
                              </a:cubicBezTo>
                              <a:cubicBezTo>
                                <a:pt x="5393900" y="53773"/>
                                <a:pt x="5391867" y="55933"/>
                                <a:pt x="5389962" y="54790"/>
                              </a:cubicBezTo>
                              <a:cubicBezTo>
                                <a:pt x="5387802" y="53519"/>
                                <a:pt x="5387802" y="51613"/>
                                <a:pt x="5385133" y="51105"/>
                              </a:cubicBezTo>
                              <a:lnTo>
                                <a:pt x="5385007" y="51105"/>
                              </a:lnTo>
                              <a:cubicBezTo>
                                <a:pt x="5381068" y="50216"/>
                                <a:pt x="5379035" y="47802"/>
                                <a:pt x="5380305" y="44117"/>
                              </a:cubicBezTo>
                              <a:cubicBezTo>
                                <a:pt x="5381068" y="41703"/>
                                <a:pt x="5375350" y="38907"/>
                                <a:pt x="5375350" y="34969"/>
                              </a:cubicBezTo>
                              <a:cubicBezTo>
                                <a:pt x="5375350" y="30903"/>
                                <a:pt x="5376367" y="30140"/>
                                <a:pt x="5379416" y="28234"/>
                              </a:cubicBezTo>
                              <a:cubicBezTo>
                                <a:pt x="5380432" y="27599"/>
                                <a:pt x="5380813" y="26583"/>
                                <a:pt x="5380432" y="25312"/>
                              </a:cubicBezTo>
                              <a:cubicBezTo>
                                <a:pt x="5380305" y="22517"/>
                                <a:pt x="5382211" y="22136"/>
                                <a:pt x="5383736" y="20357"/>
                              </a:cubicBezTo>
                              <a:cubicBezTo>
                                <a:pt x="5385007" y="18959"/>
                                <a:pt x="5390089" y="15274"/>
                                <a:pt x="5391867" y="15020"/>
                              </a:cubicBezTo>
                              <a:cubicBezTo>
                                <a:pt x="5395044" y="14385"/>
                                <a:pt x="5398094" y="9938"/>
                                <a:pt x="5401143" y="9938"/>
                              </a:cubicBezTo>
                              <a:close/>
                              <a:moveTo>
                                <a:pt x="5707100" y="28"/>
                              </a:moveTo>
                              <a:cubicBezTo>
                                <a:pt x="5708625" y="282"/>
                                <a:pt x="5711293" y="4602"/>
                                <a:pt x="5712945" y="5491"/>
                              </a:cubicBezTo>
                              <a:cubicBezTo>
                                <a:pt x="5714089" y="5999"/>
                                <a:pt x="5715994" y="4729"/>
                                <a:pt x="5717011" y="4475"/>
                              </a:cubicBezTo>
                              <a:cubicBezTo>
                                <a:pt x="5718790" y="4093"/>
                                <a:pt x="5719425" y="6889"/>
                                <a:pt x="5720314" y="7905"/>
                              </a:cubicBezTo>
                              <a:cubicBezTo>
                                <a:pt x="5720695" y="8922"/>
                                <a:pt x="5720695" y="9938"/>
                                <a:pt x="5720314" y="10955"/>
                              </a:cubicBezTo>
                              <a:cubicBezTo>
                                <a:pt x="5720060" y="13369"/>
                                <a:pt x="5722474" y="13242"/>
                                <a:pt x="5723237" y="15021"/>
                              </a:cubicBezTo>
                              <a:cubicBezTo>
                                <a:pt x="5723999" y="17308"/>
                                <a:pt x="5725143" y="23788"/>
                                <a:pt x="5724761" y="25948"/>
                              </a:cubicBezTo>
                              <a:cubicBezTo>
                                <a:pt x="5724253" y="28997"/>
                                <a:pt x="5722093" y="31538"/>
                                <a:pt x="5720569" y="34079"/>
                              </a:cubicBezTo>
                              <a:cubicBezTo>
                                <a:pt x="5719806" y="35350"/>
                                <a:pt x="5718790" y="37764"/>
                                <a:pt x="5717646" y="38781"/>
                              </a:cubicBezTo>
                              <a:cubicBezTo>
                                <a:pt x="5716503" y="39797"/>
                                <a:pt x="5714851" y="38526"/>
                                <a:pt x="5713580" y="39289"/>
                              </a:cubicBezTo>
                              <a:cubicBezTo>
                                <a:pt x="5711039" y="40813"/>
                                <a:pt x="5714216" y="44371"/>
                                <a:pt x="5709769" y="43990"/>
                              </a:cubicBezTo>
                              <a:cubicBezTo>
                                <a:pt x="5704940" y="43736"/>
                                <a:pt x="5704559" y="42338"/>
                                <a:pt x="5700874" y="45388"/>
                              </a:cubicBezTo>
                              <a:cubicBezTo>
                                <a:pt x="5698460" y="47293"/>
                                <a:pt x="5695538" y="42719"/>
                                <a:pt x="5694903" y="40941"/>
                              </a:cubicBezTo>
                              <a:lnTo>
                                <a:pt x="5694903" y="40686"/>
                              </a:lnTo>
                              <a:cubicBezTo>
                                <a:pt x="5694140" y="38272"/>
                                <a:pt x="5691980" y="39797"/>
                                <a:pt x="5690455" y="38526"/>
                              </a:cubicBezTo>
                              <a:cubicBezTo>
                                <a:pt x="5688677" y="37129"/>
                                <a:pt x="5689058" y="35477"/>
                                <a:pt x="5686644" y="34588"/>
                              </a:cubicBezTo>
                              <a:cubicBezTo>
                                <a:pt x="5683086" y="33190"/>
                                <a:pt x="5681689" y="30649"/>
                                <a:pt x="5683340" y="27599"/>
                              </a:cubicBezTo>
                              <a:cubicBezTo>
                                <a:pt x="5684484" y="25566"/>
                                <a:pt x="5679656" y="22263"/>
                                <a:pt x="5680291" y="18705"/>
                              </a:cubicBezTo>
                              <a:cubicBezTo>
                                <a:pt x="5680926" y="15021"/>
                                <a:pt x="5681943" y="14512"/>
                                <a:pt x="5684992" y="13242"/>
                              </a:cubicBezTo>
                              <a:cubicBezTo>
                                <a:pt x="5686009" y="12733"/>
                                <a:pt x="5686390" y="11971"/>
                                <a:pt x="5686263" y="10701"/>
                              </a:cubicBezTo>
                              <a:cubicBezTo>
                                <a:pt x="5686644" y="8159"/>
                                <a:pt x="5688296" y="8159"/>
                                <a:pt x="5689947" y="6762"/>
                              </a:cubicBezTo>
                              <a:cubicBezTo>
                                <a:pt x="5691218" y="5618"/>
                                <a:pt x="5696300" y="3204"/>
                                <a:pt x="5697952" y="3204"/>
                              </a:cubicBezTo>
                              <a:cubicBezTo>
                                <a:pt x="5701002" y="3204"/>
                                <a:pt x="5704432" y="-354"/>
                                <a:pt x="5707100" y="28"/>
                              </a:cubicBezTo>
                              <a:close/>
                            </a:path>
                          </a:pathLst>
                        </a:custGeom>
                        <a:solidFill>
                          <a:schemeClr val="accent6"/>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FDE1F5" id="Group 838" o:spid="_x0000_s1026" style="position:absolute;margin-left:0;margin-top:0;width:595.55pt;height:110pt;z-index:-251648000;mso-position-horizontal:left;mso-position-horizontal-relative:page;mso-position-vertical:bottom;mso-position-vertical-relative:page;mso-width-relative:margin;mso-height-relative:margin" coordsize="75638,1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">
              <v:shape id="Freeform: Shape 2146549096" o:spid="_x0000_s1027" style="position:absolute;top:3869;width:75635;height:10084;visibility:visible;mso-wrap-style:square;v-text-anchor:middle" coordsize="7563558,100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" path="m,1008409r7563558,l7563558,308696c7329897,164738,6654452,-100561,4955422,39712,1397647,333472,305195,162705,,75797r,932612xe" fillcolor="#0f385c [3205]" stroked="f" strokeweight=".35264mm">
                <v:stroke joinstyle="miter"/>
                <v:path arrowok="t" o:connecttype="custom" o:connectlocs="0,1008409;7563558,1008409;7563558,308696;4955422,39712;0,75797;0,1008409" o:connectangles="0,0,0,0,0,0"/>
              </v:shape>
              <v:shape id="Freeform: Shape 1487033072" o:spid="_x0000_s1028" style="position:absolute;width:75638;height:7737;visibility:visible;mso-wrap-style:square;v-text-anchor:middle" coordsize="7563811,77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" path="m7423157,722991v1906,-254,8640,508,10292,1525c7436372,726295,7442216,724897,7444630,727057v1398,1144,1398,7115,2541,9148c7447934,737476,7450729,737349,7451872,737730r,127c7454032,738492,7452889,741796,7453143,743321v-254,1270,-889,2287,-1906,3049c7449458,748530,7452000,749928,7451618,752215v-635,2668,-3557,9910,-5336,11943c7443868,766954,7440056,767970,7436880,769622v-1652,889,-4194,2668,-5972,2922c7429256,772798,7428240,770384,7426588,770384v-3558,,-2542,5464,-6861,2414c7415026,769495,7415661,767970,7409943,768605v-3684,382,-3811,-6098,-3304,-8258c7407275,757424,7404225,757678,7403463,755391v-890,-2541,508,-4066,-1270,-6480c7399524,745354,7399651,741923,7403336,739890v2541,-1398,-254,-7751,2541,-10927c7408799,725659,7410070,725787,7414009,726422v1270,127,2287,-508,2922,-1779c7418965,722229,7420616,723372,7423157,722991xm1884038,683857v1525,1779,6099,-1397,9148,254c1896363,685890,1896490,687034,1896617,690210v126,1017,762,1779,1906,2033c1900683,693387,1900047,694911,1900810,696817v508,1525,1016,6989,508,8513l1901191,705203v-890,2668,1143,6988,-127,9275c1900301,715876,1895599,716893,1894203,718036v-890,762,-255,2922,-382,3939c1893567,723881,1890899,723373,1889629,723881v-1017,,-1907,-381,-2669,-1017c1884927,721848,1884292,724135,1882385,724135v-2159,127,-8385,-1144,-10291,-2160c1869426,720577,1867901,717655,1866123,715495v-890,-1144,-2796,-2795,-3305,-4193c1862310,710031,1863962,708888,1863708,707490v-508,-2795,-4828,-1143,-3050,-5082c1862565,698088,1863962,698342,1862437,693895v-1016,-2795,4194,-3939,5973,-3939c1870950,690083,1870189,687669,1871840,686653v1779,-1144,3177,-382,4828,-2160c1879082,681824,1881750,681316,1884038,683857xm2228875,681571v2033,-127,8640,1271,10165,2541c2241708,686272,2247680,685383,2249840,687797v1271,1398,635,7369,1525,9402l2251619,697199v508,1398,3303,1525,4447,2033c2258099,700122,2256701,703171,2256701,704823v-508,1143,-1270,2160,-2287,2795c2252381,709651,2254795,711176,2254160,713463v-762,2541,-4574,9529,-6480,11308c2245012,727312,2241073,728074,2237769,729345v-1778,635,-4447,2287,-6225,2287c2229765,731759,2229002,729345,2227351,729091v-3431,-508,-3050,5209,-6989,1652c2216169,726931,2216805,725533,2211087,725533v-3685,127,-3176,-6480,-2414,-8513c2209689,714225,2206513,714098,2206005,711811v-635,-2541,889,-3939,-635,-6480c2203082,701519,2203591,698089,2207402,696437v2669,-1144,509,-7751,3685,-10673c2214391,682715,2215661,682969,2219473,683985v1271,381,2287,-127,3049,-1398c2224682,680427,2226334,681698,2228875,681571xm7563558,678394r,31765c7562414,708888,7562286,707617,7560254,706855v-3431,-1270,-5083,-3939,-3431,-6988c7557967,697707,7553139,694403,7553647,690846v508,-3685,1524,-4193,4574,-5591c7559237,684747,7559618,683985,7559492,682714v380,-2541,2032,-2668,3684,-4066c7563176,678648,7563558,678394,7563558,678394xm1540722,674836v2033,-127,8640,1271,10165,2542c1553682,679538,1559527,678648,1561687,681062v1271,1398,635,7370,1525,9403l1563339,690465v508,1397,3303,1524,4447,2033c1569819,693514,1568421,696436,1568421,698088v-508,1144,-1271,2160,-2287,2796c1564101,702917,1566515,704441,1565880,706728v-762,2668,-4447,9530,-6480,11308c1556732,720451,1552920,721213,1549616,722483v-1778,636,-4447,2288,-6225,2288c1541612,724898,1540849,722483,1539198,722229v-3431,-381,-3050,5210,-6989,1652c1527889,720069,1528652,718672,1522934,718672v-3685,127,-3176,-6480,-2414,-8513c1521536,707364,1518360,707236,1517852,704949v-636,-2541,889,-3938,-636,-6480c1514929,694658,1515438,691227,1519249,689575v2541,-1016,509,-7623,3685,-10546c1526238,675980,1527508,676234,1531320,677251v1271,254,2287,-128,3049,-1398c1536529,673693,1538182,674836,1540722,674836xm1183304,663655v2034,,8768,1779,10292,3177c1196391,669119,1202491,668611,1204651,671152v1143,1398,254,7623,1017,9783l1205541,681063v508,1397,3430,1651,4573,2287c1212148,684493,1210495,687542,1210495,689194v-381,1271,-1270,2160,-2414,2796c1205794,694023,1208209,695801,1207446,698088v-1016,2669,-5209,9530,-7370,11309c1197154,711811,1193088,712319,1189658,713462v-1779,636,-4575,2033,-6481,2033c1181271,715495,1180763,712954,1178984,712700v-3557,-635,-3557,5083,-7368,1271c1167422,709778,1168311,708380,1162340,708126v-3812,-127,-2923,-6734,-2032,-8894c1161577,696310,1158275,696055,1157893,693641v-382,-2668,1144,-3938,-255,-6734c1155478,682841,1156114,679284,1160181,677759v2794,-1016,1015,-8005,4446,-10800c1168184,663910,1169455,664291,1173394,665561v1397,382,2415,,3304,-1270c1179111,662258,1180636,663655,1183304,663655xm2584388,660225v1906,-255,8259,762,9784,1778c2596967,663782,2602431,662639,2604718,664799v1270,1143,1016,6861,2033,8767c2607386,674836,2610181,674836,2611198,675217v2033,763,889,3812,1016,5337c2611960,681697,2611325,682587,2610308,683349v-1906,2033,508,3431,,5591c2609673,691481,2606623,698215,2604845,700121v-2414,2541,-6099,3431,-9149,4955c2594172,705839,2591631,707363,2589979,707617v-1652,127,-2414,-2160,-4066,-2160c2582609,705330,2583245,710667,2579306,707490v-4320,-3303,-3685,-4828,-9148,-4320c2566727,703424,2566727,697199,2567362,695166v763,-2796,-2160,-2669,-2795,-4829c2563805,687796,2565202,686526,2563551,684112v-2414,-3558,-2160,-6862,1397,-8640c2567362,674328,2564948,668102,2567744,665180v2922,-3050,4192,-2923,7877,-2160c2576765,663274,2577781,662766,2578416,661495v1906,-2033,3558,-1016,5972,-1270xm7281360,659462v1143,-1398,3304,254,4574,508c7286696,660479,7287331,661241,7287713,662257v1270,2033,2922,382,4574,1271c7294193,664672,7298894,668737,7300037,670643r127,c7301562,673184,7301436,676361,7301943,679156v255,1398,1017,3812,763,5210c7302451,685763,7300546,685890,7300037,687161v-1016,2668,3431,3431,,5845c7296226,695801,7295209,694911,7294320,699486v-508,2922,-5590,1397,-7115,381c7285172,698596,7284536,701010,7282630,701010v-2159,,-2922,-1397,-5209,-635c7274118,701519,7271449,700502,7270814,697199v-381,-2288,-5971,-1906,-7750,-4829c7261157,689321,7261539,688304,7263064,685509v380,-889,254,-1906,-636,-2668c7261157,680681,7262428,679664,7262809,677631v382,-1524,2541,-6479,3812,-7496c7268781,668356,7269162,663528,7271449,662257v1144,-762,5845,763,7624,382c7280089,662512,7280725,660224,7281360,659462xm2004362,659335v1271,1525,5337,-1270,8005,254c2015162,661114,2015290,662130,2015417,664926v127,889,635,1524,1652,1779c2018973,667721,2018466,668992,2019102,670770v508,1398,1015,6226,508,7497l2019610,678394v-890,2287,1016,6099,-127,8132c2018847,687669,2014654,688559,2013383,689575v-762,762,-380,2668,-380,3558c2012749,694785,2010334,694403,2009318,694785v-889,,-1779,-255,-2415,-890c2005124,693006,2004489,695039,2002838,695039v-2034,,-7499,-1017,-9149,-2033c1991401,691735,1990131,689194,1988479,687288v-889,-1016,-2415,-2541,-2922,-3685c1985176,682333,1986699,681316,1986446,680173v-509,-2414,-4194,-1017,-2669,-4447c1985429,671914,1986574,672041,1985302,668229v-762,-2541,3812,-3557,5336,-3557c1992799,664799,1992037,662639,1993562,661749v1651,-1016,2922,-254,4320,-1906c1999916,657556,2002457,657048,2004362,659335xm2390495,646248v1525,382,3811,4956,5463,5972c2396974,652983,2399008,651712,2400023,651585v1907,-254,2288,2541,3051,3685c2403327,656286,2403201,657302,2402819,658319r-127,c2402183,660733,2404724,660733,2405233,662639v635,2287,1143,8894,635,11054c2405106,676742,2402692,679030,2400913,681444v-890,1270,-2033,3557,-3304,4447c2396466,686780,2394814,685382,2393543,686018v-2667,1270,255,5082,-4192,4447c2384523,689702,2384395,688432,2380330,691100v-2669,1779,-5337,-3176,-5718,-4955c2373977,683604,2371690,685001,2370292,683604v-1651,-1525,-1144,-3177,-3431,-4320c2363558,677632,2362288,674964,2364193,672041v1397,-2033,-3177,-5717,-2287,-9275c2362923,659081,2363939,658700,2367115,657684v1018,-382,1526,-1144,1526,-2414c2369276,652728,2370927,652855,2372706,651585v1397,-1017,6734,-3050,8386,-2923c2384014,648917,2387826,645613,2390495,646248xm1701834,639895v1524,382,3939,4956,5463,5972c1708314,646630,1710347,645359,1711363,645232v1906,-254,2287,2541,3050,3685c1714794,649933,1714667,650949,1714159,651966r-255,c1713396,654380,1715937,654380,1716446,656286v635,2287,1143,8894,635,11054c1716319,670389,1713904,672677,1712126,675091v-890,1270,-2033,3557,-3304,4447c1707678,680300,1706027,678902,1704756,679538v-2668,1270,254,5082,-4193,4447c1695735,683222,1695608,681952,1691542,684620v-2541,1779,-5209,-3176,-5591,-4955c1685316,677124,1683029,678521,1681632,677124v-1652,-1652,-1144,-3177,-3431,-4320c1674897,671152,1673627,668484,1675533,665561v1270,-2033,-3177,-5717,-2287,-9275c1674262,652601,1675279,652220,1678455,651204v1016,-382,1525,-1144,1525,-2415c1680615,646375,1682267,646502,1684045,645232v1398,-1017,6735,-3050,8386,-2923c1695354,642564,1699166,639260,1701834,639895xm3113466,639006r127,254l3113456,639085r10,-79xm2951084,636719v1016,381,1778,1017,2287,2033c2955023,640658,2956547,638625,2958453,639387v2160,763,7878,4448,9275,6226c2969761,648154,2970142,651458,2971032,654380v381,1525,1525,3939,1525,5464l2972430,659844v,1525,-2160,2033,-2415,3431c2969507,666197,2974335,666197,2971032,669373v-3558,3431,-4828,2669,-5083,7624c2965695,680173,2960232,679284,2958453,678522v-2287,-1017,-2541,1651,-4574,1905c2951592,680809,2950575,679411,2948288,680555v-3430,1651,-6353,1143,-7496,-2288c2940030,675980,2934185,677378,2931898,674456v-2414,-2923,-2160,-4066,-1017,-7243c2931262,666070,2930881,665180,2929865,664418v-1652,-1906,-381,-3303,-381,-5464c2929484,657303,2931135,651712,2932279,650442v2033,-2160,1652,-7243,3812,-9022c2937234,640404,2942444,641293,2944223,640658v1270,-381,1524,-2795,2033,-3685c2947145,635322,2949686,636719,2951084,636719xm1352038,635957v1652,508,3812,5336,5337,6480c1358391,643326,1360678,642055,1361695,642055v1905,-254,2160,2796,2922,3939c1364744,647138,1364617,648154,1364109,649171r381,-127c1363855,651458,1366396,651585,1366904,653618v508,2287,635,9148,,11435c1365888,668102,1363219,670390,1361313,672804v-1016,1270,-2414,3557,-3684,4447c1356231,678140,1354706,676615,1353309,677251v-2796,1143,,5209,-4574,4320c1343779,680554,1343652,679157,1339332,681698v-2795,1652,-5209,-3558,-5590,-5464c1333233,673693,1330819,674964,1329422,673439v-1525,-1779,-1017,-3431,-3304,-4701c1322688,666832,1321544,664037,1323704,661114v1398,-1906,-3049,-6099,-1906,-9656c1322942,647773,1324085,647392,1327389,646503v1016,-382,1651,-1144,1651,-2415c1329803,641547,1331582,641801,1333487,640531v1398,-1017,6989,-2796,8768,-2541c1345304,638371,1349370,635194,1352038,635957xm893480,631129v1779,-127,7369,1016,8640,2033c904534,634940,909489,634178,911395,636084v1017,1143,635,6099,1398,7877l913047,643707v508,1144,2922,1271,3812,1652c918637,646122,917494,648663,917494,650060v-381,1017,-1017,1779,-1906,2415c913936,654253,915969,655524,915461,657430v-635,2160,-3685,8132,-5337,9656c907964,669246,904661,669881,901866,671025v-1398,635,-3685,2033,-5210,2033c895132,673185,894496,671152,893099,671025v-3050,-254,-2669,4447,-5972,1525c883442,669373,884077,668230,879249,668357v-3176,127,-2795,-5337,-2160,-7116c877979,658827,875310,658827,874802,656922v-635,-2160,635,-3304,-635,-5464c872134,648409,872515,645359,875692,643961v2160,-1016,254,-6479,2922,-9021c881282,632272,882426,632526,885602,633289v1017,254,1906,-254,2542,-1271c889922,630239,891320,631256,893480,631129xm3094279,627697v1525,,4067,-254,5464,255c3101140,628460,3100887,630620,3102157,631255v2541,1525,4067,-2922,5972,1017l3113456,639085r-878,7290c3110925,648154,3113339,649170,3112958,651203v-380,2160,-1907,2796,-1526,5210c3111941,660097,3110417,662639,3106986,662639v-2415,,-2923,5717,-6227,6988c3097329,671025,3096440,670389,3093769,668356v-888,-762,-1778,-762,-2794,c3088561,669246,3087800,667848,3085767,667086v-1524,-636,-6227,-3812,-6989,-5210c3077380,659462,3072552,658192,3071662,655650v-508,-1397,1778,-5844,1778,-7750c3073440,646756,3071281,645740,3070645,644977v-1269,-1397,763,-3303,1273,-4574c3072679,639641,3073568,639133,3074584,639006v2160,-890,764,-2923,2034,-4447c3078143,632780,3083099,628714,3085259,627952v2921,-1017,6098,-255,9020,-255xm2818687,623759v1399,,1906,2033,3305,2287c2824914,626554,2824787,621980,2827963,625030v3431,3430,2796,4574,7497,4701c2838509,629858,2837874,635321,2837112,636973v-890,2287,1652,2414,2032,4447l2839144,641547v382,2160,-888,3177,255,5464c2841178,650187,2840670,652983,2837365,654253v-2159,762,-635,6353,-3431,8640c2831140,665307,2830124,665053,2826946,664037v-1143,-382,-2032,,-2667,1016c2822373,666705,2821102,665561,2818943,665561v-1652,,-7116,-1524,-8387,-2541c2808270,661114,2803441,661495,2801662,659462v-890,-1143,-255,-6098,-890,-7877c2800391,650441,2797977,650187,2797087,649679v-1524,-889,-254,-3304,-254,-4701c2797214,643961,2797850,643199,2798740,642691v1778,-1525,-128,-2923,507,-4828c2800010,635703,2803313,630112,2805092,628714v2287,-1906,5592,-2287,8386,-3303c2814877,624902,2817291,623759,2818687,623759xm605057,619947r254,381l605169,620196r-112,-249xm1003515,618422v3557,-762,4447,,6607,2414c1010884,621598,1011900,621725,1012917,621217v2414,-635,2922,1017,4828,2033c1019143,624012,1023209,627951,1023717,629476r127,c1024860,632144,1029307,634177,1029816,636845v254,1525,-2796,5337,-3050,7243c1026512,645358,1028545,646629,1029053,647518v1017,1525,-1397,3050,-2033,4193c1026258,652347,1025242,652728,1024225,652728v-2414,508,-1398,2668,-2795,3939c1019651,658191,1014060,661368,1011900,661749v-3049,635,-5971,-635,-8894,-1144c1001482,660351,998940,660224,997670,659462v-1271,-635,-635,-2668,-1779,-3558c993604,653998,991317,658191,990173,653998v-1270,-4574,-127,-5336,-4193,-7750c983312,644723,986616,640403,988013,639260v2033,-1525,-127,-2923,509,-4829c989284,632398,990936,632144,990936,629603v127,-3685,1906,-5845,5336,-5336c998559,624648,1000084,619057,1003515,618422xm1789125,617406v3684,-255,4446,635,6352,3303c1796113,621598,1797002,621853,1798145,621471v2541,-254,2795,1398,4574,2669c1804117,625156,1807547,629603,1807930,631128r253,-254c1808946,633669,1813138,636210,1813265,638878v127,1525,-3430,5083,-3939,6862c1808946,646883,1810724,648535,1811105,649424v763,1652,-1779,2796,-2540,3939c1807675,653998,1806658,654125,1805642,653998v-2415,255,-1652,2542,-3304,3685c1800432,658954,1794460,661495,1792173,661622v-2921,254,-5843,-1398,-8639,-2287c1782009,658827,1779468,658446,1778324,657556v-1270,-889,-381,-2795,-1397,-3812c1775021,651584,1772226,655396,1771591,651076v-763,-4828,381,-5336,-3304,-8259c1765873,640911,1769685,636973,1771210,636083v2160,-1270,127,-2922,1016,-4701c1773243,629476,1774894,629349,1775276,626935v508,-3685,2667,-5591,5970,-4701c1783407,622996,1785566,617660,1789125,617406xm2735589,616516v1524,254,4066,4447,5590,5337c2742196,622488,2744228,621218,2745118,620963v1779,-381,2287,2287,3176,3304c2748676,625283,2748676,626173,2748294,627189v-380,2287,2034,2160,2669,3939c2751724,633288,2752615,639514,2752234,641674v-510,2922,-2670,5337,-4193,7751c2747278,650695,2746262,652982,2745118,653872v-1143,889,-2796,-254,-3939,381c2738764,655651,2741814,659081,2737494,658700v-4574,-381,-4828,-1652,-8513,1143c2726567,661749,2723771,657175,2723263,655523v-635,-2414,-2795,-889,-4193,-2160c2717418,651966,2717800,650314,2715513,649425v-3303,-1398,-4701,-3812,-3050,-6735c2713607,640785,2709033,637481,2709668,634050v635,-3557,1652,-4065,4574,-5209c2715131,628460,2715513,627571,2715513,626427v255,-2414,2034,-2414,3557,-3685c2720214,621726,2725169,619439,2726821,619439v2795,,6226,-3431,8768,-2923xm3235823,613848v2159,127,8130,1398,9909,2414c3248274,617660,3249543,620455,3251322,622615v891,1144,2542,2922,3050,4193c3254755,628206,3253102,629222,3253356,630493v508,2795,4574,1270,2795,4955c3254245,639514,3252976,639260,3254245,643580v890,2795,-4065,3684,-5842,3684c3246113,647137,3246749,649551,3245098,650441v-1779,1016,-3049,127,-4702,1906c3238108,654888,3235440,655269,3233280,652728v-1399,-1652,-5842,1398,-8763,-381c3221466,650568,3221339,649424,3221339,646375v-127,-1016,-636,-1779,-1779,-2033c3217399,643071,3218035,641674,3217399,639768v-508,-1398,-888,-6734,-381,-8132c3218035,629222,3216130,624902,3217399,622742v763,-1143,5338,-2033,6735,-3176c3225023,618803,3224517,616643,3224644,615754v253,-1779,2921,-1398,4063,-1779c3229723,613975,3230613,614356,3231375,614991v1905,1017,2539,-1143,4448,-1143xm7459242,612070v2033,-381,8767,381,10419,1398c7472711,615246,7478428,613849,7480842,616009v1398,1143,1398,7242,2541,9148c7484146,626427,7486941,626300,7488085,626682r-254,c7489990,627444,7488847,630620,7489101,632272v-254,1271,-890,2287,-1906,3050c7485416,637482,7487958,638879,7487576,641166v-635,2669,-3557,9911,-5336,11944c7479826,655905,7476014,656922,7472838,658573v-1525,890,-4066,2669,-5845,2923c7465341,661877,7464324,659463,7462673,659463v-3558,,-2541,5463,-6861,2414c7451110,658446,7451746,656922,7446029,657684v-3686,381,-3813,-6099,-3304,-8259c7443360,646503,7440311,646757,7439548,644470v-889,-2668,508,-4066,-1271,-6480c7435610,634432,7435736,631002,7439421,628969v2542,-1398,-254,-7751,2542,-10927c7444885,614738,7446155,614865,7450094,615500v1271,128,2287,-508,2923,-1778c7454922,611435,7456701,612451,7459242,612070xm593748,610926v3558,635,4066,1651,5337,4574c599466,616516,600355,616897,601499,616770r3670,3426l608614,627824v,2923,3431,6226,3050,8895c611410,638243,607217,640784,606327,642436v-508,1017,763,2923,1017,3939c607725,648154,605057,648789,604040,649679v-1016,381,-1906,381,-2922,c598831,649424,598958,651711,597179,652474v-2033,762,-8386,1906,-10546,1525c583711,653617,581297,651330,578755,649933v-1270,-763,-3557,-1652,-4574,-2796c573292,645994,574563,644342,573800,643199v-1397,-2415,-4828,635,-4574,-3685c569607,634813,570878,634559,567955,630874v-1905,-2287,2669,-5337,4320,-5845c574563,624267,573038,622234,574308,620709v1398,-1652,3050,-1397,3939,-3685c579518,613594,581932,612196,584981,613848v2033,1143,5337,-3431,8767,-2922xm7043633,598093v2033,127,8639,2160,10038,3558c7056211,604065,7062183,603811,7064216,606479v1144,1525,,7496,636,9656l7064978,616389v382,1398,3304,1779,4321,2415c7071205,619947,7069299,622869,7069299,624521v-508,1271,-1398,2033,-2542,2668c7064470,628968,7066757,630874,7065868,633034v-1016,2541,-5464,9148,-7623,10800c7055323,646121,7051257,646375,7047826,647392v-1779,508,-4701,1651,-6480,1651c7039567,649043,7039059,646502,7037407,646121v-3431,-762,-3685,4955,-7243,1017c7026226,642818,7027115,641420,7021270,640912v-3812,-381,-2668,-6861,-1652,-8894c7020889,629222,7017713,628841,7017458,626427v-380,-2795,1271,-3939,,-6734c7015553,615627,7016315,612196,7020381,610926v2795,-890,1398,-7751,4828,-10419c7028767,597839,7030164,598220,7033850,599618v1270,381,2414,,3302,-1144c7039567,596568,7040965,597966,7043633,598093xm1406421,597203v1271,-1398,3176,508,4447,890c1411630,598728,1412139,599490,1412393,600507v1016,2033,2922,635,4447,1651c1418619,603429,1422939,608130,1423828,610036r127,c1425226,612704,1424717,615881,1424844,618676v128,1525,509,3939,128,5336c1424590,625410,1422557,625283,1421922,626554v-1143,2668,3177,3684,-507,5844c1417348,634685,1416459,633796,1415061,638243v-889,2795,-5718,762,-7115,-381c1406040,636337,1405150,638751,1403244,638497v-2160,-127,-2795,-1652,-5209,-1143c1394604,638116,1392063,636845,1391809,633542v-254,-2287,-5845,-2414,-7242,-5591c1383042,624648,1383550,623758,1385329,621090v635,-889,508,-1779,-254,-2668c1384060,616262,1385456,615372,1385964,613340v509,-1525,3304,-6226,4575,-7116c1392826,604572,1393715,599998,1396129,598855v1398,-508,5845,1397,7624,1270c1404896,599998,1405786,597965,1406421,597203xm3395029,596568v1650,382,4447,5464,6353,6608c3402525,603938,3404939,602413,3406083,602286v2034,-381,2668,2795,3556,4066c3409893,607496,3409893,608639,3409385,609783v-507,2795,2288,2668,3050,4828c3413325,617152,3414088,624648,3413579,627190v-762,3430,-3430,6098,-5336,9021c3407227,637608,3405955,640404,3404557,641420v-1398,1017,-3302,-508,-4701,254c3396806,643326,3400239,647519,3395156,646884v-5591,-636,-5845,-2160,-10290,1016c3381944,649933,3378769,644470,3378257,642437v-761,-2668,-3181,-1144,-4960,-2668c3371390,637990,3371902,636084,3369233,634940v-3939,-1779,-5465,-4828,-3305,-8259c3367453,624394,3362118,620329,3363007,616263v888,-4193,2161,-4702,5715,-5972c3369866,609910,3370372,608893,3370372,607496v513,-2923,2419,-2796,4455,-4320c3376351,602032,3382453,599618,3384358,599618v3429,127,7620,-3685,10671,-3050xm3649143,594535v3558,1144,3812,2161,4574,5337c3654099,600888,3654859,601524,3656003,601524v2414,762,2034,2414,3176,4193l3658925,605590v890,1397,2415,6734,2160,8386c3660705,616771,3663626,620710,3662736,623251v-381,1397,-4953,3430,-6097,4828c3656003,629095,3657020,631128,3657020,632145v127,1779,-2669,2033,-3812,2668c3652192,634940,3651175,634813,3650285,634305v-2286,-635,-2413,1779,-4319,2160c3643680,636846,3637327,636846,3635167,636211v-2794,-890,-4826,-3431,-7114,-5337c3626910,629858,3624750,628587,3623988,627317v-636,-1144,762,-2669,253,-3939c3623226,620710,3619287,623124,3620303,618931v1017,-4574,2287,-4701,,-8767c3618779,607496,3623734,605336,3625512,605081v2541,-381,1270,-2668,2795,-3938c3629958,599618,3631484,600253,3632753,598093v1907,-3176,4574,-4193,7243,-2033c3641901,597458,3645839,593392,3649143,594535xm2111343,590343v1652,1778,6481,-1525,9656,254c2124304,592375,2124430,593519,2124557,596950v,1143,635,1905,1906,2160c2128750,600380,2128115,602032,2128878,604065v635,1525,1270,7242,635,8894l2129894,612832v-1016,2795,1270,7369,-128,9783c2129004,624013,2124049,625030,2122525,626300v-1017,763,-382,3177,-509,4193c2121762,632526,2118839,632018,2117569,632526v-1144,-127,-2033,-508,-2923,-1144c2113249,630747,2112486,631382,2111597,632018v-762,381,-1398,762,-1779,1397c2108675,635957,2112995,637100,2109310,639260v-4066,2287,-4955,1398,-6353,5845c2102069,647900,2097239,645867,2095845,644724v-1907,-1525,-2797,889,-4702,635c2088983,645232,2088347,643707,2085934,644215v-3559,763,-6100,-508,-6354,-3811c2079327,638117,2073736,637990,2072339,634813v-1526,-3303,-1017,-4193,762,-6861c2073736,627063,2073608,626173,2072846,625284v-1016,-2160,381,-3050,890,-5083c2074117,618677,2076912,613975,2078182,613086v2288,-1525,3178,-6226,5592,-7369c2084536,605335,2086568,605971,2088474,606479v763,-1525,1017,-2541,,-5591c2087459,597839,2092921,596695,2094827,596695v2540,,1780,-2541,3556,-3557c2100416,591994,2101940,592884,2103592,590978v2414,-2796,5464,-3304,7751,-635xm471517,584244v3431,-1525,4448,-1017,7116,889c479522,585768,480539,585641,481428,584879v2287,-1144,3304,254,5337,889c488416,586149,493245,589072,494134,590469v1652,2415,6480,3431,7624,5845c502393,597712,500360,602286,500487,604192r-254,c500360,605335,502520,606225,503282,606987v1398,1271,-635,3304,-1016,4574c501630,612451,500741,612959,499725,613213v-2160,1016,-636,3049,-1779,4574c496548,619693,491720,624140,489687,625029v-2795,1271,-6099,763,-9021,890c479141,626046,476727,626427,475202,626046v-1525,-381,-1397,-2541,-2668,-3177c469993,621599,468722,626046,466562,622234v-2414,-4193,-1397,-5082,-5972,-6607c457668,614738,459828,609655,460972,608258v1651,-1906,-890,-2796,-636,-4829c460590,601142,462115,600507,461607,598093v-762,-3558,635,-6226,4066,-6480c468087,591486,468214,585641,471517,584244xm2473972,578653v1651,-127,7115,1017,8385,2033c2484645,582465,2489600,581830,2491379,583735v1016,1144,508,5972,1270,7751l2492777,591486v381,1144,2795,1271,3684,1652c2498113,593900,2496969,596568,2496969,597839v-381,889,-1016,1652,-1906,2287c2493285,601778,2495318,603048,2494810,604954v-636,2160,-3685,7878,-5337,9403c2487313,616517,2484009,617025,2481341,618168v-1398,509,-3558,1906,-5082,1906c2474861,620074,2474226,618041,2472828,617914v-1016,-127,-1651,382,-2160,1017c2470668,619058,2470668,619185,2470668,619185v-254,1398,-2160,1398,-2668,2668c2466984,624394,2471304,625157,2467873,627444v-3685,2541,-4701,1651,-5718,5972c2461520,636211,2456691,634432,2455294,633543v-1906,-1398,-2541,889,-4448,889c2448814,634432,2448179,633034,2445892,633670v-3304,889,-5718,-127,-6226,-3304c2439285,628206,2433947,628460,2432424,625538v-1652,-3050,-1144,-3939,380,-6607c2433312,618041,2433186,617152,2432424,616390v-1144,-2033,127,-3050,508,-4956c2433186,609910,2435473,605208,2436744,604319v2160,-1652,2668,-6226,4828,-7369c2442715,596314,2447035,597839,2448814,597585v1144,-127,1779,-2160,2414,-2922c2451864,593900,2452625,594027,2453515,594408v,-1524,889,-2922,2668,-3684c2458343,589834,2456565,584371,2459233,581957v2794,-2541,3812,-2287,6988,-1398c2467238,580813,2468127,580432,2468762,579416v1779,-1652,3050,-763,5210,-763xm7210460,578399v1525,635,3431,5336,4956,6607c7216305,585768,7218592,584752,7219609,584752v2032,,2160,2922,2795,4065c7222531,589961,7222277,590977,7221769,591867r-255,-127c7220752,594027,7223293,594281,7223675,596314v508,2414,381,9148,-382,11308c7222277,610545,7219609,612704,7217575,614992v-1016,1143,-2541,3430,-3811,4193c7212494,619947,7210969,618422,7209571,618930v-2795,1017,-254,5210,-4701,4066c7200041,621726,7200041,620328,7195722,622742v-2796,1525,-4956,-3685,-5210,-5590c7190131,614610,7187717,615754,7186446,614229v-1525,-1779,-889,-3303,-3049,-4701c7180093,607495,7179077,604700,7181364,601904v1525,-1778,-2669,-6098,-1397,-9529c7181237,588690,7182381,588436,7185684,587674v1143,-254,1779,-1017,1779,-2287c7188225,582846,7190004,583227,7191910,582083v1525,-889,7115,-2414,8766,-2160c7203726,580432,7207792,577509,7210460,578399xm1896236,575858v2287,-127,3176,1398,5590,508c1905384,575096,1908179,575985,1908942,579416v508,2287,6353,1651,8385,4701c1919360,587293,1918852,588310,1917455,591359r127,c1917073,592376,1917327,593265,1918217,594154v1398,2160,127,3304,-126,5464c1917836,601270,1915676,606606,1914405,607750v-2160,1906,-2414,6988,-4701,8513c1908306,617152,1903478,615755,1901572,616136v-1270,254,-1779,2541,-2414,3430c1898015,621091,1895727,619312,1894330,619185v-1017,-508,-1652,-1271,-2033,-2287c1891026,614865,1889247,616644,1887469,615755v-2033,-1017,-7243,-5210,-8514,-7116c1877176,605971,1877305,602540,1876668,599618v-382,-1398,-1142,-3939,-1016,-5464c1875906,592630,1878065,592503,1878447,591105v763,-2795,-3938,-3303,-382,-6099c1882005,581957,1883149,582846,1883911,578018v508,-3176,5845,-1652,7496,-762c1893694,578526,1894203,575858,1896236,575858xm1048113,575857v1398,-1397,3304,763,4576,1144c1053578,577636,1053958,578526,1054213,579542v889,2287,2922,889,4447,2033c1060439,582973,1064760,588055,1065522,590088r-127,381c1066538,593264,1065902,596568,1065902,599490v,1525,509,4066,,5464c1065395,606351,1063235,606097,1062598,607368v-1396,2541,3051,4066,-889,5972c1057389,615500,1056501,614483,1054849,618930v-1018,2923,-5973,381,-7371,-762c1045572,616389,1044682,618803,1042649,618549v-2160,-381,-2795,-1906,-5209,-1525c1033755,617660,1031087,616262,1031087,612704v,-2287,-5845,-2795,-7115,-6098c1022574,603175,1023082,602285,1025115,599617v635,-889,635,-1779,-127,-2795c1023972,594535,1025496,593645,1026132,591613v508,-1525,3684,-6226,5082,-7116c1033755,582973,1034899,578144,1037440,577128v1398,-635,5845,1652,7750,1652c1046334,578653,1047350,576493,1048113,575857xm2276268,574587v2033,-127,8639,1271,10165,2541c2289100,579288,2295072,578399,2297233,580813v1271,1398,635,7369,1525,9402l2299012,590215v508,1398,3303,1525,4447,2033c2305492,593138,2304094,596187,2304094,597839v-508,1143,-1270,2160,-2287,2795c2299774,602667,2302188,604192,2301553,606479v-762,2668,-4574,9529,-6481,11308c2292405,620328,2288465,621091,2285163,622361v-1779,635,-4448,2287,-6227,2287c2277158,624775,2276395,622361,2274744,622107v-3431,-381,-3051,5209,-6989,1652c2263561,619947,2264198,618549,2258480,618549v-3685,127,-3176,-6480,-2414,-8513c2257081,607241,2253905,607114,2253397,604827v-636,-2541,890,-3939,-636,-6480c2250474,594535,2250983,591105,2254795,589453v2668,-1144,509,-7751,3685,-10673c2261656,575731,2263054,575985,2266866,577001v1269,381,2287,-127,3048,-1398c2272075,573443,2273726,574714,2276268,574587xm739104,574206v4320,-890,5337,,8005,2922c747998,578145,749142,578272,750413,577636v2922,-635,3557,1271,5844,2541c758036,581067,762864,585768,763500,587674r-127,c764643,590977,769980,593392,770615,596568v381,1779,-3304,6607,-3685,8767c766803,606733,769090,608385,769726,609401v1270,1906,-1652,3685,-2415,5082c766295,615246,765151,615627,763881,615627v-2795,635,-1525,3303,-3304,4828c758544,622234,751810,626046,749142,626554v-3558,762,-7242,-762,-10673,-1398c736690,624775,733514,624648,731989,623759v-1525,-890,-889,-3304,-2160,-4320c727034,617152,724366,622234,722968,617152v-1525,-5464,-127,-6353,-5082,-9276c714836,605970,718648,600761,720427,599363v2287,-1906,-254,-3557,508,-5844c721824,590977,723857,590723,723857,587674v127,-4447,2414,-7115,6480,-6480c733133,581702,734911,574968,739104,574206xm1785438,572808v1650,-127,7114,1017,8385,2033c1796111,576620,1800938,575985,1802717,577890v1016,1144,508,5972,1270,7751c1804368,586785,1806784,586912,1807673,587293v1652,889,508,3430,508,4701c1807799,592883,1807165,593646,1806275,594281v-1779,1652,253,2922,-254,4828c1805385,601269,1802336,606987,1800685,608512v-2160,2033,-5465,2541,-8133,3684c1791155,612832,1788995,614102,1787470,614102v-1524,,-2032,-2033,-3430,-2160c1781118,611561,1781499,616262,1778195,613340v-3430,-3177,-2922,-4320,-7623,-4320c1767522,609147,1767904,603683,1768538,602032r128,-127c1769554,599618,1766887,599490,1766506,597585v-508,-2160,762,-3177,-508,-5337c1764092,589072,1764473,586276,1767649,584879v2159,-890,509,-6353,3050,-8767c1773494,573571,1774511,573825,1777687,574714v1016,254,1906,-127,2541,-1143c1782007,571919,1783278,572808,1785438,572808xm271526,572046v1778,762,3557,6607,5208,8258c277878,581194,280547,580304,281818,580304v2287,127,2032,3558,2795,5083c284613,586657,284359,587928,283597,588944r127,254c282580,591867,285501,592375,285757,594789v253,2922,-509,10800,-1652,13341c282580,611561,279149,613721,276608,616262v-1397,1271,-3304,3812,-4955,4574c270001,621599,268350,619566,266698,620074v-3432,889,-890,6099,-5972,4320c255262,622361,255262,620709,249926,623123v-3558,1525,-5718,-4828,-5718,-7115c243954,612831,241032,614102,239634,612069v-1652,-2287,-635,-4066,-3176,-5972c232900,603302,232011,599871,234933,596822v1906,-2033,-2541,-7496,-762,-11435c236077,581194,237347,580940,241413,580431v1271,-254,2033,-1016,2287,-2541c244844,575095,246877,575603,249291,574460v1779,-890,8640,-2160,10546,-1652c263266,573824,268476,570648,271526,572046xm1441996,570776v1779,,7370,1524,8640,2668c1452924,575477,1458006,574969,1459785,577128v889,1271,254,6353,889,8132l1460674,585133v507,1144,2923,1398,3812,1906c1466138,587928,1464740,590470,1464740,591867v-381,1017,-1016,1779,-2033,2287c1460801,595679,1462834,597204,1462199,599110v-890,2160,-4320,7877,-6099,9402c1453686,610545,1450382,610926,1447460,611943v-1525,508,-3939,1651,-5464,1651c1440472,613467,1439964,611434,1438566,611180v-2922,-508,-2922,4320,-6099,1144c1428909,608766,1429672,607496,1424716,607368v-3176,-127,-2414,-5590,-1651,-7369c1424081,597585,1421413,597458,1421032,595425v-381,-2287,889,-3304,-254,-5591c1418999,586531,1419634,583608,1422938,582338v2287,-762,889,-6480,3684,-8894c1429545,570903,1430688,571284,1433865,572300v1016,381,1906,,2668,-1016c1438439,569632,1439836,570776,1441996,570776xm2649443,570394r127,127l2649459,570480r-16,-86xm1588116,568234v2033,-127,8640,1271,10165,2542c1601076,572936,1606921,572046,1609081,574460v1271,1398,635,7370,1525,9403l1610860,583863v508,1397,3303,1524,4447,2033c1617340,586912,1615942,589834,1615942,591486v-508,1144,-1270,2160,-2287,2796c1611622,596314,1614036,597839,1613401,600126v-762,2668,-4574,9530,-6480,11308c1604253,613849,1600314,614611,1597010,615881v-1778,636,-4447,2288,-6225,2288c1589006,618296,1588243,615881,1586592,615627v-3431,-381,-3050,5210,-6989,1652c1575283,613467,1576046,612070,1570328,612070v-3685,127,-3176,-6480,-2414,-8513c1568930,600762,1565754,600634,1565246,598347v-636,-2541,889,-3938,-636,-6480c1562323,588056,1562832,584625,1566643,582973v2542,-1016,509,-7623,3685,-10546c1573632,569378,1574902,569632,1578714,570649v1271,254,2287,-128,3049,-1398c1583923,567091,1585575,568234,1588116,568234xm7347049,558324v1906,-381,8640,381,10292,1398c7360390,561500,7366108,560103,7368522,562263v1397,1143,1397,7115,2541,9148c7371826,572682,7374621,572554,7375764,572936r-127,254c7377797,573825,7376654,577129,7376908,578653v-254,1271,-889,2287,-1906,3050c7373223,583863,7375892,585260,7375383,587547v-635,2669,-3557,9911,-5336,11944c7367760,602286,7363948,603303,7360772,604954v-1525,890,-4066,2669,-5845,2923c7353148,608131,7352132,605717,7350480,605717v-3558,,-2669,5463,-6862,2414c7338917,604827,7339553,603303,7333835,603938v-3685,381,-3811,-6099,-3304,-8259c7331167,592757,7328117,593011,7327355,590724v-890,-2541,508,-4066,-1270,-6480c7323416,580686,7323543,577256,7327228,575223v2541,-1398,-255,-7751,2541,-10927c7332691,560992,7333962,561119,7337901,561755v1270,127,2287,-509,2922,-1779c7342856,557562,7344508,558705,7347049,558324xm1237941,555782v2158,,8894,1779,10418,3177c1251154,561246,1257252,560738,1259412,563279v1144,1398,255,7623,1017,9783l1260175,573317v508,1397,3430,1651,4574,2287c1266782,576747,1265129,579797,1265129,581448v-380,1271,-1269,2160,-2413,2796c1260429,586150,1262969,587928,1262081,590215v-1018,2669,-5210,9530,-7370,11309c1251789,603938,1247723,604446,1244293,605590v-1779,635,-4574,2032,-6480,2032c1235907,607622,1235398,605081,1233619,604827v-3556,-635,-3556,5083,-7368,1271c1222057,601905,1222947,600507,1216975,600253v-3812,-254,-2923,-6861,-2033,-9021c1216212,588310,1212909,588055,1212528,585641v-380,-2668,1143,-3939,-254,-6734c1210241,574968,1210876,571411,1214942,569886v2668,-1016,889,-8005,4320,-10800c1222819,556037,1224217,556418,1228029,557688v1272,382,2414,,3303,-1270c1233748,554385,1235272,555782,1237941,555782xm7546912,555528v3685,-1398,4575,-635,7370,1398c7555171,557688,7556188,557688,7557204,556926r,-127c7559618,555782,7560507,557307,7562668,558069v126,,762,381,762,381l7563430,599109v-2923,1144,-6353,381,-9402,381c7552503,599363,7549835,599744,7548310,599236v-1524,-508,-1271,-2668,-2541,-3430c7543100,594281,7541576,598982,7539543,594789v-2287,-4447,-1271,-5463,-5845,-7242c7530649,586403,7533317,581321,7534588,579923v1779,-2033,-763,-3049,-382,-5082c7534588,572554,7536239,572046,7535858,569377v-508,-3811,1017,-6480,4575,-6480c7542847,562897,7543482,556799,7546912,555528xm2622759,555528v1907,-254,8260,763,9785,1779c2635339,559086,2640803,557943,2643089,560103v1270,1143,1017,6861,2034,8767l2649459,570480r1000,5251c2650205,576874,2649570,577764,2648553,578526v-1780,2033,636,3431,127,5591c2648045,586658,2644996,593392,2643217,595298v-2414,2541,-6099,3430,-9148,4955c2632544,601016,2630002,602540,2628351,602794v-1652,127,-2415,-2160,-4066,-2160c2620980,600507,2621616,605717,2617678,602667v-4321,-3303,-3686,-4828,-9148,-4320c2605099,598601,2605099,592376,2605734,590343v763,-2796,-2161,-2669,-2795,-4829c2602177,583100,2603573,581830,2601923,579416v-2416,-3558,-2160,-6862,1397,-8640c2605734,569632,2603320,563406,2606116,560484v2921,-3050,4193,-2923,7876,-2160c2615136,558578,2616153,558070,2616788,556799v1905,-2033,3557,-1016,5971,-1271xm95930,553115v1016,254,1778,762,2414,1651c100123,556291,101266,554258,103172,554639v2287,509,8132,3177,9783,4701c115243,561373,116005,564550,117275,567218v636,1398,2160,3431,2288,4955c119690,573571,117657,574333,117657,575731r127,c117657,578653,122231,578018,119563,581449v-2923,3811,-4066,3303,-3685,8004c116132,592503,110795,592503,109017,591995v-2414,-763,-2287,1905,-4193,2414c102664,595044,101520,593900,99487,595298v-3049,2160,-5844,1906,-7496,-1143c90847,592122,85511,594155,82970,591741v-2669,-2542,-2542,-3685,-1906,-6862c81191,583863,80683,582973,79666,582465v-1779,-1652,-889,-3049,-1143,-5209c78268,575604,79031,570140,79920,568743v1652,-2414,635,-7115,2414,-9148c83351,558578,88306,558705,89958,557816v1143,-509,1016,-2923,1397,-3812c91991,552225,94659,553242,95930,553115xm3532888,548286v3557,-1017,4449,-254,6863,2033c3540513,550954,3541532,551081,3542547,550446v2416,-763,3178,889,5085,1779c3549156,552860,3553476,556545,3554112,558069v1269,2669,5970,4320,6606,6988c3561226,566455,3558304,570648,3558177,572554r-128,254c3557922,574079,3559954,575349,3560591,576112v1143,1524,-1145,3176,-1779,4447c3558049,581194,3557160,581702,3556018,581702v-2288,635,-1144,2796,-2542,4193c3551824,587547,3546360,591105,3544200,591740v-3050,762,-6229,-254,-9152,-635c3533524,590977,3530982,590977,3529586,590342v-1270,-635,-889,-2795,-2032,-3557c3525138,585133,3523234,589453,3521708,585260v-1651,-4447,-507,-5337,-4826,-7497c3514211,576366,3517134,571792,3518533,570521v1904,-1779,-382,-3049,127,-4955c3519295,563406,3520818,563025,3520818,560483v-125,-3811,1653,-6098,5081,-5844c3528316,554893,3529458,549175,3532888,548286xm3763361,547143v3048,1016,3430,1906,4064,4701c3767553,552733,3768313,553241,3769331,553241v2032,636,1779,2033,2795,3685l3772506,557180v762,1271,2159,5972,1906,7370c3774032,566964,3776572,570394,3775809,572682v-380,1143,-4446,2922,-5463,4192c3769584,577637,3770602,579543,3770602,580432v126,1652,-2289,1779,-3302,2414c3766409,582973,3765522,582846,3764758,582338v-1906,-635,-2160,1525,-3810,1906c3758915,584625,3753325,584625,3751422,583990v-2543,-763,-4320,-3050,-6354,-4701c3744051,578399,3742147,577256,3741512,576112v-761,-1143,635,-2414,128,-3558c3740623,570140,3737194,572300,3738083,568616v888,-4066,2031,-4066,,-7751c3736686,558578,3741130,556672,3742656,556418v2159,-254,1144,-2287,2412,-3431c3746466,551717,3747865,552225,3749006,550319v1652,-2795,3939,-3685,6352,-1779c3756882,549811,3760439,546126,3763361,547143xm2811189,547143v1525,-255,6862,508,8132,1397c2821608,550065,2826182,549048,2828088,550827v1017,1017,890,5845,1652,7370c2830248,559213,2832535,559086,2833424,559467v1653,636,635,3177,763,4447c2833933,564804,2833298,565566,2832535,566201v-1651,1652,381,2796,,4575c2832027,572935,2829358,578526,2827961,580051v-1906,2160,-4955,2795,-7496,4066c2819194,584752,2817160,586150,2815764,586277v-1398,127,-2161,-1779,-3431,-1779c2809537,584371,2810172,588691,2806869,586150v-3558,-2923,-3177,-4066,-7623,-3685l2799373,582719v-3049,254,-2922,-4955,-2414,-6607c2797721,573825,2795180,573952,2794672,572173v-635,-2033,508,-3176,-890,-5082c2791750,564168,2792003,561500,2794925,559976v2034,-1144,127,-6226,2414,-8640c2799753,548794,2800770,548921,2803820,549557v1144,127,1905,-254,2414,-1271c2807885,546507,2809157,547397,2811189,547143xm698190,545745v3176,508,3557,1398,4701,4066c703272,550700,704034,551081,705051,550954v2160,254,2160,1779,3430,3177l708608,554258v890,1016,3050,5463,3050,6861c711658,563533,714707,566583,714326,568870v-254,1270,-3939,3684,-4701,5082c709117,574841,710260,576493,710514,577383v382,1651,-2033,2160,-2922,2922c706703,580559,705813,580559,704924,580305v-2033,-381,-1906,1779,-3431,2414c699587,583481,693997,584498,692091,584117v-2668,-382,-4828,-2287,-6988,-3558c683959,579797,681926,579034,681037,578018v-763,-1017,254,-2541,-382,-3558c679385,572300,676335,574968,676590,571157v381,-4193,1524,-4447,-1144,-7624c673794,561373,677733,558832,679258,558324v2033,-636,635,-2414,1779,-3812c682307,552987,683705,553241,684467,551208v1144,-3049,3304,-4193,5972,-2795c692218,549430,695140,545237,698190,545745xm2005379,539138v1779,2033,7243,-1779,10927,254c2020118,541425,2020245,542823,2020372,546634v127,1271,890,2033,2287,2415c2025201,550446,2024565,552225,2025455,554639v634,1779,1269,8386,634,10165l2026217,564931v-1143,3176,1398,8386,-128,11181c2025201,577637,2019483,578907,2017831,580305v-1016,1016,-381,3685,-508,4828c2016942,587420,2013765,586912,2012241,587420v-1271,,-2287,-508,-3304,-1270c2006396,584879,2005634,587674,2003345,587674v-2667,,-10164,-1397,-12451,-2668c1987717,583227,1985938,579797,1983777,577129v-1143,-1398,-3303,-3431,-3938,-5083c1979204,570521,1981364,569124,1980983,567472v-636,-3431,-5846,-1398,-3685,-6099c1979584,556291,1981109,556545,1979330,551209v-1143,-3431,5084,-4829,7244,-4829c1989496,546507,1988606,543585,1990640,542441v2160,-1397,3938,-381,5845,-2541c1999281,536597,2002711,536088,2005379,539138xm4085957,538756v2795,-635,5590,381,8385,762c4095740,539773,4098154,539773,4099425,540408v1144,635,762,2541,1779,3303c4103491,545363,4105396,541424,4106667,545363r,-127c4108065,549556,4107048,550191,4110987,552351v2541,1398,-381,5591,-1651,6735c4107557,560610,4109590,561881,4109081,563660v-635,2033,-2159,2414,-2159,4701c4107048,571791,4105396,573951,4102093,573570v-2160,-254,-3303,4955,-6607,5718c4092055,580177,4091293,579415,4089133,577255v-762,-762,-1651,-762,-2668,-254c4084178,577636,4083543,576111,4081764,575222v-1398,-635,-5210,-4193,-5845,-5591c4074776,567090,4070582,565311,4069947,562897v-254,-1397,2541,-5209,2668,-6988c4072743,554893,4070837,553622,4070329,552860v-1017,-1398,1143,-2923,1778,-4066c4072869,548158,4073759,547777,4074776,547777v2159,-508,1143,-2541,2414,-3812c4078714,542441,4083924,539264,4085957,538756xm4403731,533928v3049,-254,5972,1398,8767,2287c4414023,536724,4416564,537105,4417707,537994v1144,890,254,2795,1271,3812c4421011,543966,4423806,540154,4424441,544474r-127,127c4425077,549429,4423933,549938,4427618,552860v2414,1906,-1398,5845,-2923,6734c4422662,560865,4424569,562516,4423679,564295v-1017,2033,-2668,2160,-3049,4574c4420121,572427,4417961,574460,4414658,573444v-2160,-636,-4320,4701,-7878,4955c4403096,578653,4402333,577764,4400427,575095v-635,-889,-1525,-1143,-2668,-762c4395345,574587,4394964,572935,4393185,571665v-1398,-1017,-4828,-5337,-5209,-6989c4387213,561881,4383020,559340,4382893,556672v-127,-1525,3431,-5083,3939,-6861c4387086,548667,4385307,547015,4384926,546126v-762,-1652,1779,-2922,2541,-3939c4388357,541552,4389373,541425,4390390,541552v2287,-254,1524,-2541,3176,-3685c4395599,536596,4401444,534055,4403731,533928xm3005465,533547v1271,509,2161,1398,2796,2541c3010167,538376,3011945,535961,3014233,536851v2668,1016,9403,5336,11180,7496c3027828,547270,3028210,551336,3029353,554766v508,1779,1906,4574,1906,6480l3031259,561373v,1779,-2541,2287,-2923,4066c3027574,568997,3033419,568997,3029480,572808v-4320,4066,-5844,3304,-6099,9149c3023254,585769,3016519,584752,3014487,583863v-2922,-1271,-3176,1906,-5591,2287c3006229,586531,3004958,584879,3002163,586277v-4066,2033,-7624,1270,-9021,-2796c2992124,580686,2985264,582338,2982468,578907v-2922,-3557,-2541,-4955,-1143,-8767c2981706,568870,2981325,567726,2980054,566837v-1907,-2414,-508,-3939,-508,-6607c2979546,558197,2981452,551463,2982849,549938v2415,-2668,2034,-8640,4575,-10800c2988948,537994,2995047,539011,2997207,538248v1398,-381,1779,-3303,2414,-4447c3000765,531769,3003813,533547,3005465,533547xm3955467,530370v1144,-1397,3304,127,4575,381c3960931,531260,3961566,531895,3961947,532911v1271,1906,2923,255,4574,1144c3968427,535198,3973255,539137,3974399,541043v1652,2541,1525,5718,2033,8513c3976686,550954,3977449,553368,3977194,554766r-127,127c3976813,556417,3974780,556544,3974399,557815v-889,2668,3558,3303,127,5845c3970841,566455,3969825,565566,3968936,570140v-509,2922,-5591,1397,-7116,508c3959660,569377,3959152,571918,3957246,571918v-2160,128,-2922,-1270,-5209,-508c3948606,572554,3945938,571664,3945303,568361v-381,-2160,-5972,-1652,-7751,-4574c3935646,560610,3936155,559721,3937552,556799v381,-890,254,-1906,-635,-2669c3935646,552097,3936917,550954,3937171,548921v254,-1525,2414,-6607,3685,-7624c3943015,539391,3943270,534690,3945557,533293v1143,-763,5844,635,7623,254c3954324,533420,3954832,531133,3955467,530370xm2369277,527575v3684,-889,4573,-254,7114,2160c2377153,530497,2378170,530497,2379313,529862v2415,-762,3177,889,5210,1779c2386048,532403,2390495,536215,2391257,537740v1272,2795,6099,4574,6861,7242c2398500,546507,2395578,550827,2395451,552860v-128,1270,2032,2541,2667,3430c2399262,557815,2396975,559594,2396339,560864v-888,763,-1778,1271,-2922,1271c2391003,562897,2392147,565184,2390749,566582v-1779,1779,-7370,5464,-9657,6099c2378044,573443,2374739,572427,2371690,572046v-1652,-127,-4320,-127,-5718,-763l2363890,567732r177,-6l2363812,567599r78,133l2360636,567853v-1017,349,-1905,381,-2668,-1779c2356316,561246,2357459,560483,2353012,558196v-2795,-1397,255,-6226,1652,-7496c2356570,548921,2354156,547650,2354664,545617v635,-2287,2160,-2668,2160,-5336c2356697,536469,2358476,534055,2362033,534309v2415,127,3686,-5717,7244,-6734xm7244385,526812v1651,-254,7242,382,8640,1271c7255439,529608,7260267,528464,7262300,530243v1143,1017,1143,5972,2033,7624c7264969,538883,7267382,538756,7268272,539137v1779,635,762,3304,1016,4574c7269034,544728,7268526,545617,7267637,546252v-1525,1906,635,3050,254,4956l7268145,551208v-508,2160,-2923,8259,-4447,9910c7261792,563405,7258616,564295,7255947,565692v-1397,636,-3558,2160,-4955,2415c7249467,568361,7248705,566328,7247307,566328v-2922,,-2160,4574,-5717,2033c7237778,565438,7238159,564295,7233458,564803v-3177,381,-3177,-5082,-2795,-6861c7231171,555528,7228629,555782,7227994,553876v-762,-2160,382,-3304,-1143,-5336c7224563,545490,7224691,542568,7227740,540916v2160,-1144,-254,-6480,2160,-9148c7232441,528972,7233458,529100,7236761,529608v1017,127,1907,-254,2415,-1398c7240827,526177,7242225,527194,7244385,526812xm956374,524398v3686,1144,4066,2287,4956,5591c961712,531132,962474,531768,963744,531768v2415,635,2160,2414,3430,4320l967047,535961v1017,1397,2795,6988,2542,8767c969207,547777,972257,551843,971494,554511v-380,1525,-5209,3685,-6353,5210c964380,560610,965522,562897,965522,563914v127,1906,-2795,2160,-3938,2922c960568,566963,959552,566836,958534,566328v-2413,-763,-2540,1779,-4574,2287c951673,569123,944939,569250,942653,568615v-3050,-890,-5210,-3558,-7624,-5464c933759,562135,931472,560737,930582,559467v-889,-1271,634,-2796,,-4193c929312,552478,925372,555147,926261,550699v1145,-4955,2542,-4955,,-9275c924609,538756,929693,536342,931598,535961v2541,-382,1271,-2796,2796,-4193c936173,530116,937825,530751,939095,528464v1906,-3303,4700,-4447,7623,-2287c948751,527702,952816,523255,956374,524398xm6687487,524145v2414,-1779,3684,-254,6226,c6695618,524399,6701845,526813,6703115,528211v2287,2541,8132,2668,9911,5337c6714042,535072,6712517,540790,6713026,542950r381,c6713788,544348,6716456,544983,6717473,545618v1779,1271,-128,4066,-255,5591c6716583,552352,6715694,553115,6714551,553623v-2287,1652,-128,3684,-1144,5717c6712136,561755,6707435,567853,6705275,569251v-3050,2033,-6861,2033,-10292,2795c6693205,572427,6690409,573571,6688630,573317v-1778,-254,-2033,-2668,-3684,-3177c6681642,569251,6681134,574715,6677830,570649v-3558,-4320,-2668,-5718,-8259,-6480c6665887,563660,6667539,557435,6668555,555529v1398,-2541,-1652,-3050,-1779,-5464c6666522,547397,6668174,546380,6667157,543585v-1525,-4066,-508,-7369,3431,-8386c6673383,534437,6672367,527703,6675924,525416v3558,-2541,4828,-2033,8386,-381c6685454,525543,6686597,525289,6687487,524145xm1080258,520587v3176,-635,3811,,5845,2160c1086738,523510,1087628,523637,1088517,523129v2160,-382,2668,1016,4320,1906c1094108,525670,1097664,529100,1098174,530498r-127,127c1099063,533039,1102874,534818,1103383,537105v253,1271,-2415,4701,-2668,6353c1100588,544474,1102239,545618,1102747,546380v889,1271,-1144,2669,-1779,3685c1100206,550700,1099317,550954,1098428,550954v-2033,509,-1144,2415,-2415,3558c1094489,555783,1089534,558578,1087628,558959v-2668,508,-5338,-635,-7878,-1016c1078479,557689,1076191,557562,1075049,556926v-1017,-635,-508,-2414,-1525,-3176c1071618,552098,1069585,555783,1068569,552098v-1144,-4066,-127,-4701,-3685,-6861c1062597,543839,1065392,540027,1066663,539011v1652,-1271,-127,-2541,381,-4193c1067679,532912,1069204,532658,1069204,530498v,-3176,1652,-5209,4701,-4701c1075938,526051,1077209,521223,1080258,520587xm7301816,518427v1651,,7115,1779,8259,2923c7312235,523256,7317190,523129,7318842,525288v889,1271,-127,6226,508,8005l7319731,533166v254,1144,2668,1525,3558,2033c7324813,536216,7323289,538630,7323289,540027v-508,1017,-1271,1652,-2160,2160c7319223,543712,7321129,545364,7320366,547143v-889,2160,-4573,7623,-6352,9021c7311599,558070,7308296,558197,7305374,559086v-1399,381,-3813,1398,-5337,1398c7298512,560484,7298131,558324,7296734,558070v-2796,-636,-2923,4066,-5972,762c7287458,555274,7288220,554131,7283392,553750v-3049,-254,-2033,-5718,-1270,-7370c7283265,544093,7280597,543839,7280343,541806v-255,-2287,1016,-3303,,-5590c7278691,532912,7279453,529990,7282757,528973v2287,-762,1016,-6480,3939,-8640c7289618,518046,7290762,518427,7293811,519571v1017,381,1906,127,2668,-890c7298385,517157,7299656,518427,7301816,518427xm6855967,515886v1397,635,2922,5336,4319,6607c6861176,523255,6863336,522493,6864352,522493v1906,,1779,2795,2414,4066c6866894,527575,6866639,528592,6866004,529481r,127c6865115,531768,6867529,532277,6867783,534182v254,2288,-254,8768,-1144,10801c6865496,547778,6862700,549557,6860668,551717v-1017,1143,-2669,3176,-3939,3811c6855331,556291,6854060,554639,6852663,555020v-2796,890,-635,5082,-4828,3685c6843261,557180,6843261,555783,6838940,557815v-2794,1271,-4701,-3938,-4701,-5717c6833985,549684,6831571,550700,6830428,549048v-1399,-1778,-635,-3303,-2669,-4701c6824837,542187,6823948,539392,6826362,536851v1652,-1652,-2160,-5972,-763,-9276c6827124,524145,6828141,523891,6831444,523382v1144,-254,1779,-1016,1906,-2160c6834239,518808,6835891,519317,6837797,518300v1525,-762,6988,-1906,8640,-1525c6849232,517411,6853425,514870,6855967,515886xm3147773,514996v1398,254,3811,4447,5336,5464c3154127,521095,3156032,519824,3157048,519697v1777,-254,2285,2414,3049,3431c3160476,524144,3160350,525161,3159968,526050r,254c3159588,528591,3161874,528591,3162510,530370v633,2160,1396,8386,887,10546c3162763,543838,3160476,545998,3158954,548413v-763,1143,-1906,3430,-3049,4320c3154762,553622,3153236,552351,3151967,552987v-2542,1270,253,4828,-3941,4320c3143326,556798,3143199,555528,3139386,558196v-2540,1779,-5081,-2795,-5590,-4574c3133161,551335,3131002,552606,3129604,551335v-1652,-1525,-1270,-3050,-3432,-4066c3122866,545744,3121598,543203,3123375,540408v1271,-1906,-3177,-5337,-2414,-8767c3121724,528083,3122741,527575,3125791,526558v1016,-381,1397,-1270,1397,-2414c3127698,521730,3129349,521857,3131002,520587v1270,-1017,6225,-3050,7878,-3050c3141673,517664,3145231,514488,3147773,514996xm1336791,512075v3939,-890,4829,,7243,2541c1344923,515505,1345940,515632,1347083,514997v2668,-635,3304,1016,5337,2160c1354071,518046,1358518,522239,1359154,523891v1143,2922,5972,4955,6607,7878c1366142,533420,1362839,537740,1362584,539773v-127,1271,1906,2796,2542,3685c1366142,545237,1363601,546889,1362966,548159v-890,763,-1906,1144,-3050,1144c1357375,549938,1358518,552352,1356994,553750v-1906,1652,-7878,5209,-10292,5718c1343399,560103,1340095,558832,1336919,558324v-1652,-254,-4448,-381,-5845,-1144c1329676,556418,1330311,554131,1329041,553242v-2541,-2033,-4828,2541,-6226,-2033c1321289,546253,1322561,545364,1318113,542823v-2796,-1652,636,-6480,2161,-7751c1322433,533420,1320020,531896,1320655,529863v762,-2287,2541,-2668,2541,-5337c1323196,520460,1325229,518046,1328914,518555v2541,381,4066,-5718,7877,-6480xm2169792,509787v2033,-127,8640,1270,10165,2541c2182625,514488,2188597,513599,2190757,516013v1271,1397,635,7369,1525,9402l2192536,525415v508,1398,3303,1525,4447,2033c2199016,528338,2197618,531387,2197618,533039v-508,1143,-1270,2160,-2287,2795c2193298,537867,2195712,539392,2195077,541679v-762,2668,-4447,9529,-6480,11308c2185929,555528,2181990,556291,2178686,557561v-1778,635,-4447,2287,-6226,2287c2170682,559975,2169919,557561,2168268,557307v-3431,-381,-3050,5209,-6989,1652c2157086,555147,2157722,553749,2152004,553749v-3685,127,-3176,-6480,-2414,-8513c2150606,542441,2147430,542314,2146922,540027v-636,-2541,889,-3939,-636,-6480c2143999,529735,2144508,526305,2148319,524653v2669,-1144,509,-7751,3685,-10673c2155180,510931,2156578,511185,2160390,512201v1271,381,2287,-127,3049,-1398c2165599,508643,2167251,509914,2169792,509787xm835797,509279v4321,-890,5336,,8004,2922c844691,513090,845834,513218,847105,512582v2922,-635,3558,1271,5845,2541c854728,516013,859557,520714,860192,522620r,127c861463,526050,866799,528465,867434,531641v382,1779,-3303,6480,-3684,8767c863623,541806,865910,543458,866545,544474v1271,1906,-1652,3685,-2414,5082c863114,550319,861971,550700,860700,550700v-2795,635,-1524,3303,-3303,4828c855364,557307,848630,561119,845961,561627v-3557,762,-7242,-762,-10673,-1398c833510,559848,830333,559721,828809,558832v-1525,-890,-890,-3304,-2161,-4320c823853,552352,821185,557307,819788,552225v-1525,-5464,-128,-6353,-5083,-9276c811529,541043,815467,535834,817119,534436v2287,-1906,-253,-3557,508,-5844c818517,526050,820550,525796,820550,522747v127,-4447,2414,-7115,6480,-6480c829825,516775,831604,510041,835797,509279xm6406178,508136v3558,1397,3812,2541,4320,5844c6410752,515124,6411388,515759,6412658,515886r2796,4193l6417105,528846v-635,2923,2033,7115,1017,9657c6417486,539900,6412658,541552,6411388,542950v-890,889,,3176,,4193c6411388,549049,6408592,549049,6407322,549684v-1016,127,-2033,-127,-2923,-763c6402240,548159,6401858,550573,6399825,550827v-2287,254,-8894,-127,-11054,-1016c6385849,548667,6383943,545872,6381783,543839v-1144,-1016,-3177,-2541,-3939,-3939c6377209,538630,6378861,537232,6378352,535834v-889,-2795,-5082,-508,-3811,-4828c6376065,526305,6377463,526305,6375303,521985v-1398,-2795,3812,-4701,5718,-4828c6383689,517030,6382545,514616,6384197,513345v1779,-1398,3431,-635,4828,-2795c6391186,507500,6393981,506611,6396649,509025v1779,1652,6099,-2287,9529,-889xm6914795,505976v1398,-1144,3176,889,4447,1397c6920005,508136,6920513,509025,6920640,510042v762,2160,2796,889,4320,2160l6924960,511948v1778,1524,5591,6480,6353,8640c6932203,523383,6931313,526559,6931313,529482v-127,1397,127,3938,-381,5336c6930424,536216,6928390,535962,6927628,537105v-1525,2541,2796,4066,-1143,5845c6922164,544856,6921275,543839,6919497,548159v-1271,2796,-5972,254,-7243,-1016c6910475,545491,6909331,547778,6907426,547397v-2161,-381,-2669,-1906,-5083,-1652c6898786,546253,6896372,544729,6896372,541298v,-2287,-5591,-3049,-6735,-6353c6888494,531515,6889129,530625,6891162,528084v635,-889,635,-1779,,-2795c6890273,523002,6891797,522112,6892560,520206v635,-1524,3939,-5971,5337,-6734c6900438,512202,6901708,507500,6904250,506611v1397,-381,5590,2033,7496,2033c6913017,508644,6914033,506611,6914795,505976xm564270,505721v2923,-2541,5845,-2668,7878,381c573419,508135,578755,505467,581677,507627v3050,2287,2923,3430,2669,6861c584219,515632,584854,516394,585997,516902v2160,1525,1271,3050,1779,5210c588157,523763,587903,529608,587141,531133v-1525,2668,127,7496,-1525,9783c584727,542187,579517,542568,577866,543585v-1017,635,-763,3049,-1017,4065c576341,549556,573546,548667,572148,549048v-1144,-254,-2033,-635,-2795,-1525l569480,547777v-2033,-1397,-3050,890,-5083,636c562110,548159,555757,545999,553852,544601v-2542,-1906,-3685,-5209,-5337,-7751c547753,535453,546101,533420,545720,531895v-381,-1525,1524,-2541,1524,-3939c547117,524907,542416,526177,544830,522239v2669,-4193,3939,-3812,3050,-8640c547244,510422,552835,509914,554741,510295v2668,381,2160,-2287,4066,-3049c560967,506356,562237,507373,564270,505721xm4628752,505213v2033,,8767,1652,10292,2923c4641839,510423,4647938,509787,4650098,512328v1271,1398,382,7497,1271,9657l4651242,522112v508,1398,3430,1525,4574,2160c4657849,525416,4656324,528465,4656324,530117v-508,1143,-1270,2160,-2414,2795c4651750,534818,4654164,536597,4653402,538884v-889,2668,-4955,9656,-6988,11435c4643618,552860,4639552,553368,4636122,554639v-1652,635,-4447,2160,-6353,2160c4627990,556799,4627355,554258,4625576,554004v-3558,-508,-3303,5336,-7242,1524c4614014,551463,4614776,549938,4608931,549938v-3811,-127,-2922,-6734,-2160,-8894c4607915,538121,4604738,537994,4604230,535580v-381,-2795,1143,-4066,-381,-6734c4601689,524780,4602324,521223,4606263,519698v2795,-1017,889,-7878,4193,-10800c4613887,505848,4615157,506230,4619096,507373v1271,254,2414,-127,3177,-1397c4624559,503943,4626084,505213,4628752,505213xm2707765,504705v3558,-1270,4447,-508,6988,1525c2715516,506865,2716531,506865,2717549,506230v2287,-889,3049,635,5082,1398c2724156,508136,2728730,511566,2729492,512964v1398,2541,6099,3939,6988,6480c2736862,518809,2737243,518046,2737751,517665v1525,-1143,7624,-127,9784,-889c2748932,516268,2749313,513472,2749949,512329v1143,-2033,4193,-254,5844,-254c2757064,512583,2757953,513472,2758589,514616v1905,2287,3684,-127,5971,762c2767229,516395,2773963,520715,2775742,522875v2414,2922,2795,6988,3939,10418c2780316,535072,2781586,537868,2781586,539773r-127,128c2781459,541679,2778918,542188,2778537,543966v-762,3558,5082,3558,1144,7370c2775488,555402,2773963,554639,2773709,560484v-127,3812,-6862,2795,-8894,1906c2761892,561119,2761638,564296,2759224,564677v-2668,381,-3939,-1271,-6734,127c2748424,566837,2744866,566075,2743469,562009v-1017,-2796,-7878,-1144,-10673,-4574c2729873,553877,2730255,552479,2731652,548668v381,-1271,,-2415,-1270,-3304c2729365,544220,2729238,543077,2729365,542060v-2287,1906,-5590,4321,-7242,4829c2719200,547778,2716024,546889,2713102,546889v-1525,-127,-4066,127,-5464,-381c2706241,545999,2706494,543966,2705351,543204v-2541,-1525,-4193,2922,-5972,-1144c2697473,537741,2698490,536851,2694170,534945v-2923,-1143,-254,-5972,1016,-7242c2696837,525924,2694551,524780,2694932,522875v508,-2287,2033,-2669,1779,-5210c2696330,513981,2697855,511566,2701285,511566v2414,,3050,-5717,6480,-6861xm1482274,503307v2034,-127,8641,1398,10166,2542c1495234,508009,1501080,507119,1503239,509533v1272,1398,635,7370,1526,9403l1504892,518936v507,1397,3303,1524,4446,2033c1511372,521858,1509974,524907,1509974,526559v-509,1144,-1270,2160,-2288,2796c1505654,531388,1508067,532912,1507432,535199v-761,2668,-4446,9530,-6479,11308c1498285,548922,1494472,549684,1491169,550954v-1779,636,-4447,2288,-6225,2288c1483165,553369,1482402,550954,1480751,550700v-3432,-381,-3051,5210,-6990,1652c1469442,548540,1470204,547143,1464486,547143v-3685,,-3176,-6480,-2413,-8513c1463088,535835,1459912,535707,1459404,533420v-636,-2541,889,-3938,-636,-6480c1456481,523129,1456990,519698,1460801,518046v2542,-1016,509,-7623,3685,-10546c1467791,504451,1469060,504705,1472873,505722v1271,254,2287,-128,3048,-1398c1478081,502164,1479734,503307,1482274,503307xm3838447,502545v1271,254,1525,2160,2795,2541c3843783,505976,3844292,501529,3846833,504832v2795,3558,2033,4574,6480,5337c3856108,510550,3854838,515505,3853948,517030v-1143,2160,1271,2541,1271,4447l3855346,521477v127,2033,-1144,2922,-382,5082c3856235,529863,3855346,532404,3852169,533166v-2160,509,-1525,5845,-4320,7624c3844927,542696,3843910,542188,3841115,540917v-889,-381,-1779,-254,-2541,635c3836668,542823,3835652,541679,3833619,541425v-1525,-127,-6481,-2160,-7497,-3303c3824216,536089,3819642,535962,3818245,533802v-890,-1144,381,-5591,,-7370c3817990,525289,3815830,524780,3815068,524272v-1398,-1016,127,-3176,254,-4447c3815830,518936,3816593,518300,3817482,517919v1906,-1270,254,-2795,1017,-4447c3819515,511439,3823327,506738,3825106,505595v2414,-1652,5590,-1525,8259,-2160c3834762,503181,3837049,502418,3838447,502545xm4268541,502544v1397,-1397,3430,763,4701,1144c4274004,504450,4274513,505340,4274767,506356v889,2287,2922,762,4573,2033c4281247,509787,4285567,514869,4286456,517029r-127,254c4287600,520205,4286964,523509,4286964,526558v,1525,508,4193,,5591c4286456,533547,4284296,533420,4283661,534690v-1398,2668,3303,4066,-763,6099c4278578,543076,4277562,542060,4275910,546634v-1016,3049,-6099,635,-7496,-636c4266508,544347,4265491,546761,4263458,546507v-2287,-382,-2922,-2033,-5463,-1525c4254310,545617,4251642,544220,4251515,540662v,-2414,-5972,-2795,-7370,-6226c4242621,530878,4243256,529989,4245289,527194v635,-890,635,-1906,-127,-2923c4244145,521857,4245670,521095,4246305,518935v508,-1652,3685,-6480,5083,-7370c4253929,509914,4255073,504958,4257614,503942v1524,-635,6098,1652,8004,1652c4266762,505467,4267778,503307,4268541,502544xm2517429,500512v1905,-255,8258,762,9784,1778c2530008,504069,2535472,502926,2537759,505086v1270,1143,1016,6861,2033,8767c2540427,515123,2543095,515123,2544239,515504v2032,763,889,3812,1015,5337c2545001,521984,2544366,522874,2543349,523636v-1906,2033,509,3431,,5591c2542714,531768,2539665,538502,2537886,540408v-2414,2541,-6100,3431,-9149,4955c2527213,546126,2524671,547650,2523019,547904v-1652,127,-2413,-2160,-4066,-2160c2515522,545617,2516286,550827,2512347,547777v-4320,-3303,-3685,-4828,-9149,-4320c2499767,543711,2499895,537486,2500403,535453v762,-2796,-2160,-2669,-2795,-4829c2496846,528210,2498243,526940,2496591,524526v-2415,-3558,-2160,-6862,1397,-8640c2500403,514742,2497988,508516,2500784,505594v2922,-3050,4192,-2923,7878,-2160c2509806,503688,2510821,503180,2511456,501909v1907,-2160,3559,-1143,5973,-1397xm2898607,498479v1525,-1651,4066,636,5591,1017c2905214,500131,2905850,501148,2906231,502418v1270,2541,3557,762,5590,2033c2914109,505976,2919699,511566,2920843,513980r254,128c2922621,517411,2922240,521350,2922494,524908v127,1778,763,4828,381,6607c2922368,533293,2919953,533293,2919191,534818v-1525,3177,4066,4447,-508,7242c2913727,545110,2912457,543966,2910932,549557v-1016,3685,-7115,1143,-8894,-127c2899497,547651,2898607,550700,2896193,550446v-2668,-127,-3557,-2033,-6479,-1270c2885393,550192,2882217,548795,2881708,544602v-254,-2923,-7242,-2796,-9148,-6734c2870527,533802,2871163,532658,2873323,529227v635,-1143,508,-2287,-509,-3430c2871417,523129,2873068,521985,2873704,519444v508,-1906,3812,-7878,5463,-9021c2882090,508390,2882979,502418,2885901,501020v1652,-762,7244,1525,9530,1271c2896829,502164,2897845,499369,2898607,498479xm7449205,497843v2287,-381,10164,382,12070,1652c7464705,501528,7471440,499876,7474235,502418v1652,1397,1652,8386,2922,10673c7477919,514615,7481223,514361,7482620,514869v2415,890,1144,4575,1399,6480c7483637,522747,7482875,524018,7481732,524907v-2161,2668,888,4193,380,6861c7481604,534945,7478046,543204,7476014,545618v-2796,3176,-7243,4447,-10927,6353c7463181,552860,7460259,554893,7458225,555274v-2032,381,-3049,-2414,-5082,-2414c7449077,552860,7450221,559213,7445265,555655v-5463,-3939,-4827,-5717,-11435,-4955c7429510,551335,7429383,543712,7430019,541171v762,-3431,-2796,-3050,-3686,-5718l7426333,535580v-1015,-3049,509,-4701,-1524,-7496c7421760,524018,7421887,519952,7426080,517538v2922,-1525,-382,-9022,2922,-12706c7432433,500893,7433957,501020,7438531,501782v1525,127,2669,-508,3431,-2033c7444249,497081,7446282,498225,7449205,497843xm1825716,496065v1779,2033,7244,-1779,10928,254c1840455,498352,1840583,499750,1840709,503561v127,1271,891,2033,2287,2415c1845665,507373,1844902,509152,1845792,511566v636,1779,1271,8386,636,10165l1846682,521858v-1271,3176,1270,8386,-254,11181c1845539,534564,1839820,535834,1838169,537232v-1017,1016,-381,3685,-509,4828c1837279,544347,1834102,543839,1832579,544347v-1272,,-2288,-508,-3305,-1270c1826733,541806,1825971,544601,1823684,544601v-2669,,-10164,-1397,-12452,-2668c1808182,540154,1806277,536724,1804117,534056v-1143,-1398,-3303,-3431,-3939,-5083c1799542,527448,1801702,526051,1801321,524399v-635,-3431,-5844,-1398,-3684,-6099c1799924,513218,1801449,513472,1799670,508136v-1143,-3431,5083,-4829,7243,-4829c1809834,503434,1808946,500512,1810978,499368v2288,-1397,3939,-381,5844,-2541c1819745,493524,1823049,493015,1825716,496065xm7102207,494540v2033,127,8513,2160,10038,3558c7114786,500512,7120757,500258,7122791,502926v1143,1525,,7496,635,9656l7123553,512582v381,1525,3303,1906,4320,2541c7129779,516267,7127873,519189,7127873,520841v-508,1271,-1398,2033,-2542,2668c7123044,525415,7125331,527194,7124442,529481v-1016,2541,-5464,9148,-7623,10800c7113897,542568,7109831,542822,7106400,543839v-1779,508,-4701,1651,-6480,1651c7098141,545363,7097633,542822,7095981,542441v-3430,-762,-3685,4955,-7243,1017c7084800,539138,7085689,537740,7079845,537232v-3813,-254,-2542,-6861,-1652,-8894c7079463,525542,7076287,525161,7076032,522747v-380,-2668,1271,-3812,,-6607c7074127,512074,7074889,508644,7078955,507373v2795,-890,1398,-7751,4829,-10419c7087341,494286,7088612,494667,7092424,496065v1270,381,2414,,3303,-1144c7098141,493015,7099539,494413,7102207,494540xm5351590,492380v2414,-508,9021,-635,11181,127c5365693,493396,5367853,496065,5370140,497970v1144,1017,3431,2415,4193,3685c5375222,502926,5373698,504451,5374206,505721v1016,2795,5082,254,4066,4574l5378018,510295v-1017,4701,-2414,4828,,9021c5379670,522112,5374587,524399,5372682,524653v-2542,381,-1271,2668,-2796,4066c5368234,530243,5366583,529735,5365312,531895v-1906,3304,-4701,4320,-7497,2160c5355910,532658,5351844,536851,5348413,535707v-3557,-1271,-3939,-2287,-4701,-5591c5343458,529100,5342695,528465,5341425,528465v-2414,-763,-2160,-2415,-3304,-4320c5337232,522620,5335580,517156,5335835,515505v507,-2923,-2542,-6862,-1652,-9530c5334691,504578,5339392,502545,5340536,501020v762,-1017,-382,-3177,-382,-4193c5340027,494921,5342950,494794,5344093,494032v1144,-127,2160,,3050,508c5349430,495302,5349684,492761,5351590,492380xm3253230,492380v1651,382,4446,5464,6353,6608c3260727,499750,3263140,498352,3264285,498098v2160,-381,2794,2795,3685,4066c3268223,503307,3268223,504451,3267715,505595v-508,2795,2287,2668,3050,4828c3271654,512964,3272416,520460,3271909,523002v-763,3430,-3431,6098,-5338,9021c3265555,533420,3264285,536216,3262886,537232v-1399,1017,-3303,-508,-4701,254c3255135,539011,3258566,543331,3253484,542696v-5590,-636,-5844,-2287,-10292,1016c3240269,545745,3237091,540282,3236584,538249v-761,-2796,-3178,-1144,-4956,-2669c3229723,533802,3230229,531896,3227565,530752v-3939,-1779,-5464,-4828,-3303,-8259c3225659,520079,3220449,516013,3221339,511947v889,-4192,2161,-4701,5716,-5971c3228202,505595,3228707,504578,3228707,503180v505,-2795,2411,-2668,4443,-4192c3234550,497844,3240650,495430,3242557,495430v3430,127,7623,-3685,10673,-3050xm3186271,485773v1269,509,2159,1398,2794,2541c3190971,490602,3192750,488187,3195037,489077v2667,1016,9402,5336,11179,7496c3208632,499496,3209013,503562,3210156,506992v634,1779,1906,4574,1906,6480l3211934,513599v,1779,-2539,2287,-2921,4066c3208248,521223,3214094,521223,3210156,525035v-4321,4065,-5844,3303,-6100,9148c3203929,537995,3197196,536978,3195164,536089v-2922,-1271,-3176,1906,-5590,2287c3186905,538757,3185636,537105,3182841,538503v-4067,2033,-7626,1270,-9025,-2796c3172800,532912,3165939,534564,3163141,531133v-2921,-3557,-2413,-4955,-1143,-8767c3162506,521096,3162125,519952,3160856,519063v-1906,-2414,-509,-3939,-509,-6607c3160347,510423,3162252,503689,3163651,502164v2414,-2668,2033,-8767,4574,-10800c3169751,490220,3175850,491237,3178010,490475v1399,-509,1780,-3304,2415,-4447c3181569,483995,3184618,485773,3186271,485773xm3637074,485518v3302,-2033,6353,-1651,7750,1652c3645839,489330,3651557,487551,3654099,490219v2540,2796,2413,3939,1523,7243c3655368,498605,3655877,499495,3656894,500130v1777,1779,762,3177,889,5464c3657783,507245,3656639,512963,3655622,514361v-1778,2414,-1016,7496,-3049,9402c3651429,524780,3646221,524398,3644442,525161v-1143,508,-1270,2922,-1650,3939c3642028,530878,3639361,529735,3637963,529735v-1016,-381,-1779,-1017,-2414,-1906c3633770,526050,3632373,528210,3630468,527575r-127,127c3628053,527067,3622082,523890,3620430,522238v-2159,-2287,-2794,-5717,-3938,-8513c3615857,512201,3614459,509914,3614459,508389v-126,-1525,2033,-2160,2160,-3558c3616872,501782,3612045,502163,3615093,498733v3305,-3812,4575,-3177,4449,-8132c3619413,487424,3625131,487805,3626909,488441v2415,889,2415,-1779,4447,-2287c3633643,485518,3634787,486916,3637074,485518xm3373682,485391v1650,382,4447,5464,6355,6608c3381181,492761,3383594,491363,3384738,491109v2031,-381,2668,2795,3556,4066c3388549,496319,3388549,497462,3388041,498606v-508,2795,2287,2668,3049,4828c3391978,505975,3392740,513471,3392233,516013v-761,3430,-3430,6098,-5337,9021c3385880,526431,3384612,529227,3383215,530243v-1400,1017,-3303,-508,-4702,254c3375461,532022,3378895,536342,3373810,535707r,127c3368216,535199,3367961,533547,3363513,536850v-2920,2033,-6095,-3430,-6604,-5463c3356148,528592,3353606,530243,3351954,528718v-1907,-1778,-1398,-3684,-4066,-4828c3343950,522111,3342426,519062,3344586,515631v1525,-2414,-3812,-6479,-2922,-10545c3342553,500893,3343823,500384,3347381,499114v1143,-381,1650,-1398,1650,-2795c3349540,493396,3351445,493523,3353477,491999v1527,-1144,7625,-3558,9530,-3558c3366436,488568,3370628,484756,3373682,485391xm3494516,485011v1398,-1143,3177,889,4448,1271c3499726,486917,3500235,487806,3500361,488823v891,2160,2796,762,4320,2033c3506461,492253,3510527,497209,3511290,499242r,-127c3512432,501910,3511671,505086,3511671,508009v,1524,380,4066,-128,5463c3511163,514870,3509002,514743,3508367,515886v-1398,2542,3049,3939,-890,5845c3503157,523764,3502268,522875,3500616,527195v-1144,2922,-5973,381,-7242,-763c3491467,524780,3490450,527068,3488544,526813v-2288,-381,-2795,-1905,-5210,-1524c3479777,525797,3477235,524399,3477235,520969v-126,-2287,-5718,-2796,-6988,-6099c3468976,511439,3469484,510550,3471517,508009v763,-890,763,-1779,,-2796c3470628,502926,3472153,502164,3472788,500131v635,-1652,3684,-6226,5082,-6988c3480284,491618,3481556,486917,3483970,486028v1398,-509,5718,1778,7624,1778c3492737,487806,3493754,485646,3494516,485011xm1712254,483740v1779,2033,7244,-1779,10927,254c1726993,486027,1727120,487425,1727247,491236v,1271,763,2033,2160,2415c1731948,495048,1731313,496827,1732203,499241v635,1779,1270,8386,635,10165l1733219,509025v-1143,3176,1398,8385,-127,11181c1732203,521731,1726485,523001,1724833,524399v-1016,1016,-381,3684,-508,4828c1723944,531514,1720767,531006,1719243,531514v-1271,,-2287,-508,-3303,-1271c1713398,528973,1712636,531768,1710348,531768v-1651,,-4700,-508,-7495,-1143c1702980,530879,1703360,531133,1703360,531260v1272,2795,6099,4574,6862,7242c1710603,540027,1707680,544474,1707554,546380v-128,1271,2033,2541,2668,3430c1711366,551335,1709078,553114,1708443,554385v-889,762,-1779,1270,-2923,1270c1703106,556418,1704250,558705,1702853,560102v-1779,1779,-7369,5464,-9658,6099c1690146,566963,1686842,565947,1683793,565566v-1652,-127,-4320,-127,-5717,-763c1676678,564041,1677186,562008,1675915,561119v-2541,-1779,-4574,2668,-6098,-1652c1668165,554766,1669309,554003,1664861,551716v-2795,-1397,255,-6226,1652,-7496c1668419,542441,1666132,541170,1666640,539138v636,-2160,2160,-2542,2160,-5210c1668673,530116,1670452,527702,1674010,527956v2414,255,3684,-5590,7242,-6607c1684937,520460,1685826,521222,1688367,523509v763,763,1779,890,2924,254c1691672,523763,1691925,523763,1692179,523763v-507,-635,-1015,-1397,-1524,-2032c1689511,520333,1687351,518300,1686716,516648v-635,-1525,1524,-2922,1143,-4574c1687224,508643,1682014,510676,1684174,505975v2288,-5082,3812,-4828,2033,-10164c1685065,492380,1691291,490982,1693450,490982v2923,127,2034,-2795,4067,-3939c1699676,485646,1701455,486662,1703360,484502v2795,-3303,6227,-3812,8894,-762xm1131591,482723v2160,,8894,1779,10419,3177c1144805,488314,1150904,487806,1153064,490347v1144,1398,254,7623,1017,9783c1154589,501528,1157511,501782,1158655,502418v2033,1143,381,4192,381,5844c1158655,509533,1157765,510422,1156622,511058r-254,-127c1154081,512963,1156495,514742,1155732,517029v-1016,2669,-5209,9530,-7369,11309c1145441,530752,1141375,531260,1137944,532403v-1779,636,-4574,2033,-6480,2033c1129558,534436,1129050,531895,1127271,531641v-3557,-508,-3557,5210,-7369,1398c1115709,528846,1116598,527448,1110628,527194v-3812,-127,-2924,-6734,-2033,-8894c1109864,515378,1106561,515123,1106179,512709v-381,-2668,1144,-3939,-253,-6734c1103765,501909,1104402,498352,1108467,496827v2796,-1016,1017,-8005,4447,-10800c1116471,482978,1117869,483359,1121681,484629v1397,382,2414,,3303,-1270c1127398,481326,1128924,482723,1131591,482723xm5755129,480691v3684,762,4193,1779,5463,4955c5760973,486663,5761863,487171,5763133,487044v2542,381,2542,2033,3939,3812l5767072,490983v1144,1397,3558,6607,3558,8386c5770630,502418,5774188,506103,5773679,508771v-254,1525,-4701,4193,-5718,5845c5767326,515759,5768597,517792,5768851,518809v381,1905,-2541,2414,-3558,3303c5764277,522493,5763260,522493,5762244,522112v-2414,-381,-2287,2160,-4193,2795c5755764,525670,5749157,526559,5746870,526178v-3177,-635,-5718,-2922,-8259,-4574c5737213,520842,5734799,519698,5733783,518554v-1017,-1143,381,-2922,-382,-4192c5731877,511693,5728065,514870,5728573,510296v509,-4956,1906,-5210,-1143,-9149c5725524,498606,5730352,495557,5732131,495049v2541,-636,889,-2923,2287,-4448c5735943,488823,5737595,489204,5738611,486790v1525,-3558,4066,-4956,7242,-3177c5748014,484884,5751444,480056,5755129,480691xm388165,477387v1652,-254,5590,3049,7496,3430c396932,481072,398457,479039,399346,478530v1652,-1016,3177,1525,4320,2287c404301,481834,404556,482723,404556,483867v381,2414,2795,1525,4065,3049l408748,486535v1525,1779,4575,7878,4956,10165c414212,499876,412687,502926,412052,505975v-381,1525,-635,4320,-1398,5591c409892,512963,407859,512201,406843,513344v-2033,2288,2160,4829,-2287,5845c399727,520460,398965,519189,396297,523382v-1652,2668,-6099,-889,-7243,-2414c387530,518935,385878,521095,383972,520333v-2160,-763,-2414,-2541,-4955,-2668c378890,517665,378763,517665,378763,517665v-382,381,-763,762,-1017,1143c376984,520079,378635,522366,378890,523509v508,2160,-2796,2923,-3939,3939c373807,527829,372537,527829,371393,527448v-2795,-381,-2541,2541,-4701,3431c364024,531895,356527,533166,353859,532784v-3558,-508,-6480,-3176,-9529,-4955c342678,526940,339883,525669,338739,524399v-1144,-1398,381,-3431,-508,-4829c336452,516648,332259,520333,332640,515123v381,-5717,1906,-5971,-1652,-10419c328701,501782,334165,498225,336198,497589v2922,-889,1016,-3430,2541,-5209c340391,490347,342424,490728,343440,487933v1525,-4066,4574,-5845,8132,-3812c353986,485519,357925,479928,362118,480563v4320,636,4955,1906,6480,5464c369106,487170,370123,487679,371520,487552v1271,254,1906,635,2414,1270c375332,487170,378763,483867,380287,483359v2796,-890,5083,-5591,7878,-5972xm5092644,474846v2922,1016,7496,-1271,10038,c5104079,475608,5105350,480690,5106620,482215v890,1017,3304,381,4320,381c5112846,482850,5112592,485773,5113100,487043r-976,2809l5112084,489711r,255l5112124,489852r1358,4815c5113482,497081,5112465,503942,5111321,505975v-1397,2922,-4573,4574,-6861,6607c5103317,513599,5101411,515631,5100013,516267v-1525,635,-2795,-1271,-4193,-890c5092898,516013,5094804,520587,5090484,518808v-4574,-1906,-4447,-3431,-9148,-1652c5078286,518300,5076889,512709,5076889,510803v,-2668,-2542,-1779,-3685,-3557c5071933,505213,5072823,503688,5070790,502036v-3050,-2541,-3558,-5590,-890,-8005c5071679,492253,5068122,487424,5069900,484121v1906,-3431,3050,-3558,6480,-3812c5077524,480182,5078286,479547,5078540,478276v1144,-2414,2923,-1779,4956,-2668c5085147,474973,5090992,474337,5092644,474846xm4795835,474465v1524,381,3684,5082,5336,6225c4802187,481453,4804347,480182,4805364,480182v1906,-127,2287,2796,3049,3939l4808058,486964r-26,-48l4808032,487171r26,-207l4810446,491363v509,2415,890,9149,254,11436c4809811,505848,4807270,508135,4805364,510549v-890,1271,-2287,3558,-3558,4447c4800536,515886,4799011,514361,4797613,514996v-2668,1271,127,5337,-4447,4447c4788211,518554,4788084,517156,4783891,519825v-2669,1778,-5209,-3304,-5591,-5210c4777792,512074,4775378,513472,4773980,511947v-1651,-1652,-1143,-3304,-3430,-4574c4767119,505594,4765848,502799,4768009,499876v1397,-1906,-3050,-5971,-2033,-9529c4766992,486662,4768135,486154,4771439,485265v1144,-382,1652,-1144,1652,-2414c4773853,480309,4775505,480564,4777411,479293v1397,-890,6988,-2795,8640,-2668c4789100,477006,4793166,473702,4795835,474465xm2987804,470780r-126,127l2987690,470861r114,-81xm4925434,469001v2668,-1525,3939,127,6608,636c4934074,470018,4940300,473067,4941571,474719v2160,2795,8259,3430,9911,6353l4950747,490497r-28,-23l4950719,490855r28,-358l4954658,493651v1779,1524,-381,4192,-762,5844c4953260,500639,4952244,501401,4950973,501782v-2541,1525,-508,3812,-1779,5845c4947670,510168,4942206,516013,4939792,517411v-3304,1778,-7496,1524,-11054,2033c4926959,519698,4923782,520587,4922004,520206v-1779,-381,-1906,-2922,-3558,-3558c4915015,515505,4913999,521222,4910950,516648v-3304,-4828,-2288,-6226,-8005,-7496c4899260,508262,4901420,501909,4902691,500004v1779,-2542,-1271,-3304,-1271,-5845c4901420,491364,4903326,490347,4902437,487425v-1271,-4320,127,-7751,4320,-8386c4909679,478531,4909171,471415,4913110,469255v4066,-2160,5336,-1651,8894,382c4923147,470272,4924418,470018,4925434,469001xm6527265,467476v3050,1271,3303,2287,3812,5210c6531204,473702,6531967,474337,6532983,474337v2160,890,1779,2287,2668,4066l6535524,478530v762,1398,1906,6353,1525,7751c6536541,488822,6538828,492507,6537938,494794v-508,1270,-4701,2668,-5845,3939c6531331,499495,6532093,501528,6532093,502417v-126,1652,-2668,1652,-3684,2160c6527392,504704,6526502,504450,6525740,503942v-2032,-762,-2287,1398,-4065,1652c6519642,505848,6513797,505467,6511891,504704v-2541,-1016,-4193,-3557,-6098,-5336c6504903,498351,6502997,496954,6502362,495810v-636,-1270,762,-2414,381,-3684c6501981,489584,6498296,491617,6499439,487806v1271,-4193,2542,-4193,635,-8005c6498931,477260,6503505,475608,6505157,475481v2287,-254,1398,-2287,2795,-3431c6509477,470907,6510874,471542,6512146,469636v1905,-2795,4446,-3557,6733,-1397c6520404,469763,6524343,466206,6527265,467476xm2420482,467096v1651,-255,6988,508,8258,1397c2431028,470018,2435602,469001,2437509,470780v1143,1017,1015,5718,1778,7370c2439796,479293,2442083,479166,2442971,479547v1652,636,635,3177,762,4447c2443479,484884,2442844,485646,2442083,486281v-1652,1779,380,2923,,4702l2442209,491237v-509,2160,-3177,7877,-4574,9402c2435602,502672,2432552,503434,2430011,504705v-1398,635,-3431,2033,-4828,2160c2423785,506992,2423150,505086,2421752,505086v-2795,-254,-2160,4193,-5463,1652c2412731,503816,2413239,502672,2408665,503053v-3049,254,-2922,-4955,-2414,-6607c2406886,494032,2404345,494159,2403837,492380v-635,-2160,508,-3176,-890,-5209c2400915,484248,2401169,481453,2404091,479928v2033,-1016,127,-6225,2414,-8640c2408919,468747,2410063,468874,2413112,469510v1018,127,1906,-254,2414,-1271c2417051,466460,2418449,467350,2420482,467096xm4164734,463792r127,254l4164727,463895r7,-103xm6942494,463665v2033,-1398,3177,-255,5209,c6949355,463919,6954438,465952,6955581,467095v1906,2033,6861,2160,8259,4320c6964602,472686,6963331,477387,6963840,479166r127,c6964221,480309,6966508,480818,6967270,481326v1398,1016,-126,3303,-254,4574c6966508,486916,6965745,487552,6964856,487933v-1905,1397,-126,2922,-1016,4701c6962823,494667,6958885,499622,6957106,500893v-2415,1652,-5718,1652,-8513,2287c6947068,503434,6944781,504323,6943257,504196v-1525,-127,-1779,-2160,-3051,-2541c6937539,500893,6937030,505340,6934362,502036v-3049,-3684,-2287,-4828,-6861,-5463c6924579,496192,6925850,490982,6926738,489458v1271,-2160,-1397,-2669,-1397,-4575c6925214,482723,6926612,481834,6925722,479547v-1398,-3304,-508,-5972,2795,-6861c6930677,472178,6929915,466587,6932838,464681v3049,-2033,4066,-1525,6988,-254c6940842,464808,6941732,464554,6942494,463665xm1383424,461759v1652,,7242,1144,8513,2160c1394224,465698,1399179,464936,1400958,466969v1017,1016,508,5971,1271,7750c1402610,475863,1405024,475990,1405913,476371v1652,762,509,3303,509,4701c1406041,481961,1405405,482851,1404516,483359v-1779,1652,254,2922,-254,4828c1403499,490347,1400449,496065,1398798,497590v-2287,2033,-5463,2541,-8259,3684l1390666,501402v-1397,635,-3557,1905,-5082,1905c1384186,503307,1383551,501274,1382153,501147v-2922,-381,-2541,4320,-5844,1398c1372751,499369,1373386,498225,1368558,498225v-3049,,-2668,-5336,-2033,-7115c1367414,488823,1364746,488696,1364365,486790v-508,-2160,763,-3304,-508,-5464c1362078,478150,1362459,475354,1365636,473957v2160,-1017,381,-6480,3049,-8894c1371353,462521,1372497,462776,1375673,463665v1017,254,1906,-127,2542,-1144c1379993,460870,1381264,461759,1383424,461759xm1929653,460996v2160,2414,8640,-2160,12832,254c1946932,463792,1947059,465316,1947313,469763v,1398,888,2414,2540,2796c1952776,474083,1952013,476243,1953030,479039v762,2032,1524,9656,762,11816l1953792,490601v-1397,3685,1525,9783,-254,12960c1952522,505467,1945788,506865,1943882,508516v-1270,1144,-508,4193,-635,5591c1942866,516648,1939181,516140,1937402,516775v-1396,,-2668,-508,-3811,-1398c1930668,513853,1929780,517156,1927112,517156v-3050,127,-11818,-1525,-14486,-3049c1909069,512074,1906908,508008,1904367,504959v-1270,-1525,-3812,-3939,-4574,-5845c1899031,497208,1901445,495683,1901064,493777v-763,-3811,-6735,-1524,-4193,-6988c1899539,480817,1901445,481071,1899285,474973v-1398,-4066,5844,-5591,8386,-5591c1911101,469636,1910086,466206,1912372,464808v2668,-1525,4574,-381,6862,-2922c1922665,458074,1926476,457439,1929653,460996xm2277665,459853v2287,-127,10038,1525,11817,2923c2292658,465317,2299519,464300,2302060,467096v1399,1524,764,8513,1779,10927l2303585,478023v635,1525,3939,1652,5210,2287c2311208,481453,2309557,485011,2309557,486917v-509,1398,-1398,2541,-2668,3303c2304603,492635,2307398,494413,2306634,497082v-889,3049,-5209,11054,-7496,13214c2296089,513218,2291515,513980,2287703,515505v-1905,763,-5083,2668,-7115,2668c2278554,518300,2277665,515505,2275759,515251v-4066,-508,-3557,5972,-8132,1906c2262672,512583,2263434,510931,2256827,511058v-4320,127,-3684,-7496,-2795,-9910c2255176,497844,2251618,497717,2250983,495049v-763,-3050,1016,-4574,-763,-7624c2247552,482978,2248187,478912,2252634,477006v3050,-1270,636,-8894,4320,-12324c2260767,461124,2262291,461505,2266738,462649v1398,381,2668,-254,3558,-1652c2272837,458583,2274743,459980,2277665,459853xm3858141,457439v3685,1271,4066,2414,4828,5718c3863350,464300,3864113,464936,3865383,464936v2414,762,2160,2541,3304,4447l3868560,469383v889,1397,2541,6988,2287,8767c3870465,481072,3873515,485265,3872626,487933v-509,1525,-5210,3558,-6480,5083c3865383,494032,3866527,496319,3866527,497336v127,1905,-2923,2033,-4066,2795c3861444,500258,3860428,500131,3859411,499623v-2414,-636,-2541,1906,-4574,2287c3852550,502291,3845689,502418,3843529,501656v-2922,-890,-5082,-3685,-7496,-5591c3834762,495049,3832475,493524,3831713,492253v-763,-1270,762,-2795,254,-4193c3830823,485265,3826757,487806,3827774,483359v1016,-4955,2414,-4955,,-9275c3826122,471161,3831332,468874,3833237,468620v2668,-381,1398,-2795,2923,-4193c3837938,462903,3839590,463538,3840861,461251v1906,-3304,4828,-4320,7624,-2160c3850390,460616,3854583,456296,3858141,457439xm7201058,456295v3812,-635,4701,127,6988,2795c7208809,459980,7209825,460107,7210969,459599v2668,-509,3303,1270,5209,2414c7217703,462902,7221896,467222,7222404,468874v1017,2922,5718,5209,6226,8005c7228757,478403,7225453,482596,7225072,484502v-254,1271,1779,2795,2287,3685l7227359,488314v1017,1652,-1524,3176,-2287,4447c7224183,493523,7223166,493777,7222023,493777v-2414,509,-1398,2923,-3050,4193c7217195,499495,7211096,502799,7208681,503180v-3302,508,-6479,-890,-9529,-1525c7197500,501274,7194832,501020,7193435,500257v-1271,-889,-636,-2922,-1779,-3938c7189369,494286,7186828,498606,7185684,494031v-1270,-4955,,-5717,-4320,-8385c7178569,483867,7182254,479293,7183778,478149v2160,-1652,-127,-3176,636,-5209c7185303,470780,7187082,470526,7187208,467857v128,-3939,2288,-6226,5845,-5590c7195595,462775,7197374,456930,7201058,456295xm2155179,456295v1652,-127,6733,1017,8004,2033c2165343,460107,2169918,459472,2171697,461378v1016,1016,508,5717,1143,7369c2173349,469763,2175508,470018,2176398,470399v1651,762,507,3176,507,4447c2176525,475735,2176017,476498,2175128,477006v-1652,1524,254,2795,-255,4574c2174238,483613,2171189,489076,2169663,490474v-2159,1906,-5337,2414,-7878,3431c2160389,494413,2158228,495683,2156831,495683v-1399,127,-2034,-1906,-3304,-2033l2153527,493905v-2796,-382,-2542,4065,-5591,1270c2144633,492126,2145269,490982,2140695,490982v-2924,,-2415,-5082,-1779,-6734c2139804,481961,2137263,481961,2136882,480055v-380,-2160,763,-3176,-380,-5209c2134723,471796,2135103,469128,2138152,467858v2033,-890,509,-6099,3051,-8386c2143743,457057,2144760,457312,2147810,458201v1016,254,1779,-127,2414,-1144c2151875,455406,2153146,456295,2155179,456295xm2485534,455279v1525,-127,6353,889,7497,1778c2494937,458582,2499257,457947,2500909,459726v889,1016,508,5336,1143,6861c2502433,467476,2504593,467603,2505356,467984v1524,636,508,2923,508,4066c2505483,472940,2504974,473575,2504212,474083v-1525,1525,254,2669,-254,4320c2503450,480309,2500782,485264,2499257,486662v-2033,1906,-4828,2287,-7242,3304c2490744,490474,2488711,491617,2487440,491617v-1270,,-1778,-1778,-3049,-1906c2481850,489457,2482104,493523,2479181,490982v-3176,-2795,-2668,-3812,-6861,-3812c2469652,487297,2470033,482469,2470542,480945v762,-2033,-1525,-2033,-1906,-3812c2468127,475227,2469271,474210,2468127,472304v-1651,-2795,-1270,-5336,1525,-6480c2471558,465062,2470033,460234,2472320,458074r255,254c2474861,456168,2475878,456295,2478673,457057v1017,255,1779,-127,2287,-1016c2482485,454516,2483629,455279,2485534,455279xm1589896,453881v2287,-127,10037,1525,11816,2923c1604889,459345,1611750,458329,1614291,461124v1398,1524,763,8513,1779,10927l1615816,472051v635,1525,3939,1652,5209,2287c1623439,475354,1621788,478912,1621788,480818v-382,1398,-1271,2541,-2542,3303c1616832,486536,1619628,488314,1618865,490983v-889,3049,-5209,11054,-7496,13214c1608319,507119,1603745,507881,1599933,509406v-1905,762,-5082,2668,-7115,2668c1590785,512201,1589896,509406,1587990,509152v-4066,-508,-3558,5972,-8132,1906c1574903,506484,1575665,504959,1569058,504959v-4320,127,-3685,-7496,-2795,-9910c1567406,491745,1563849,491618,1563213,488950v-762,-3050,1017,-4574,-762,-7624c1559910,477006,1560418,472940,1564865,471034v3050,-1270,636,-8894,4320,-12324c1572997,455152,1574522,455533,1578969,456677v1397,381,2668,-254,3557,-1652c1585068,452611,1586974,454008,1589896,453881xm6149265,453754v1398,635,2668,5463,3939,6861c6153966,461504,6156253,460869,6157270,460869v1906,127,1652,2922,2160,4193c6159557,466078,6159176,466968,6158541,467857r-255,254c6157270,470271,6159684,470907,6159811,472813v127,2287,-762,8640,-1779,10672c6156762,486154,6153839,487806,6151679,489838v-1143,1017,-2795,2923,-4193,3558c6146216,494031,6144945,492253,6143547,492634v-2795,635,-889,4955,-4955,3303c6134145,494158,6134272,492761,6129825,494540v-2795,1143,-4320,-4193,-4320,-5972c6125505,486027,6122964,486916,6121948,485264v-1271,-1906,-509,-3430,-2414,-4955c6116611,478022,6115976,475227,6118517,472813v1652,-1652,-1906,-6226,-254,-9403c6120042,460107,6121058,459853,6124362,459598v1143,-127,1778,-889,2033,-2033c6127538,455406,6129190,455914,6131096,455024v1525,-635,7115,-1524,8640,-1016c6142531,454897,6146851,452610,6149265,453754xm4145040,453627v1525,,4066,-381,5463,c4151901,454136,4151774,456169,4153044,456804v2669,1270,3812,-3177,5972,635l4164727,463895r-501,7266c4162701,473067,4165115,473957,4164861,475990v-254,2287,-1779,2922,-1271,5336c4164353,484884,4162955,487425,4159524,487679v-2414,127,-2540,5845,-5844,7243c4150376,496446,4149360,495938,4146691,494032v-889,-635,-1905,-508,-2795,254c4141609,495303,4140720,493905,4138687,493270v-1652,-508,-6353,-3431,-7242,-4829c4129793,486027,4125092,485011,4123948,482597v-635,-1398,1398,-5845,1398,-7751c4125346,473703,4123186,472813,4122424,472051v-1398,-1271,635,-3304,1016,-4574c4124075,466714,4124964,466206,4125981,465952v2160,-889,635,-2922,1779,-4447c4129158,459599,4133986,455279,4136019,454390v2795,-1144,6098,-636,9021,-763xm930837,452864r,127l930802,452939r35,-75xm474313,452611v4320,635,4955,1905,6480,5463c481301,459218,482318,459726,483715,459599v2923,381,2923,2414,4574,4320c489560,465316,492482,471288,492482,473321v,3431,4193,7497,3685,10673c495913,485773,490830,488949,489814,490855v-762,1271,889,3558,1144,4701c491466,497716,488289,498479,487019,499495v-1144,381,-2414,381,-3558,c480666,499114,480920,501909,478760,502799r127,127c476219,503942,468722,505213,466054,504832v-3558,-636,-6480,-3177,-9529,-4956c454873,498987,452078,497716,450934,496446v-1143,-1398,381,-3431,-508,-4828c448647,488695,444454,492380,444835,487171v381,-5718,1906,-5972,-1652,-10419c440896,473829,446360,470272,448393,469636v2922,-889,1016,-3430,2541,-5209c452586,462394,454619,462775,455635,459980v1525,-4066,4574,-5845,8132,-3812c466181,457566,470120,451975,474313,452611xm5980785,452483v2414,-1652,3685,,6226,381c5988917,453118,5994889,455914,5996160,457439v2286,2668,8004,3049,9656,5844c6006705,464808,6004926,470398,6005308,472558r,128c6005562,474083,6008357,474846,6009247,475608v1651,1397,-382,4066,-636,5590c6007976,482215,6006959,482977,6005816,483358v-2414,1525,-381,3558,-1525,5591c6002894,491236,5997938,497081,5995651,498351v-3049,1779,-6988,1525,-10419,2160c5983580,500893,5980658,501655,5978879,501401v-1652,-254,-1906,-2795,-3430,-3304c5972145,496827,5971383,502290,5968334,498097v-3177,-4574,-2288,-5844,-7751,-6988c5957025,490474,5958931,484248,5960074,482469v1652,-2541,-1397,-3176,-1397,-5590c5958677,474337,5960329,473321,5959439,470526v-1397,-4193,-254,-7370,3812,-8132c5966046,461886,5965411,455151,5969096,452991v3812,-2287,4955,-1651,8386,127c5978625,453754,5979769,453500,5980785,452483xm274194,452230v1779,762,3558,6607,5209,8258c280547,461378,283215,460488,284486,460488v2287,127,2160,3558,2795,5083c287281,466841,287027,468112,286265,469128r127,382c285248,472178,288170,472686,288425,475100v254,2922,-509,10800,-1652,13341c285248,491872,281818,494032,279276,496573v-1397,1271,-3303,3812,-4955,4574c272669,501910,271018,499877,269366,500385v-3431,889,-890,6099,-5972,4320c257930,502672,257930,501020,252594,503434v-3558,1525,-5718,-4828,-5718,-7115c246622,493143,243700,494413,242302,492380v-1652,-2287,-762,-4193,-3176,-5972c235568,483613,234679,480182,237601,477133v1906,-2160,-2541,-7496,-762,-11562c238745,461378,240015,461124,244081,460615v1271,-254,2033,-1016,2287,-2541c247512,455279,249545,455787,251959,454644v1779,-890,8640,-2160,10546,-1652c265935,454008,271145,450832,274194,452230xm6289792,451975v3812,-635,4702,127,6989,2669c6297543,455406,6298560,455533,6299703,455025v2541,-509,3176,1143,5082,2287c6306183,458074,6310376,462140,6311011,463792r127,-127c6312155,466587,6316856,468620,6317364,471415v382,1652,-2922,5718,-3176,7624c6314061,480309,6316094,481707,6316602,482596v1016,1652,-1525,3177,-2160,4447c6313680,487679,6312663,488060,6311519,488060v-2414,508,-1397,2795,-2922,4193c6306818,493778,6300846,497081,6298560,497589v-3050,636,-6226,-762,-9276,-1270c6287759,496065,6285091,495938,6283693,495175v-1397,-762,-762,-2922,-1905,-3811c6279374,489331,6277087,493778,6275816,489331v-1398,-4829,-254,-5591,-4447,-8132c6268573,479547,6272004,474973,6273529,473829v2033,-1651,-127,-3176,508,-5082c6274800,466587,6276578,466206,6276578,463665v,-3812,2033,-6099,5591,-5591c6284583,458455,6286108,452611,6289792,451975xm7368267,449943v1906,127,8132,2287,9530,3684c7380338,456042,7386056,455915,7387962,458456r379,9220l7388216,467604r127,127l7388341,467676r4068,2342c7394315,471289,7392409,474084,7392409,475609v-635,1016,-1398,1906,-2542,2414c7387580,479802,7389740,481580,7388851,483740v-1143,2542,-5464,8767,-7624,10292c7378305,496065,7374367,496319,7371063,497209v-1652,508,-4447,1524,-6226,1524c7363185,498606,7362804,496192,7361152,495811v-3303,-889,-3557,4701,-6988,762c7350479,492380,7351369,490983,7345778,490475v-3685,-255,-2414,-6608,-1397,-8513c7345778,479420,7342729,478912,7342475,476625v-255,-2668,1270,-3812,127,-6480c7340823,466206,7341712,462903,7345651,461759v2669,-762,1398,-7369,4828,-9910c7354037,449307,7355308,449816,7358865,451213v1144,381,2287,127,3176,-1016c7364328,448418,7365727,449816,7368267,449943xm1797128,449689v1398,,6225,1016,7369,1905c1806531,453119,1810723,452484,1812374,454263v890,1016,510,5336,1145,6861c1813900,462013,1816060,462140,1816822,462521v1524,636,508,2923,508,4066c1816949,467477,1816440,468112,1815679,468620v-1399,1525,381,2669,-128,4320c1814916,474846,1812120,479929,1810723,481199v-2032,1906,-4829,2287,-7243,3304c1802210,485011,1800178,486154,1798907,486154v-1271,,-1779,-1778,-3050,-1906c1793316,483867,1793570,487933,1790648,485392v-3049,-2795,-2541,-3812,-6735,-3812c1781246,481707,1781627,476879,1782135,475354v763,-2032,-1524,-2032,-1905,-3811c1779721,469637,1780865,468620,1779721,466714v-1651,-2795,-1270,-5336,1525,-6480c1783152,459472,1781627,454644,1783913,452484r255,127c1786455,450324,1787472,450578,1790267,451340v1017,254,1779,-127,2286,-1016c1794078,448926,1795222,449689,1797128,449689xm5627053,449307v3685,-1524,4701,-889,7497,1144c5635566,451086,5636583,450959,5637599,450197v2414,-1017,3431,508,5591,1143c5644841,451849,5649924,455025,5650813,456550v1652,2668,6734,3684,7878,6353c5659326,464427,5657039,469129,5657039,471161r-254,-127c5656785,472305,5659072,473321,5659835,474084v1397,1397,-763,3430,-1144,4828c5658056,479801,5657166,480310,5656023,480564v-2287,1016,-763,3176,-2033,4828c5652592,487298,5647383,491872,5645223,492761v-2923,1271,-6353,763,-9530,763c5634042,493524,5631373,494032,5629849,493524v-1525,-508,-1398,-2796,-2669,-3431c5624385,488696,5622987,493397,5620827,489331v-2414,-4447,-1270,-5464,-6099,-7115c5611679,481199,5614093,475990,5615364,474465v1651,-2160,-889,-3049,-636,-5209c5615110,466969,5616761,466206,5616253,463665v-635,-3812,762,-6480,4447,-6734c5623242,456804,5623623,450705,5627053,449307xm2616916,446257v2160,-254,9657,763,11436,2033c2631656,450450,2638008,449180,2640676,451594v1525,1397,1270,8004,2414,10291c2643725,463410,2646903,463283,2648173,463791v2288,1017,890,4447,1144,6226c2648935,471415,2648173,472431,2647029,473321v-2160,2287,636,3939,127,6480c2646394,482850,2642836,490728,2640803,492888v-2795,2922,-6988,3939,-10546,5717c2628352,499368,2625556,501274,2623523,501528v-2033,254,-2922,-2541,-4827,-2541c2614883,498860,2615645,505085,2611071,501401v-4954,-3939,-4319,-5591,-10673,-5083c2596332,496700,2596460,489330,2597095,487043v889,-3176,-2541,-3049,-3304,-5590l2593665,481453v-763,-2923,762,-4448,-1144,-7243c2589725,470144,2590107,466333,2594172,464173v2796,-1398,,-8640,3304,-12071c2600781,448417,2602304,448671,2606624,449561v1398,254,2541,-381,3304,-1779c2612215,445368,2614121,446638,2616916,446257xm1460675,443844v1525,,6480,1271,7624,2287c1470205,447783,1474779,447402,1476303,449307v763,1017,127,5464,763,7116c1477447,457439,1479607,457566,1480369,458074v1525,890,254,3050,254,4321c1480242,463284,1479734,463919,1478845,464427v-1525,1398,254,2796,-382,4447c1477828,470907,1474652,475990,1473127,477260v-2160,1779,-5082,2160,-7624,3050c1464106,480818,1462073,481835,1460675,481835v-1397,-128,-1779,-1906,-3049,-2160c1455085,479293,1455085,483486,1452289,480691v-3176,-3049,-2541,-4193,-6861,-4320c1442633,476244,1443267,471289,1443903,469764v890,-2160,-1524,-2287,-1778,-4066c1441743,463665,1442887,462776,1441871,460743v-1525,-2923,-1017,-5591,1905,-6607c1445809,453373,1444412,448291,1446953,446258v2668,-2160,3684,-1906,6480,-1016c1454449,445623,1455212,445242,1455847,444352v1652,-1525,2921,-508,4828,-508xm7540305,441302v1906,-381,8640,381,10292,1398l7550851,442700v2923,1778,8767,381,11181,2541c7563049,446003,7563303,449307,7563811,451848r,29986c7563684,481961,7563557,482215,7563557,482215v-2414,2795,-6353,3812,-9403,5463c7552502,488568,7549962,490347,7548183,490601v-1779,254,-2796,-2160,-4448,-2160c7540178,488441,7541195,493904,7536875,490855v-4702,-3304,-4066,-4828,-9784,-4193c7523406,487043,7523279,480563,7523788,478403v635,-2922,-2414,-2668,-3177,-4955c7519722,470907,7521119,469509,7519340,467095v-2667,-3431,-2541,-6988,1144,-9021c7523026,456676,7520230,450323,7523026,447147v2922,-3304,4192,-3177,8131,-2542c7532428,444860,7533444,444224,7534080,442954v2032,-2414,3684,-1271,6225,-1652xm4017726,440540v1271,-1652,3939,254,5464,508c4024334,441683,4025096,442573,4025477,443716v1525,2287,3430,381,5463,1398c4033355,446384,4039072,451213,4040470,453500r-127,127c4042249,456549,4042122,460361,4042757,463792v381,1651,1270,4447,1016,6225c4043519,471669,4041105,471923,4040597,473448v-1017,3176,4320,3939,254,6988c4036404,483740,4035133,482723,4034117,488187v-635,3557,-6734,1779,-8513,635c4023063,487424,4022427,490347,4020140,490347v-2668,127,-3557,-1525,-6353,-636c4009849,491109,4006672,489966,4005783,486027v-635,-2795,-7242,-2033,-9403,-5591c3994093,476752,3994729,475608,3996380,472177v509,-1143,254,-2160,-762,-3176c3993966,466460,3995491,465189,3995872,462775v254,-1906,2795,-7878,4320,-9148c4002733,451467,4003115,445749,4005783,444097v1525,-889,6988,763,9148,382c4016329,444097,4016964,441556,4017726,440540xm3220604,440016r98,16l3220449,440159r155,-143xm2059253,438380v1779,2033,7243,-1779,10927,254c2073992,440667,2074119,442064,2074245,445876v127,1271,891,2033,2288,2414c2079202,449688,2078438,451594,2079329,453881v635,1779,1270,8386,635,10165c2079202,465824,2079709,468112,2079964,470399v2541,1143,6480,889,8132,2668c2089112,474210,2088604,479166,2089366,480944v508,1144,2923,1271,3812,1652c2094830,483359,2093686,485900,2093686,487297v-381,1017,-1016,1779,-1906,2414c2090001,491490,2092034,492761,2091526,494667v-762,2287,-3812,8005,-5463,9529c2083777,506356,2080599,506864,2077803,508008r128,-127c2076533,508389,2074372,509787,2072849,509787v-1398,,-2033,-2033,-3431,-2160c2066496,507246,2066877,511947,2063573,509024v-3557,-3176,-2922,-4320,-7750,-4320c2052773,504704,2053154,499368,2053790,497589v889,-2287,-1652,-2414,-2160,-4320c2051121,491109,2052392,489966,2051121,487806v-381,-636,-635,-1271,-762,-1906c2048072,485392,2045785,484883,2044769,484248v-3177,-1779,-4956,-5209,-7116,-7878c2036510,474973,2034350,472940,2033714,471288v-635,-1525,1398,-2922,1144,-4574c2034223,463283,2029013,465316,2031173,460615v2287,-5082,3812,-4828,2033,-10165c2032063,447020,2038289,445622,2040449,445622v2922,127,2033,-2795,4066,-3939c2046675,440286,2048453,441302,2050359,439142v2923,-3176,6226,-3812,8894,-762xm1245946,437236v2413,,10290,2160,12069,3685c1261192,443589,1268307,442954,1270848,446003v1397,1779,381,8895,1271,11436l1272245,457439v635,1652,4067,2033,5337,2668c1279869,461505,1277963,465062,1277963,466968v-635,1398,-1651,2541,-2922,3304c1272373,472559,1275295,474592,1274279,477260v-1144,3176,-5972,11181,-8513,13214c1262335,493396,1257634,493905,1253568,495302v-2160,636,-5463,2287,-7622,2287c1243786,497589,1243149,494667,1241117,494286v-4065,-763,-4065,5972,-8513,1525c1227776,490855,1228665,489203,1221804,488949v-4575,-127,-3431,-8004,-2414,-10418c1220787,475100,1217102,474846,1216594,472050v-634,-3176,1271,-4701,-380,-7877c1213799,459472,1214562,455406,1219262,453627v3177,-1144,1145,-9275,5083,-12579c1228412,437618,1230063,437999,1234509,439523v1526,382,2797,-127,3812,-1524c1240989,435585,1242896,437236,1245946,437236xm5516259,436093v1905,,6099,4701,8385,5464c5526169,442065,5528329,440032,5529473,439524v2160,-890,3557,2414,4828,3557c5534936,444352,5535191,445622,5534936,446893r-127,c5534809,449942,5537859,449180,5539129,451340v1525,2541,4193,10292,4193,13087c5543322,468239,5541035,471796,5539765,475227v-763,1779,-1398,4955,-2669,6353c5535826,482978,5533539,481834,5532141,482978v-2795,2414,1906,6098,-3685,6607c5522358,490093,5521849,488568,5517783,493015v-2668,2923,-7369,-2160,-8386,-4193c5507873,486027,5505586,488441,5503426,487171v-2414,-1398,-2414,-3558,-5464,-4193c5493388,482088,5491101,479293,5492499,475100v1016,-2795,-5591,-5972,-5591,-10419c5486908,459980,5488051,459091,5491609,456931v1144,-763,1525,-1906,1144,-3431c5492753,450324,5494786,449942,5496565,447909v1270,-1651,7115,-5717,9148,-6098c5509270,441175,5512828,436093,5516259,436093xm34306,433044v1397,635,2922,5463,4320,6861c39515,440667,41803,439905,42819,439905v1906,127,1780,2922,2415,4193c45234,445114,44979,446131,44343,447020v-889,2287,1526,2668,1779,4701c46376,454008,45614,460743,44725,462775v-254,509,-635,763,-890,1144c44471,464046,44979,464300,45487,464935v1652,2160,4955,8895,5336,11436c51332,479801,49680,483359,48918,486663v-509,1651,-762,4574,-1652,6098c46376,494286,44090,493397,42947,494667v-2161,2541,2413,5337,-2542,6480c34941,502418,34179,501020,31129,505594v-2033,3050,-6860,-1016,-8130,-2795c21346,500512,19568,502926,17407,502037v-2414,-890,-2540,-2796,-5464,-3050c7623,498606,5209,496319,5972,492380r128,254c6607,490093,1399,488187,127,484630r,-5464c635,478277,1525,477387,2922,476244v1017,-763,1144,-1906,636,-3177c3049,470145,4956,469637,6226,467477v254,-254,635,-763,1143,-1271c6226,464554,6734,463030,4828,461632,1779,459345,1016,456423,3558,453881v1651,-1779,-2159,-6353,-636,-9656c4574,440667,5718,440413,9021,440032v1017,-254,1780,-889,1906,-2160c11943,435585,13595,435966,15628,435077v1525,-763,7243,-1779,8894,-1398c27445,434441,31766,431900,34306,433044xm148151,432790v1779,762,3558,6607,5209,8258c154504,441938,157172,441048,158443,441048v2287,127,2033,3558,2795,5083c161238,447401,160984,448672,160222,449688r,255c159078,452611,162000,453119,162255,455533v254,2922,-509,10800,-1652,13341c159078,472305,155647,474465,153106,477006v-1397,1271,-3303,3812,-4955,4574c146499,482343,144847,480310,143196,480818v-3431,889,-890,6099,-5972,4320c131760,483105,131760,481453,126424,483867v-3431,1525,-5591,-4828,-5591,-7115c120579,473575,117657,474846,116259,472813v-1652,-2287,-635,-4193,-3176,-5972c109525,464046,108636,460616,111558,457566v1906,-2033,-2541,-7369,-762,-11435c112702,441938,113972,441684,118038,441175v1271,-254,2033,-1016,2287,-2541c121469,435839,123502,436347,125916,435204v1779,-890,8640,-2160,10546,-1652c139892,434441,145102,431392,148151,432790xm659948,429995v4320,635,4955,1905,6480,5463c666936,436602,667953,437110,669350,436983v1652,254,2414,1143,3050,2160c673035,438889,673670,438889,674178,438889v1398,254,4066,4193,5718,5082c680913,444606,682818,443209,683708,442954v1779,-381,2414,2161,3303,3177c687265,447147,687393,448037,687011,449053v-254,2287,2033,2033,2796,3812c690696,455025,691840,461124,691585,463284v-381,2922,-2414,5336,-3811,7878c687011,472432,686122,474719,685105,475736v-1016,889,-2668,-254,-3811,508l681421,475990v-2414,1525,762,4828,-3558,4574c673289,480310,673035,479039,669477,482089v-1652,1270,-3430,-382,-4701,-2033c664649,480183,664522,480310,664522,480310v-2668,1016,-10165,2287,-12833,1906c648131,481707,645209,479039,642160,477260v-1652,-889,-4447,-2160,-5591,-3430c635425,472432,636950,470399,636061,469002v-1779,-2923,-5972,762,-5591,-4447c630851,458837,632376,458583,628818,454136v-2287,-2923,3177,-6480,5210,-7116c636950,446131,635044,443590,636569,441811v1652,-2033,3558,-1652,4701,-4447c642795,433298,645844,431646,649402,433552v2414,1398,6353,-4193,10546,-3557xm6750381,428088v2540,-1779,3811,-254,6353,c6758639,428342,6764865,430756,6766136,432154v2287,2541,8131,2668,9910,5336c6777063,438888,6775538,444606,6776046,446766r254,c6776681,448163,6779350,448799,6780366,449434v1779,1271,-127,4066,-254,5591c6779477,456168,6778587,456931,6777444,457439v-2287,1524,-127,3557,-1144,5590c6775029,465571,6770328,471542,6768169,473067v-3050,2033,-6861,2033,-10292,2795c6756098,476243,6753303,477387,6751524,477133v-1779,-254,-2033,-2668,-3685,-3177c6744536,473067,6743901,478530,6740724,474465v-3558,-4320,-2668,-5718,-8259,-6480c6728781,467476,6730432,461250,6731448,459345v1525,-2542,-1524,-3050,-1651,-5464c6729543,451213,6731195,450196,6730178,447401v-1525,-3939,-508,-7242,3431,-8259c6736277,438380,6735261,431646,6738818,429359v3558,-2541,4828,-2033,8386,-381c6748347,429486,6749491,429232,6750381,428088xm6565129,427072v1270,-382,5336,2287,7115,2414c6573387,429613,6574531,427707,6575293,427072v1398,-1017,3049,1143,4193,1651c6580121,429486,6580629,430375,6580629,431392v763,2287,2796,1143,4066,2414l6584568,433170v1525,1525,5083,6735,5591,8768c6590921,444733,6589905,447782,6589651,450578v-127,1524,,3938,-635,5209c6588507,457185,6586474,456676,6585712,457820v-1525,2287,2541,4193,-1397,5590c6579994,464935,6579232,463919,6577199,467985v-1271,2668,-5717,-127,-6861,-1398c6568686,464935,6567543,467095,6565637,466587v-2033,-508,-2415,-2033,-4829,-1906c6557378,464935,6555090,463283,6555345,459980v127,-2160,-5209,-3177,-6099,-6480c6548357,450196,6548992,449307,6551152,447020v636,-763,762,-1652,127,-2668c6550644,442064,6552041,441429,6552931,439523v762,-1397,4193,-5590,5590,-6225c6561063,432154,6562587,427707,6565129,427072xm3744178,426437v4194,1398,4574,2668,5463,6480c3750023,434188,3750912,434950,3752309,434950v2795,889,2540,2922,3809,5082c3757135,441684,3759042,448164,3758788,450070v-636,3430,2922,8132,1906,11181c3760184,463030,3754724,465317,3753325,467096v-889,1143,382,3684,382,4828c3753832,474211,3750530,474338,3749134,475227v-1272,128,-2414,,-3557,-635l3745831,474465v-2667,-889,-2922,2033,-5208,2541c3737954,477515,3730205,477642,3727667,476752v-3430,-1143,-5972,-4193,-8646,-6480c3717625,469129,3714959,467477,3714068,465952v-890,-1525,891,-3303,257,-4828c3712920,457820,3708221,460870,3709493,455787v1273,-5590,2796,-5590,,-10545c3707588,442065,3713565,439524,3715720,439143v2925,-508,1525,-3304,3301,-4828c3720929,432536,3722837,433171,3724362,430630v2288,-3685,5463,-4955,8767,-2414c3735415,429995,3740114,425039,3744178,426437xm1004276,424658v4320,-890,5337,,8004,2922c1013170,428469,1014314,428596,1015585,427961v2922,-635,3557,1271,5844,2541c1022446,431138,1024606,433043,1026258,434822v1905,-1524,3176,-508,5336,-508c1033245,434314,1038963,435839,1040234,436982v2287,2033,7369,1525,9149,3685c1050272,441811,1049636,447020,1050272,448799v508,1143,2922,1397,3812,1906c1055735,451594,1054338,454135,1054338,455533v-382,1016,-1017,1779,-2033,2287c1050399,459472,1052432,460996,1051796,462902v-762,2287,-4320,8005,-6099,9530c1043283,474465,1039852,474846,1036931,475862v-1525,509,-3939,1652,-5465,1652c1029942,477514,1029434,475354,1028036,475100v-2922,-508,-2922,4320,-6098,1144c1021175,475354,1020667,474719,1020159,474211v-2160,1270,-4574,2287,-5845,2541c1010756,477514,1007072,475989,1003641,475354v-1779,-381,-4955,-508,-6480,-1398c995636,473067,996272,470653,995001,469636v-2795,-2160,-5464,2796,-6861,-2287l988140,467604v-1525,-5464,-127,-6353,-5082,-9276c980008,456422,983820,451213,985599,449815v2287,-1906,-255,-3557,508,-5844c986996,441429,989028,441175,989028,438126v128,-4447,2414,-7115,6481,-6480c998305,432154,1000083,425420,1004276,424658xm4492927,420719v1398,-1271,3303,762,4574,1143c4498263,422498,4498772,423387,4499026,424403v889,2161,2922,763,4447,1906c4505379,427707,4509572,432535,4510461,434568v762,1906,762,3939,762,5972c4512494,438507,4514019,436601,4514908,436093v3049,-1779,4447,-7751,7496,-9021c4524056,426309,4529647,428978,4531934,428978v1525,,2668,-2669,3558,-3558c4537143,423768,4539557,426309,4541082,426818v1017,889,1652,1906,1906,3176c4544259,432789,4546673,431011,4548579,432408v2160,1779,7496,7878,8513,10419l4557219,442827v1397,3431,762,7369,762,11054c4557981,455660,4558489,458836,4557981,460615v-508,1779,-3176,1525,-3939,3050c4552263,466841,4557854,468493,4553026,471034v-5210,2668,-6353,1398,-8386,6988c4543369,481580,4537397,478785,4535619,477260v-2414,-2033,-3558,1016,-5972,635c4526979,477514,4526216,475608,4523167,476116v-4447,763,-7623,-889,-7751,-5209c4515289,468112,4508174,467604,4506522,463538v-1016,-2415,-1143,-3812,-635,-5210c4503092,459472,4502075,459472,4500805,463284v-1017,2922,-5972,635,-7370,-509c4491529,461123,4490640,463538,4488607,463284v-2160,-255,-2796,-1779,-5210,-1398c4479840,462521,4477172,461123,4477044,457693v-126,-2414,-5844,-2668,-7242,-5972c4468278,448418,4468913,447401,4470819,444733v508,-890,508,-1906,-254,-2795c4469548,439651,4470946,438761,4471581,436728v381,-1652,3431,-6353,4828,-7242c4478823,427961,4479840,423133,4482381,422116v1398,-508,5845,1525,7751,1525c4491275,423641,4492164,421354,4492927,420719xm4349351,419321v1651,-1652,4066,889,5590,1397c4355957,421608,4356593,422624,4356847,423895v1143,2795,3558,1016,5463,2414c4364471,428088,4369807,434187,4370824,436728v1524,3430,762,7369,762,11054c4371586,449561,4372094,452737,4371586,454516v-509,1779,-3177,1525,-3939,3049c4365868,460742,4371459,462521,4366631,464935v-5210,2668,-6353,1525,-8386,6988c4356974,475481,4351002,472685,4349223,471161v-2414,-2033,-3557,1016,-5971,635c4340583,471415,4339821,469509,4336772,470017v-4447,763,-7497,-889,-7751,-5209c4328894,462012,4321779,461504,4320127,457438v-1779,-4192,-1017,-5336,1398,-8640c4322287,447655,4322160,446511,4321271,445368v-1144,-2922,635,-3939,1397,-6480c4323304,436855,4326988,431010,4328767,429994v3049,-1906,4447,-7751,7497,-9021c4337915,420210,4343506,422878,4345793,422878v1525,,2668,-2668,3558,-3557xm7001195,418305v2033,127,8513,2160,10037,3558c7013774,424277,7019745,424150,7021779,426691v1143,1525,,7496,635,9656c7022794,437872,7025717,438253,7026734,438888v1905,1144,,4066,,5718c7026225,445877,7025336,446639,7024193,447274r127,-127c7022032,449053,7024320,450832,7023430,453119v-1016,2541,-5463,9148,-7624,10800c7012884,466206,7008818,466460,7005387,467477v-1778,508,-4701,1651,-6479,1651c6997129,469128,6996620,466587,6994969,466206v-3431,-762,-3685,4955,-7242,1017c6983788,462903,6984677,461505,6978833,460997v-3812,-381,-2542,-6861,-1652,-8894c6978451,449307,6975275,448926,6975021,446512v-382,-2668,1270,-3812,,-6607c6973115,435839,6973877,432409,6977943,431138v2795,-890,1398,-7751,4828,-10419c6986329,418051,6987600,418432,6991411,419830v1271,381,2414,,3304,-1144c6997129,416780,6998654,418178,7001195,418305xm3557033,418178v4193,1397,4573,2668,5464,6480c3562750,425928,3563766,426691,3565164,426691v2795,889,2541,2922,3812,5082l3569229,431900v1017,1652,2922,8132,2669,10038c3571388,445368,3574819,450069,3573804,453119v-509,1652,-5972,3939,-7370,5717c3565545,459980,3566816,462521,3566816,463665v126,2287,-3177,2414,-4575,3303c3560971,467095,3559827,466968,3558684,466333v-2668,-889,-2923,2033,-5208,2541c3550806,469382,3543056,469509,3540513,468620v-3431,-1144,-5974,-4320,-8642,-6480c3530473,460997,3527807,459345,3526917,457820v-892,-1525,890,-3304,255,-4828c3525899,449688,3521199,452738,3522344,447655v1144,-5463,2794,-5590,,-10546c3520437,433933,3526406,431392,3528569,431011v2923,-509,1521,-3304,3302,-4829c3533777,424404,3535684,425039,3537210,422498v2287,-3685,5465,-4956,8770,-2414c3548266,421735,3552968,416780,3557033,418178xm4191798,417924v1270,-1652,3938,254,5463,508c4198405,419067,4199040,419957,4199548,421100v1398,2287,3431,381,5464,1398c4207426,423895,4213143,428724,4214541,430884r-127,127c4216320,433933,4216193,437745,4216828,441175v381,1652,1271,4448,1016,6226c4217591,449053,4215176,449307,4214668,450832v-1016,3176,4320,3939,254,6988c4210475,461124,4209205,460107,4208188,465571v-635,3557,-6734,1779,-8513,635c4197134,464681,4196499,467731,4194212,467731v-2668,127,-3558,-1525,-6353,-636c4183920,468493,4180616,467350,4179854,463411v-635,-2668,-7242,-2033,-9402,-5591c4168164,454136,4168673,452992,4170452,449561v508,-1143,254,-2287,-763,-3176c4168038,443844,4169562,442573,4169943,440159v254,-1906,2923,-7878,4320,-9148c4176805,428851,4177186,423133,4179854,421481v1525,-889,6988,763,9148,382c4190400,421481,4191035,418813,4191798,417924xm5866940,414747v3304,635,3685,1525,4829,4320c5872150,420084,5872912,420338,5874056,420338v2287,381,2160,1906,3430,3430l5877867,423641v890,1144,3050,5845,3050,7370c5880917,433679,5884094,436855,5883585,439270v-254,1397,-4193,3684,-5082,5209c5877867,445495,5879138,447274,5879265,448164v254,1651,-2160,2160,-3176,2922c5875072,451467,5874183,451467,5873293,451086v-2160,-254,-2033,1906,-3684,2541c5867576,454262,5861731,455152,5859698,454771v-2795,-382,-4955,-2542,-7242,-3939c5851312,450069,5849152,449053,5848263,448037v-890,-1017,254,-2542,-381,-3685c5846611,442065,5843308,444860,5843689,440794v381,-4447,1651,-4701,-1017,-8132c5840894,430502,5845086,427834,5846738,427326v2287,-635,890,-2541,2033,-3939c5850042,421862,5851566,422244,5852456,420084v1270,-3177,3558,-4447,6353,-2796c5860588,418432,5863764,414112,5866940,414747xm2966840,414747v1397,635,2414,1524,3176,2922c2972176,420210,2974337,417415,2977004,418431v3050,1271,10928,6226,12960,8767c2992759,430629,2993268,435330,2994538,439396v636,2160,2161,5464,2161,7624c2996571,449180,2993649,449688,2993268,451721v-762,4066,5972,4066,1398,8513c2992188,462648,2990536,463601,2989456,464808r-1766,6053l2983404,473909v-2270,111,-4811,-461,-6018,-969c2974082,471415,2973701,475227,2970906,475608v-3177,508,-4702,-1398,-7878,254c2958327,478276,2954261,477387,2952609,472686v-1144,-3177,-9275,-1271,-12452,-5337c2936727,463156,2937235,461631,2938760,457184v508,-1524,,-2795,-1398,-3811c2935075,450577,2936727,448798,2936727,445749v127,-2414,2287,-10165,3939,-11943c2943461,430756,2942953,423641,2946002,421227v1652,-1398,8767,-127,11308,-1017c2958962,419702,2959343,416271,2960106,415001v1270,-2287,4829,-254,6734,-254xm2374230,412841v2034,-127,8640,1271,10166,2541c2387064,417542,2393036,416653,2395196,419067v1270,1397,634,7369,1525,9402c2397229,429867,2400023,429994,2401167,430502v2034,890,635,3939,635,5591c2401295,437236,2400531,438253,2399515,438888v-2032,2033,382,3558,-253,5845c2398500,447274,2394687,454135,2392782,456041v-2669,2541,-6607,3303,-9912,4574c2381091,461250,2378423,462902,2376644,462902v-1778,127,-2540,-2287,-4192,-2541c2369021,459853,2369403,465570,2365463,462013v-4192,-3939,-3557,-5210,-9275,-5210c2352503,456930,2353012,450323,2353774,448290r255,c2355045,445495,2351868,445368,2351361,443081v-637,-2541,888,-3939,-637,-6480c2348438,432789,2348946,429359,2352757,427707v2543,-1144,509,-7751,3686,-10673c2359746,413984,2361016,414239,2364828,415255v1271,381,2288,-127,3049,-1398c2370038,411697,2371690,412968,2374230,412841xm895133,412205v5083,-1016,6226,,9276,3431c905552,416780,906823,416907,908347,416144v3431,-762,4321,1525,6862,2923c917242,420210,922832,425674,923595,427834v1397,3811,7623,6607,8385,10291c932362,440158,928042,445749,927660,448290r3142,4649l928042,458836v-1144,889,-2415,1398,-3939,1398c920799,460869,922197,464045,920164,465824v-2414,2033,-10292,6480,-13341,7116c902630,473829,898437,472050,894371,471288v-2033,-381,-5718,-508,-7496,-1525c885096,468747,885858,465951,884333,464681v-3049,-2541,-6225,3176,-7877,-2669c874550,455660,876202,454643,870484,451212v-3685,-2287,889,-8385,2922,-9910c876202,439142,873152,437236,874042,434568v1016,-2923,3430,-3304,3430,-6734c877599,422751,880140,419575,884969,420337v3176,508,5209,-7242,10164,-8132xm3079793,411697v2797,636,5084,2796,7371,4193c3088435,416653,3090594,417669,3091483,418813v763,1143,-381,2668,253,3811c3093134,425039,3096566,422243,3096056,426309v-381,4447,-1651,4701,1020,8259c3097710,435457,3097329,436347,3096693,437236v1525,1017,2797,2033,3431,2796c3102537,442954,3102919,447020,3104062,450450v636,1779,1907,4574,1907,6480c3105969,458709,3103428,459217,3103046,460996v-763,3558,5083,3558,1143,7370c3099870,472431,3098472,471669,3098091,477514v-126,3812,-6861,2795,-8895,1906c3086274,478149,3086021,481326,3083607,481707v-2669,381,-3939,-1271,-6735,127l3076872,482215v-4066,2033,-7624,1271,-9021,-2795c3066835,476624,3059972,478276,3057178,474846v-2923,-3558,-2542,-4956,-1143,-8767c3056415,464808,3056035,463664,3054764,462775v-1906,-2414,-509,-3939,-509,-6607c3054255,454008,3056162,447401,3057560,445876v1016,-1270,1523,-3049,2032,-4955c3058702,439015,3057941,436855,3057941,435839v126,-2669,-3177,-5972,-2669,-8513c3055527,426055,3059592,423641,3060481,422116v635,-1016,-635,-2922,-762,-3812c3059463,416526,3062006,416017,3063022,415255v890,-254,1907,-254,2796,127c3067978,415763,3067851,413476,3069630,412841v2032,-762,8132,-1525,10163,-1144xm5234823,408013v1652,,5082,3939,6988,4574c5242955,412968,5244734,411189,5245750,410808v1906,-762,2923,2033,4066,2923c5250324,414620,5250578,415637,5250324,416780r-508,127c5249943,419448,5252485,418813,5253501,420592v1143,2033,3430,8513,3430,10927c5257058,434695,5255153,437618,5254009,440540v-508,1525,-1143,4193,-2160,5337c5250833,447020,5248927,446004,5247783,447020v-2414,2033,1398,5210,-3176,5591c5239524,453119,5239016,451721,5235713,455533v-2161,2414,-6099,-1779,-6989,-3558c5227454,449688,5225675,451594,5223769,450578v-508,-381,-762,-636,-1143,-1017c5222626,450832,5221609,452102,5221482,453119v-508,889,-1398,1525,-2414,1906c5217035,456295,5218687,458074,5217670,459853v-1271,2033,-5717,6988,-7750,8132c5207124,469510,5203821,469255,5200771,469637v-1524,254,-4065,889,-5590,635c5193656,470018,5193656,467858,5192258,467350v-2795,-1017,-3684,3811,-6225,c5183364,463284,5184254,462267,5179426,461124v-3177,-763,-1271,-6099,-255,-7624c5180696,451340,5178155,450578,5178155,448545v,-2287,1525,-3177,762,-5591c5177774,439270,5178917,436601,5182475,435966v2414,-381,2160,-6226,5336,-8005c5191242,426055,5192258,426564,5195181,428215v1016,509,2033,382,2922,-508c5200263,426437,5201407,427834,5203567,428215v1270,254,4828,1906,6734,3304c5210301,427961,5211317,427199,5214113,425420v889,-635,1270,-1525,889,-2795c5215002,419957,5216781,419702,5218178,417924v1144,-1398,5972,-4829,7751,-5083c5228979,412333,5232028,408013,5234823,408013xm4883759,408013v1779,,7370,1398,8640,2415c4894686,412333,4899769,411825,4901547,413858v1017,1144,255,6226,1017,8005c4903072,423006,4905486,423133,4906375,423642v1652,889,382,3430,382,4828c4906249,429486,4905613,430249,4904724,430757r-254,c4902691,432409,4904724,433806,4904089,435712v-763,2287,-4066,8005,-5845,9530c4895957,447275,4892526,447783,4889731,448799v-1525,509,-3812,1779,-5336,1779c4882870,450578,4882362,448545,4880964,448291v-2922,-381,-2796,4320,-5972,1271c4871434,446131,4872197,444860,4867242,444860v-3050,-127,-2415,-5590,-1779,-7369c4866479,435204,4863811,435077,4863430,433044v-382,-2287,889,-3303,-382,-5591c4861270,424150,4861778,421228,4865081,419957v2161,-762,636,-6480,3431,-8894c4871308,408522,4872451,408776,4875627,409792v1144,254,2033,-127,2669,-1143c4880201,406997,4881599,408013,4883759,408013xm1686206,407123v2033,-127,8640,1271,10164,2542c1699166,411825,1705011,410935,1707170,413349v1272,1398,636,7370,1526,9403c1709203,424149,1711998,424276,1713143,424785v2032,889,634,3938,634,5590c1713269,431519,1712508,432535,1711491,433171v-2034,2032,380,3557,-255,5844c1710475,441683,1706789,448545,1704757,450323v-2669,2415,-6481,3177,-9784,4447c1693194,455406,1690525,457058,1688748,457058v-1780,127,-2542,-2288,-4194,-2542c1681123,454135,1681504,459726,1677565,456168v-4320,-3812,-3557,-5209,-9274,-5209c1664605,451086,1665114,444479,1665876,442446r127,c1667019,439651,1663843,439523,1663335,437236v-636,-2541,889,-3938,-636,-6480c1660412,426945,1660922,423514,1664733,421862v2542,-1016,508,-7623,3684,-10546c1671721,408267,1672991,408521,1676803,409538v1272,381,2288,-128,3049,-1398c1682012,405980,1683665,407123,1686206,407123xm6238588,406488v2033,-1270,3176,,5209,381c6245449,407123,6250404,409411,6251421,410681v1906,2160,6734,2541,8005,4828c6260188,416780,6258663,421481,6259044,423260r-127,127c6259044,424531,6261331,425166,6262094,425801v1397,1144,-255,3304,-509,4574c6261077,431265,6260315,431900,6259298,432281v-2033,1144,-381,2923,-1270,4574c6257012,438888,6252818,443589,6250913,444733v-2542,1525,-5845,1270,-8640,1779c6240748,446766,6238334,447528,6236936,447274v-1397,-254,-1525,-2287,-2795,-2795c6231473,443462,6230837,447909,6228296,444479v-2795,-3812,-1906,-4956,-6480,-5845c6218894,437999,6220545,432916,6221435,431392v1270,-2033,-1144,-2669,-1144,-4574c6220291,424531,6221689,423768,6220926,421481v-1143,-3430,-126,-6099,3177,-6734c6226390,414366,6225882,408775,6228931,406996v3177,-1905,4193,-1524,6989,c6236809,407505,6237826,407378,6238588,406488xm2195712,403693v2541,-1525,3685,,6226,381c2203844,404328,2209817,407123,2211087,408648v2159,2668,7877,3049,9529,5845c2221505,416018,2219726,421608,2220107,423768v255,1398,2923,2160,3939,2922c2225698,427961,2223665,430629,2223412,432154v-763,1016,-1653,1779,-2796,2160c2218202,435839,2220235,437872,2219091,439905r128,254c2217820,442446,2212866,448290,2210578,449561v-3177,1779,-6988,1652,-10419,2160c2198507,452102,2195585,452865,2193806,452610v-1652,-254,-1905,-2795,-3430,-3303c2187072,448036,2186310,453500,2183260,449307v-3303,-4574,-2287,-5845,-7750,-6988c2171952,441556,2173858,435458,2175001,433679v1525,-2542,-1397,-3177,-1397,-5591c2173604,425420,2175256,424530,2174366,421735v-1397,-4193,-127,-7369,3812,-8132c2180973,413095,2180465,406361,2184023,404201v3812,-2160,4955,-1652,8386,127c2193552,404963,2194696,404709,2195712,403693xm780527,398103v4320,-890,5336,,8005,2922c789421,401914,790564,402041,791835,401406v2922,-635,3558,1271,5844,2541c799459,404837,804287,409538,804922,411444r126,127c806320,414874,811656,417289,812291,420465v382,1779,-3303,6480,-3684,8767c808479,430630,810767,432281,811402,433298v1271,1906,-1653,3685,-2414,5082c807970,439143,806828,439524,805557,439524v-2795,635,-1524,3303,-3303,4828c800221,446131,793487,449943,790819,450451v-763,127,-1525,127,-2287,127c788786,451086,789167,451594,789675,452230v1144,1270,3685,6480,3685,8259c793360,463538,797044,467096,796663,469891v-254,1652,-4701,4320,-5590,6099c790437,477133,791835,479166,792089,480183v508,1906,-2414,2541,-3430,3430c787515,483994,786499,483994,785482,483613v-2541,-381,-2287,2160,-4193,2923c779002,487425,772395,488569,770108,488187v-3177,-508,-5718,-2795,-8386,-4320c760324,482978,757910,481961,756894,480818v-1017,-1144,254,-2922,-508,-4193c754734,473957,751176,477260,751430,472686v381,-4955,1779,-5336,-1397,-9148c748000,460997,752828,457947,754607,457312v2541,-762,889,-2922,2160,-4574c758164,450959,759943,451213,760833,448799v1397,-3558,3938,-5082,7115,-3303c768964,446131,770362,445241,771887,444225v-254,-381,-381,-635,-635,-889c768456,441176,765788,446131,764390,441049v-1524,-5464,-127,-6353,-5082,-9276c756259,429867,760070,424658,761849,423260v2287,-1906,-254,-3557,508,-5844c763247,414874,765280,414620,765280,411571v127,-4447,2414,-7115,6480,-6480c774555,405599,776334,398865,780527,398103xm3416121,397848v1651,-254,7370,255,8765,1144c3427301,400517,3432257,399246,3434289,401025v1144,1016,1271,6099,2159,7750c3437084,409919,3439371,409665,3440387,410046v1780,635,891,3431,1144,4701c3441278,415764,3440768,416653,3439878,417288v-1524,1906,765,2923,381,4956c3440006,423387,3439243,425547,3438354,427707v1017,-254,2033,-381,3050,c3445598,429105,3445978,430375,3446867,434187v254,1271,1271,2033,2668,2033c3452331,437110,3452078,439143,3453347,441303r508,-382c3454872,442573,3456778,449053,3456524,450959v-636,3431,2922,8132,1907,11181c3457921,463919,3452458,466206,3451060,467985v-889,1143,382,3685,382,4828c3451567,475100,3448265,475227,3446867,476117v-1269,127,-2413,,-3557,-636c3440643,474592,3440387,477514,3438100,478022v-2667,509,-10418,636,-12961,-254c3421710,476625,3419170,473575,3416503,471288v-1399,-1143,-4068,-2795,-4958,-4320c3410656,465444,3412435,463665,3411799,462140v-1269,-3176,-6098,-254,-4828,-5336c3408243,451213,3409766,451213,3406971,446258v-1904,-3177,4067,-5718,6227,-6099c3413579,440032,3413706,439905,3413960,439778v-127,,-254,,-254,c3409766,436983,3410276,435712,3405446,436347v-3175,508,-3302,-5082,-2920,-6861c3403160,427072,3400492,427326,3399856,425420v-761,-2160,383,-3430,-1142,-5463c3396554,417034,3396554,414112,3399601,412333v2034,-1143,-253,-6480,2034,-9275c3404050,400135,3405194,400263,3408498,400771v1015,127,1906,-381,2413,-1525c3412435,397340,3413960,398230,3416121,397848xm7235110,397721v1016,254,1906,762,2541,1525l7237651,398992v1779,1397,2795,-636,4701,-382c7244639,398992,7250484,401279,7252136,402676v2287,1906,3176,4956,4574,7497c7257345,411443,7258869,413476,7259124,414874v254,1398,-1652,2160,-1652,3558c7257472,421227,7261919,420337,7259505,423895v-2668,3812,-3812,3431,-3177,8005c7256710,434822,7251500,435076,7249722,434695v-2415,-508,-2161,2033,-3939,2668c7243749,438126,7242479,436982,7240573,438507v-2795,2160,-5591,2160,-7369,-762c7232060,435839,7226978,438126,7224310,435839v-2796,-2287,-2669,-3304,-2287,-6480c7222149,428342,7221641,427580,7220625,427072v-1906,-1525,-1016,-2923,-1398,-4956c7218973,420592,7219482,415128,7220244,413730v1525,-2414,254,-6988,1905,-9021c7223039,403566,7227994,403439,7229519,402549v1017,-635,762,-2922,1144,-3812c7231298,397086,7233839,397975,7235110,397721xm2535343,397721v2288,-1652,3558,-254,5972,c2543221,397975,2549066,400135,2550337,401533v2287,2414,7750,2414,9529,4955c2560755,407886,2559358,413349,2559866,415382v254,1398,2795,1906,3812,2541c2565329,419194,2563551,421735,2563424,423260r127,c2563042,424276,2562280,425039,2561137,425547v-2161,1524,-128,3303,-1144,5336c2558849,433170,2554402,439015,2552370,440413v-2923,1906,-6608,1906,-9784,2668c2540934,443335,2538139,444351,2536487,444224v-1652,-127,-1906,-2541,-3430,-2922c2529880,440413,2529372,445622,2526322,441810v-3430,-4066,-2541,-5336,-7877,-6099c2515014,435203,2516412,429232,2517428,427453v1398,-2542,-1524,-3050,-1651,-5210c2515650,419702,2517174,418686,2516158,416144v-1525,-3811,-508,-6861,3176,-7877c2521875,407632,2520986,401279,2524289,398992v3431,-2288,4575,-1906,8005,-382c2533438,398992,2534454,398737,2535343,397721xm1508323,397594v2541,-1525,3812,,6226,381c1516455,398229,1522427,401025,1523697,402549v2160,2669,7878,3050,9529,5845c1534116,409919,1532210,415509,1532591,417669v127,1398,2923,2160,3812,2923c1538055,421862,1536022,424531,1535768,426055v-635,1017,-1525,1779,-2668,2160c1530686,429740,1532718,431773,1531575,433806r254,127c1530431,436220,1525476,442065,1523189,443335v-3176,1779,-6988,1652,-10419,2160c1510991,445749,1508196,446512,1506417,446258v-1779,-254,-1906,-2796,-3430,-3304c1499683,441811,1498794,447147,1495871,442954v-3303,-4574,-2287,-5845,-7750,-6988c1484563,435204,1486469,429105,1487613,427326v1524,-2541,-1398,-3304,-1398,-5591c1486215,419067,1487867,418178,1486977,415382v-1270,-4066,,-7242,3939,-8004c1493711,406996,1493203,400262,1496761,398102v3812,-2287,4955,-1651,8386,127c1506163,398865,1507307,398611,1508323,397594xm6854441,397213v3813,-381,4575,508,6608,3177c6861684,401279,6862700,401406,6863844,401025v2541,-254,3050,1398,4829,2668c6870070,404583,6873882,409030,6874263,410681r127,127c6875152,413731,6879599,416145,6879853,418940v127,1652,-3303,5337,-3812,7243c6875788,427326,6877566,428978,6878075,429867v762,1779,-1779,3050,-2541,4193c6874644,434696,6873754,434823,6872611,434823v-2541,254,-1651,2668,-3303,3811c6867402,439905,6861303,442700,6859016,442954v-3049,382,-6099,-1270,-9021,-2033c6848470,440540,6845801,440159,6844531,439270v-1270,-890,-508,-2923,-1525,-3939c6840847,433298,6838178,437237,6837289,432790v-890,-4829,381,-5464,-3558,-8386c6831190,422498,6835002,418305,6836526,417288v2287,-1397,128,-3049,1017,-4955c6838433,410173,6840211,410046,6840465,407505v382,-3685,2541,-5845,5972,-4955c6848724,403185,6850757,397594,6854441,397213xm4680974,396959v2033,,8767,1652,10291,2923c4694061,402169,4700160,401533,4702319,404074v1271,1398,381,7497,1271,9657l4703717,413731v508,1398,3431,1652,4574,2160c4710324,417034,4708799,420084,4708799,421736v-508,1143,-1270,2160,-2414,2795c4704098,426437,4706639,428216,4705877,430503v-890,2668,-4955,9656,-6988,11435c4696094,444479,4692028,444987,4688597,446258v-1779,635,-4574,2160,-6480,2160c4680338,448418,4679703,445877,4677924,445623v-3557,-509,-3303,5336,-7242,1524c4666362,442954,4667124,441430,4661279,441430v-3811,-127,-3049,-6734,-2160,-8894c4660263,429613,4657086,429486,4656578,427072v-508,-2668,1017,-4066,-508,-6734c4653910,416399,4654545,412842,4658484,411317v2795,-1017,889,-7878,4193,-10800c4666107,397467,4667505,397849,4671317,398992v1271,381,2414,,3176,-1271c4676780,395689,4678305,396959,4680974,396959xm3927769,395434v1652,-1398,3685,1143,5082,1652c3933741,397975,3934249,398991,3934376,400135v890,2541,3304,1016,4955,2541c3941237,404455,3945811,410300,3946574,412714v1016,3303,127,6988,,10291c3946574,424784,3946828,427580,3946192,429231v-635,1525,-2922,1144,-3811,2542l3942381,431645v-1652,2796,3303,4702,-1271,6735c3936155,440540,3935138,439396,3932979,444351v-1271,3177,-6735,127,-8259,-1270c3922687,441175,3921416,443843,3919256,443335v-2414,-508,-3049,-2414,-5845,-2033c3909219,441810,3906550,440031,3906550,436093v,-2669,-6480,-3558,-7750,-7370c3897402,424784,3898164,423768,3900578,420845v763,-889,763,-2032,,-3176c3899689,415001,3901341,414111,3902230,411824v636,-1778,4447,-6861,6099,-7750c3911251,402549,3912776,397213,3915698,396196v1525,-635,6480,2287,8640,2287c3925609,398610,3926880,396196,3927769,395434xm2705476,395307v1905,-254,8258,763,9784,1779c2718055,398865,2723519,397722,2725806,399882v1270,1270,1016,6988,2032,8894c2728473,410046,2731268,410046,2732286,410427v2032,763,888,3812,1015,5337c2733047,416908,2732412,417797,2731395,418559v-1779,2033,636,3431,127,5591c2730887,426691,2727838,433425,2726059,435331v-2414,2541,-6098,3431,-9147,4955c2715386,441049,2712846,442573,2711193,442828v-1652,126,-2414,-2161,-4066,-2161l2707000,440540v-3303,-127,-2667,5083,-6607,2033c2696074,439270,2696709,437745,2691246,438253v-3432,254,-3432,-5971,-2797,-8004c2689212,427453,2686289,427580,2685654,425420v-762,-2541,635,-3811,-1016,-6225c2682224,415637,2682478,412333,2686035,410555v2414,-1144,,-7370,2797,-10292c2691754,397213,2693024,397340,2696709,398103v1144,254,2160,-254,2796,-1525c2701410,394545,2703062,395562,2705476,395307xm3220956,394926v1526,762,3178,6226,4703,7751c3226676,403566,3229212,402804,3230360,402804v2157,127,1901,3303,2536,4701c3232896,408775,3232644,409792,3231881,410808v-1016,2542,1779,3050,1906,5337c3234040,418813,3233150,426182,3232135,428470v-1522,3176,-4697,5209,-7112,7496l3220604,440016r-4475,-746c3212953,440159,3215240,444987,3210539,443208v-5083,-1905,-5083,-3430,-10038,-1270c3197198,443336,3195293,437364,3195293,435331v-128,-2923,-2923,-1779,-4194,-3685c3189574,429613,3190464,427961,3188176,426182v-3428,-2541,-4192,-5717,-1396,-8512c3188686,415764,3184494,410681,3186271,406997v1779,-3939,3049,-4066,6735,-4574c3194149,402295,3194910,401533,3195165,400135v1143,-2668,3049,-2160,5209,-3176c3202026,396197,3208378,395053,3210157,395561v3177,890,8005,-1906,10799,-635xm6401604,394799v3557,-1779,6607,-1144,7878,2287c6410371,399373,6416342,397975,6418757,400898v2541,3176,2287,4320,1143,7623l6419773,408394v-381,1016,,2033,1017,2795c6422569,413222,6421298,414620,6421298,416907v,1779,-1652,7496,-2795,8894c6416470,428215,6416978,433425,6414691,435330v-1271,1017,-6607,255,-8513,890c6404907,436728,6404653,439142,6404145,440159v-1016,1652,-3685,254,-5082,254c6398046,440032,6397157,439269,6396649,438253v-1652,-1906,-3177,254,-5210,-508c6389152,436855,6383180,433171,6381656,431392v-2033,-2541,-2414,-5972,-3431,-9021c6377717,420846,6376573,418432,6376573,416780v127,-1652,2287,-2033,2541,-3558c6379623,410173,6374667,410173,6377971,406869v3685,-3684,4955,-2922,5209,-8004c6383307,395434,6389152,396323,6390931,397086v2541,1143,2668,-1652,4828,-2033c6398173,394545,6399190,396069,6401604,394799xm7325576,394672v1524,,6352,1524,7369,2541c7334851,398992,7339298,398864,7340696,400770v889,1144,,5464,508,7116c7341585,408902,7343618,409156,7344381,409664v1397,890,,3050,,4193c7343872,414747,7343364,415382,7342475,415763v-1652,1271,,2668,-636,4320c7341077,421989,7337901,426690,7336249,427961r-255,-127c7333835,429613,7330912,429740,7328371,430502v-1271,381,-3431,1271,-4701,1271c7322272,431773,7322018,429867,7320747,429613v-2541,-509,-2668,3684,-5336,762c7312489,427199,7313124,426182,7308931,425801v-2668,-254,-1779,-4955,-1143,-6480c7308804,417288,7306517,417034,7306263,415255v-254,-1906,889,-2795,,-4828c7304865,407377,7305500,404836,7308423,403947v2032,-635,1017,-5718,3557,-7624c7314649,394290,7315538,394672,7318333,395688v1017,381,1779,127,2414,-762c7322526,393528,7323670,394672,7325576,394672xm2829360,394036v1271,509,2160,1398,2795,2542c2834061,398865,2835840,396450,2838127,397340v2669,1016,9403,5336,11181,7496c2851723,407759,2852105,411825,2853247,415255v637,1779,1906,4574,1906,6480l2854772,421608v,1779,-2541,2287,-2922,4066c2851087,429232,2856932,429232,2852993,433043v-4192,4066,-5718,3304,-5972,9149c2846894,446130,2840160,444987,2838127,444098v-2922,-1271,-3176,1905,-5590,2287c2832410,446385,2832283,446385,2832283,446385v-255,1143,762,2032,508,3303c2832410,451594,2830123,456549,2828852,457947v-1652,1779,-4447,2541,-6607,3558c2821101,462140,2819323,463283,2818052,463410v-1271,255,-1906,-1524,-3049,-1524c2812588,461759,2813097,465698,2810174,463410v-3176,-2414,-2795,-3557,-6734,-3176c2800899,460488,2801026,455914,2801407,454389v636,-2033,-1524,-1906,-2033,-3557c2798866,449053,2799756,448163,2798612,446385v-1779,-2542,-1525,-5083,1016,-6353c2801407,439142,2799628,434568,2801661,432408v1271,-1525,2287,-1906,3431,-1906c2805473,429232,2805092,428215,2803948,427326v-1905,-2414,-508,-3939,-508,-6607c2803440,418559,2805346,411952,2806744,410427v2414,-2668,2033,-8767,4574,-10800c2812843,398483,2818941,399500,2821101,398738v1398,-509,1779,-3304,2414,-4448c2824659,392258,2827708,394036,2829360,394036xm1348101,393782v2032,,8766,1906,10291,3177c1361187,399373,1367286,398865,1369446,401406v1144,1398,254,7623,1017,9783c1370971,412587,1373893,412841,1375037,413477v2033,1143,381,4192,381,5844c1375037,420592,1374147,421481,1373004,422117v-2287,2033,127,3811,-635,6098c1371352,431011,1367159,437872,1364999,439651v-2922,2414,-6987,2922,-10419,4066c1352802,444352,1350006,445749,1348101,445749v-1906,,-2415,-2541,-4194,-2795c1340350,442319,1340350,448037,1336539,444225v-4193,-4193,-3304,-5591,-9276,-5845c1323451,438253,1324341,431646,1325230,429486v1271,-2922,-2032,-3177,-2414,-5591c1322434,421227,1323959,419957,1322562,417161v-2161,-3939,-1525,-7496,2541,-9021c1327899,407124,1326120,400135,1329550,397340r-126,-381c1332981,394037,1334379,394418,1338191,395688v1396,382,2413,,3303,-1270c1343907,392385,1345432,393782,1348101,393782xm3314726,392004v2033,508,5336,6353,7497,7750c3323619,400644,3326288,398992,3327685,398738v2414,-381,3051,3431,4194,4828l3331627,407582r-129,-204l3331624,407632r3,-50l3335056,412969v889,2922,1907,11689,1271,14611c3335437,431646,3332258,434823,3330099,438126v-1143,1779,-2541,4828,-4194,6099c3324382,445496,3322094,443717,3320444,444606v-3558,1906,380,6861,-5464,6099c3308501,449816,3308247,448037,3303038,451849v-3430,2414,-7114,-3939,-7750,-6353c3294527,442192,3291604,444098,3289572,442319v-2288,-2033,-1778,-4193,-4829,-5590c3280169,434696,3278390,431138,3280932,427199v1651,-2668,-4448,-7496,-3431,-12198c3278517,410046,3279915,409538,3284108,408013v1271,-508,1904,-1652,1904,-3303c3286650,401406,3288936,401533,3291223,399754v1778,-1397,8766,-4320,11053,-4193c3306214,395816,3311170,391241,3314726,392004xm3787750,390479v1271,-1652,3939,254,5464,508c3794357,391622,3794993,392512,3795501,393655v1525,2287,3430,381,5463,1398c3803379,396323,3809096,401152,3810494,403439r-127,127c3812273,406488,3812146,410300,3812781,413731v381,1651,1270,4447,1016,6225c3813544,421608,3811129,421862,3810621,423387v-1017,3177,4320,3939,254,6988c3806428,433679,3805158,432662,3804141,438126v-635,3557,-6734,1779,-8513,635c3793087,437363,3792452,440286,3790164,440286v-2668,127,-3557,-1525,-6353,-635c3779875,441048,3776572,439905,3775809,435966v-635,-2668,-7240,-2033,-9400,-5591c3764123,426690,3764760,425547,3766409,422116v509,-1143,255,-2160,-762,-3176c3763996,416399,3765522,415128,3765902,412714v254,-1906,2922,-7878,4319,-9148c3772761,401406,3773143,395688,3775809,394036v1527,-889,6986,763,9146,382c3786353,394036,3787115,391495,3787750,390479xm562237,382093v5083,762,5719,2160,7497,6353c570370,389843,571513,390478,573165,390224v3431,509,3431,2796,5336,5083c580026,396959,583457,403947,583457,406234v,4066,4955,8767,4320,12452c587523,420718,581678,424403,580407,426690v-762,1398,1144,4066,1398,5464c582313,434695,578501,435457,577104,436728v-1398,508,-2796,508,-4193,c569734,436347,569988,439650,567447,440667r126,c564652,441810,555758,443335,552708,442827v-4192,-636,-7496,-3685,-11054,-5718c539748,436093,536572,434695,535174,433170v-1270,-1524,382,-3939,-635,-5590c532506,424149,527678,428469,528059,422370v381,-6607,2287,-6988,-1906,-12070c523358,406996,529711,402803,532125,402041v3303,-1144,1143,-3939,2922,-6099c536953,393528,539240,393909,540511,390733v1905,-4702,5336,-6734,9529,-4447c552836,387810,557409,381330,562237,382093xm6631453,381966v3685,1524,4066,2795,4575,6226c6636281,389462,6637044,390098,6638315,390225v2540,1016,2159,2795,3176,4828l6641491,394672v890,1651,2160,7496,1778,9275c6642507,406996,6645430,411443,6644286,414112v-635,1524,-5718,3303,-7115,4828c6636281,419956,6637171,422243,6637171,423387v,2033,-3050,2033,-4320,2668c6631707,426182,6630691,425928,6629675,425293v-2288,-890,-2796,1779,-4829,2033c6622432,427707,6615443,427199,6613156,426309v-3049,-1270,-5081,-4193,-7368,-6353c6604644,418813,6602357,417161,6601594,415763v-762,-1397,1017,-2922,508,-4320c6601213,408521,6596766,410935,6598164,406361v1524,-4955,2922,-4955,762,-9529c6597528,393782,6602992,391749,6605025,391622v2668,-254,1651,-2795,3303,-4066c6610234,386159,6611886,386794,6613411,384634v2287,-3304,5209,-4193,8005,-1652c6623322,384634,6627896,380441,6631453,381966xm3529458,380695v1397,254,3811,4447,5336,5464c3535812,386794,3537716,385523,3538734,385396v1781,-254,2288,2414,3049,3431c3542166,389843,3542038,390860,3541657,391749v-381,2160,1907,2160,2542,3939c3544835,397721,3545598,403947,3545090,406107v-636,2922,-2924,5082,-4450,7496c3539879,414747,3538734,417034,3537591,417923v-1146,890,-2797,-381,-3941,254c3531238,419448,3534031,423006,3529839,422498v-4576,-636,-4830,-1906,-8512,762l3521199,423514v-2412,1652,-4955,-2922,-5464,-4574c3515102,416653,3513068,417923,3511669,416653v-1650,-1525,-1269,-3050,-3429,-4066c3504936,411062,3503667,408521,3505445,405726v1270,-1906,-3178,-5210,-2415,-8640c3503793,393655,3504681,393147,3507731,392130v1017,-381,1398,-1143,1398,-2287c3509511,387429,3511161,387556,3512814,386286v1271,-1017,6354,-3050,7879,-3050c3523488,383363,3526914,380187,3529458,380695xm7115039,378916v2414,,9911,2414,11690,4066c7129778,385777,7136766,385523,7139053,388573v1398,1651,,8640,763,11181l7139943,399627v508,1652,3811,2160,5083,2922c7147185,403947,7145026,407377,7145026,409283v-636,1398,-1526,2414,-2923,3050c7139435,414493,7142103,416653,7141087,419194v-1271,2922,-6353,10673,-8895,12579c7128762,434441,7124061,434822,7119995,435966v-2033,635,-5337,2033,-7496,2033c7110465,437872,7109830,434949,7107924,434568v-4066,-889,-4320,5718,-8513,1144c7094837,430629,7095853,428977,7089119,428469v-4446,-381,-3049,-7877,-1906,-10292c7088738,414874,7085053,414493,7084673,411697v-382,-3176,1524,-4574,,-7750c7082385,399119,7083402,395180,7088103,393655v3176,-1016,1524,-9021,5590,-12071c7097886,378408,7099411,378916,7103731,380568v1525,508,2795,127,3812,-1271c7110211,377137,7111990,378789,7115039,378916xm1854560,377773v1906,2033,7370,-1779,11054,254c1869426,380060,1869553,381458,1869680,385269v127,1271,890,2033,2287,2414c1874636,389081,1873873,390860,1874763,393274v635,1779,1270,8386,635,10165c1874254,406615,1876670,411825,1875144,414620v-890,1525,-6607,2795,-8259,4193c1865869,419829,1866504,422498,1866377,423641r127,127c1866123,426055,1862946,425547,1861422,426055v-1271,,-2415,-508,-3304,-1270c1855577,423514,1854814,426309,1852527,426309v-2668,,-10164,-1397,-12451,-2668c1837026,421862,1835119,418432,1832960,415763v-1143,-1397,-3303,-3430,-3939,-5082c1828385,409156,1830419,407759,1830165,406107v-635,-3431,-5845,-1398,-3685,-6099c1828766,394926,1830292,395180,1828513,389843v-1144,-3430,5082,-4828,7243,-4828c1838678,385142,1837789,382220,1839822,381076v2160,-1397,3938,-381,5844,-2541c1848588,375232,1851892,374724,1854560,377773xm1152301,374597v4066,-2033,5210,-1398,8640,635c1162085,375867,1163229,375740,1164372,374724v2668,-1525,3939,127,6480,762c1172885,375867,1178984,379044,1180127,380696v2033,2922,8005,3684,9530,6607c1190419,388954,1188259,394545,1188513,396832v127,1398,2923,2414,3812,3176c1194104,401533,1191817,404201,1191436,405726v-636,1144,-1652,1779,-2923,2160c1185972,409284,1187878,411571,1186607,413604v-1524,2287,-6988,8004,-9402,9275c1173774,424531,1169836,424150,1166278,424531v-1906,254,-4955,889,-6734,508c1157892,424658,1157892,422117,1156240,421481v-3303,-1397,-4447,4193,-7369,-381c1147727,419194,1147092,418051,1146584,417034v-763,1906,-2414,4320,-2668,5718c1143661,424023,1145821,425420,1146330,426310v1016,1651,-1525,3176,-2160,4447c1143407,431392,1142391,431773,1141247,431773v-2414,508,-1397,2795,-2922,4193c1136546,437491,1130574,440921,1128287,441303v-3176,635,-6353,-763,-9402,-1271c1117360,439778,1114692,439651,1113294,438888v-1397,-762,-762,-2922,-1904,-3811c1108974,433044,1106687,437491,1105417,433044r127,254c1104147,428470,1105417,427707,1101098,425166v-2796,-1652,634,-6226,2159,-7369c1105417,416145,1103130,414747,1103765,412714v762,-2160,2541,-2414,2541,-5082c1106433,403820,1108466,401533,1112025,402041v2413,382,3938,-5463,7622,-6098c1123459,395180,1124348,395943,1126636,398484v762,762,1778,1016,2922,381c1132099,398230,1132734,399881,1134640,401025v1271,635,4447,3685,5718,5591c1140739,405726,1141120,404964,1141374,404583v1779,-2542,-1270,-3431,-1143,-5845c1140358,395943,1142137,395053,1141374,392131v-1143,-4320,254,-7624,4447,-8132c1148617,383618,1148490,376630,1152301,374597xm4999764,373707v2669,-1525,3939,127,6607,635c5008404,374724,5014630,377773,5015901,379425v2160,2795,8259,3430,9910,6353l5025077,395203r-28,-23l5025049,395561r28,-358l5028988,398357v1779,1524,-381,4193,-763,5844c5027590,405345,5026574,406107,5025303,406488v-2541,1525,-508,3685,-1779,5845c5022000,414874,5016536,420719,5014122,422117v-3304,1905,-7496,1524,-11054,2033c5001289,424404,4998113,425293,4996334,424912v-1779,-381,-1906,-2922,-3558,-3558c4989345,420211,4988329,425928,4985280,421354v-3304,-4828,-2160,-6226,-8005,-7496c4973590,412968,4975750,406615,4977021,404710v1779,-2542,-1271,-3304,-1271,-5845c4975877,396070,4977656,395053,4976767,392131v-1271,-4320,127,-7751,4320,-8386c4984009,383237,4983501,376121,4987440,373961v4066,-2160,5336,-1651,8894,381c4997477,374978,4998748,374724,4999764,373707xm1958238,371420v3431,-2541,6734,-2287,8640,1144c1968148,374978,1974247,372437,1977298,375232v3175,2922,3049,4193,2413,7878c1979456,384253,1979964,385270,1981236,385905v2161,1906,1016,3558,1397,5972c1982888,393783,1982125,400136,1981109,401787v-1906,2796,-636,8386,-2668,10673c1977298,413858,1971578,413731,1969674,414747v-1144,636,-1144,3304,-1526,4448c1967385,421100,1964338,419957,1962812,420211v-1271,-254,-2160,-889,-2922,-1906c1957857,416526,1956459,419067,1954299,418559v-2541,-508,-9401,-3430,-11307,-5209c1940324,411063,1939435,407378,1937910,404329v-762,-1525,-2414,-3939,-2668,-5718c1934987,396959,1937275,396070,1937275,394418v127,-3303,-5209,-2541,-2160,-6607c1938418,383491,1939816,383999,1939307,378536v-382,-3558,5845,-3558,7878,-3050c1950106,376249,1949853,373199,1952013,372564v2541,-762,3938,508,6225,-1144xm5726413,369006v3050,-2541,6226,-2541,8259,635c5735943,371801,5741661,369133,5744710,371547v3176,2414,3049,3685,2668,7243c5747251,379933,5747759,380823,5749030,381331v2160,1652,1271,3303,1779,5590c5751190,388573,5750809,394799,5749919,396324v-1524,2795,,8004,-1779,10292c5746997,407886,5741661,408267,5739882,409284v-1144,635,-763,3303,-1144,4320c5738103,415510,5735181,414620,5733783,414874v-1144,-254,-2033,-762,-2796,-1651l5730733,413223v-2033,-1652,-3176,762,-5336,508c5722983,413350,5716249,410936,5714343,409411v-2541,-2033,-3685,-5464,-5337,-8259c5708117,399754,5706465,397594,5706084,395943v-254,-1652,1779,-2542,1779,-4066c5707736,388700,5702780,389844,5705449,385778v2922,-4320,4320,-3939,3430,-9021c5708371,373453,5714216,373072,5716249,373453v2668,508,2287,-2287,4320,-3049c5722856,369514,5724253,370785,5726413,369006xm7450856,366465v1906,-381,8641,381,10292,1398c7464071,369641,7469915,368244,7472329,370404v1398,1143,1398,7115,2541,9148c7475633,380823,7478428,380695,7479571,381077v2161,762,1017,4066,1271,5590c7480588,387938,7479953,388954,7478936,389717v-1779,2160,763,3557,382,5844c7478682,398230,7475760,405472,7473981,407505v-2287,2795,-6226,3812,-9275,5463c7463054,413858,7460513,415637,7458734,415891v-1779,254,-2795,-2160,-4447,-2160c7450730,413731,7451745,419194,7447426,416145v-4701,-3304,-4066,-4828,-9784,-4193c7433958,412333,7433831,405853,7434338,403693v636,-2922,-2414,-2668,-3176,-4955l7431162,398611v-890,-2541,509,-3939,-1270,-6353c7427223,388700,7427350,385270,7431035,383237v2541,-1398,-254,-7751,2541,-10927c7436499,369006,7437769,369133,7441708,369768v1270,255,2287,-381,2922,-1651c7446664,365702,7448315,366846,7450856,366465xm6904757,366464v1652,,7115,1779,8386,2923c6915303,371293,6920385,371165,6922037,373326v889,1143,,6225,509,8004c6922926,382474,6925340,382855,6926230,383363v1525,1017,,3431,,4828c6925722,389081,6925087,389843,6924070,390351v-1779,1525,127,3050,-635,4956c6922418,397467,6918734,402930,6916955,404328v-2541,1906,-5845,2160,-8767,3049c6906790,407758,6904376,408775,6902852,408775v-1526,-127,-1907,-2287,-3304,-2541c6896625,405598,6896499,410427,6893449,407123v-3177,-3685,-2541,-4828,-7369,-5209c6883030,401660,6884046,396196,6884809,394544v1144,-2287,-1525,-2541,-1779,-4574c6882776,387683,6884174,386667,6883030,384380v-1651,-3431,-1016,-6353,2414,-7370c6887604,376375,6886460,370530,6889383,368370v3050,-2287,4066,-1906,7242,-762c6897642,367989,6898531,367735,6899294,366718v2032,-1524,3303,-254,5463,-254xm1768575,365562r218,140l1768539,365575r36,-13xm3655495,363034v4828,1525,5337,3049,6353,7496c3662229,371928,3663373,372817,3665024,372817v3303,1017,2922,3304,4447,5845l3669599,378662v1142,1906,3429,9403,3048,11690c3672012,394290,3676077,399754,3674933,403312v-634,2033,-6987,4701,-8638,6734c3665279,411443,3666802,414366,3666802,415763v128,2669,-3810,2796,-5335,3812c3660069,419702,3658672,419575,3657401,418813v-3175,-1017,-3430,2287,-6098,2922c3648127,422370,3639108,422498,3636184,421481v-4066,-1271,-6860,-4955,-10036,-7497c3624496,412714,3621574,410808,3620431,409029v-1143,-1779,1016,-3812,254,-5590c3619161,399627,3613697,403185,3615094,397213v1525,-6480,3431,-6607,128,-12325c3613062,381203,3619923,378154,3622464,377773v3430,-636,1779,-3812,3811,-5591c3628562,370149,3630722,370912,3632501,367989v2667,-4320,6353,-5717,10163,-2795c3645205,367227,3650795,361509,3655495,363034xm6049143,360239v2414,-1652,3685,,6226,381c6057275,360874,6063247,363670,6064517,365194v2287,2669,8005,3050,9657,5845c6075063,372564,6073284,378154,6073665,380314r128,c6074047,381712,6076715,382474,6077604,383237v1652,1397,-381,4066,-635,5590c6076207,389844,6075317,390606,6074174,390987v-2414,1525,-381,3558,-1525,5591c6071251,398992,6066296,404837,6064009,406107v-3050,1779,-6988,1525,-10419,2160c6051938,408521,6049016,409411,6047237,409157v-1779,-254,-1906,-2795,-3430,-3304c6040503,404583,6039741,410046,6036691,405853v-3176,-4574,-2287,-5844,-7750,-6988c6025383,398230,6027289,392004,6028432,390225v1652,-2541,-1397,-3176,-1397,-5591c6027035,382093,6028687,381077,6027797,378282v-1398,-4193,-254,-7370,3812,-8132c6034404,369642,6033769,362907,6037454,360747v3684,-2287,4955,-1651,8385,127c6046983,361510,6048127,361256,6049143,360239xm5341299,359222v1905,-127,6098,4702,8385,5464c5351082,365194,5353242,363161,5354386,362653v2159,-889,3557,2414,4828,3558c5359849,367354,5360103,368625,5359849,369895v,3050,3049,2287,4320,4447c5365694,376757,5368362,384634,5368362,387430v,3811,-2287,7369,-3557,10800c5364042,400008,5363279,403185,5362136,404582v-1270,1398,-3558,255,-4955,1398c5354386,408394,5359087,412079,5353496,412587v-6099,508,-6607,-1016,-10673,3431l5342696,416145v-2668,2922,-7369,-2160,-8386,-4193c5332913,409157,5330626,411571,5328465,410300v-2414,-1398,-2414,-3558,-5463,-4193c5318428,405218,5316141,402422,5317539,398230v1016,-2796,-5591,-5972,-5591,-10419c5311948,383110,5313091,382220,5316649,380060v1144,-762,1525,-1906,1144,-3430c5317793,373453,5319826,373072,5321604,371039v1271,-1652,7116,-5718,9148,-6099c5334310,364432,5337868,359222,5341299,359222xm2436238,356046r,184l2436641,356935r105,c2436619,356554,2436492,356300,2436238,356046xm4249482,355283v1906,-254,6479,3558,8767,3939c4259646,359476,4261425,357189,4262442,356554v1905,-1144,3684,1779,5082,2541c4268286,360111,4268667,361255,4268667,362525v636,2923,3304,1779,4829,3558c4275275,368243,4278959,375104,4279467,377773v509,3684,-1016,7369,-1778,10800c4277308,390351,4277053,393528,4276164,395053v-889,1524,-3303,762,-4447,2033c4269430,399754,4274385,402676,4269176,403947v-5591,1524,-6480,127,-9530,4955c4257613,412078,4252404,408013,4251133,406234r,-127c4249227,403565,4247576,406234,4245289,405344v-2541,-889,-2796,-2922,-5845,-3049c4234997,402168,4232329,399754,4233091,395688v508,-2795,-6099,-4828,-6861,-9021c4225467,382220,4226484,381330,4229406,378662v890,-889,1144,-2033,509,-3431c4229279,372309,4231312,371674,4232583,369387v1016,-1779,5844,-6480,7750,-7116c4243764,361128,4246305,355791,4249482,355283xm4778046,351980v3812,-890,4701,-127,7242,2414c4786178,355156,4787194,355283,4788338,354648v2541,-762,3303,1016,5336,2033c4794945,357316,4798121,360112,4799646,362017v2033,-1651,3812,-4701,5972,-5082c4807015,356681,4810955,359857,4812860,360112v1144,127,2541,-1779,3431,-2288c4817815,356808,4819340,359222,4820484,359857v762,763,1016,1779,1016,2796l4821754,363034v509,2287,2796,1270,4066,2795c4827345,367608,4830521,373326,4830903,375486v508,3049,-763,6098,-1271,9021c4829378,385904,4829251,388573,4828488,389843v-762,1271,-2795,636,-3684,1779c4822898,393909,4826964,396196,4822771,397340v-4701,1270,-5337,127,-7878,4193c4813242,404201,4808922,400770,4807778,399373v-1525,-2033,-2922,127,-4828,-509c4800917,398229,4800662,396450,4798121,396450v-1270,-127,-2160,-381,-3049,-762c4792785,397086,4790371,398356,4788973,398737v-3176,763,-6480,-381,-9656,-889c4777665,397594,4774870,397594,4773472,396831v-1398,-762,-762,-2922,-2033,-3811c4768898,391114,4766738,395561,4765213,391114v-1652,-4955,-508,-5718,-4955,-8259c4757336,381203,4760639,376375,4762164,375104v2033,-1778,-382,-3176,254,-5209c4763053,367608,4764832,367227,4764832,364559v,-3939,1906,-6353,5591,-5972c4772964,358841,4774362,352869,4778046,351980xm5111322,350328v3939,,4701,889,6607,3939c5118565,355156,5119581,355537,5120852,355156v2668,-127,3049,1652,4828,3177c5127077,359476,5130635,364432,5131016,366210r-127,-381c5131525,368879,5135972,371928,5135972,374850v,1652,-4066,5337,-4701,7243c5130762,383363,5132668,385142,5133049,386159v890,1905,-2033,3049,-2922,4193c5129110,390860,5128094,391114,5126951,390860v-2542,127,-1907,2668,-3685,3812c5121106,395942,5114499,398356,5112085,398356v-3431,127,-6353,-1779,-9403,-2922c5101158,394926,5098489,394290,5097219,393274v-1271,-1017,-254,-3050,-1271,-4193c5093915,386667,5090739,390606,5090231,385904v-509,-5209,889,-5717,-3050,-9148c5084640,374596,5088960,370530,5090739,369641v2414,-1271,381,-3177,1397,-5082c5093280,362526,5095186,362526,5095694,359857v762,-3938,3176,-5844,6734,-4701c5104842,356046,5107511,350328,5111322,350328xm2738385,349312v1525,127,4066,-254,5463,254c2745246,350074,2744992,352234,2746263,352870v2541,1524,4066,-2923,5971,1016c2754267,358206,2753251,359095,2757698,360874v2795,1144,381,5972,-890,7370c2755157,370022,2757571,371039,2757190,373072v-255,2160,-1906,2795,-1525,5209c2756173,381966,2754649,384507,2751218,384507v-2414,,-2922,5718,-6226,6988c2741561,392893,2740672,392258,2738004,390225v-890,-762,-1779,-762,-2795,c2732794,391114,2732032,389717,2729999,388954v-1525,-635,-6226,-3811,-6988,-5209c2721613,381204,2716785,379933,2715896,377392v-509,-1398,1778,-5718,1778,-7624l2717547,369641v,-1143,-2160,-2160,-2795,-2922c2713481,365321,2715641,363415,2716023,362145v762,-763,1651,-1271,2668,-1398c2720851,359858,2719453,357825,2720724,356300v1524,-1779,6607,-5845,8640,-6607c2732286,348550,2735462,349312,2738385,349312xm5864400,348803v1397,-254,5209,2541,6988,2796c5872531,351726,5873802,349820,5874564,349312v1398,-890,2923,1270,4066,1905c5879266,351980,5879647,352869,5879647,353886r127,254c5880409,356300,5882442,355283,5883713,356681v1524,1652,4701,6988,5082,9021c5889303,368497,5888160,371420,5887779,374215v-255,1398,-382,3812,-1017,5082c5886127,380568,5884221,380060,5883332,381076v-1779,2160,2286,4193,-1779,5464c5877105,387937,5876470,386794,5874183,390733v-1398,2541,-5590,-509,-6734,-1906c5865925,386921,5864654,389081,5862875,388446v-2033,-763,-2287,-2287,-4701,-2287c5854743,386159,5852583,384380,5852964,381076v255,-2287,-5082,-3557,-5717,-6861c5846485,370784,5847247,370022,5849534,367862v635,-762,762,-1652,254,-2668c5849279,362907,5850677,362272,5851694,360493v762,-1398,4320,-5210,5845,-5845c5860080,353632,5861859,349312,5864400,348803xm6657627,348168v2542,-1779,3813,-254,6353,c6665886,348422,6671985,350836,6673382,352234v2288,2541,8132,2668,9911,5336c6684310,358968,6682785,364686,6683293,366846v382,1397,3050,2033,4066,2668c6689138,370785,6687232,373580,6687105,375105v-635,1143,-1525,1906,-2668,2414c6682149,379043,6684310,381076,6683293,383109v-1270,2541,-5971,8513,-8132,10038c6672112,395180,6668300,395180,6664870,395942v-1779,381,-4574,1398,-6353,1271c6656865,396959,6656611,394545,6654959,394036v-3303,-889,-3812,4574,-7115,509c6644286,390225,6645176,388827,6639585,388065v-3684,-509,-2033,-6735,-1017,-8640c6640093,376883,6637044,376248,6636917,373961v-254,-2668,1398,-3685,381,-6480c6635773,363542,6636790,360239,6640729,359222v2795,-762,1778,-7496,5336,-9783c6649622,347025,6650893,347406,6654451,349058v1144,508,2287,254,3176,-890xm6974259,345882v1778,-1271,2668,-255,4574,c6980230,346009,6984677,347787,6985694,348804v1652,1906,5972,2033,7242,3939c6993699,353886,6992556,358079,6992936,359604v255,1016,2160,1398,2922,1906c6997130,362399,6995732,364432,6995605,365576v-382,889,-1017,1397,-1906,1778c6992047,368498,6993572,369896,6992809,371420v-889,1779,-4319,6226,-5971,7243c6984677,380060,6981755,380187,6979341,380696r382,254c6978451,381204,6976292,381966,6975021,381839v-1271,-127,-1524,-1906,-2668,-2287c6969939,378917,6969558,382856,6967144,379933v-2541,-3303,-1906,-4193,-5972,-4828c6958503,374724,6959647,370150,6960409,368752v1017,-1906,-1270,-2287,-1270,-4066c6959012,362780,6960155,362018,6959393,359985v-1143,-2922,-381,-5336,2541,-6099c6963840,353378,6963205,348550,6965746,346771v2668,-1779,3685,-1398,6225,-254c6972734,346898,6973623,346644,6974259,345882xm234043,342831v1906,890,4066,7751,5972,9657c241159,353631,244462,352488,245860,352488v2668,127,2414,4066,3303,5845c249290,359730,248909,361128,248020,362398v-1398,3177,2160,3812,2414,6608c250815,372309,249799,381584,248528,384507v-1779,4066,-5718,6607,-8767,9529l239761,393782v-1525,1525,-3812,4447,-5718,5336c232137,400008,230232,397721,228326,398229v-4066,1144,-1017,7115,-6989,5082c214857,401151,214984,399118,208759,401914v-4066,1779,-6480,-5591,-6607,-8259c201897,389970,198467,391368,196815,389081v-1906,-2541,-762,-4701,-3685,-6861c188937,379170,187921,375104,191352,371547v2287,-2414,-3050,-8640,-890,-13341c192622,353377,194147,353123,198848,352488v1525,-254,2541,-1144,2795,-2922c203041,346262,205328,346897,208123,345627v2160,-1017,10038,-2541,12325,-1906c224387,344864,230486,341307,234043,342831xm6516338,341688v4194,1779,4574,3176,5210,7115c6521802,350201,6522691,350963,6524216,351090v2796,1144,2414,3177,3558,5464c6528791,358333,6530315,365067,6529807,367100v-890,3557,2414,8640,1144,11689c6530188,380568,6524343,382474,6522819,384253v-1017,1143,,3811,,5082c6522819,391622,6519261,391622,6517863,392384v-1270,127,-2414,-254,-3557,-889c6511510,390478,6511129,393401,6508715,393782r127,-127c6506047,394036,6498042,393528,6495501,392511v-3430,-1397,-5718,-4701,-8386,-7242c6485844,383998,6483303,382093,6482414,380441v-762,-1652,1143,-3304,635,-4955c6481906,372055,6476823,374850,6478475,369641v1779,-5718,3431,-5591,890,-10927c6477713,355283,6483939,352996,6486226,352869v3049,-254,1779,-3176,3684,-4701c6492197,346389,6493976,347278,6495755,344737v2541,-3684,5972,-4828,9148,-1906c6506936,344737,6512272,340036,6516338,341688xm4450108,341053v1651,-1652,4066,889,5590,1397c4456715,343340,4457350,344356,4457604,345627v1271,2668,3685,1016,5591,2414c4465482,349820,4470691,355919,4471708,358460v1524,3430,762,7369,762,11054c4472470,371293,4472978,374469,4472470,376248v-508,1779,-3176,1525,-3939,3049l4468277,379170v-1652,3177,3939,4956,-889,7370c4462051,389208,4461035,387937,4459002,393528v-1271,3558,-7243,635,-9021,-762c4447567,390733,4446423,393782,4444009,393401v-2669,-381,-3431,-2287,-6480,-1779c4433082,392385,4429905,390733,4429778,386413v-127,-2796,-7242,-3304,-8894,-7370c4419105,374850,4419867,373707,4422282,370403v762,-1143,635,-2287,-254,-3430c4420884,364050,4422663,363034,4423426,360493v635,-1906,4319,-7751,6098,-8767c4432573,349820,4433971,343975,4437021,342705v1651,-763,7242,1905,9529,1905c4448075,344610,4449218,341942,4450108,341053xm7217322,340926v2033,127,8513,2160,10038,3558c7229901,346898,7235872,346644,7237906,349312v1143,1525,-127,7496,635,9656c7238922,360366,7241845,360747,7242860,361382v1779,1144,,4066,,5718c7242352,368371,7241463,369133,7240320,369768v-2288,1779,,3685,-890,5845c7238414,378154,7233967,384761,7231806,386413v-2922,2287,-6988,2541,-10419,3558c7219609,390479,7216686,391622,7214908,391622v-1779,,-2288,-2541,-3939,-2922c7207538,387938,7207284,393655,7203727,389717v-3939,-4320,-3050,-5718,-8894,-6226c7191021,383109,7192164,376629,7193181,374597v1270,-2796,-1906,-3177,-2160,-5591c7190639,366211,7192291,365067,7191021,362272v-1906,-4066,-1144,-7497,2922,-8767c7196738,352615,7195341,345754,7198771,343086v3558,-2795,4829,-2287,8640,-889c7208682,342578,7209825,342197,7210715,341053r127,254c7213256,339401,7214781,340799,7217322,340926xm1387998,332540v1016,382,1779,890,2288,1779c1391937,335844,1393208,333811,1394986,334319v2160,636,7751,3558,9276,5083c1406295,341562,1406930,344611,1408073,347279v509,1398,1907,3558,1907,4956c1409980,353759,1408073,354267,1407946,355665v-381,2795,4193,2414,1399,5591c1406295,364813,1405152,364305,1405278,368879v128,2923,-5209,2541,-6861,2033c1396130,370150,1396130,372564,1394225,373072v-2034,635,-3178,-635,-5211,635c1385966,375613,1383171,375232,1381773,372183v-1016,-2033,-6226,-254,-8640,-2796c1370592,366846,1370845,365703,1371608,362653r255,127c1372117,361764,1371735,361002,1370718,360366v-1779,-1651,-761,-3049,-888,-5082c1369703,353632,1370845,348296,1371735,347025v1651,-2160,889,-6988,2796,-8767c1375547,337242,1380375,337623,1382027,336860v1017,-508,1144,-2795,1525,-3684c1384187,331524,1386728,332540,1387998,332540xm347125,332413v1270,635,2414,5336,3685,6607c351572,339782,353732,339274,354748,339274v1779,254,1525,2922,2033,4066c356781,344356,356527,345246,355892,346008v-1017,2033,1398,2541,1398,4447c357417,352742,356527,358841,355511,360747v-1398,2668,-4066,4193,-6226,6099c348141,367862,346490,369768,345219,370276v-1271,508,-2541,-1016,-3812,-762c340264,369768,339882,370657,339628,371420v2414,635,5845,1906,6862,2795c348650,376375,353986,376121,355765,378408v889,1398,-127,6607,508,8513c356654,388192,359195,388573,360085,389081v1652,1016,,3685,,5082c359577,395180,358814,395942,357798,396450v-2033,1652,,3304,-763,5210c356019,403947,352207,409664,350301,411189v-2541,2033,-6099,2287,-9148,3177c339501,414874,336960,415890,335435,415890v-1524,,-1905,-2160,-3430,-2541l332132,413222v-3050,-635,-3177,4320,-6353,890c322348,410300,323111,409029,318028,408648v-3303,-254,-2287,-5972,-1397,-7751c317774,398483,314979,398229,314725,396069v-254,-2414,1143,-3430,,-5845c313073,386667,313708,383617,317266,382474v2414,-762,1144,-6861,4193,-9148c324635,370912,325779,371166,329082,372436v1144,381,2160,,2923,-1016c332259,371166,332640,371039,332894,370912v-1270,-509,-2287,-509,-4701,381c325398,372436,324127,367354,324127,365575v,-2414,-2414,-1652,-3430,-3303c319426,360493,320315,359095,318410,357570v-2796,-2287,-3304,-4955,-890,-7242c319299,348803,315995,344356,317520,341307v1652,-3177,2668,-3304,5845,-3558c324381,337622,325017,336987,325271,335843v1016,-2160,2541,-1651,4447,-2414c331115,332794,336452,332032,337977,332540v2668,889,6861,-1271,9148,-127xm460207,330508v4320,635,4955,1905,6480,5463c467195,337115,468212,337623,469610,337496v2922,381,2922,2414,4574,4320c475454,343213,478377,349185,478377,351218v,3431,4193,7497,3684,10673c481807,363670,476725,366846,475708,368752v-762,1271,890,3558,1144,4701c477360,375613,474057,376376,472913,377392v-1143,381,-2414,381,-3558,c466560,377011,466814,379806,464654,380696v-889,254,-2160,635,-3685,889c461732,383110,462494,384762,463257,385524v889,762,3176,,4193,c469355,385651,469101,388446,469737,389717v,1016,-255,2033,-890,2922c467831,394926,470245,395308,470499,397340v254,2415,-508,9022,-1398,11055c467831,411190,465035,412969,462875,415129v-1016,1143,-2668,3176,-4065,3811c457412,419576,456141,417924,454744,418305v-2796,763,-763,5083,-4956,3558l450297,422117v-4702,-1652,-4575,-2922,-9022,-1016c438353,422371,436574,417162,436574,415256v-127,-2541,-2668,-1525,-3812,-3177c431365,410173,432127,408649,430094,407124v-2922,-2160,-3684,-5082,-1270,-7624c430475,397722,426664,393275,428188,389971v1525,-3430,2669,-3685,5972,-4066c435177,385651,435939,385016,436066,383745v889,-2287,2541,-1906,4574,-2795c441530,380569,443562,380060,445595,379806v-1016,-762,-2033,-1397,-3049,-2033c440894,376884,438099,375613,436955,374343v-1143,-1398,382,-3431,-508,-4828c434668,366592,430475,370277,430857,365068v381,-5718,1905,-5972,-1652,-10419c426918,351726,432381,348169,434414,347533v2796,-889,890,-3430,2414,-5209c438480,340291,440513,340672,441530,337877v1524,-4066,4574,-5845,8131,-3812c452075,335463,456014,329872,460207,330508xm3154251,330253v2413,-508,9144,-635,11433,127c3168733,331269,3170893,334065,3173308,335971v1144,889,3431,2414,4321,3684c3178391,340926,3176866,342451,3177374,343848v1145,2923,5211,254,4195,4701c3180552,353378,3179026,353505,3181569,357825v1651,2795,-3559,5209,-5465,5463c3173434,363669,3174706,366084,3173180,367481v-1778,1525,-3430,890,-4701,3177c3166575,373961,3163778,374978,3160856,372818v-1906,-1525,-6096,2795,-9656,1651c3147515,373199,3147134,372055,3146372,368752v-380,-1144,-1144,-1779,-2414,-1779c3141418,366211,3141671,364432,3140528,362526v-1018,-1398,-2668,-7115,-2415,-8767c3138621,350836,3135446,346644,3136335,343975v508,-1524,5210,-3557,6479,-5082l3142942,339274v760,-1016,-383,-3303,-383,-4320c3142433,332921,3145482,332794,3146626,332032v1016,-254,2033,,3050,508c3152090,333175,3152217,330634,3154251,330253xm2292659,329109v2033,-127,8640,1271,10165,2541c2305492,333810,2311464,332921,2313624,335335v1272,1270,635,7369,1525,9402l2315403,344737v508,1398,3303,1525,4447,2033c2321884,347660,2320485,350709,2320485,352361v-508,1143,-1270,2160,-2287,2795c2316165,357189,2318579,358714,2317944,361001v-762,2541,-4447,9402,-6480,11308c2308796,374850,2304857,375612,2301553,376883v-1778,635,-4447,2287,-6226,2287c2293549,379297,2292786,376883,2291135,376629v-3431,-508,-3050,5209,-6989,1652c2279953,374342,2280589,373071,2274871,373071v-3685,127,-3176,-6480,-2414,-8513c2273473,361763,2270297,361636,2269789,359349v-636,-2541,889,-3939,-636,-6480c2266866,349057,2267375,345627,2271186,343975v2669,-1144,509,-7751,3685,-10673c2278175,330253,2279445,330507,2283257,331523v1271,381,2287,-127,3049,-1398c2288466,327965,2290118,329236,2292659,329109xm3033038,328728v1651,-254,5844,2923,7878,3304c3042186,332286,3043711,330253,3044600,329618v1652,-1144,3303,1525,4573,2160c3049809,332667,3050191,333684,3050191,334827v508,2541,2923,1398,4319,3050c3056036,339656,3059467,345754,3059976,348168v632,3304,-764,6480,-1273,9657c3058323,359350,3058196,362145,3057433,363543v-762,1397,-2923,762,-3938,1905l3053749,365703v-2033,2414,2413,4828,-2160,6098c3046633,373199,3045870,372056,3043203,376376v-1779,2922,-6352,-636,-7624,-2160c3033928,372056,3032401,374470,3030370,373707v-2287,-762,-2669,-2668,-5337,-2668c3021095,370912,3018680,368879,3019316,365194v380,-2414,-5592,-4066,-6353,-7877c3012201,353378,3013090,352488,3015631,350074v761,-889,1016,-1906,379,-3049c3015377,344357,3017155,343721,3018299,341688v891,-1524,5083,-5844,6734,-6480c3027956,334192,3030243,329237,3033038,328728xm4116578,327712v1652,-1652,4066,889,5591,1397c4123185,329999,4123820,331015,4124074,332286v1271,2668,3685,889,5591,2414c4131825,336352,4137162,342451,4138178,344992v1398,3557,763,7496,763,11181c4138941,357952,4139449,361128,4138941,362907v-509,1779,-3177,1525,-3939,3049c4133223,369133,4138813,370785,4133985,373326v-5209,2668,-6353,1398,-8386,6988c4125726,380822,4125726,381458,4125726,381839v-254,1652,-2668,1906,-3176,3430l4122423,385524v-1017,3176,4320,3938,254,6988c4118230,395815,4116959,394799,4115943,400262v-635,3558,-6734,1779,-8513,636c4104889,399373,4104253,402422,4101966,402422v-2668,127,-3557,-1524,-6353,-635c4091675,403185,4088371,402041,4087609,398102v-635,-2668,-7242,-2033,-9403,-5590c4075919,388827,4076555,387684,4078206,384253v509,-1144,254,-2287,-762,-3176c4075792,378535,4077317,377265,4077698,374851v254,-1906,2923,-7878,4320,-9149c4084559,363542,4084941,357825,4087609,356173v381,-254,889,-254,1524,-254c4089260,355157,4089133,354394,4088498,353632v-1143,-2795,635,-3812,1398,-6353c4090531,345246,4094216,339401,4095995,338385v3049,-1906,4447,-7751,7496,-9021c4105143,328601,4110733,331269,4113020,331269v1525,,2669,-2668,3558,-3557xm2454153,327331v1779,-127,7496,1143,8894,2160c2465461,331270,2470670,330634,2472576,332667v1144,1144,636,6480,1398,8259c2474482,342070,2476896,342197,2477913,342705v1779,889,635,3558,635,4955c2478167,348804,2477532,349566,2476642,350201v-1779,1652,254,3050,-254,5083c2475626,357571,2472449,363543,2470670,365194v-2286,2160,-5717,2796,-8639,3939c2460506,369768,2458092,371166,2456567,371166v-1652,127,-2160,-2033,-3685,-2160c2449833,368625,2450087,373453,2446656,370404v-3684,-3431,-3176,-4574,-8131,-4574c2437762,365830,2437254,365448,2436873,364940v635,1906,3812,1779,1525,4701c2435729,373199,2434586,372818,2435094,377138v381,2795,-4701,2795,-6353,2414c2426454,379044,2426708,381458,2424929,381966v-1906,635,-3049,-508,-4955,889c2417179,384761,2414511,384634,2412986,381839v-1017,-1906,-5972,127,-8386,-2033c2402059,377519,2402186,376503,2402694,373453v127,-1016,-254,-1779,-1271,-2287l2401296,371293v-1651,-1525,-889,-2922,-1143,-4828c2399899,364940,2400661,359731,2401423,358460v1398,-2160,382,-6607,2033,-8513c2404346,348931,2409047,349058,2410572,348168v1015,-508,889,-2668,1270,-3557c2412478,342959,2414892,343848,2416162,343721v890,254,1652,763,2287,1525c2420101,346644,2421118,344611,2422896,344992v2160,381,7624,2795,9149,4193c2432934,349947,2433569,351091,2434078,352107v,-1397,508,-2414,-509,-4066c2431536,344738,2432045,341688,2435348,340291v2287,-890,381,-6734,3177,-9276c2441447,328347,2442591,328601,2445894,329491v1144,254,2033,-127,2668,-1271c2450468,326314,2451866,327331,2454153,327331xm2,326949v508,381,762,1016,254,2414c129,329744,2,330125,2,330125r,-3176xm4574117,326822v2033,,8768,1652,10292,2923c4587205,332032,4593303,331396,4595463,333937v1271,1398,381,7497,1271,9657l4596861,343594v508,1398,3431,1652,4574,2160c4603468,346897,4601943,349947,4601943,351599v-508,1143,-1270,2160,-2414,2795c4597369,356300,4599783,358079,4599021,360366v-889,2668,-4955,9656,-6988,11435c4589237,374342,4585172,374850,4581741,376121v-1779,635,-4574,2160,-6480,2160c4573355,378281,4572847,375740,4571068,375486v-3557,-509,-3303,5336,-7242,1524c4559506,372944,4560268,371420,4554423,371420v-3811,-127,-2922,-6734,-2160,-8894c4553407,359603,4550230,359476,4549722,357062v-381,-2668,1144,-4066,-381,-6734c4547181,346389,4547816,342832,4551755,341307v2668,-1017,762,-7878,4066,-10800c4559251,327457,4560522,327839,4564461,328982v1271,381,2414,-127,3176,-1398c4569925,325552,4571449,326822,4574117,326822xm6275419,326553r16,15l6275308,326568r111,-15xm3994856,325298v1525,-2033,4574,254,6353,508c4002480,326441,4003369,327585,4003877,328856v1652,2795,3939,381,6353,1651c4013025,331905,4019759,337623,4021284,340164v2160,3430,2033,7877,2795,11816c4024461,354013,4025477,357317,4025223,359350v-254,2033,-3049,2287,-3685,4065c4020268,367227,4026621,367990,4021792,371547v-5209,3939,-6734,2796,-7877,9148c4013153,384761,4006164,382728,4004004,381458v-2922,-1779,-3685,1779,-6353,1779c3994602,383364,3993458,381331,3990282,382474v-4701,1652,-8386,381,-9402,-4193c3980244,375105,3972494,375867,3969953,371801v-2542,-4320,-2033,-5717,,-9656c3970588,360874,3970207,359604,3969063,358460v-1779,-2922,-127,-4320,381,-7242c3969825,348931,3972875,341943,3974527,340545v2922,-2668,3430,-9275,6480,-11181c3982785,328220,3989138,330253,3991680,329745v1524,-254,2414,-3304,3176,-4447xm1605015,323518v2033,-127,8640,1398,10165,2542c1617975,328220,1623820,327330,1625980,329744v1271,1398,635,7370,1525,9403l1627632,339147v508,1397,3303,1524,4447,2033c1634112,342069,1632714,345118,1632714,346770v-508,1144,-1271,2160,-2287,2795c1628394,351598,1630808,353123,1630173,355410v-762,2668,-4447,9530,-6480,11308c1621025,369133,1617213,369895,1613909,371166v-1778,635,-4447,2287,-6225,2287c1605905,373580,1605142,371166,1603491,370911v-3431,-381,-3050,5210,-6989,1652c1592182,368751,1592945,367354,1587227,367354v-3685,127,-3176,-6480,-2414,-8513c1585702,356046,1582653,355918,1582145,353631v-636,-2541,889,-3938,-636,-6480c1579222,343340,1579731,339909,1583542,338257v2542,-1016,509,-7623,3685,-10546c1590531,324662,1591801,324916,1595613,325933v1271,381,2287,-127,3049,-1398c1600822,322375,1602474,323518,1605015,323518xm5467341,323010v1906,-127,6099,4702,8385,5464c5477251,328982,5479411,326949,5480555,326441v2160,-889,3557,2414,4828,3558c5486018,331142,5486273,332413,5486018,333683v,3050,3050,2287,4320,4447c5491228,339655,5492498,343086,5493388,346262v381,-381,762,-889,1016,-1652c5496183,340418,5499486,338639,5503171,340799v2542,1397,6862,-4320,11181,-3558c5518926,338130,5519562,339401,5521087,343213v508,1270,1524,1779,3049,1652c5527186,345373,5527186,347533,5528837,349566v1271,1524,4193,8004,4193,10037c5533030,363161,5537350,367608,5536715,370912v-254,1905,-5718,5082,-6861,7115c5529091,379297,5530743,381712,5530997,382982v381,2287,-3049,3050,-4320,4066c5525534,387556,5524263,387556,5522992,387048v-2922,-508,-2795,2541,-5082,3431c5515242,391495,5507237,392639,5504442,392130v-3812,-635,-6734,-3557,-9911,-5463c5493007,385777,5489957,384380,5488814,382982r-254,-127c5487289,381330,5488941,379297,5488051,377773v-1652,-2923,-5463,-127,-5717,-3685c5482334,375232,5482079,376248,5479411,376502v-6099,508,-6607,-1016,-10673,3431c5466070,382855,5461369,377773,5460352,375740v-1397,-2795,-3684,-381,-5844,-1652c5452094,372690,5452094,370530,5449044,369895v-4574,-889,-6861,-3685,-5463,-7877c5444597,359222,5437990,356046,5437990,351599v,-4702,1143,-5591,4701,-7751c5443835,343086,5444216,341942,5443835,340418v,-3177,2033,-3558,3812,-5591c5448917,333175,5454762,329109,5456795,328728v3557,-635,7115,-5718,10546,-5718xm865528,322121v4319,127,5082,1271,6988,4574c873151,327839,874168,328220,875565,327839v2922,,3177,2033,5082,3684c882172,332794,885730,338385,885984,340290v381,3431,4955,6862,4955,10038c890812,352107,886238,355792,885476,357825v-508,1270,1397,3303,1779,4447c888017,364305,884840,365448,883824,366592v-1016,508,-2287,635,-3431,381c877598,366973,878233,369768,876200,370912v-2414,1270,-9656,3430,-12324,3430c860318,374215,857142,372055,853965,370658v-1652,-636,-4574,-1525,-5845,-2669c846850,366846,847993,364686,846977,363415v-2033,-2668,-5718,1525,-5972,-3685l840878,359730v-254,-5590,1271,-6225,-2795,-10037c835415,347152,840370,342959,842276,342069v2668,-1270,508,-3430,1779,-5463c845452,334319,847358,334446,848120,331650v1017,-4193,3685,-6225,7497,-4701c858158,327966,861335,321994,865528,322121xm1766379,321867v1779,-127,7496,1143,8894,2160c1777687,325806,1782897,325170,1784802,327203v1017,1271,508,6480,1271,8259c1786581,336606,1788995,336733,1790012,337241v1779,889,508,3558,508,4955c1790139,343213,1789503,343975,1788614,344610v-1779,1779,381,3177,-254,5083c1787598,351980,1784421,357951,1782642,359603v-2414,2160,-5717,2796,-8640,3939l1768575,365562r-3340,-2147c1763075,363161,1762567,365448,1761296,365829v-1016,2033,-2414,4193,-3303,4955c1755833,372690,1752656,373199,1750115,374215v-1397,508,-3557,1779,-4955,1779c1743762,375994,1743127,374088,1741856,373961v-2795,-381,-2540,4066,-5589,1270c1732963,372182,1733470,371039,1729024,371039v-2923,,-2414,-5083,-1779,-6735c1728007,362017,1725593,362017,1725212,360111v-507,-2160,635,-3176,-507,-5209c1722926,351853,1723307,349184,1726356,347914v2160,-890,509,-6099,3049,-8386c1731946,337241,1732963,337368,1736012,338257v1016,382,1779,,2414,-1016c1740078,335589,1741348,336479,1743381,336479v381,,1144,127,1906,254c1745795,335970,1746558,335335,1747574,334827v2287,-1017,508,-6734,3304,-9276c1753800,322883,1754943,323137,1758247,324027v1144,254,2033,-254,2668,-1271c1762694,320850,1764092,321867,1766379,321867xm6204154,321231v4193,1779,4574,3177,5210,7116c6209618,329617,6210507,330507,6212032,330634v2795,1143,2414,3176,3558,5463l6215717,335589v1016,1779,2541,8513,2032,10546c6216860,349693,6220164,354775,6218893,357824v-635,1779,-6480,3685,-8004,5464c6209872,364431,6210889,367100,6210889,368370v,2287,-3431,2287,-4956,3050c6204662,371547,6203519,371166,6202375,370530v-2795,-1016,-3176,1906,-5590,2287c6193990,373199,6185985,372690,6183444,371674v-3431,-1398,-5718,-4701,-8386,-7243c6174931,364304,6174931,364304,6174931,364304v-127,255,-381,509,-381,763c6174168,366210,6175947,367862,6176329,368879v762,1778,-1906,2922,-2669,4065c6172644,373453,6171627,373580,6170611,373453v-2414,127,-1779,2541,-3431,3684c6165147,378408,6158922,380949,6156634,380949v-3176,127,-6098,-1525,-8894,-2541c6146216,377773,6143674,377264,6142404,376375v-1271,-889,-254,-2922,-1271,-3939c6139100,370149,6136305,373961,6135670,369514v-636,-4828,635,-5337,-3177,-8513c6130079,358968,6134018,355029,6135670,354140v2287,-1271,254,-3050,1270,-4828c6137957,347279,6139608,347279,6140117,344737v635,-3684,2795,-5590,6225,-4574c6148630,340926,6151044,335462,6154728,335335v3812,-127,4448,762,6353,3558c6161717,339655,6162733,340036,6163877,339655v2414,-127,2795,1525,4447,2795c6168324,341434,6168197,340290,6167180,338257v-1652,-3430,4574,-5590,6862,-5844c6177091,332159,6175820,329236,6177726,327711v2287,-1778,4066,-889,5845,-3430c6186112,320596,6189543,319580,6192719,322375v2160,1906,7370,-2795,11435,-1144xm2622888,320977v1906,-254,8258,763,9784,1779c2635466,324535,2640931,323392,2643217,325552v1271,1143,1016,6861,2034,8767c2645886,335589,2648680,335589,2649698,335970v2033,890,889,3812,1016,5337c2650460,342450,2649824,343340,2648808,344102v-1905,2033,508,3431,,5591c2648173,352234,2645123,358968,2643345,360874v-2414,2541,-6100,3431,-9148,4955c2632672,366592,2630131,368116,2628479,368370v-1653,127,-2415,-2160,-4067,-2160c2621109,366083,2621745,371420,2617806,368243v-4320,-3303,-3686,-4828,-9149,-4320c2605226,364177,2605226,357952,2605861,355919v891,-2796,-2160,-2669,-2794,-4829c2602304,348549,2603701,347279,2602051,344865v-2414,-3558,-2161,-6862,1396,-8640c2605861,335081,2603447,328855,2606243,325933v2922,-3050,4192,-2923,7877,-2160c2615265,324027,2616280,323519,2616916,322248v1906,-2033,3557,-1016,5972,-1271xm6323844,319707v4194,1779,4575,3177,5210,7116c6329308,328220,6330197,328983,6331722,329110v2795,1143,2287,3176,3558,5463l6335407,334446v1017,1779,2541,8640,2033,10546c6336550,348550,6339854,353632,6338583,356682v-762,1778,-6607,3811,-8131,5463c6329435,363289,6330452,365957,6330452,367228v,2287,-3558,2287,-4956,3049c6324226,370404,6323082,370150,6321939,369387v-2796,-1016,-3177,1906,-5591,2288c6313553,372056,6305548,371548,6303007,370531v-3431,-1398,-5718,-4828,-8386,-7242c6293350,361891,6290809,360112,6289920,358460v-762,-1651,1143,-3303,635,-4955c6289412,350075,6284329,352870,6285981,347660v1779,-5717,3431,-5590,889,-10927c6285219,333303,6291445,331143,6293732,330889v3049,-254,1779,-3177,3684,-4701c6299703,324409,6301482,325298,6303261,322757v2541,-3685,5972,-4701,9148,-1906c6314569,322757,6319779,318056,6323844,319707xm6769058,317293v2922,-2033,4447,-381,7370,c6778715,317547,6785957,320343,6787482,321995v2667,2795,9529,3049,11562,6098c6800188,329745,6798409,336352,6799044,338893r-127,127c6799298,340545,6802475,341307,6803618,342070v2160,1525,,4701,-254,6480c6802729,349820,6801585,350710,6800315,351345v-2669,1906,-255,4193,-1398,6607c6797519,360747,6792056,367736,6789514,369515v-3430,2414,-8004,2414,-11943,3303c6775538,373199,6772235,374470,6770202,374216v-2033,-254,-2288,-3177,-4193,-3685c6762197,369515,6761561,375867,6757750,371166v-4066,-5209,-3050,-6607,-9530,-7623c6744028,363035,6745933,355665,6747077,353505v1652,-3049,-1906,-3558,-2033,-6353c6744917,344103,6746823,342832,6745553,339656v-1907,-4701,-636,-8513,3938,-9657c6752541,329237,6751524,321359,6755590,318691v4193,-2795,5718,-2287,9784,-381c6766644,318945,6768041,318564,6769058,317293xm2921225,316657v1271,509,2160,1398,2796,2542c2925926,321486,2927705,319071,2929992,319961v2668,1016,9403,5336,11181,7496c2943588,330380,2943969,334446,2945113,337876v635,1779,1905,4574,1905,6480c2947018,346135,2944478,346643,2944096,348422v-762,3558,5083,3558,1143,7369c2941047,359857,2939522,359095,2939268,364940r-255,127c2938886,369006,2932152,367862,2930119,366973v-2922,-1271,-3176,1906,-5590,2287c2921861,369641,2920590,367989,2917795,369387v-4066,2033,-7624,1270,-9022,-2796c2907757,363796,2900896,365448,2898100,362017v-2922,-3557,-2541,-4955,-1143,-8767c2897465,351980,2897084,350836,2895813,349947v-1906,-2414,-508,-3939,-508,-6607c2895305,341307,2897211,334573,2898609,333048v2414,-2668,2033,-8767,4574,-10800c2904708,321104,2910806,322121,2912967,321359v1397,-509,1779,-3304,2413,-4448c2916524,314879,2919573,316657,2921225,316657xm675446,316150v4320,635,4955,1905,6480,5463c682434,322757,683451,323265,684848,323138v2923,381,2923,2414,4574,4320c690693,328855,693615,334954,693615,336860v,3431,4193,7497,3685,10673c697046,349312,691964,352488,690947,354394v-762,1271,889,3558,1144,4701c692599,361255,689295,362018,688152,363034v-1144,381,-2414,381,-3558,c681799,362653,682053,365575,679893,366465v-2668,1016,-10165,2287,-12833,1906c663502,367735,660580,365194,657531,363415v-1652,-889,-4447,-2160,-5591,-3430c650797,358587,652321,356554,651432,355157v-1779,-2923,-5972,762,-5591,-4448c646222,344992,647747,344738,644189,340291v-2287,-2923,3177,-6480,5210,-7116c652321,332286,650415,329745,651940,327966v1652,-2033,3685,-1652,4701,-4447l656768,323519v1525,-4066,4574,-5845,8132,-3812c667314,321105,671253,315514,675446,316150xm3778224,316023v4190,1397,4571,2668,5461,6480c3783939,323773,3784955,324536,3786353,324536v2795,889,2541,2922,3811,5082c3791308,331270,3793087,337750,3792833,339656v-636,3430,2922,8131,1906,11181l3794993,350710v-508,1779,-5972,4066,-7370,5844c3786734,357698,3788005,360239,3788005,361383v127,2287,-3177,2414,-4575,3303c3782160,364940,3781017,364686,3779875,364051v-2670,-889,-2923,2033,-5210,2541c3771999,367100,3764251,367227,3761710,366338v-3429,-1144,-5972,-4320,-8639,-6480c3751675,358714,3749006,357063,3748119,355538v-889,-1525,887,-3304,253,-4828c3747102,347533,3742403,350456,3743545,345373v1270,-5590,2795,-5590,,-10546c3741640,331651,3747610,329110,3749768,328729v2924,-382,1526,-3177,3303,-4702c3754976,322249,3756882,322884,3758408,320343v2286,-3685,5461,-4956,8765,-2414c3769459,319580,3774158,314625,3778224,316023xm7325703,315895v1906,-381,8640,381,10292,1398c7339044,319071,7344762,317674,7347176,319834v1398,1143,1398,7115,2541,9148c7350480,330253,7353275,330125,7354419,330507v2159,762,1016,4066,1270,5590c7355435,337368,7354799,338384,7353783,339147v-1779,2160,763,3557,381,5844c7353529,347660,7350607,354902,7348828,356935v-2414,2795,-6353,3812,-9402,5463c7337774,363288,7335233,365067,7333454,365321v-1779,254,-2795,-2160,-4447,-2160c7325449,363161,7326338,368624,7322146,365575v-4702,-3431,-4066,-4828,-9784,-4193c7308677,361763,7308551,355283,7309058,353123v636,-2922,-2414,-2668,-3176,-4955c7304992,345627,7306390,344229,7304612,341815v-2669,-3431,-2542,-6988,1143,-9021c7308296,331396,7305500,325043,7308296,321867v2922,-3304,4193,-3177,8132,-2542c7317698,319580,7318715,318944,7319350,317674v1906,-2287,3685,-1271,6226,-1652l7325703,315895xm82080,314879v1016,381,1778,1016,2287,1906c86018,318563,87416,316530,89195,317166v2160,762,7750,3939,9148,5590c99487,324027,100122,325552,100630,327203v1398,-889,2795,-889,5337,-635c107237,326695,108254,326060,108762,324662v1779,-2414,3558,-1397,6099,-2033c116767,322248,123501,322502,125280,323392v3049,1651,8767,-127,11308,1778c138112,326314,138494,332286,139764,334192v763,1143,3685,889,4828,1143c146625,335970,145736,339274,146117,340799v-254,1270,-889,2287,-1779,3176c142687,346262,145355,347406,145101,349820v-381,2795,-2796,10165,-4447,12325c138367,365067,134682,366338,131632,368243v-1524,890,-3938,2923,-5717,3304c124136,371928,123120,369768,121341,369768v-3558,127,-2287,5591,-6734,2795c109778,369514,110160,367862,104569,369006v-3685,762,-4320,-5845,-3939,-8005c101138,358079,98089,358460,97200,356300v-382,-762,-509,-1398,-509,-2033c95040,355156,91863,354775,90592,354267v-2287,-889,-2414,1652,-4320,2033l86400,356427v-2160,381,-3177,-762,-5337,381c77887,358587,75091,358079,73821,354902v-890,-2160,-6353,-635,-8640,-3303c62767,348930,63148,347787,64037,344738v381,-1017,,-1906,-1016,-2542c61369,340418,62385,339147,62385,336987v-127,-1652,1271,-6988,2287,-8259c66451,326568,65943,321740,67976,319961v1144,-1016,6099,-381,7751,-1016c76870,318436,76997,316149,77505,315260v763,-1652,3304,-381,4575,-381xm5138004,314243v3177,-127,6099,1652,8894,2669c5148296,317420,5150964,318055,5152108,318945v1270,889,254,2922,1270,3938c5155411,325171,5158334,321359,5158842,325806r,-127c5159477,330507,5158207,331015,5161892,334192v2414,2033,-1652,5971,-3304,6861c5156301,342323,5158334,344102,5157317,345881v-1143,2033,-2795,2033,-3303,4574c5153251,354140,5151092,356173,5147661,355029v-2287,-762,-4701,4702,-8386,4702c5135463,359858,5134828,358968,5132922,356173v-635,-890,-1652,-1271,-2795,-890c5127586,355411,5127204,353759,5125553,352361v-1398,-1143,-4702,-5718,-5083,-7369c5119962,342069,5115642,339274,5115642,336479v,-1525,3685,-4956,4320,-6861c5120343,328474,5118564,326822,5118183,325806v-635,-1779,1906,-2795,2796,-3939c5121995,321359,5123012,321232,5124028,321359v2414,-127,1779,-2541,3430,-3558c5129491,316531,5135718,314243,5138004,314243xm7025971,312973v4066,-1779,5210,-1144,8513,1016c7035500,314625,7036644,314497,7037788,313608v2668,-1398,3811,381,6226,1017l7044014,314752v1905,508,7623,3938,8767,5590c7054813,323265,7060531,324281,7061929,327203v762,1652,-1652,7116,-1525,9403c7060531,338003,7063200,339020,7064088,339909v1652,1525,-762,3939,-1143,5464c7062310,346389,7061293,347025,7060023,347279v-2668,1270,-762,3557,-2160,5463c7056338,354902,7050620,360239,7048206,361382v-3430,1525,-7242,890,-10800,1144c7035627,362780,7032578,363288,7030799,362780v-1778,-508,-1652,-2923,-3176,-3685c7024573,357570,7023049,363034,7020507,358460v-2795,-5083,-1652,-6226,-7115,-7878c7009835,349439,7012376,343467,7013774,341688v1905,-2287,-1017,-3303,-763,-5718c7013265,333302,7015044,332540,7014409,329617v-1017,-4320,635,-7369,4701,-7750c7021905,321613,7022032,314752,7025971,312973xm721570,310940v3685,-636,4448,127,6735,2541c729067,314243,729956,314370,731100,313862v2414,-508,2922,1144,4828,2160c737453,316784,741392,320723,742027,322248v1016,2668,5464,4701,5972,7369c748380,331015,745203,334954,744949,336860v-127,1270,1779,2541,2287,3430c748253,341942,745839,343467,745203,344610v-762,636,-1778,1017,-2795,1017c739994,346135,741010,348422,739613,349693v-1779,1524,-7497,4701,-9657,5082l730083,354521v-2922,635,-5971,-635,-8894,-1144c719792,353123,717123,352996,715853,352234v-1271,-763,-635,-2796,-1779,-3685c711787,346643,709500,350836,708356,346643v-1397,-4574,-254,-5336,-4320,-7750c701368,337241,704672,332921,706069,331777v2033,-1524,-127,-2922,509,-4828c707340,324916,708992,324662,708992,322121v,-3685,1906,-5845,5336,-5337c716615,317166,718013,311575,721570,310940xm979627,310813v4320,-890,5336,,8004,2922c988521,314624,989664,314752,990935,314116v2922,-635,3557,1271,5845,2541c998558,317547,1003387,322248,1004022,324154v1270,3303,6607,5717,7242,8894c1011645,334827,1007961,339528,1007580,341815v-128,1398,2159,3049,2795,4066c1011518,347787,1008723,349566,1007961,350963v-1017,763,-2160,1144,-3431,1144c1001735,352742,1003005,355410,1001227,356935v-2033,1779,-8768,5591,-11436,6099l989664,363161v-3557,762,-7242,-762,-10673,-1398c977212,361382,974163,361255,972638,360366v-1524,-890,-889,-3304,-2159,-4320c967683,353759,965015,358841,963617,353759v-1525,-5464,-254,-6353,-5082,-9276c955358,342577,959170,337368,960949,335970v2287,-1906,-254,-3557,509,-5844c962347,327584,964379,327330,964379,324281v128,-4447,2415,-7115,6481,-6480c973655,318309,975434,311575,979627,310813xm1436152,310305v1779,,7624,1652,9021,2795c1447586,315133,1452923,314625,1454830,316912v889,1143,126,6607,889,8513c1456100,326695,1458641,326950,1459658,327458v1779,889,254,3685,254,5082c1459531,333557,1458768,334446,1457752,334954v-1906,1779,254,3304,-508,5337c1456354,342578,1452670,348677,1450763,350201v-2540,2160,-6098,2541,-9147,3558c1440091,354267,1437550,355538,1435898,355538v-1652,,-2160,-2287,-3685,-2541c1429037,352361,1429164,357571,1425733,354140v-3684,-3812,-2922,-5082,-8131,-5209c1414298,348804,1415060,342959,1415823,341053v1016,-2541,-1780,-2668,-2160,-4828l1414043,336606v-380,-2414,1017,-3558,-253,-5972c1411884,327077,1412519,323900,1416077,322630v2414,-890,762,-6989,3812,-9403c1422938,310686,1424082,310940,1427512,312084v1144,381,2160,,2922,-1144c1432467,309034,1433865,310305,1436152,310305xm2776630,308908v1651,-255,7242,635,8640,1524c2787684,311957,2792512,310941,2794545,312846v1143,1017,889,6099,1779,7751c2796832,321613,2799119,321613,2800135,321995v1779,762,763,3303,890,4701c2800771,327712,2800262,328475,2799373,329110v-1652,1906,381,3049,,4955l2799500,334065v-635,2160,-3303,8132,-4828,9784c2792512,346136,2789335,346898,2786667,348169v-1397,762,-3558,2160,-5082,2287c2780187,350583,2779425,348550,2778027,348550v-2922,-127,-2287,4447,-5717,1779c2768498,347406,2769133,346136,2764305,346517v-3177,254,-3050,-5209,-2541,-6988c2762399,337115,2759858,337242,2759223,335336v-636,-2160,508,-3431,-890,-5464c2756173,326823,2756427,323901,2759476,322376v2161,-1017,128,-6480,2542,-9021c2764559,310686,2765702,310813,2768879,311449v1143,127,2033,-381,2541,-1398c2773072,308145,2774470,309162,2776630,308908xm2082250,308272v1779,2033,7243,-1779,10927,254c2096988,310559,2097116,311957,2097240,315768v128,1271,890,2033,2287,2414c2102069,319580,2101434,321359,2102323,323773v635,1779,1270,8386,635,10165c2101687,337114,2104230,342324,2102704,345119v-890,1525,-6604,2795,-8256,4193c2093940,349693,2093940,350455,2093940,351091v254,762,508,1397,762,2033c2095210,354521,2096608,356681,2096608,358079v,1398,-1906,2033,-2033,3431c2094321,364305,2098892,363924,2096100,367100v-3050,3558,-4193,3050,-4067,7624c2092160,377773,2086825,377519,2085174,376884v-2288,-636,-2288,1778,-4194,2287c2078946,379806,2077802,378535,2075769,379806v-3048,1906,-5843,1525,-7241,-1525c2067638,376121,2062302,378027,2059888,375486v-2541,-2541,-2288,-3685,-1525,-6734c2058617,367735,2058236,366973,2057220,366338v-1779,-1652,-763,-3050,-891,-5083c2056076,359604,2057220,354267,2058109,352997v1398,-1779,1144,-4956,1906,-7116c2058871,344611,2056966,342832,2056457,341307v-635,-1524,1524,-2922,1143,-4574l2057855,336606v-635,-3431,-5846,-1398,-3685,-6099c2056457,325425,2057981,325679,2056203,320342v-1143,-3430,5083,-4828,7243,-4828c2066368,315641,2065479,312719,2067512,311575v2160,-1397,3938,-381,5844,-2541c2076150,305731,2079581,305222,2082250,308272xm5241303,306620v1906,-1017,2923,127,4829,508c5247656,307382,5252230,309669,5253120,310813v1652,2033,6099,2541,7242,4701c5260997,316658,5259473,320978,5259727,322629r-127,127c5259727,323900,5261760,324408,5262522,325043v1398,1144,-254,3177,-508,4320c5261506,330126,5260743,330761,5259854,331015v-1906,1017,-381,2668,-1271,4193c5257440,336987,5253501,341307,5251722,342323v-2414,1398,-5336,1144,-8004,1525c5242320,343975,5240033,344610,5238762,344356v-1271,-254,-1271,-2160,-2541,-2668c5233807,340799,5233044,344992,5230757,341688v-2414,-3685,-1651,-4574,-5844,-5590c5222117,335462,5223769,330761,5224659,329363v1270,-1905,-1017,-2541,-1017,-4320c5223769,323011,5225040,322248,5224404,320088v-889,-3176,,-5590,3177,-6099c5229741,313735,5229487,308399,5232282,306874v2923,-1652,3812,-1143,6480,254c5239652,307509,5240541,307382,5241303,306620xm1268687,303062v2032,,8768,1779,10291,3177c1281775,308653,1287872,308145,1290033,310686v1144,1398,255,7624,1017,9784l1291050,320342v508,1398,3429,1652,4574,2288c1297657,323773,1296005,326822,1296005,328474v-508,1271,-1398,2160,-2542,2796c1291177,333302,1293591,335081,1292828,337368v-1016,2796,-5210,9657,-7370,11436c1282536,351218,1278470,351726,1275039,352870v-1778,635,-4574,2032,-6480,2032c1266654,354902,1266146,352361,1264367,352107v-3558,-635,-3558,5083,-7369,1271c1252805,349185,1253695,347787,1247722,347533v-3811,-127,-2922,-6734,-2032,-8894c1246960,335717,1243657,335462,1243276,333048v-381,-2668,1143,-3938,-255,-6734c1240989,322248,1241624,318691,1245690,317166v2668,-1016,889,-8005,4320,-10800c1253568,303317,1254965,303698,1258777,304968v1271,382,2413,,3303,-1270c1264495,301665,1266018,303062,1268687,303062xm3362246,302681v1649,382,4442,5464,6348,6608c3369738,310051,3372151,308653,3373297,308399v2035,-381,2668,2795,3559,4066c3377112,313609,3377112,314752,3376607,315896v-514,2795,2283,2668,3051,4828c3380548,323265,3381308,330761,3380798,333303v-761,3430,-3430,6098,-5337,9021c3374443,343721,3373169,346517,3371774,347533v-1402,1017,-3308,-508,-4703,254c3364024,349312,3367450,353632,3362372,352997v-5591,-636,-5845,-2287,-10291,1016c3349158,356046,3345982,350583,3345474,348550r,127c3344711,345881,3342171,347533,3340520,346009v-1905,-1779,-1399,-3558,-4067,-4829c3332513,339401,3330990,336352,3333148,332921v1400,-2414,-3810,-6480,-2922,-10545c3331115,318183,3332387,317674,3335945,316404v1144,-381,1651,-1398,1651,-2795c3338105,310686,3340011,310813,3342044,309289v1525,-1144,7622,-3558,9528,-3558c3355002,305858,3359195,302046,3362246,302681xm779762,301411v1270,635,2414,5336,3684,6607c784209,308780,786369,308272,787385,308272v1779,127,1525,2795,2033,4066c789418,313227,789164,314244,788529,315006v-1017,2033,1397,2541,1397,4447c789926,321740,789037,327839,788020,329745v-1397,2668,-4065,4193,-6226,6099c780651,336860,778999,338766,777729,339274v-1271,636,-2542,-1016,-3812,-762c771249,339147,773027,343340,769089,341688v-4193,-1778,-4066,-3049,-8386,-1397c758034,341434,756637,336352,756637,334573v,-2414,-2287,-1525,-3304,-3176c752063,329618,752952,328220,751046,326695r-127,-127c748124,324281,747616,321613,750030,319326v1779,-1525,-1525,-5972,,-9021c751682,307128,752698,307001,755875,306747v1016,-127,1651,-762,1905,-1906c758797,302681,760322,303190,762227,302427v1525,-635,6862,-1397,8386,-889c773282,302427,777474,300267,779762,301411xm1043032,300522v1016,381,1779,1016,2287,1906c1046971,304206,1048368,302173,1050275,302809v2160,762,7878,4066,9275,5717c1061583,310813,1062091,314117,1063108,316912v508,1398,1779,3685,1779,5210c1065014,323646,1062981,324155,1062727,325552v-508,2923,4193,2796,1143,5972c1060567,334955,1059296,334319,1059296,339148v-127,3049,-5590,2414,-7242,1778c1049640,340037,1049640,342578,1047606,342959v-2160,382,-3304,-889,-5464,382c1038966,345119,1036043,344738,1034773,341435v-890,-2160,-6480,-636,-8767,-3304c1023465,335336,1023719,334192,1024735,331016r,-127c1024989,329872,1024608,328983,1023592,328348v-1652,-1906,-636,-3177,-636,-5337c1022956,321359,1024354,315896,1025370,314625v1779,-2287,1271,-7242,3304,-9021c1029818,304588,1034773,305350,1036552,304588v1143,-382,1270,-2796,1779,-3685c1039220,299251,1041634,300522,1043032,300522xm5732131,300521r-254,127l5732051,300531r80,-10xm3121469,296963v1652,382,4448,5464,6355,6608c3129095,304333,3131383,302935,3132527,302681v2158,-381,2667,2795,3683,4066c3136464,307891,3136464,309034,3135957,310178v-509,2795,2287,2668,3049,4828c3139894,317547,3140658,325044,3140148,327585v-762,3430,-3430,6098,-5335,9021c3133796,338003,3132527,340799,3131128,341815v-1397,1017,-3304,-508,-4702,254l3126299,341942v-3050,1525,381,5845,-4701,5210c3116007,346516,3115753,344865,3111307,348168v-2922,2033,-6100,-3430,-6607,-5463c3103938,339909,3101395,341561,3099745,340036v-1906,-1778,-1398,-3557,-4067,-4828c3091738,333429,3090214,330380,3092373,326949v1398,-2287,-3809,-6353,-2921,-10418c3090341,312338,3091612,311829,3095169,310559v1145,-381,1652,-1398,1652,-2795c3097332,304968,3099363,305095,3101267,303571v1526,-1144,7626,-3558,9532,-3558c3114228,300140,3118421,296328,3121469,296963xm3563004,294804v4194,1397,4574,2668,5465,6480c3568722,302554,3569738,303317,3571136,303317v2794,889,2541,2922,3811,5082l3575201,308526v1016,1652,2923,8132,2669,10038c3577234,321994,3580791,326695,3579775,329745v-508,1779,-5971,4066,-7369,5845c3571517,336606,3572787,339147,3572787,340418v127,2160,-3175,2287,-4574,3176c3566943,343721,3565799,343594,3564656,342959v-2668,-889,-2922,2033,-5208,2541c3556779,346008,3549031,346135,3546487,345246v-3430,-1144,-5972,-4193,-8643,-6480c3536445,337622,3533777,335971,3532888,334446v-888,-1525,889,-3304,254,-4828c3531874,326441,3527045,329364,3528316,324281v1270,-5590,2792,-5590,,-10546c3526406,310559,3532380,308018,3534541,307637v2922,-509,1524,-3304,3303,-4829c3539753,301030,3541659,301665,3543185,299124v2288,-3685,5463,-4956,8767,-2414c3554239,298361,3558940,293406,3563004,294804xm4344903,294549v2033,-1906,4828,1017,6607,1652c4352654,297218,4353416,298361,4353670,299886v1398,3176,4193,1143,6480,2795c4362691,304714,4368790,311829,4370061,314752v1651,4066,889,8767,889,12960c4370950,329872,4371585,333556,4370950,335589v-636,2033,-3685,1779,-4574,3558c4364470,342832,4370823,344738,4365232,347660v-6099,3049,-7496,1652,-9783,8132c4353924,359985,4346936,356554,4344903,354902v-2796,-2287,-4193,1144,-6988,763c4334738,355283,4333976,352996,4330418,353632v-5209,889,-8767,-1144,-9021,-6099l4321016,347660v-127,-3431,-8386,-3939,-10292,-8640c4308691,334065,4309580,332667,4312376,328855v889,-1270,762,-2668,-254,-4066c4310597,321486,4312757,320215,4313646,317293v763,-2287,5083,-9021,7116,-10292c4324319,304841,4325971,297980,4329529,296455v2033,-762,8513,2287,11181,2287c4342489,298615,4343886,295566,4344903,294549xm5595797,294296v1143,-1652,3685,127,5082,254c5601896,295058,5602658,295947,5603039,296964v1398,2160,3177,254,5083,1143c5610282,299251,5615872,303444,5617143,305477v1524,2287,1779,5209,2287,7877c5620319,313354,5621209,313736,5622225,314244v2541,1397,6734,-4447,11181,-3558c5637981,311576,5638489,312846,5640014,316658v508,1271,1524,1779,3049,1652c5646112,318818,5646112,320978,5647764,323011v1271,1525,4193,8005,4193,10038c5651957,336606,5656277,341053,5655642,344357v-254,1906,-5718,5082,-6862,7115c5648018,352743,5649670,355157,5649924,356427v381,2287,-3049,3050,-4320,4066c5644334,360874,5643190,360874,5641919,360366v-2922,-508,-2795,2541,-5082,3431l5636837,363924v-2668,1016,-10673,2160,-13468,1652c5619557,364940,5616634,362018,5613458,360112v-1651,-1016,-4574,-2414,-5717,-3812c5606470,354776,5608122,352743,5607232,351218v-1778,-3177,-6226,635,-5718,-4828c5602023,342324,5602785,340799,5602023,338766v-763,635,-1398,1398,-2541,1398c5597068,340291,5596178,338893,5593637,339783v-3685,1397,-6607,381,-7497,-3177c5585632,334192,5579533,334954,5577373,331778v-2159,-3304,-1778,-4447,-254,-7624c5577628,323138,5577373,322121,5576357,321232v-1652,-2160,-254,-3431,,-5718c5576484,313736,5578771,308145,5580042,307001v2287,-2160,2414,-7496,4828,-9021c5586268,297091,5591477,298489,5593383,297980v1271,-254,1778,-2795,2414,-3684xm5829332,292262v4701,890,5209,2160,6734,5972c5836574,299378,5837590,300013,5839115,299886v3049,508,3049,2668,4701,4701c5845214,306112,5848009,312592,5848009,314625v,3557,4320,8004,3685,11308c5851440,327839,5845976,331015,5844833,333048v-762,1271,889,3685,1143,4955l5845722,338131v381,2287,-3049,3049,-4320,4065c5840259,342705,5838988,342705,5837718,342196v-2923,-508,-2796,2542,-5083,3431c5829967,346643,5821962,347787,5819167,347279v-3812,-636,-6734,-3558,-9911,-5464c5807732,340799,5804682,339401,5803539,338003v-1271,-1397,381,-3557,-509,-5082c5801251,329745,5796805,333556,5797313,328093v635,-5972,2287,-6353,-1398,-11054c5793501,313862,5799346,310305,5801506,309669v3049,-889,1143,-3557,2795,-5463c5806080,302046,5808113,302554,5809383,299632v1779,-4193,4955,-5972,8767,-3812c5820691,297218,5825012,291500,5829332,292262xm6569195,291754v2033,-1525,3049,-254,5209,c6576056,292008,6581138,294041,6582282,295184v1906,2160,6734,2160,8259,4447c6591430,300775,6590159,305603,6590541,307382r253,c6591049,308653,6593336,309161,6594225,309669v1525,1144,-127,3431,-254,4701c6593463,315387,6592828,316022,6591811,316403v-1905,1271,-127,2923,-1017,4701c6589778,323137,6585967,328220,6584061,329490v-2542,1652,-5845,1652,-8640,2287c6573896,332031,6571482,332921,6570084,332794v-1525,-254,-1779,-2287,-3050,-2669c6564239,329236,6563731,333937,6561063,330507v-3049,-3685,-2160,-4829,-6861,-5464c6551152,324535,6552423,319326,6553313,317801v1270,-2160,-1399,-2668,-1399,-4574c6551788,311067,6553185,310177,6552296,307890v-1398,-3430,-508,-6226,2795,-6988c6557379,300394,6556616,294676,6559538,292770v3050,-2033,4066,-1652,6988,-254c6567543,292897,6568433,292643,6569195,291754xm6276832,290610v1779,-1143,2796,-127,4574,254c6282804,290991,6287251,293024,6288141,294168v1524,1906,5844,2287,6988,4320c6295764,299631,6294493,303824,6294748,305349v127,1143,2160,1652,2795,2160c6298813,308525,6297289,310431,6297162,311575v-508,762,-1144,1397,-2033,1652c6293350,314243,6294748,315768,6293985,317292v-1016,1779,-4701,5972,-6353,6989c6285345,325678,6282550,325551,6280009,325932r-4590,621l6272894,324154v-2414,-890,-3050,3049,-5210,c6265270,320850,6266032,319961,6261966,319071v-2668,-508,-1270,-4955,-381,-6353c6262729,310940,6260569,310431,6260569,308652v,-1905,1270,-2668,635,-4701c6260188,300902,6261077,298488,6263999,297980v2033,-382,1652,-5337,4320,-6862c6270988,289340,6271877,289848,6274418,291118v890,382,1652,254,2414,-508xm3870465,289340v1271,-1652,3939,254,5464,508c3877073,290483,3877708,291373,3878216,292516v1525,2287,3431,381,5464,1398c3886094,295184,3891811,300140,3893209,302300r-127,c3894988,305222,3894861,309034,3895496,312464v381,1652,1271,4447,1017,6226c3896258,320342,3893844,320596,3893336,322121v-1016,3176,4320,3939,254,6988c3892701,329744,3892066,330126,3891430,330507v,254,,508,,635c3891176,332159,3890795,332921,3890033,333683v-1271,1906,889,2796,635,4701c3890287,340672,3888381,346516,3887110,348295v-1779,2414,-4701,3431,-7115,4955c3878724,354013,3876818,355537,3875421,355919v-1398,381,-2287,-1398,-3685,-1398c3868941,354648,3869957,359095,3866399,356808v-3811,-2414,-3557,-3685,-8004,-2795c3855473,354648,3855091,349439,3855345,347660v382,-2414,-2033,-2033,-2795,-3812c3851788,341815,3852677,340544,3851153,338766v-2287,-2669,-2415,-5337,381,-7243c3851661,331523,3851661,331269,3851661,331269v-1017,-508,-1906,-1143,-2541,-2033c3846833,325551,3847341,324408,3849120,320977v508,-1143,254,-2287,-763,-3176c3846705,315260,3848230,313989,3848611,311575v255,-1906,2923,-7878,4320,-9148c3855473,300267,3855854,294549,3858522,292897v1525,-889,6988,763,9148,382c3869068,292897,3869703,290229,3870465,289340xm565159,288324v3939,1525,4320,2795,4955,6607c570368,296202,571258,296964,572655,297091v2668,1017,2287,2922,3431,5082c577102,303825,578500,310178,578119,312084v-763,3304,2414,8132,1270,11054c578754,324790,573163,326696,571766,328348v-1017,1143,,3684,,4828c571766,335336,568462,335336,567065,336098v-1271,127,-2414,-127,-3431,-762c560966,334319,560585,337115,558298,337496v-2669,381,-10165,,-12579,-1017c542415,335082,540255,331905,537714,329618v-1271,-1143,-3812,-2922,-4574,-4447c532378,323646,534156,321995,533648,320470v-1016,-3177,-5845,-508,-4320,-5464c530980,309670,532505,309670,530091,304715v-1525,-3177,4320,-5337,6480,-5591c539620,298870,538349,296075,540128,294677v2033,-1652,3812,-889,5464,-3304l545719,291373v2414,-3557,5590,-4574,8640,-1905c556392,291373,561347,286799,565159,288324xm6871213,286799r255,c6873882,285020,6875152,286545,6877693,286799v1906,254,8132,2668,9403,4066c6889382,293406,6895227,293533,6897006,296202v1017,1397,-507,7115,,9275c6897387,306874,6900056,307510,6901072,308145v1779,1271,-127,4066,-254,5591c6900183,314879,6899293,315642,6898150,316150v-2287,1651,-127,3684,-1144,5717c6895735,324282,6891034,330380,6888875,331778v-3050,2033,-6861,2033,-10292,2795c6876804,334954,6874009,335971,6872230,335844v-1779,-254,-2033,-2668,-3685,-3177c6865242,331778,6864607,337242,6861430,333176v-3558,-4320,-2668,-5718,-8259,-6480c6849487,326187,6851138,319962,6852154,318056v1525,-2542,-1524,-3177,-1651,-5464c6850249,309924,6851901,308907,6850884,306112v-1525,-4066,-508,-7369,3431,-8386c6857110,297091,6856093,290357,6859651,288070v3557,-2414,4828,-2033,8386,-381c6869181,288197,6870324,287943,6871213,286799xm3251451,281208v1651,382,4447,5464,6352,6608c3258947,288578,3261361,287180,3262505,286926v2033,-381,2670,2795,3558,4066c3266318,292136,3266318,293279,3265809,294423v-507,2795,2287,2668,3050,4828c3269749,301792,3270511,309288,3270003,311830v-762,3430,-3432,6226,-5337,9021c3263649,322248,3262378,325044,3260980,326060v-1397,1017,-3303,-508,-4701,254c3253229,327966,3256660,332159,3251579,331524v-5591,-636,-5847,-2287,-10293,1016c3238362,334573,3235186,329110,3234678,327077v-764,-2669,-3306,-1144,-4955,-2669c3227818,322630,3228328,320724,3225659,319580v-3938,-1779,-5464,-4828,-3304,-8259c3223880,308907,3218543,304841,3219434,300776v888,-4193,2160,-4702,5718,-5972c3226297,294423,3226802,293406,3226802,292008v510,-2922,2410,-2795,4443,-4320l3231245,287816v1526,-1144,7625,-3558,9533,-3558c3244208,284385,3248402,280573,3251451,281208xm4898880,280700v2795,-1144,4193,-509,7242,1143c4907266,282479,4908536,282224,4909553,281208v2668,-1525,3938,127,6607,635c4918193,282224,4924419,285274,4925689,286926v2160,2922,8259,3557,9911,6480c4936616,295057,4934456,300902,4934838,303189v254,1525,3049,2414,4065,3177c4940682,307890,4938522,310559,4938141,312210v-635,1144,-1652,1906,-2922,2287c4932677,316022,4934710,318182,4933440,320342v-1525,2541,-6988,8386,-9402,9784c4920734,331904,4916541,331650,4912983,332159v-1779,254,-4955,1143,-6734,762c4904470,332540,4904343,329999,4902691,329363v-3430,-1143,-4446,4574,-7496,c4891892,324535,4892908,323137,4887191,321867v-3177,-763,-2033,-5337,-890,-7878c4885920,313989,4885793,313989,4885284,313989v-2795,,-2287,-4955,-1651,-6480c4884395,305476,4882108,305349,4881727,303570v-254,-2033,889,-2922,-254,-4955c4879948,295693,4880329,293151,4883251,292008v2033,-762,636,-5718,3050,-7878c4888842,281843,4889859,282097,4892654,282987v889,254,1652,-127,2287,-1017l4894941,281335v1397,-1271,2541,-762,3939,-635xm4473740,280573v1652,-127,7370,1271,8640,2415c4484667,284893,4489750,284385,4491529,286418v1016,1271,254,6353,1016,8132c4493053,295693,4495467,295820,4496357,296329v1652,889,381,3430,381,4828c4496357,302300,4495595,303063,4494705,303571v-1779,1652,254,3177,-381,5082c4493562,310940,4490258,316658,4488479,318183v-2414,2033,-5717,2541,-8640,3557c4478442,322249,4476027,323519,4474503,323519v-1652,,-2160,-2033,-3558,-2287c4467896,320851,4468150,325679,4464846,322503v-3685,-3431,-2922,-4701,-7877,-4701c4453792,317802,4454554,312211,4455190,310432v889,-2414,-1779,-2541,-2160,-4574c4452649,303571,4453919,302555,4452649,300268v-1779,-3304,-1271,-6353,2033,-7624l4454936,292644v2287,-889,635,-6607,3430,-9021c4461289,281082,4462305,281336,4465609,282352v1016,254,2032,-127,2668,-1143c4470183,279557,4471580,280573,4473740,280573xm4686310,279302v2415,,10292,1906,12071,3431c4701685,285401,4708673,284638,4711214,287561v763,826,890,3018,953,5321l4712720,298666r-108,-51l4712739,298869r-19,-203l4717948,301156v2287,1271,508,4828,508,6734c4717948,309288,4716932,310431,4715661,311194v-2541,2287,381,4320,-508,6988c4714136,321358,4709435,329363,4707021,331523v-3303,2795,-8005,3558,-11944,4955c4693044,337241,4689741,339020,4687581,339020v-2033,,-2795,-2923,-4828,-3177c4678560,335208,4678814,341942,4674240,337622v-4955,-4828,-4066,-6607,-10927,-6607c4658866,331015,4659882,323137,4660772,320723v1397,-3430,-2414,-3558,-2923,-6353c4657341,311321,4659120,309796,4657341,306620v-2541,-4574,-1906,-8767,2795,-10546c4663313,294803,4661153,286798,4664965,283495v3938,-3558,5590,-3177,10037,-1779c4676400,282224,4677798,281589,4678687,280191v2668,-2414,4574,-889,7623,-889xm3468721,276507v1271,255,3305,3939,4702,4829c3474313,281844,3475964,280827,3476854,280700v1525,-254,2033,2160,2668,3050c3479777,284639,3479777,285402,3479395,286291v-508,2033,1653,2033,2161,3558c3482064,291754,3482700,297218,3482317,299124v-507,2541,-2540,4574,-3938,6607c3477616,306747,3476727,308780,3475710,309543r-3280,243l3472534,309670r-254,127l3472430,309786r-3327,3696c3465036,312973,3464910,311830,3461605,314244v-2159,1652,-4446,-2414,-4829,-3939c3456395,308780,3455126,309162,3453982,308780v-1779,2033,-4447,3177,-6734,4574c3445976,314117,3444071,315642,3442675,316023v-1400,381,-2289,-1398,-3687,-1398c3436193,314752,3437208,319199,3433655,316912v-3939,-2414,-3685,-3685,-8134,-2795c3422600,314752,3422088,309543,3422342,307764v385,-2287,-2030,-1906,-2792,-3685c3418788,302046,3419676,300776,3418151,298997v-2286,-2795,-2414,-5464,383,-7370c3420440,290357,3417897,285529,3419931,282733v2157,-2795,3177,-2795,6352,-2541c3427301,280319,3428063,279811,3428444,278667v1399,-1905,2797,-1143,4828,-1651c3434797,276635,3440259,276762,3441657,277524v2414,1398,6988,-127,9020,1398c3451314,279303,3451694,280955,3452075,282606v636,-381,1272,-635,1907,-1143c3455126,280573,3459573,278794,3460971,278794v2414,128,5463,-2795,7750,-2287xm1867266,275490v1525,1779,6099,-1397,9149,254c1879591,277523,1879718,278667,1879845,281843v126,1017,762,1779,1905,2033c1883911,285020,1883275,286544,1884039,288577v507,1525,1016,6989,507,8513c1883657,299759,1885690,304079,1884419,306366v-635,1270,-5464,2287,-6861,3557c1876668,310558,1877305,312846,1877178,313862v-255,1906,-2924,1398,-4194,1906c1871968,315768,1870951,315387,1870188,314751v-2032,-1143,-2668,1271,-4574,1271c1863328,316022,1857101,314751,1855195,313735v-2668,-1525,-4065,-4320,-5971,-6607c1848334,305984,1846428,304333,1845920,302935v-508,-1271,1144,-2414,890,-3812l1846682,299123v-508,-2795,-4827,-1143,-3049,-5082c1845666,289721,1846937,289975,1845412,285528v-1016,-2795,4193,-3939,5972,-3939c1853925,281716,1853163,279302,1854814,278286v1906,-1144,3304,-255,4955,-2160c1862184,273457,1864980,272949,1867266,275490xm5961472,275236v2414,-1525,3685,,6226,381c5969604,275871,5975575,278667,5976846,280191v2160,2669,7878,3050,9529,5845c5987265,287561,5985486,293151,5985867,295311v127,1398,2923,2160,3812,2923c5991331,299504,5989298,302173,5989044,303697v-763,1144,-1652,1906,-2795,2287c5983835,307509,5985867,309542,5984724,311575v-1398,2414,-6353,8132,-8640,9529c5973543,322502,5970493,322756,5967571,323010v762,1779,1397,3558,1397,4447c5968841,330634,5972653,334446,5972145,337368v-381,1652,-5082,4447,-6099,6226c5965411,344610,5966808,346770,5967063,347914v381,2033,-2668,2668,-3812,3557l5960201,351471v-2541,-381,-2414,2288,-4447,3050c5953340,355283,5946352,356300,5943938,355918v-3304,-635,-5845,-3176,-8640,-4828c5933773,350201,5931232,349057,5930216,347787v-1017,-1271,381,-3050,-381,-4447c5928183,340671,5924371,343975,5924752,339147v508,-5210,1906,-5464,-1270,-9657c5921449,326822,5926531,323773,5928437,323137v2668,-762,1016,-3049,2414,-4701c5932503,316530,5934281,316911,5935298,314370v1016,-2160,2287,-3557,3939,-3939c5939364,308399,5940126,306238,5940761,305222v1525,-2541,-1397,-3176,-1397,-5591c5939364,296963,5941015,296074,5940126,293279v-1270,-4193,-127,-7370,3939,-8132c5946860,284639,5946225,277904,5949910,275744v3684,-2287,4955,-1651,8386,127c5959312,276507,5960455,276253,5961472,275236xm2353774,274474r-127,254l2353664,274530r110,-56xm7487576,272441v1144,-1398,3304,254,4574,508c7493039,273458,7493548,274220,7493929,275236v1271,2033,2923,382,4574,1271c7500409,277650,7505110,281716,7506254,283622v1525,2541,1270,5718,1778,8513c7508287,293660,7509049,296074,7508794,297472v-253,1397,-2286,1524,-2794,2795c7504983,302935,7509430,303698,7506000,306112v-3812,2668,-4829,1778,-5718,6353c7499774,315387,7494691,313862,7493167,312846v-2033,-1271,-2668,1143,-4574,1143c7486433,313989,7485670,312592,7483383,313354v-3303,1144,-5972,127,-6607,-3176c7476395,307890,7470804,308399,7469026,305349v-1906,-3049,-1526,-4066,,-6861c7469534,297599,7469407,296582,7468517,295820v-1270,-2160,,-3177,382,-5210c7469152,289086,7471440,284130,7472710,283114v2160,-1779,2542,-6607,4829,-7878c7478809,274474,7483383,275999,7485162,275618v1144,-128,1779,-2415,2414,-3177xm3662736,270027v1780,2160,7368,-1524,10926,636c3677348,272823,3677473,274220,3677473,278032v128,1271,763,2160,2161,2541c3682175,281971,3681412,283750,3682175,286164r-127,127c3682683,288070,3683191,294677,3682429,296456v-1271,3049,1144,8386,-508,11054c3681031,309034,3675314,310051,3673537,311449v-1018,889,-510,3557,-636,4701c3672519,318183,3669343,317674,3667818,318183v-1143,,-2287,-381,-3175,-1271c3662229,315514,3661338,318183,3659052,318183v-2668,-127,-10036,-1652,-12323,-3050c3643679,313354,3642028,309797,3639868,307129v-1144,-1398,-3303,-3558,-3811,-5210c3635548,300267,3637581,298997,3637327,297345v-508,-3303,-5717,-1525,-3430,-6099c3636311,286291,3637962,286545,3636311,281209v-1017,-3558,5209,-4702,7368,-4575c3646601,276889,3645839,273966,3647872,272823v2287,-1271,3939,-127,5972,-2287c3656892,267359,3660196,266851,3662736,270027xm6429304,269900v4955,2033,5336,3685,6098,8259c6435656,279683,6436673,280573,6438452,280827v3303,1271,2795,3685,4193,6353l6442899,287053v1143,2033,2795,9910,2287,12197c6444296,303316,6447981,309288,6446583,312846v-762,2033,-7623,4320,-9402,6353c6435910,320469,6437181,323646,6437181,325043v,2669,-4066,2669,-5718,3558c6429939,328728,6428541,328347,6427271,327585v-3177,-1144,-3685,2287,-6481,2668c6417487,330634,6408212,330126,6405289,328855v-4066,-1652,-6734,-5590,-9783,-8513c6393854,318817,6390932,316658,6389915,314752v-1016,-1906,1271,-3812,635,-5718c6389280,305095,6383308,308272,6385214,302300v2033,-6607,3939,-6607,1016,-12706c6384325,285655,6391567,282987,6394235,282733v3558,-381,2033,-3685,4320,-5464c6401096,275363,6403256,276253,6405289,273330v3050,-4320,6989,-5463,10673,-2160c6418503,273458,6424602,267994,6429304,269900xm2504976,268756v1907,-254,8259,763,9784,1779c2517555,272314,2523019,271171,2525306,273331v1270,1143,1016,6861,2034,8767c2527975,283368,2530642,283368,2531786,283749v2034,763,890,3812,1017,5337c2532549,290229,2531913,291119,2530897,291881v-1779,2033,636,3431,127,5591c2530389,300013,2527340,306747,2525561,308653v-2414,2541,-6100,3431,-9149,4955c2514887,314371,2512346,315895,2510695,316149v-1653,255,-2414,-2160,-4067,-2160c2503326,313862,2503961,319072,2500021,316022v-4320,-3303,-3685,-4828,-9148,-4320c2487442,311956,2487442,305731,2488078,303698v763,-2796,-2160,-2669,-2795,-4829l2485155,298869v-762,-2414,635,-3684,-1015,-6098c2481726,289213,2481979,285909,2485536,284131v2414,-1271,,-7497,2796,-10419c2491254,270662,2492524,270789,2496209,271552v1144,254,2160,-254,2795,-1525c2500910,267994,2502562,269011,2504976,268756xm4547308,268375v1144,127,2033,635,2795,1398c4552263,271043,4553153,268756,4555186,268883v2287,254,8894,2160,10799,3431c4568527,274220,4569797,277396,4571576,279937v890,1271,2669,3304,3050,4829c4575007,286163,4573101,287307,4573228,288704v254,3050,4955,1779,2668,5718c4573482,298869,4572084,298488,4573228,303316v762,3050,-4828,3812,-6734,3558c4563953,306493,4564461,309161,4562555,310050v-2160,1017,-3558,,-5463,1779c4554296,314497,4551247,314751,4549087,311829v-1398,-2033,-6607,1017,-9657,-1143c4536254,308399,4536254,307255,4536381,303824v,-1143,-635,-2033,-1779,-2414c4532442,300013,4533204,298361,4532569,296201v-508,-1779,-508,-7624,254,-9148l4532950,287053v1271,-2796,-381,-7624,1144,-9911c4534983,275871,4540066,275236,4541718,274093v1016,-763,635,-3177,889,-4193c4543115,268121,4545910,268756,4547308,268375xm2173096,266342v2033,-127,8640,1271,10165,2542c2185929,271044,2191901,270154,2194061,272568v1271,1398,635,7370,1525,9403c2196094,283368,2198889,283495,2200033,284004v2033,889,635,3938,635,5590c2200160,290738,2199398,291754,2198381,292389v-2033,1906,381,3558,-254,5845c2197365,300902,2193680,307764,2191647,309542v-2668,2542,-6607,3177,-9911,4575c2179958,314752,2177289,316404,2175510,316404v-1778,127,-2541,-2287,-4192,-2542c2167887,313481,2168268,319072,2164329,315514v-4193,-3812,-3557,-5209,-9275,-5209c2151369,310432,2151878,303825,2152640,301792v1016,-2795,-2160,-2922,-2668,-5210l2150226,296582v-636,-2541,889,-3938,-636,-6480c2147303,286291,2147812,282860,2151623,281208v2669,-1143,509,-7750,3685,-10673c2158612,267486,2159882,267740,2163694,268757v1271,381,2287,-127,3049,-1398c2168903,265199,2170555,266342,2173096,266342xm800,263801v1906,-127,2033,2795,2669,3939c3596,268756,3342,269773,2833,270662v-762,2160,1652,2541,2033,4447l4866,275236v381,2287,254,8894,-508,11054c3596,288577,1690,290229,38,292008r,-28080c292,263801,546,263801,800,263801xm5284376,263420v1779,381,4701,5844,6734,7115c5292254,271297,5294795,269773,5296066,269519v2287,-382,2795,3176,3811,4447c5300259,275236,5300132,276507,5299623,277650v-635,2923,2415,2923,3177,5210c5303689,285655,5304579,293660,5303943,296328v-889,3812,-3811,6607,-5844,9657c5297082,307509,5295685,310432,5294160,311575v-1398,1144,-3431,-635,-4955,254c5285901,313481,5289586,318055,5284122,317293v-5844,-763,-6099,-2414,-10927,1016c5270019,320469,5266715,314624,5266080,312464v-763,-2922,-3431,-1270,-5210,-2922c5258838,307636,5259346,305603,5256550,304333v-4065,-1906,-5717,-5083,-3430,-8767c5254645,293152,5249181,288705,5250071,284385v1016,-4448,2287,-4956,6098,-6353c5257440,277523,5257948,276507,5257948,274982v635,-3049,2668,-2922,4828,-4574c5264428,269137,5270908,266596,5272941,266596v3685,254,8132,-3939,11435,-3176xm7307279,262022v1779,127,7497,1906,8767,3176c7318333,267358,7323543,267104,7325322,269391v888,1271,-127,6480,508,8386c7326210,279048,7328752,279429,7329641,279937v1652,1017,,3685,,5083c7329133,286036,7328371,286798,7327354,287307v-2032,1651,,3303,-762,5209c7325703,294803,7321764,300648,7319858,302046v-2668,2032,-6099,2287,-9148,3176c7309058,305730,7306517,306747,7304992,306747v-1525,-127,-1906,-2287,-3431,-2669c7298512,303443,7298385,308398,7295208,304968v-3430,-3812,-2668,-5083,-7750,-5464c7284154,299250,7285171,293533,7286060,291754v1144,-2414,-1652,-2669,-1906,-4828l7284408,286926v-254,-2415,1144,-3431,,-5845c7282629,277523,7283392,274474,7286950,273330v2414,-762,1143,-6861,4193,-9148c7294319,261768,7295462,262149,7298766,263420v1017,381,2033,,2795,-1017c7303722,260624,7304992,262022,7307279,262022xm1073904,261133v1398,254,4066,4193,5718,5082c1080638,266850,1082544,265453,1083434,265198v1778,-381,2414,2160,3303,3177c1086991,269391,1086991,270281,1086737,271297v-254,2287,2033,2033,2795,3812c1090422,277269,1091565,283368,1091311,285528v-381,2922,-2414,5336,-3812,7878c1086737,294676,1085848,296963,1084831,297980v-1143,889,-2795,-254,-3939,508c1078478,299885,1081528,303189,1077335,303062v-4574,-254,-4955,-1525,-8386,1525c1066662,306493,1063740,302173,1063104,300521v-889,-2287,-2795,-763,-4320,-1906c1057132,297344,1057387,295820,1055100,294930r127,-127c1051923,293533,1050398,291118,1051923,288196v1017,-2033,-3686,-5082,-3176,-8513c1049255,276126,1050144,275617,1053067,274347v889,-381,1270,-1271,1143,-2414c1054464,269518,1056116,269518,1057641,268121v1143,-1144,5971,-3685,7623,-3685c1068059,264309,1071363,260751,1073904,261133xm1485834,260625v2033,-127,8639,1271,10164,2541c1498793,265326,1504638,264437,1506798,266851v1272,1397,635,7369,1526,9402c1508831,277651,1511626,277778,1512770,278286v2033,890,635,3939,635,5591c1513024,285020,1512263,286037,1511245,286672v-2032,2033,381,3558,-254,5845c1510230,295185,1506418,302046,1504511,303825v-2795,2414,-6606,3176,-9911,4447c1492822,308907,1490153,310559,1488374,310559v-1778,127,-2540,-2287,-4192,-2541c1480751,307637,1481132,313227,1477194,309670v-4321,-3812,-3558,-5210,-9276,-5210c1464233,304587,1464742,297980,1465504,295947v1143,-2795,-2033,-2922,-2541,-5209c1462327,288197,1463852,286799,1462327,284258v-2287,-3812,-1778,-7242,2033,-8894c1466902,274347,1464869,267740,1468046,264818v3303,-3050,4573,-2795,8385,-1779c1477702,263293,1478718,262912,1479480,261641v2161,-2160,3812,-889,6354,-1016xm303035,260498v1780,762,3559,6607,5210,8258c309389,269773,312057,268883,313328,268883v2287,128,2033,3558,2795,5083c316123,275236,315869,276507,315107,277523v-1144,2796,1778,3304,2032,5718l317139,283495v255,2795,-509,10673,-1651,13214c313963,300140,310532,302300,307991,304841v-1397,1271,-3303,3812,-4956,4574c301384,310178,299731,308145,298081,308653v-3431,889,-890,6099,-5973,4320c286645,311067,286645,309288,281309,311702v-3431,1525,-5591,-4828,-5591,-7115c275464,301411,272542,302681,271144,300648v-1652,-2287,-762,-4066,-3177,-5972c264410,291881,263521,288451,266443,285401v1906,-2160,-2541,-7623,-762,-11562c267587,269646,268857,269392,272923,268883v1271,-254,2033,-1016,2287,-2541c276481,263547,278387,264055,280800,262912v1780,-890,8514,-2160,10546,-1652c294777,262276,299987,259100,303035,260498xm5029115,258846v3049,-1779,4574,127,7623,762c5039152,259989,5046395,263547,5047919,265453v2541,3303,9657,4066,11563,7496c5060498,274855,5058084,281716,5058465,284385r127,-254c5058846,285909,5062150,286926,5063293,287815v2033,1652,-508,4828,-889,6734c5061642,295820,5060371,296709,5058974,297218v-3050,1651,-636,4320,-2033,6734c5055162,306747,5048809,313735,5046014,315260v-3812,2160,-8641,1779,-12833,2414c5031020,317928,5027463,318945,5025303,318563v-2033,-381,-2160,-3430,-4066,-4192c5017298,312973,5016155,319707,5012597,314371v-3812,-5718,-2541,-7243,-9275,-8768c4998875,304587,5001543,297091,5002941,294931v2033,-3050,-1525,-3939,-1525,-6862c5001416,284893,5003576,283749,5002559,280319v-1524,-5083,,-9021,4955,-9784c5010818,270027,5010437,261768,5014884,259227v4701,-2668,6099,-1906,10292,381c5026446,260371,5027844,260116,5029115,258846xm4073378,253636v1525,,5082,3558,6861,4066c4081383,257956,4083035,256177,4083924,255796v1779,-889,2922,1779,4066,2541c4088625,259227,4088752,260243,4088625,261260v254,2414,2541,1651,3685,3303c4093580,266469,4096122,272568,4096249,274855v127,3176,-1525,6099,-2414,8894c4093326,285147,4092818,287688,4091929,288958v-889,1144,-2796,254,-3812,1271c4085957,292262,4089896,295057,4085449,295692v-4828,763,-5337,-508,-8386,3304l4076936,299123v-1906,2414,-5972,-1398,-6861,-3049c4068677,293787,4067025,295820,4065247,294930v-2033,-1016,-2033,-2668,-4575,-3049c4056987,291372,4054955,289085,4055971,285782v635,-2287,-4701,-4574,-4955,-8132c4050889,273965,4051778,273203,4054447,271297v762,-635,1143,-1652,762,-2795c4055082,266088,4056733,265707,4058004,263928v1016,-1271,5464,-4828,7115,-5210c4068042,258083,4070583,253763,4073378,253636xm6074300,250460v2922,-1779,4320,,7243,508c6083830,251349,6090818,254526,6092216,256305v2541,3176,9275,3684,11180,6861c6104413,264945,6102253,271425,6102761,273966r-127,127c6103015,275618,6106065,276507,6107208,277396v2033,1652,-381,4702,-635,6480c6105811,285020,6104794,285909,6103396,286418v-2794,1651,-507,4065,-1778,6480c6100093,295693,6094249,302427,6091580,303952v-3558,2160,-8131,1906,-12070,2541c6077477,306874,6074046,307891,6072013,307509v-1906,-254,-2160,-3176,-3939,-3811c6064263,302300,6063246,308653,6059815,303698v-3684,-5337,-2541,-6862,-9021,-8132c6046728,294676,6049015,287561,6050286,285401v1779,-2922,-1652,-3812,-1652,-6480c6048634,275745,6050540,274728,6049524,271425v-1652,-4829,-254,-8513,4447,-9403c6057147,261514,6056512,253509,6060705,251095v4320,-2668,5844,-2033,9783,127c6071886,251985,6073157,251731,6074300,250460xm7143247,248046v2033,127,8513,2160,10037,3558c7155826,254018,7161797,253764,7163831,256432v1143,1525,,7496,635,9656l7164593,266215v381,1398,3304,1779,4319,2414c7170819,269773,7168912,272695,7168912,274347v-508,1271,-1397,2033,-2540,2668c7164085,278794,7166372,280700,7165482,282860v-1016,2541,-5463,9148,-7624,10800c7154936,295947,7150870,296201,7147440,297218v-1779,508,-4702,1651,-6480,1651c7139181,298869,7138673,296328,7137021,295947v-3431,-762,-3685,4955,-7242,1017c7125840,292644,7126730,291246,7120885,290738v-3812,-381,-2542,-6861,-1652,-8894c7120503,279048,7117327,278667,7117073,276253v-382,-2668,1270,-3812,,-6607c7115167,265580,7115929,262149,7119995,260879v2796,-890,1398,-7751,4828,-10419c7128381,247792,7129779,248173,7133463,249571v1271,381,2414,,3304,-1144c7139181,246521,7140579,247919,7143247,248046xm6694602,247919v4066,-1524,5082,-762,8132,1525c6703750,250206,6704893,250206,6706036,249317v2669,-1144,3686,635,5973,1398c6713788,251350,6719124,255035,6720141,256686v1778,2923,7241,4320,8385,7243c6729161,265580,6726494,270663,6726494,272823v,1397,2540,2541,3302,3430l6729796,276380v1399,1525,-1015,3685,-1524,5210c6727382,282479,6726494,282987,6725222,283242v-2541,1143,-1016,3430,-2414,5209c6721157,290484,6715312,295312,6712898,296202v-3304,1270,-6988,381,-10419,381c6700700,296456,6697778,296837,6696126,296329v-1652,-636,-1397,-3050,-2795,-3812c6690408,290992,6688757,296075,6686470,291500v-2414,-4955,-1271,-5971,-6353,-8004c6676686,282225,6679609,276507,6681006,274983v2033,-2160,-762,-3304,-381,-5591c6681006,266851,6682785,266216,6682404,263293v-635,-4320,1144,-7242,5082,-7242c6690154,256051,6690790,249444,6694602,247919xm1987591,242709v2541,890,6735,-1143,9021,c1997883,243344,1999027,248046,2000170,249316v762,890,2923,254,3812,381c2005761,249952,2005380,252620,2005888,253763v,1017,-381,1906,-1017,2669c2003855,258464,2006142,258973,2006142,260879v127,2287,-889,8258,-1906,10164c2002839,273712,2000170,275109,1998010,277015v-1143,889,-2796,2795,-4065,3304c1992673,280954,1991530,279302,1990259,279556v-2668,635,-1018,4701,-4829,3050c1981238,280827,1981364,279556,1977171,281081v-2668,1016,-3940,-3939,-3940,-5718c1973231,273076,1970945,273839,1969927,272187v-1142,-1779,-380,-3177,-2160,-4701l1967895,267104v-2668,-2160,-3176,-4828,-762,-7115c1968785,258464,1965483,254017,1967133,251095v1652,-3049,2667,-3176,5844,-3431c1973994,247664,1974630,247029,1974884,245886v1016,-2160,2540,-1652,4447,-2414c1980856,242836,1986065,242201,1987591,242709xm2338654,239406v1271,-1398,3176,508,4447,889c2343863,240931,2344372,241693,2344626,242710v1016,2033,2922,508,4447,1651c2350852,245632,2355172,250206,2356061,252239v1271,2795,762,5972,1016,8767c2357205,262531,2357586,264945,2357205,266343v-382,1397,-2415,1270,-3050,2541l2353664,274530r-4067,2057c2348692,277206,2348120,278096,2347421,280319v-889,2795,-5718,762,-7115,-381c2338400,278413,2337510,280827,2335605,280573v-2161,-127,-2796,-1652,-5210,-1143c2326838,280192,2324296,279048,2324042,275618v-254,-2160,-5845,-2287,-7242,-5464c2315275,266851,2315783,265961,2317562,263293v635,-889,508,-1779,-254,-2668c2316292,258465,2317689,257575,2318197,255543v509,-1525,3304,-6226,4575,-7116c2325059,246903,2325948,242201,2328362,241058v1398,-508,5845,1398,7624,1270c2337129,242201,2338019,240168,2338654,239406xm6945416,239152r22,68l6945416,239533r,-381xm5727938,238770v5337,890,5972,2414,7751,6862c5736197,247156,5737468,247792,5739247,247664v3557,636,3430,3050,5463,5464c5746235,255034,5749538,262403,5749538,264817v,4193,5083,9403,4320,13215c5753477,280192,5747251,283876,5745854,286290v-890,1525,1016,4447,1270,5845c5747632,294803,5743567,295566,5742042,296836v-1398,508,-2923,381,-4320,-127l5732051,300531r-15675,1896c5711929,301664,5708498,298361,5704813,296074v-1905,-1144,-5336,-2668,-6734,-4320c5696682,290102,5698588,287688,5697571,285909v-2160,-3685,-7369,763,-6734,-5590c5691472,273330,5693378,272949,5689185,267486v-2668,-3558,4066,-7751,6607,-8513c5699223,257956,5697063,254780,5698969,252620v2033,-2541,4447,-1906,5844,-5337c5706846,242328,5710658,240295,5714978,242836v2922,1779,7878,-4955,12960,-4066xm6650131,238008v1652,-254,7243,255,8640,1144c6661313,240677,6666014,239406,6668046,241185v1144,1016,1271,5972,2160,7623c6670842,249825,6673129,249698,6674146,250079v1651,635,762,3304,1016,4574c6674908,255670,6674272,256559,6673510,257194v-1525,1779,636,2923,254,4829c6673256,264310,6670842,270281,6669444,271933v-2033,2287,-5209,3177,-7751,4574c6660423,277143,6658263,278667,6656865,278921v-1525,127,-2287,-1778,-3684,-1778c6650385,277143,6651147,281717,6647590,279175v-3939,-2795,-3431,-4065,-8132,-3430c6636409,276126,6636282,270663,6636663,268884v508,-2414,-2033,-2160,-2668,-4066l6634122,264818v-762,-2160,381,-3304,-1144,-5337c6630818,256559,6630818,253637,6633867,251985v2034,-1144,-253,-6353,2034,-9021c6638315,240168,6639458,240295,6642635,240804v1143,127,1906,-254,2414,-1398c6646573,237500,6647971,238390,6650131,238008xm5383101,238008v2287,,7115,5591,9783,6480c5394536,245123,5397077,242582,5398475,242074v2541,-1017,4066,2795,5591,4066c5404701,247410,5404955,248935,5404701,250460r-127,127c5404701,254017,5408132,253255,5409656,255669v1652,2923,4829,11944,4829,15247c5414485,275363,5411816,279429,5410291,283495v-762,2160,-1651,5845,-3049,7497c5405844,292643,5403049,291246,5401524,292643v-3303,2796,2161,7116,-4320,7751c5390216,301029,5389454,299250,5384753,304460v-3050,3303,-8386,-2541,-9657,-4956c5373444,296201,5370776,298869,5368235,297472v-2795,-1652,-2795,-4066,-6353,-4829c5356545,291500,5353877,288196,5355529,283368v1144,-3304,-6480,-6988,-6480,-12198c5349049,265707,5350447,264690,5354513,262149v1270,-889,1778,-2160,1270,-3939c5355656,254526,5358070,254144,5360103,251730v1525,-1778,8259,-6607,10673,-6988c5374969,243980,5379162,238008,5383101,238008xm3788132,236611v2795,-635,5717,381,8512,762c3798042,237628,3800456,237628,3801727,238263v1143,635,762,2541,1779,3303c3805793,243218,3807698,239279,3808969,243218r,-127c3810367,247411,3809350,248046,3813289,250206v2541,1398,-381,5591,-1652,6734c3809859,258465,3811892,259736,3811383,261515v-635,2033,-2160,2287,-2160,4701c3809350,269646,3807698,271806,3804395,271425v-2160,-254,-3304,4955,-6607,5718c3794357,278032,3793595,277270,3791435,275110v-762,-762,-1652,-762,-2668,-254c3786480,275491,3785844,273966,3784066,273077v-1525,-635,-5335,-4193,-5970,-5591c3776952,264945,3772761,263166,3772126,260752v-254,-1397,2412,-5209,2668,-6988c3774920,252748,3773015,251477,3772506,250715v-1014,-1398,1272,-2923,1779,-4066c3775047,246013,3775938,245632,3776952,245632v2159,-508,1144,-2541,2416,-3812c3780889,240296,3786099,237119,3788132,236611xm5138639,236102v2669,-1525,3939,127,6608,635c5147279,237119,5153505,240168,5154776,241820v2160,2795,8259,3430,9911,6353l5163943,257717r-19,-15l5163924,257956r19,-239l5167863,260879v1779,1524,-381,4193,-762,5844c5166465,267867,5165449,268629,5164178,269010v-2541,1525,-508,3812,-1779,5845c5160875,277396,5155411,283241,5152997,284639v-3304,1778,-7496,1524,-11054,2033c5140164,286926,5136987,287815,5135209,287434v-1779,-381,-1906,-2922,-3558,-3558c5128220,282606,5127204,288450,5124155,283876v-3304,-4955,-2288,-6226,-8005,-7623c5112465,275363,5114625,269010,5115896,267105v1779,-2542,-1271,-3431,-1271,-5845c5114752,258465,5116531,257448,5115642,254526v-1271,-4320,127,-7751,4320,-8386c5122884,245632,5122376,238516,5126315,236356v4066,-2160,5336,-1651,8894,381c5136352,237373,5137623,237119,5138639,236102xm6921657,235975v889,381,1651,1144,2159,2033c6925341,239787,6926866,237881,6928645,238516v2159,763,7496,4193,8894,5972c6939444,246902,6939699,250079,6940588,252874v508,1398,1525,3685,1525,5209c6942113,259608,6940080,259989,6939826,261387v-635,2795,4066,2795,889,5845c6937285,270408,6936141,269773,6935887,274474v-127,3049,-5463,2160,-7115,1398c6926485,274855,6926230,277396,6924324,277650v-2159,382,-3049,-1016,-5336,128c6915812,279302,6913017,278794,6911873,275490v-763,-2160,-6353,-889,-8513,-3684c6901073,268883,6901454,267867,6902471,264818r-255,c6902598,263801,6902343,262912,6901327,262276v-1525,-1906,-381,-3049,-381,-5209c6900946,255415,6902598,250206,6903614,248935v1906,-2160,1651,-6988,3685,-8640c6908442,239406,6913270,240295,6915049,239660v1144,-381,1398,-2668,1906,-3558c6917971,234578,6920386,235975,6921657,235975xm4220767,235848v1651,-1652,4066,889,5590,1397c4227374,238008,4228009,239151,4228263,240422v1271,2668,3685,1016,5591,2414c4236141,244488,4241350,250587,4242367,253128v1397,3557,762,7496,762,11181c4243129,266088,4243637,269264,4243129,271043v-508,1779,-3176,1525,-3939,3049c4237538,277269,4243002,278921,4238174,281462v-5210,2668,-6353,1398,-8386,6988l4229407,288450v-1271,3558,-7243,635,-9022,-762c4217971,285655,4216828,288704,4214414,288323v-2668,-381,-3431,-2287,-6480,-1779c4207552,286544,4207298,286544,4206917,286544v1398,763,3431,508,2287,3431c4207552,294422,4206282,294295,4208061,298615v1143,2795,-3939,4447,-5718,4447c4199929,303062,4200818,305476,4199166,306620v-1905,1270,-3303,508,-4828,2414c4192178,311956,4189383,312591,4186969,310177v-1525,-1652,-5972,1906,-9148,381c4174517,309034,4174390,307890,4174009,304714v-127,-1017,-889,-1652,-2033,-1906c4169689,301791,4170197,300140,4169308,298234v-636,-1525,-1652,-6989,-1144,-8513c4168926,286925,4166513,282732,4167656,280318v762,-1270,5464,-2668,6734,-3938c4175153,275490,4174517,273330,4174517,272314v127,-1779,2923,-1652,4066,-2160c4179600,270154,4180489,270408,4181378,271043v2160,1017,2668,-1398,4575,-1525c4186969,269391,4188748,269518,4190654,269772v127,-1397,889,-2668,2287,-4574c4193703,264182,4193576,262911,4192687,261768v-1144,-2923,635,-3939,1397,-6480c4194720,253382,4198404,247537,4200183,246521v3049,-1779,4447,-7751,7497,-9021c4209331,236737,4214922,239405,4217209,239405v1525,,2668,-2668,3558,-3557xm1651265,234196v1270,-1398,3176,508,4447,889c1656474,235721,1656983,236483,1657237,237500v1016,2033,2922,508,4447,1651c1663462,240549,1667782,245123,1668672,247029v1143,2668,635,5845,889,8640c1669688,257194,1670070,259608,1669688,261006v-381,1397,-2414,1270,-3049,2541c1665495,266088,1669815,267231,1666131,269391r254,-127c1662319,271551,1661429,270662,1660032,275109v-889,2795,-5718,762,-7115,-381c1651011,273203,1650121,275617,1648215,275363v-2160,-127,-2795,-1652,-5209,-1143c1639575,274982,1637034,273711,1636780,270408v-127,-2160,-5718,-2287,-7115,-5464c1628140,261641,1628648,260751,1630427,258083v635,-889,508,-1779,-254,-2668c1629157,253255,1630554,252365,1631062,250333v382,-1525,3177,-6226,4448,-7116c1637797,241565,1638686,236991,1641100,235848v1271,-508,5718,1398,7497,1270c1649740,236991,1650630,234958,1651265,234196xm4439562,232926v1651,254,4828,4574,6606,5463c4447312,239025,4449345,237373,4450362,237119v1778,-509,2668,2414,3684,3430c4454427,241566,4454554,242582,4454173,243726v-127,2541,2414,2160,3304,4066c4458493,249952,4460018,256813,4459764,259227v-254,3303,-2541,6099,-3939,8894c4455063,269646,4454173,272187,4453030,273330v-1144,1144,-3050,-127,-4320,763c4446042,275872,4449599,279302,4444898,279302v-5082,,-5464,-1397,-9275,2033c4433209,283622,4429778,278794,4429015,277015v-1016,-2541,-3049,-762,-4827,-2033c4422155,273585,4422409,271806,4419867,270916v-3811,-1270,-5463,-3939,-3811,-7242c4417072,261387,4411863,258083,4412244,254272v381,-3939,1397,-4574,4574,-6099c4417835,247665,4418343,246648,4418089,245378r-128,127c4418089,242963,4419994,242836,4421646,241185v1271,-1271,6607,-4320,8386,-4320c4433209,236610,4436639,232672,4439562,232926xm2661004,232799v1144,-1270,3051,381,4320,635c2666088,233943,2666723,234705,2666977,235594v1144,1906,2794,382,4319,1271c2673203,238009,2677522,242074,2678538,243853r128,127c2680064,246521,2679683,249571,2680064,252239v127,1398,762,3685,507,5082c2680318,258719,2678412,258719,2677904,259990v-1017,2541,3304,3303,-127,5590c2674091,268121,2673076,267232,2672059,271552v-763,2795,-5464,1017,-6861,127c2663291,270281,2662656,272569,2660750,272569v-2032,,-2667,-1398,-4954,-763c2652491,272696,2650078,271679,2649569,268503v-380,-2160,-5718,-1906,-7242,-4829c2640675,260625,2641183,259736,2642709,257067v380,-889,253,-1778,-509,-2541c2641057,252493,2642327,251477,2642709,249571v253,-1525,2541,-6226,3810,-7115c2648552,240804,2649189,236230,2651348,235086v1143,-635,5463,890,7242,635c2659734,235594,2660369,233561,2661004,232799xm1148619,231909v2032,,8767,1779,10291,3177c1161706,237373,1167804,236865,1169964,239406v1144,1398,255,7623,1017,9783c1171489,250587,1174411,250841,1175555,251477v2033,1143,381,4192,381,5844c1175555,258592,1174666,259481,1173522,260117v-2287,1905,127,3684,-636,5971c1171870,268757,1167677,275618,1165517,277397v-2922,2414,-6988,2922,-10418,4065c1153320,282098,1150524,283495,1148619,283495v-1906,-127,-2415,-2668,-4193,-2922c1140868,279938,1140868,285655,1137056,281844v-4193,-4193,-3303,-5591,-9275,-5845c1123969,275745,1124859,269138,1125748,266978v1271,-2923,-2033,-3177,-2414,-5591l1123207,261641v-381,-2668,1143,-3939,-254,-6734c1120920,250968,1121555,247411,1125621,245886v2668,-1017,889,-8005,4320,-10800c1133499,232164,1134896,232545,1138708,233815v1398,382,2414,,3303,-1270c1144426,230512,1145950,231909,1148619,231909xm3094530,231147v1018,381,1782,1017,2289,2033c3098345,235086,3099868,233053,3101774,233815v2160,890,7877,4448,9276,6226c3112956,242455,3113337,245759,3114226,248681v381,1398,1525,3812,1525,5337c3115751,255543,3113592,256051,3113337,257448v-508,2923,4318,2923,1016,6099c3110796,266978,3109651,266342,3109398,271171v-126,3176,-5718,2287,-7371,1524c3099741,271679,3099488,274347,3097455,274601v-2289,381,-3304,-1016,-5591,127c3088433,276380,3085511,275745,3084368,272441v-763,-2287,-6481,-889,-8767,-3811c3073186,265707,3073440,264564,3074582,261387r-253,127c3074712,260498,3074329,259608,3073313,258846v-1652,-2033,-382,-3303,-382,-5464c3072931,251604,3074582,246140,3075726,244870v2034,-2287,1653,-7243,3813,-9022c3080809,234832,3085893,235721,3087670,235086v1271,-381,1525,-2795,2033,-3685c3090592,229750,3093134,231147,3094530,231147xm2836348,231147v1017,381,1906,1144,2414,2160c2840414,235340,2841939,233180,2843972,233942v2287,890,8258,4702,9783,6608c2855915,243091,2856169,246648,2857186,249698v508,1525,1652,4066,1652,5717l2858711,255288v,1652,-2288,2033,-2542,3558c2855534,262022,2860616,262022,2857186,265326v-3812,3558,-5082,2795,-5337,8005c2851595,276761,2845751,275745,2843972,274982v-2414,-1016,-2669,1779,-4829,2033c2836856,277397,2835713,275999,2833299,277143v-3558,1778,-6607,1143,-7878,-2415c2824659,272441,2818560,273839,2816146,270790v-2541,-3050,-2160,-4320,-1017,-7624c2815511,262150,2815129,261133,2814113,260371v-1779,-2033,-508,-3431,-508,-5718c2813605,252874,2815384,247030,2816527,245632v2160,-2414,1779,-7624,4066,-9529c2821863,235086,2827200,235975,2829106,235340v1270,-381,1652,-3049,2160,-3939c2832282,229622,2834950,231147,2836348,231147xm6559411,230384v4194,1779,4574,3177,5210,7116c6564875,238897,6565764,239660,6567289,239787v2796,1143,2414,3049,3558,5463c6571863,247029,6573388,253763,6572880,255796v-890,3558,2414,8640,1144,11690c6573261,269264,6567416,271170,6565892,272949v-1017,1144,,3812,,5083c6565892,280319,6562461,280319,6560936,281081v-1270,127,-2414,-127,-3557,-889l6557505,280064v-2795,-1016,-3176,1906,-5590,2288c6549120,282733,6541115,282224,6538574,281208v-3430,-1398,-5718,-4828,-8386,-7242c6528917,272695,6526376,270789,6525487,269137v-762,-1651,1143,-3303,635,-4955c6524978,260752,6519896,263547,6521548,258337v1778,-5717,3430,-5590,890,-10927c6520786,243980,6527012,241820,6529299,241566v3049,-254,1779,-3177,3684,-4702c6535144,235086,6537049,235975,6538828,233434v2541,-3685,5971,-4701,9148,-1906c6550009,233434,6555346,228733,6559411,230384xm434287,229242v3685,508,4193,1524,5464,4574c440259,234832,441149,235213,442292,235086v2414,381,2414,2033,3812,3685c447247,240042,449661,244997,449661,246649v128,2922,3558,6226,3177,8894c452584,256940,448391,259609,447501,261260v-508,1017,763,2923,1017,3939c448899,266978,446231,267613,445214,268503v-889,381,-1906,381,-2922,c440005,268122,440132,270536,438353,271298v-1906,635,-6988,1525,-9656,1525c428951,273204,429205,274093,429205,274093r-381,c428951,276253,428443,281971,427553,283877v-1016,2541,-3557,4066,-5463,5972c421073,290738,419676,292517,418405,293152v-1144,635,-2287,-889,-3558,-508c412433,293406,414212,297091,410527,295820v-4066,-1397,-3938,-2668,-7877,-889c400109,296074,398584,291373,398584,289722v-127,-2288,-2287,-1525,-3304,-2923c394137,285147,394772,283877,392993,282479v-2668,-1906,-3303,-4447,-1143,-6734c393374,274220,389944,270282,391341,267359v1398,-3049,2415,-3303,5337,-3685c397567,263547,398203,262912,398330,261769v889,-2160,2287,-1652,4066,-2542c403666,258592,407986,257703,409765,257957v254,-4701,1525,-4955,-1398,-8640c406461,247030,410909,243980,412687,243472v2287,-762,763,-2795,2033,-4320c416118,237500,417770,237754,418659,235467v1398,-3430,3812,-4828,6861,-3176c427553,233307,430857,228733,434287,229242xm3965251,228479v1271,-1652,3939,254,5464,508c3971859,229622,3972621,230512,3973002,231655v1525,2287,3430,381,5463,1398c3980880,234451,3986597,239152,3987995,241439v1906,2922,1779,6861,2414,10164c3990790,253382,3991680,256178,3991426,257956v-255,1652,-2669,1906,-3177,3431c3987233,264563,3992569,265326,3988503,268375v-4447,3304,-5718,2287,-6734,7751c3981134,279683,3975035,277905,3973256,276761v-2541,-1398,-3177,1525,-5463,1525c3965124,278413,3964235,276634,3961440,277651v-3939,1397,-7243,254,-8005,-3685c3952800,271298,3946192,271933,3944033,268375r-128,-127c3941746,264563,3942254,263420,3943905,259989v509,-1143,255,-2160,-762,-3176c3941491,254272,3943016,253001,3943397,250587v254,-1906,2923,-7878,4320,-9148c3950258,239279,3950640,233561,3953308,231909v1525,-889,6988,763,9148,382c3963854,232036,3964616,229368,3965251,228479xm628435,228352r121,76l628562,228479r-127,-127xm6177599,226319v2414,-1652,3685,,6226,381c6185731,226954,6191703,229750,6192973,231274v2287,2669,8005,3050,9657,5845c6203519,238644,6201740,244234,6202122,246394v254,1398,3049,2160,3938,2923c6207712,250714,6205679,253383,6205425,254907v-635,1017,-1652,1779,-2795,2160c6200216,258592,6202249,260625,6201105,262658v-1398,2414,-6353,8259,-8640,9529c6189416,273966,6185477,273712,6182046,274347v-1651,255,-4574,1144,-6353,890c6174042,274983,6173787,272441,6172263,271933v-3304,-1270,-4066,4193,-7116,c6161971,267359,6162860,266089,6157397,264945v-3558,-635,-1652,-6861,-508,-8640c6158413,253764,6155491,253001,6155491,250714v,-2541,1652,-3557,762,-6353c6154856,240169,6155999,236992,6160065,236230v2795,-509,2160,-7243,5845,-9403c6169721,224540,6170865,225176,6174296,226954v1143,636,2287,382,3303,-635xm4604357,218568v2541,-1524,3812,128,6353,636c4612743,219712,4618715,222761,4619985,224286v2160,2795,8132,3431,9657,6353c4630531,232291,4628371,237881,4628752,240168v255,1398,2923,2288,3939,3050c4634470,244616,4632183,247284,4631929,248808v-763,1017,-1652,1779,-2922,2160c4626465,252366,4628498,254526,4627228,256559v-1398,2414,-6734,8132,-9149,9402c4614776,267867,4610837,267359,4607279,267867v-1778,254,-4828,1017,-6607,636c4598894,268121,4598894,265580,4597242,264945v-3176,-1271,-4320,4320,-7242,-127c4586823,259990,4587839,258846,4582249,257448v-3685,-889,-1525,-7115,-254,-8894c4583647,246013,4580724,245251,4580724,242837v,-2669,1906,-3558,1017,-6480c4580470,232037,4581868,228860,4585934,228225v2795,-381,2541,-7369,6352,-9402c4596225,216663,4597496,217298,4600926,219204v1144,635,2288,508,3304,-508l4604357,218568xm6963586,217044v2032,-1525,3303,-254,5463,c6970701,217171,6976164,219331,6977308,220601v2160,2160,7243,2287,8767,4575c6986965,226446,6985566,231401,6986075,233307v254,1144,2668,1652,3557,2287c6991157,236611,6989505,239025,6989379,240423v-509,1016,-1271,1778,-2288,2160c6985059,243980,6986965,245759,6986075,247538v-1144,2160,-5210,7496,-7115,8767c6976291,258084,6972861,258084,6969938,258719v-1524,254,-4065,1144,-5590,1016c6962823,259481,6962569,257321,6961171,256940v-2922,-889,-3430,3939,-6225,381c6951896,253383,6952659,252366,6947830,251604v-3176,-509,-1779,-5972,-889,-7624l6945438,239220r359,-5277c6944527,230385,6945416,227590,6948847,226700v2287,-635,1525,-6480,4574,-8513c6956597,216027,6957741,216408,6960791,217806v1016,381,2032,127,2795,-762xm4821627,215138v2160,-1270,3304,127,5464,508c4828870,215900,4834079,218442,4835096,219839v1778,2287,6861,2923,8258,5337c4844117,226446,4842465,231402,4842719,233307r127,255c4842973,234832,4845387,235595,4846150,236230v1524,1143,-381,3430,-636,4828c4845006,241947,4844117,242583,4843100,242964v-2033,1271,-381,3049,-1397,4828c4840559,249825,4835985,254780,4833952,255924v-2795,1525,-6226,1271,-9275,1652c4823152,257830,4820611,258465,4819086,258211v-1524,-381,-1524,-2541,-2922,-3049c4815910,255162,4815656,255162,4815401,255162v128,1270,-508,3049,-508,4065c4814385,260371,4813623,261387,4812479,262023v-2160,1906,254,3684,-508,5972c4811081,270663,4807015,277651,4804983,279430v-2796,2541,-6861,3049,-10292,4320c4793039,284385,4790244,285910,4788338,285910v-1779,,-2414,-2541,-4193,-2795c4780587,282606,4780841,288451,4776903,284639v-4320,-4193,-3558,-5717,-9403,-5717c4763689,278795,4764451,272187,4765340,270027v1144,-2922,-2032,-3049,-2541,-5463c4762291,261769,4763815,260498,4762291,257830v-2160,-3939,-1525,-7497,2414,-9021c4767373,247792,4765467,240931,4768771,238009v3430,-3050,4701,-2669,8640,-1525c4778682,236738,4779825,236357,4780587,235086v2287,-2033,3812,-762,6480,-762c4789100,234324,4795835,235976,4797359,237246v1398,1017,3431,1525,5591,1906c4802569,238263,4801552,237373,4801552,236103v127,-2287,1652,-3050,889,-5591c4801298,226955,4802441,224159,4805999,223524v2414,-381,2033,-6353,5337,-8132c4814639,213486,4815782,213995,4818705,215646v1016,509,2033,381,2922,-508xm193130,213868v1779,762,3558,6607,5210,8258c199483,223016,202151,222126,203423,222126v2287,127,2032,3558,2794,5083c206217,228479,205963,229623,205202,230766v-1144,2669,1778,3177,2032,5591c207489,239279,206725,247157,205582,249698v-1524,3431,-4955,5591,-7497,8132c196688,259100,194783,261642,193130,262404r-126,254c191351,263420,189699,261388,188048,261896v-3431,889,-889,6099,-5972,4320c176613,264183,176613,262531,171277,264945v-3431,1525,-5592,-4828,-5592,-7115c165559,254653,162510,255924,161111,253891v-1652,-2160,-635,-3939,-3175,-5845c154378,245251,153488,241820,156410,238771v2034,-2160,-2540,-7623,-761,-11562c157554,223016,158824,222762,162890,222253v1399,-254,2160,-1016,2414,-2541c166576,216917,168482,217425,170895,216282v1779,-890,8513,-2160,10546,-1652c184872,215646,190082,212470,193130,213868xm2966330,212978v889,381,1524,889,2033,1779c2969760,216408,2971158,214630,2972810,215265v1906,762,6861,3812,8131,5463c2982593,222888,2982973,225811,2983737,228352v381,1398,1397,3431,1397,4828c2985134,234578,2983228,234959,2982973,236230v-507,2541,3813,2541,891,5336c2980687,244616,2979671,243980,2979417,248300v-254,2795,-5083,2033,-6607,1398c2970777,248808,2970523,251095,2968744,251350v-2033,254,-2923,-1017,-4956,c2960739,252874,2958198,252239,2957182,249317v-636,-2033,-5718,-763,-7751,-3304c2947271,243345,2947525,242328,2948541,239533r128,127c2949050,238644,2948669,237881,2947779,237246v-1398,-1779,-381,-2922,-381,-4828c2947398,230893,2948796,226065,2949812,224921v1652,-1905,1398,-6353,3304,-7877c2954132,216154,2958579,217044,2960231,216408v1144,-381,1397,-2541,1779,-3303c2962899,211707,2965059,212978,2966330,212978xm1321163,212978v1397,-1271,3303,889,4574,1271c1326626,214884,1327008,215773,1327262,216790v889,2287,2922,889,4447,2033c1333487,220220,1337807,225176,1338570,227336v1142,2795,508,6098,508,9021c1338951,237882,1339459,240423,1338951,241820v-381,1398,-2541,1144,-3176,2414c1334377,246776,1338823,248300,1334885,250206v-4320,2287,-5210,1271,-6861,5718c1327008,258846,1322052,256432,1320655,255162r-128,127c1318621,253637,1317732,256051,1315699,255797v-2287,-381,-2795,-1906,-5337,-1525c1306804,254907,1304136,253383,1304136,249952v,-2414,-5845,-2795,-7115,-6099c1295623,240296,1296131,239406,1298165,236738v635,-889,635,-1779,-128,-2795c1297021,231656,1298545,230766,1299181,228733v508,-1524,3685,-6226,5082,-7115c1306804,220093,1307948,215265,1310490,214249v1397,-636,5845,1651,7750,1651c1319384,215900,1320400,213740,1321163,212978xm793359,206752v1398,-254,5336,2541,7115,2796c801745,209675,803015,207769,803778,207261v1524,-1017,3049,1270,4193,1905c808606,209929,808987,210818,808987,211835v508,2160,2668,1143,3939,2541c814451,216028,817754,221364,818135,223524v636,2795,-508,5845,-889,8640c816992,233562,816865,236103,816230,237373v-636,1271,-2542,636,-3431,1779l812672,239406v-1779,2287,2287,4320,-1779,5591c806573,246395,805811,245251,803524,249317v-1398,2541,-5718,-508,-6862,-1906c795138,245505,793740,247665,791961,247030v-2160,-762,-2414,-2287,-4828,-2287c783575,244743,781415,242964,781797,239661v254,-2288,-5083,-3558,-5845,-6989c775190,229242,775952,228352,778239,226192v762,-762,762,-1651,254,-2668c777858,221110,779382,220475,780399,218696v762,-1398,4447,-5337,5972,-5972c788912,211708,790818,207261,793359,206752xm55143,201289v1779,762,3558,6607,5209,8258c61496,210437,64164,209547,65435,209547v762,127,1525,1017,1525,1017c69628,209674,71788,205482,74329,205100v1398,-254,5082,2923,6861,3304c82334,208658,83731,206879,84621,206371v1524,-889,2795,1525,3939,2160c89195,209420,89449,210310,89449,211326v381,2287,2541,1398,3685,2923c94531,216027,97327,221618,97581,223778v508,2922,-890,5718,-1525,8513c95675,233689,95421,236103,94658,237373v-762,1144,-2668,509,-3557,1525c89195,240931,93007,243345,88941,244234v-4447,1017,-5083,-127,-7624,3685c79665,250460,75600,247030,74583,245632v-1271,-1906,-2795,127,-4574,-635c67976,244234,67849,242710,65435,242456r-127,254c64672,242583,64164,242456,63656,242329v-1271,1143,-2541,2160,-3685,3303c58574,246903,56668,249444,55016,250206v-1652,763,-3304,-1270,-4955,-762c46630,250333,49171,255543,44089,253764v-5464,-2033,-5464,-3685,-10800,-1271c29858,254018,27698,247665,27698,245378v-254,-3176,-3176,-1906,-4574,-3939c21472,239152,22362,237246,19948,235467v-3558,-2795,-4447,-6225,-1525,-9275c20456,224032,15882,218569,17661,214630v1906,-4193,3176,-4447,7242,-4956c26301,209420,27063,208658,27317,207133v1271,-2795,3177,-2287,5591,-3430c34687,202813,41421,201543,43454,202051v3430,1016,8640,-2160,11689,-762xm6255995,195443r113,100l6256122,195824r-127,-381xm912284,194046v4320,-890,5337,,8005,2922c921179,197985,922322,198112,923593,197476v2922,-635,3557,1271,5844,2541c931216,200907,936044,205608,936680,207514v1270,3303,6607,5718,7242,8894c944303,218187,940618,222888,940237,225175v-254,1398,2160,3049,2796,4066c944303,231147,941381,232926,940618,234323v-1016,763,-2159,1144,-3430,1144c934393,236102,935663,238770,933884,240295v-2160,1779,-8894,5591,-11562,6099c918764,247156,915080,245632,911649,244996v-1779,-381,-4955,-508,-6480,-1397c903644,242709,904280,240295,903009,239279v-2795,-2160,-5463,2795,-6861,-2287c894623,231528,896021,230639,891066,227716v-3050,-1906,762,-7115,2541,-8513c895894,217297,893353,215646,894115,213359v889,-2542,2922,-2796,2922,-5845c897164,203067,899451,200399,903517,201034v2796,508,4574,-6226,8767,-6988xm6338964,193156v4194,1779,4575,3177,5210,7116c6344428,201669,6345317,202432,6346842,202559v2795,1143,2414,3176,3558,5463l6350400,207895v1016,1779,2541,8513,2033,10546c6351670,221999,6354974,227081,6353703,230131v-762,1778,-6607,3811,-8131,5463c6344555,236738,6345572,239406,6345572,240676v,2288,-3558,2288,-4956,3050c6339346,243853,6338202,243599,6337059,242836v-2796,-1016,-3177,1906,-5591,2288c6328673,245505,6320668,244996,6318127,243980v-3431,-1398,-5718,-4828,-8386,-7242c6308470,235340,6305802,233561,6305040,231909v-762,-1651,1143,-3303,635,-4955c6304532,223524,6299449,226319,6301101,221109v1779,-5717,3431,-5590,889,-10927c6300338,206752,6306565,204592,6308852,204338v3049,-254,1779,-3177,3684,-4702c6314823,197858,6316602,198747,6318381,196206v2541,-3685,5972,-4701,9148,-1906c6329562,196206,6334898,191505,6338964,193156xm6805652,192775v2541,-1779,3811,-254,6353,c6813911,193029,6820009,195443,6821407,196841v2287,2541,8132,2668,9911,5336c6832334,203575,6830809,209293,6831318,211453v381,1397,3049,2033,4065,2668c6837162,215392,6835257,218187,6835129,219712v-635,1143,-1524,1905,-2668,2414c6830174,223650,6832334,225683,6831318,227716r126,c6830174,230257,6825473,236229,6823313,237754v-3049,2033,-6862,2033,-10292,2795c6811242,240930,6808447,242074,6806668,241820v-1651,-254,-1906,-2668,-3558,-3177c6799807,237754,6799299,243217,6795995,239152v-3557,-4320,-2668,-5718,-8259,-6480c6784052,232163,6785703,225937,6786720,224032v1397,-2542,-1652,-3050,-1779,-5464c6784687,215900,6786338,214883,6785323,212088v-1526,-3939,-509,-7242,3430,-8259c6791548,203067,6790532,196333,6794089,194046v3558,-2414,4828,-2033,8386,-381c6803618,194173,6804762,193792,6805652,192775xm3376351,191124v1522,381,3940,4828,5591,5844c3382960,197604,3384990,196333,3386007,196206v1905,-381,2286,2414,3174,3558c3389436,200780,3389309,201796,3388927,202813v-380,2414,2034,2287,2668,4193c3392358,209293,3393121,215773,3392612,218060v-634,3049,-3048,5337,-4700,7878c3387150,227208,3385879,229622,3384735,230512v-1142,889,-2793,-381,-4066,254c3378001,232164,3381053,235848,3376607,235340v-4833,-635,-5089,-1906,-9030,889c3365038,238008,3362244,233180,3361735,231401v-635,-2414,-2795,-1016,-4320,-2414c3355764,227462,3356145,225811,3353857,224794v-3430,-1652,-4828,-4193,-2923,-7242l3350934,217425v1271,-2033,-3301,-5591,-2540,-9149c3349157,204592,3350173,204211,3353349,203067v1019,-381,1398,-1143,1398,-2414c3355257,198239,3356908,198366,3358685,196968v1271,-1016,6607,-3176,8258,-3176c3369989,193919,3373682,190488,3376351,191124xm3554114,190996v3555,1271,3809,2288,4572,5464c3558940,197477,3559702,198112,3560974,198112v2286,762,2032,2414,3176,4193c3565039,203702,3566564,209039,3566308,210691v-379,2795,2543,6734,1653,9275c3567453,221364,3562879,223397,3561735,224794v-761,890,254,3050,254,4066c3562116,230639,3559322,230766,3558178,231528v-1016,127,-2032,,-2922,-508c3553097,230385,3552842,232799,3550936,233180v-2159,381,-8641,508,-10803,-254c3537210,232036,3535177,229495,3532889,227589v-1143,-889,-3303,-2287,-4065,-3557c3528062,222761,3529586,221237,3529079,219966r254,c3528191,217298,3524252,219712,3525266,215519v1017,-4574,2290,-4701,,-8767c3523742,204084,3528698,201797,3530475,201542v2542,-381,1271,-2668,2795,-3938c3534923,196079,3536447,196714,3537719,194554v1780,-3176,4576,-4193,7244,-2033c3546743,193919,3550683,189853,3554114,190996xm3229596,188964v2159,127,8133,1271,9910,2414c3242047,192776,3243319,195571,3245098,197731v890,1144,2667,2922,3050,4193c3248528,203195,3246877,204338,3247131,205609v509,2795,4574,1270,2794,4955c3248021,214630,3246624,214376,3248021,218696v889,2795,-4068,3684,-5847,3684c3239887,222253,3240523,224668,3238870,225557v-1779,1016,-3048,127,-4700,1906c3231881,230004,3229086,230385,3227055,227844v-1396,-1652,-5843,1398,-8767,-381c3215240,225811,3215113,224668,3215113,221618v-128,-1016,-635,-1779,-1779,-2033c3211174,218442,3211808,216917,3211174,215011r127,-127c3210793,213486,3210412,208150,3210921,206752v1015,-2541,-891,-6734,380,-8894c3212063,196715,3216638,195825,3218035,194682v890,-763,382,-2923,508,-3812c3218797,189091,3221466,189472,3222609,189091v891,,1781,381,2544,1017c3227055,191124,3227691,188964,3229596,188964xm4330673,188074v1651,-1652,4066,889,5590,1397c4337279,190361,4337915,191377,4338169,192648v1271,2668,3685,889,5591,2414c4346047,196841,4351256,202940,4352273,205481v1397,3558,762,7496,762,11181c4353035,218441,4353670,221617,4353035,223396v-508,1779,-3176,1525,-3939,3050c4347317,229622,4352908,231274,4348080,233815v-5337,2668,-6353,1398,-8386,6988c4338423,244361,4332452,241438,4330673,240041v-2415,-2033,-3558,1016,-5972,635c4322033,240295,4321270,238389,4318221,238897r-127,-127c4313647,239533,4310597,237881,4310343,233561v-127,-2795,-7242,-3304,-8894,-7370c4299670,221999,4300432,220855,4302847,217551v762,-1016,635,-2287,-254,-3430c4301322,211198,4303101,210182,4303990,207641v636,-2033,4320,-7878,6099,-8894c4313138,196968,4314536,190996,4317586,189726v1651,-763,7242,1905,9529,1905c4328640,191631,4329783,188963,4330673,188074xm651814,184644v4319,635,4954,1905,6479,5463c658801,191251,659817,191759,661215,191632v2922,381,2922,2414,4574,4320c667060,197349,669982,203448,669982,205354v,3431,4193,7497,3685,10673c673414,217806,668330,220982,667314,222888v-762,1271,889,3558,1143,4701c668966,229749,665662,230512,664519,231528v-1144,381,-2414,381,-3558,c658166,231147,658420,233942,656260,234832v-2541,1016,-10165,2287,-12833,1906c639869,236229,636947,233561,633898,231782r-5342,-3354l628053,223651v-1779,-2923,-5972,762,-5591,-4447c622843,213486,624369,213232,620811,208785v-2288,-2923,3176,-6480,5209,-7116c628815,200780,626909,198239,628435,196460v1651,-2033,3685,-1652,4700,-4447c634660,187947,637582,186168,641267,188201v2414,1398,6354,-4193,10547,-3557xm5155158,182357v1905,,6098,4701,8385,5464c5165068,188329,5167228,186296,5168371,185788v2161,-890,3558,2414,4829,3557c5173835,190616,5174089,191886,5173835,193157v,3049,3050,2287,4320,4447c5179680,200145,5182348,207896,5182348,210691r-254,-127c5182094,214376,5179807,217934,5178536,221364v-762,1779,-1398,4955,-2668,6353c5174598,229115,5172310,227971,5170913,229115v-2796,2414,1906,6098,-3685,6607c5161129,236357,5160621,234832,5156555,239279v-2668,2923,-7242,-2160,-8386,-4193c5146772,232291,5144485,234705,5142324,233435v-2414,-1398,-2414,-3558,-5463,-4193c5132287,228352,5130000,225557,5131397,221364v1017,-2795,-5590,-5845,-5590,-10419c5125807,206244,5126950,205355,5130508,203195v1144,-763,1525,-1906,1144,-3431c5131652,196588,5133685,196206,5135463,194173v1271,-1651,7115,-5717,9148,-6098c5148169,187439,5151727,182357,5155158,182357xm3776318,182103v4191,1397,4571,2668,5463,6480c3782033,189853,3783049,190616,3784447,190616v2795,889,2541,2922,3811,5082c3789402,197350,3791181,203830,3790927,205736v-636,3430,2922,8131,1906,11181c3792324,218696,3786861,220983,3785463,222761v-889,1017,381,3685,381,4829c3785971,229877,3782668,230004,3781271,230893v-1269,127,-2413,,-3555,-635c3775047,229369,3774792,232291,3772506,232799v-2667,508,-10416,635,-12956,-254c3756120,231401,3753582,228352,3750912,226065v-1397,-1144,-4062,-2795,-4953,-4320c3745068,220220,3746850,218441,3746213,216917v-1272,-3177,-5971,-254,-4828,-5337l3741640,211580v1142,-5590,2794,-5590,,-10546c3739734,197858,3745706,195317,3747865,194936v2920,-509,1523,-3304,3300,-4829c3753071,188329,3754976,188964,3756502,186423v2286,-3685,5461,-4956,8765,-2414c3767553,185660,3772254,180705,3776318,182103xm5493133,181086v2796,889,7243,-1271,9657,c5504061,181848,5505204,186803,5506475,188201v762,889,3049,254,4066,381c5512447,188836,5512065,191631,5512573,192902v,1017,-381,2033,-1016,2795c5510414,197730,5512828,198366,5512828,200399v127,2414,-1017,8767,-2160,10800c5509143,213994,5506220,215519,5503934,217424v-636,636,-1525,1271,-2287,2033c5504696,220474,5509397,218060,5512065,219457v1525,763,2796,6099,4193,7624c5517021,228097,5519562,227462,5520705,227462v2033,254,1652,3304,2287,4701c5522992,233434,5522611,234450,5521849,235340v-1144,2414,1525,3049,1525,5209c5523501,243090,5522357,250206,5521214,252366v-1652,2922,-4829,4701,-7243,6861c5512701,260243,5510795,262403,5509270,263039v-1524,635,-2795,-1271,-4320,-890c5501774,262784,5503807,267613,5499360,265707v-4956,-2160,-4702,-3558,-9657,-1779c5486527,265199,5485002,259354,5485002,257321v127,-2795,-2668,-1906,-3812,-3812c5479792,251476,5480809,249824,5478649,248046v-3049,-2669,-3685,-5845,-890,-8386c5479665,238008,5475981,232799,5477759,229368v1906,-3685,3177,-3812,6735,-4066c5485764,225175,5486527,224413,5486781,223142v254,-635,508,-1016,889,-1271c5485637,220728,5484875,220347,5481444,221490v-2922,1017,-4193,-4320,-4193,-6226c5477378,212723,5474837,213613,5473821,211834v-1271,-2033,-382,-3431,-2287,-5083l5471788,206624v-2796,-2414,-3304,-5336,-635,-7623c5472931,197476,5469501,192775,5471279,189599v1779,-3304,2923,-3431,6226,-3558c5478522,186041,5479284,185279,5479538,184135v1144,-2160,2796,-1652,4829,-2414c5485891,181086,5491609,180577,5493133,181086xm4956945,180324v4320,-1271,5336,-382,8386,2287c4966347,183500,4967491,183500,4968762,182738v2922,-890,3811,1016,6225,2033c4976766,185533,4982103,189853,4982992,191632v1525,3176,7243,5082,8132,8259c4991632,201670,4988329,206752,4988202,209039v-128,1398,2414,2795,3176,3812c4992776,214630,4989981,216662,4989345,218187v-889,890,-2033,1525,-3303,1525l4985787,219839v-2795,889,-1270,3431,-2922,5209c4980959,226954,4974479,231528,4971811,232291v-3558,1016,-7369,-254,-10927,-509c4959105,231655,4955929,231782,4954277,231020v-1652,-762,-1144,-3176,-2541,-4193c4948813,224794,4946526,230004,4944620,225048v-2032,-5336,-762,-6353,-5971,-8894c4935218,214630,4938649,208912,4940301,207387v2159,-2033,-636,-3557,,-5845c4940936,198874,4942969,198366,4942715,195317v-255,-4447,1778,-7370,5971,-7116c4951609,188455,4952752,181467,4956945,180324xm6003910,177528v4066,-1397,5082,-508,8005,1906c6012931,180196,6014075,180196,6015218,179434v2669,-889,3558,889,5845,1779c6022842,181848,6027924,185787,6028813,187566v1525,2922,6862,4701,7878,7623c6037199,196841,6034150,201796,6034150,203956v-127,1398,2287,2669,3049,3558c6038597,209293,6036056,211326,6035421,212723v-763,890,-1779,1398,-3050,1525l6032371,214502v-2668,890,-1143,3304,-2668,4956c6027924,221491,6021825,225938,6019411,226700v-3303,1143,-6988,127,-10419,-127c6007214,226446,6004291,226573,6002639,225938v-1524,-636,-1143,-3050,-2541,-3939c5997176,220093,5995143,225175,5993237,220474v-2160,-5082,-1017,-6099,-5972,-8386c5983962,210563,5987138,205227,5988663,203702v2160,-2033,-508,-3303,,-5590c5989298,195571,5991077,195062,5990823,192140v-381,-4193,1525,-6988,5463,-6861c5999082,185406,5999971,178799,6003910,177528xm5608757,174987v1525,,4956,3939,6861,4574c5616762,180069,5618541,178291,5619557,177909v1779,-762,2923,2033,3939,2923c5623623,181213,5623623,181594,5623623,181975v2668,763,3303,2160,4574,5337c5628705,188582,5629722,189091,5631247,188963v3049,509,3049,2669,4701,4702c5637219,195189,5640141,201669,5640141,203702v,3558,4320,8005,3684,11309c5643444,216916,5638108,220093,5636964,222126v-762,1270,890,3685,1144,4955c5638489,229368,5635058,230131,5633788,231147v-1271,508,-2541,508,-3812,c5627054,230639,5627181,233688,5624894,234578v-2669,1016,-10673,2160,-13468,1651c5607614,235594,5604691,232672,5601515,230766v-1652,-890,-4574,-2287,-5718,-3685c5594527,225556,5596178,223523,5595289,221999v-1779,-3177,-6226,635,-5718,-4828c5589698,215011,5589953,213740,5590207,212596v-1525,-1270,-2161,-2922,-1398,-5209c5588936,207260,5588809,207133,5588809,207006v-127,-381,-254,-508,-508,-890c5587920,205608,5587792,205100,5587792,204592v-1397,-1652,-3430,-3431,-3430,-5845c5584362,194935,5585251,194173,5588174,192394v889,-635,1270,-1525,889,-2795c5589063,187058,5590842,186803,5592240,185025v1143,-1398,5971,-4829,7623,-5083c5602785,179307,5605835,175114,5608630,175114r127,-127xm6434385,174606v3304,-3050,6734,-3304,9149,127c6445185,177020,6451157,173716,6454715,176130v3684,2542,3684,3939,3430,7878c6458145,185406,6458780,186295,6460178,186803r127,127c6462846,188582,6461957,190361,6462592,192902v509,2033,509,8767,-381,10546c6460687,206625,6462720,212215,6460813,214883v-1016,1525,-6988,2160,-8894,3431c6450776,219076,6451157,221999,6450903,223142v-635,2160,-3939,1398,-5464,1779c6444169,224667,6443152,224159,6442263,223269v-2414,-1652,-3431,1144,-5845,890c6433623,223905,6426127,221617,6423966,220093v-3049,-2160,-4447,-5845,-6480,-8767c6416470,209801,6414437,207514,6413929,205735v-382,-1652,1779,-2795,1651,-4574c6415326,197603,6409863,199128,6412531,194554v2923,-4955,4447,-4574,3177,-10165c6414818,180832,6421425,180069,6423585,180323v3050,382,2414,-2668,4575,-3684c6430573,175368,6432098,176639,6434385,174606xm7028640,172573v2033,127,8640,2160,10037,3558c7041346,178545,7047318,178291,7049351,180959v1143,1525,,7496,635,9656c7050367,192013,7053289,192394,7054306,193029v1905,1144,,4066,,5718c7053797,200018,7052909,200780,7051765,201415v-2287,1779,,3685,-890,5845c7049732,209801,7045285,216408,7043125,218060v-2922,2287,-6988,2541,-10419,3558c7030927,222126,7028005,223269,7026226,223269v-1779,,-2287,-2541,-3939,-2922c7018856,219585,7018603,225302,7015045,221364v-3939,-4320,-3050,-5718,-8895,-6226c7002339,214884,7003483,208276,7004499,206244v1270,-2796,-1906,-3177,-2160,-5591l7002466,200780v-381,-2668,1270,-3812,,-6607c7000560,190107,7001323,186676,7005388,185406v2796,-890,1398,-7751,4828,-10419c7013774,172192,7015172,172700,7018856,174098v1271,381,2414,,3304,-1144c7024574,171048,7025971,172446,7028640,172573xm5849026,172319v4574,890,5082,2160,6607,5972c5856141,179562,5857158,180070,5858682,179943v3050,508,3050,2668,4701,4701c5864654,186169,5867576,192649,5867576,194682v,3557,4320,8004,3685,11308c5871007,207896,5865544,211072,5864400,213105v-508,890,-127,2033,381,3177c5865289,215519,5865798,214757,5866560,214376v3049,-2033,4066,-1525,6988,c5874437,214757,5875454,214630,5876216,213740v2033,-1270,3177,,5210,382c5882951,214376,5888033,216663,5889049,217933v1779,2288,6607,2669,8005,4956c5897816,224159,5896164,228860,5896546,230639r127,254c5896927,232037,5899214,232672,5899976,233308v1398,1016,-254,3303,-508,4574c5898960,238771,5898197,239406,5897181,239788v-2033,1270,-381,3049,-1271,4701c5894767,246395,5890574,251223,5888668,252366v-2668,1525,-5845,1398,-8767,1906c5878376,254526,5875962,255289,5874565,255035v-1525,-255,-1652,-2287,-2923,-2796c5868847,251223,5868212,255797,5865670,252239v-2668,-3939,-1905,-4955,-6479,-5844c5856268,245759,5857793,240677,5858809,239152v1398,-2160,-1143,-2795,-1143,-4701c5857666,232291,5859063,231529,5858301,229115v-1017,-3431,,-6099,3303,-6735c5862113,222253,5862367,221872,5862621,221491v-508,381,-1017,635,-1398,889c5859953,222762,5858682,222762,5857412,222253v-2923,-508,-2796,2542,-5083,3431c5849661,226700,5841656,227844,5838861,227336v-3812,-636,-6734,-3558,-9910,-5464c5827426,220856,5824376,219458,5823233,218060v-1271,-1524,381,-3557,-509,-5082c5820946,209802,5816499,213613,5817007,208150v635,-5972,2287,-6353,-1398,-11054c5813195,193919,5819040,190362,5821200,189726v3049,-889,1143,-3557,2795,-5463c5825774,182103,5827934,182611,5829077,179689v1779,-4193,4956,-5972,8767,-3812c5840386,177275,5844706,171557,5849026,172319xm5241430,170540v2288,-1398,3431,,5718,508c5248927,171429,5254390,174098,5255534,175495v2033,2414,7369,3050,8767,5591c5265063,182611,5263284,187693,5263539,189726v254,1270,2668,2033,3557,2668c5268748,193665,5266715,196079,5266461,197476v-635,1017,-1398,1652,-2541,2033c5261633,200780,5263539,202686,5262395,204592v-1398,2160,-6099,7369,-8259,8513c5251214,214756,5247656,214502,5244480,214884v-1652,254,-4447,889,-5972,635c5236983,215138,5236856,212851,5235458,212342v-3049,-1016,-3938,3939,-6606,c5225929,208022,5226946,206879,5221863,205735r-127,-127c5218433,204846,5220338,199255,5221482,197604v1525,-2288,-1144,-3050,-1144,-5210c5220466,189980,5221990,189091,5221228,186549v-1144,-3811,127,-6734,3812,-7369c5227581,178799,5227200,172573,5230631,170667v3557,-1906,4701,-1398,7750,381c5239397,171684,5240541,171429,5241430,170540xm5927547,168380r,56l5927421,168508r126,-128xm6594606,166983v890,-1525,3177,,4447,c6599943,167364,6600578,168126,6600959,169016v1398,1905,2922,127,4574,889c6607566,170921,6612521,174479,6613792,176258v1651,2414,1779,5591,2414,8259c6616587,185914,6617477,188201,6617350,189599v-128,1398,-2033,1652,-2415,2922c6614173,195190,6618620,195571,6615443,198239v-3430,2922,-4574,2160,-5081,6734c6609980,207896,6604898,206752,6603373,205863r127,254c6601340,205100,6600959,207514,6599053,207641v-2160,128,-3049,-1143,-5209,-254c6590668,208785,6587999,208023,6587110,204846v-636,-2160,-6099,-1270,-8005,-4066c6577072,197858,6577453,196841,6578724,193919v381,-889,127,-1779,-762,-2541c6576563,189472,6577834,188329,6577962,186296v126,-1652,1905,-6607,3049,-7751c6582916,176639,6582916,171938,6585077,170413v1143,-762,5717,381,7496,-127c6593717,170032,6594098,167745,6594606,166983xm4143514,165966v2923,-254,5845,1398,8640,2287c4153679,168762,4156220,169143,4157364,170032v1143,890,254,2795,1270,3812c4160667,176004,4163336,172192,4163971,176512v762,4828,-381,5337,3303,8259c4169689,186677,4165877,190616,4164352,191505v-2160,1271,-127,2922,-1016,4701c4162319,198239,4160667,198366,4160286,200780v-508,3685,-2668,5591,-5972,4702c4153679,205227,4153044,205609,4152408,206117v-381,635,-762,1525,-1016,3049c4151011,211453,4147961,211072,4145928,210437v-1651,,-2668,-127,-3557,-763c4141608,210056,4140973,210945,4139830,210945v-2160,127,-2923,-1271,-5210,-508c4131317,211580,4128648,210691,4128013,207387v-508,-2160,-5971,-1651,-7750,-4574l4120009,202686v-1779,-3049,-1398,-4066,,-6861c4120390,194809,4120263,193919,4119373,193157v-1271,-2033,,-3050,254,-5083c4119881,186423,4122042,181467,4123185,180451v508,-508,1016,-1271,1398,-2160c4124583,178164,4124583,178164,4124583,178164v-509,-1017,508,-2033,1397,-2795c4126488,174225,4126997,173082,4127886,172573v635,-381,2287,-254,3812,c4132206,171684,4132333,170540,4133350,169905v1905,-1271,7877,-3812,10164,-3939xm6206823,165330v1652,-254,7243,255,8640,1144c6218004,167999,6222706,166728,6224739,168507v1143,1016,1270,5972,2159,7623c6227407,177147,6229821,177020,6230710,177401v1652,635,763,3304,1017,4574c6231473,182992,6230964,183881,6230075,184516v-1525,1779,635,2923,254,4829c6229948,191632,6227534,197603,6226009,199255v-2033,2287,-5209,3177,-7751,4574c6216988,204465,6214828,205989,6213430,206243v-1524,127,-2287,-1778,-3684,-1778c6206950,204465,6207713,209039,6204155,206497v-3939,-2795,-3431,-4065,-8132,-3430c6192974,203448,6192847,197985,6193228,196206v508,-2414,-2033,-2160,-2668,-4066c6189797,189980,6190941,188836,6189416,186803v-2160,-2922,-2160,-5717,890,-7496c6192338,178163,6190051,172954,6192338,170286v2415,-2796,3558,-2669,6735,-2160l6199327,168126v1143,127,1906,-254,2414,-1398c6203266,164822,6204663,165585,6206823,165330xm7198899,161773v1397,-1144,3176,889,4446,1397c7204108,163933,7204616,164822,7204743,165839v762,2160,2796,889,4320,2160c7210842,169523,7214654,174606,7215416,176639v890,2795,,5971,,8894c7215289,186930,7215543,189472,7215035,190869v-508,1398,-2541,1144,-3303,2287c7210206,195570,7214527,197222,7210588,199001v-4321,1906,-5209,889,-6988,5209c7202329,207006,7197628,204465,7196357,203194v-1779,-1652,-2922,635,-4828,254c7189369,203067,7188860,201542,7186446,201796r,-254c7182889,202050,7180475,200526,7180475,197095v,-2287,-5591,-3049,-6735,-6353c7172597,187312,7173232,186422,7175265,183881v636,-889,636,-1779,,-2795c7174376,178799,7175901,177909,7176663,176003v635,-1524,3939,-5971,5337,-6734c7184414,167999,7185811,163298,7188353,162408v1397,-381,5590,2033,7496,2033c7197120,164441,7198136,162408,7198899,161773xm6273783,161773v2160,-1398,3304,,5464,381c6281026,162535,6286235,164949,6287379,166220v1905,2287,6988,2668,8386,5082c6296527,172573,6294875,177528,6295256,179434v255,1270,2669,1906,3431,2541c6300212,183118,6298433,185406,6298179,186803v-635,890,-1398,1525,-2414,1906c6293732,189980,6295511,191758,6294494,193537v-1271,2033,-5591,7116,-7624,8259c6284202,203321,6280772,203194,6277722,203702v-1525,254,-4066,1016,-5590,762c6270607,204210,6270480,202050,6269082,201542v-2795,-1144,-3557,3685,-6226,l6256108,195543r-367,-7342c6257139,186041,6254470,185406,6254470,183373v-127,-2287,1398,-3177,636,-5591c6253962,174097,6254979,171302,6258536,170667v2415,-509,1906,-6353,5083,-8259c6266922,160375,6267939,160883,6270988,162408v889,508,1906,254,2795,-635xm5949275,159995v2795,889,7242,-1271,9656,c5960202,160757,5961345,165712,5962616,167110v762,889,3049,254,4066,381c5968588,167745,5968206,170540,5968715,171811v,1017,-381,1906,-1017,2795c5966555,176639,5968969,177275,5968969,179308v127,2414,-1017,8767,-2160,10800c5965284,192903,5962362,194428,5960074,196333v-1143,1017,-2922,2923,-4319,3431c5954357,200399,5953214,198620,5951816,198875v-2922,635,-1144,4955,-5210,3176c5942160,200018,5942414,198748,5937839,200272v-2922,1017,-4193,-4320,-4193,-6226c5933774,191505,5931232,192268,5930216,190489v-1143,-1906,-254,-3431,-2160,-5083c5925261,182992,5924752,180070,5927421,177783r126,-9347l5933646,164950v1017,-127,1779,-762,2033,-1906c5936950,160757,5938475,161392,5940508,160630v1524,-635,7242,-1271,8767,-635xm536953,155929v1525,254,4066,4192,5718,5082c543687,161519,545593,160249,546483,159994v1778,-381,2414,2160,3303,3177c550167,164187,550167,165077,549786,166093v-254,2160,2033,1906,2795,3685c553471,171811,554614,177910,554360,180070v-381,2922,-2414,5209,-3812,7750c549786,189091,548897,191378,547880,192394v-1016,890,-2668,-254,-3812,509c541654,194427,544704,197731,540511,197477v-4574,-127,-4956,-1398,-8386,1525c529838,200907,526915,196587,526280,194936r127,-254c525518,192394,523612,193919,522087,192776v-1652,-1271,-1397,-2923,-3684,-3685c515099,187947,513574,185533,515099,182611v1144,-1906,-3558,-4955,-3049,-8386c512558,170667,513447,170159,516370,168889v889,-382,1270,-1271,1143,-2415c517767,164060,519419,164060,520944,162663v1143,-1017,5971,-3558,7496,-3558c531108,159105,534412,155547,536953,155929xm4872324,149067v1779,,7624,1397,9021,2541c4883759,153641,4889096,153133,4891002,155293v1143,1270,381,6607,1143,8513c4892527,164949,4895068,165203,4896084,165712v1779,889,381,3684,381,5082c4896084,171810,4895449,172573,4894432,173208v-1905,1652,255,3176,-381,5209c4893162,180832,4889604,186930,4887825,188455v-2541,2287,-5971,2668,-9021,3812c4877279,192902,4874866,194173,4873214,194173v-1652,,-2160,-2160,-3685,-2414l4869402,191632v-3050,-509,-2922,4574,-6353,1270c4859237,189344,4859999,187947,4854790,187947v-3304,-127,-2668,-5845,-1906,-7751c4853901,177655,4851105,177528,4850724,175368v-381,-2287,890,-3431,-381,-5845c4848437,165966,4849073,162916,4852503,161519v2414,-890,762,-6862,3685,-9403c4859237,149575,4860381,149829,4863811,150846v1144,381,2160,,2795,-1144c4868639,147923,4870037,149067,4872324,149067xm342298,148559v1524,635,3176,5845,4574,7242c347761,156564,350175,155801,351319,155801v2033,127,1906,3177,2541,4447c353860,161265,353606,162408,352971,163298v-1017,2414,1524,2922,1778,4955c355004,170794,354368,177783,353352,179943v-1271,2922,-4320,4828,-6607,7115c345601,188201,343822,190488,342425,191124v-1398,762,-2923,-1017,-4320,-636c335182,191378,337342,195825,332895,194300v-4955,-1779,-4828,-3176,-9529,-1143c320316,194554,318411,188964,318411,186931v-128,-2668,-2669,-1652,-3939,-3431c313074,181467,313836,179943,311676,178291r-254,c308246,175877,307356,172827,310025,170159v1779,-1779,-2287,-6480,-636,-10038c311041,156437,312185,156310,315742,155801v1144,-127,1779,-889,2033,-2160c318919,151100,320698,151608,322731,150592v1651,-762,7496,-1906,9275,-1398c335055,150084,339629,147415,342298,148559xm4481999,147416v1016,381,1779,1016,2287,1905c4485938,150973,4487209,149067,4489114,149576v2287,635,7878,3811,9403,5463c4500550,157326,4501185,160503,4502201,163298v382,762,763,1652,1144,2541c4503726,165331,4504234,164823,4504488,164696v2542,-1525,3685,-6480,6227,-7497c4512112,156691,4516686,158851,4518592,158851v1144,,2160,-2160,2922,-2922c4522912,154531,4524945,156691,4526216,157072v762,762,1270,1652,1524,2668c4528757,162027,4530790,160503,4532314,161773v1906,1525,6226,6480,7116,8640c4540700,173209,4540065,176512,4540065,179561v,1525,508,4193,,5591c4539557,186550,4537397,186423,4536761,187693v-1397,2668,3177,4066,-762,6099c4531552,196079,4530663,195063,4529011,199637v-1017,3049,-6099,508,-7497,-636c4519608,197350,4518592,199764,4516559,199510v-2160,-254,-2795,-1779,-5336,-1398c4507538,198747,4504870,197350,4504743,193792v-127,-2287,-5972,-2668,-7370,-6099c4495721,188328,4493053,188074,4491910,187693v-2287,-762,-2414,1779,-4320,2160c4485430,190361,4484286,189091,4482126,190361v-3176,1779,-5971,1398,-7369,-1778c4473867,186423,4468404,188074,4465990,185406v-2541,-2795,-2287,-3812,-1398,-6988l4464465,177910v254,-1017,-127,-1906,-1144,-2542c4461670,173590,4462559,172319,4462559,170159v-127,-1652,1144,-7115,2160,-8386c4466498,159486,4465863,154531,4467896,152752v1016,-1016,5971,-381,7750,-1143c4476663,151227,4476917,148813,4477298,147924v890,-1652,3304,-508,4701,-508xm4706258,145636v2033,,8768,1652,10292,2922c4719345,150846,4725444,150210,4727604,152751v1271,1398,381,7497,1271,9657l4728875,162281v508,1398,3431,1652,4574,2160c4735482,165584,4733957,168634,4733957,170286v-508,1143,-1270,2160,-2414,2795c4729383,174987,4731797,176766,4731035,179053v-889,2668,-4955,9656,-6988,11435c4721251,193029,4717186,193537,4713755,194808v-1779,635,-4574,2160,-6480,2160c4705496,196968,4704861,194427,4703082,194173v-3558,-509,-3303,5336,-7242,1524c4691520,191631,4692282,190107,4686437,190107v-3811,,-2922,-6734,-2160,-8767c4685421,178417,4682245,178290,4681736,175876v-381,-2668,1144,-4066,-381,-6734c4679195,165203,4679830,161646,4683769,160121v2795,-1017,890,-7878,4193,-10800c4691393,146271,4692663,146653,4696602,147796v1270,254,2414,-127,3177,-1397c4702066,144366,4703590,145636,4706258,145636xm,140554v889,1779,1779,3812,1906,4828c2287,147923,1016,150465,508,152879v-127,635,-381,1524,-508,2414l,140554xm5733148,140046v4193,1779,4447,3177,5082,7115c5738358,148432,5739247,149194,5740772,149449v2922,1143,2414,3176,3557,5463c5745346,156691,5746744,163425,5746235,165458v-889,3431,2287,8513,1016,11562c5746489,178799,5740645,180705,5739120,182357v-1017,1143,,3812,,5082c5739120,189726,5735562,189599,5734164,190361v-1270,128,-2540,-127,-3557,-889c5727939,188329,5727430,191378,5725016,191632v-2795,254,-10673,-254,-13214,-1398c5708372,188710,5706085,185406,5703544,182865v-1398,-1271,-3940,-3176,-4702,-4828c5698080,176385,5699986,174733,5699478,173081v-1017,-3430,-6099,-762,-4447,-5844c5696809,161646,5698461,161773,5696047,156437v-1525,-3431,4701,-5591,6988,-5718c5706085,150465,5704814,147543,5706847,146145v2160,-1652,4066,-762,5844,-3304c5715360,139157,5718790,138140,5721840,141063r-127,-127c5723746,142969,5729082,138267,5733148,140046xm3897148,139029v1144,-1524,3430,128,4828,382c3902993,139919,3903628,140681,3904009,141698v1271,2160,3050,381,4829,1270c3910997,143985,3916080,148305,3917223,150211v1525,2541,1525,5971,2033,8894c3919511,160629,3920400,163044,3920146,164568v-254,1525,-2287,1652,-2796,3050c3916334,170413,3921035,171048,3917478,173717v-3939,2922,-4956,2033,-5845,6861c3910997,183627,3905661,182102,3904136,181086v-2287,-1398,-2795,1271,-4828,1271c3897021,182357,3896132,180832,3893718,181721v-3431,1271,-6227,254,-6989,-3176c3886221,176258,3880376,176766,3878470,173717r,-6862c3878979,165839,3878724,164949,3877835,164060v-1398,-2160,-127,-3303,254,-5463c3878343,156945,3880631,151735,3881901,150592v2160,-1906,2541,-6988,4828,-8386c3888000,141317,3892828,142841,3894734,142460v1143,-254,1779,-2541,2414,-3431xm4020903,137250v1016,-1270,2922,255,4066,382c4025731,138013,4026239,138648,4026621,139537v1143,1652,2540,255,4066,1017c4032465,141443,4036658,145001,4037675,146653v1397,2287,1270,5082,1779,7496c4039708,155420,4040343,157453,4040216,158723v-254,1271,-2033,1398,-2414,2542c4037039,163552,4040978,164060,4037929,166347v-3304,2414,-4193,1779,-4956,5718c4032592,174733,4028018,173335,4026748,172573v-1779,-1017,-2288,1143,-3939,1143c4020903,173716,4020268,172446,4018235,173208v-2923,1017,-5210,254,-5845,-2668c4012009,168634,4007053,169015,4005529,166474r-381,c4003496,163806,4003877,162916,4005148,160375v381,-762,254,-1652,-509,-2287c4003496,156309,4004639,155293,4004894,153514v254,-1398,2159,-5845,3176,-6734c4009976,145128,4010230,140935,4012136,139792v1143,-636,5209,635,6734,254c4019886,139919,4020395,137886,4020903,137250xm3667437,135344v1399,382,3431,4702,4828,5845c3673155,141952,3675188,140808,3676204,140808v1778,-127,1906,2541,2668,3685c3679126,145382,3678999,146399,3678490,147288v-635,2287,1779,2414,2161,4193c3681158,153641,3681287,159867,3680651,161900v-890,2922,-3303,4828,-5083,7115c3674551,170159,3673282,172319,3672138,173081v-1270,889,-2667,-508,-3938,c3665658,174097,3668200,177909,3664007,177020v-4446,-1017,-4573,-2287,-8511,c3652955,178544,3650667,173843,3650413,172064v-508,-2287,-2667,-1143,-3937,-2541c3644951,167871,3645586,166347,3643427,165203v-3050,-1779,-4194,-4320,-2161,-6988l3641393,158215v1399,-1906,-2668,-5591,-1652,-8894c3640758,145890,3641775,145509,3644824,144747v1015,-254,1524,-1017,1524,-2160c3647111,140300,3648634,140554,3650413,139410v1272,-889,6480,-2541,8004,-2287c3661213,137504,3664897,134582,3667437,135344xm5289458,134837v1906,,6099,4701,8386,5464c5299242,140809,5301401,138776,5302545,138268v2160,-890,3557,2414,4828,3557c5308009,143096,5308263,144366,5308009,145637v,3049,3049,2287,4320,4447c5313853,152625,5316521,160376,5316521,163171r128,c5316649,166983,5314362,170541,5313091,173971v-762,1779,-1525,4955,-2668,6353c5309152,181722,5306865,180578,5305467,181722v-2795,2414,1906,6098,-3684,6607c5295684,188837,5295176,187312,5291110,191759v-2669,2923,-7370,-2160,-8386,-4193c5281199,184771,5278912,187185,5276752,185915v-2414,-1398,-2414,-3558,-5464,-4193c5266715,180832,5264300,178037,5265825,173844v1016,-2795,-5591,-5845,-5591,-10419c5260107,158724,5261251,157835,5264808,155675v1144,-763,1525,-1906,1144,-3431c5265952,149068,5267985,148686,5269764,146653v1270,-1651,7115,-5717,9148,-6098c5282470,139919,5286027,134837,5289458,134837xm5412197,131660v1906,-127,6099,4702,8386,5464c5422108,137632,5424268,135599,5425412,135091v2160,-889,3557,2414,4828,3558c5430875,139919,5431129,141190,5430875,142460v,3050,3050,2288,4320,4448l5434941,146908v1525,2541,4193,10291,4193,13087c5439134,163806,5436847,167364,5435576,170795v-762,1778,-1397,4955,-2668,6352c5431637,178545,5429350,177402,5427953,178545v-2795,2414,1906,6099,-3685,6607c5418169,185660,5417661,184009,5413595,188583v-2668,2922,-7369,-2160,-8386,-4193c5403685,181595,5401397,184009,5399237,182738v-2414,-1398,-2414,-3558,-5463,-4193c5389200,177656,5386786,174860,5388310,170668v1017,-2796,-5590,-5972,-5590,-10419c5382720,155548,5383863,154658,5387421,152498v1144,-762,1525,-1906,1144,-3430c5388565,145891,5390598,145510,5392376,143477v1398,-1652,7243,-5718,9276,-6099c5405209,136743,5408767,131660,5412197,131660xm5078032,131660v2669,-1524,3939,127,6607,636c5086672,132677,5092898,135726,5094169,137378v2160,2795,8258,3431,9910,6353c5105096,145383,5102936,151227,5103317,153515v254,1524,3050,2414,4066,3176c5109162,158216,5106875,160884,5106621,162536v-636,1143,-1652,1906,-2923,2287c5101157,166347,5103190,168507,5101920,170667v-1525,2415,-6989,8386,-9403,9784c5089214,182230,5085148,181976,5081463,182484v-1779,254,-4955,1143,-6734,762c5072950,182865,5072823,180324,5071171,179689r-127,-254c5067613,178164,5066597,184009,5063548,179435v-3304,-4956,-2287,-6353,-8005,-7624c5051858,170922,5054018,164569,5055289,162663v1779,-2541,-1271,-3431,-1271,-5845c5054145,154023,5055924,153133,5055035,150084v-1271,-4320,127,-7624,4320,-8386c5062150,141190,5061769,134075,5065708,131915v4066,-2288,5336,-1652,8894,381c5075745,132931,5077016,132677,5078032,131660xm6117628,128610v2541,-1652,3685,,6226,381c6125760,129245,6131732,132041,6133002,133565v2287,2669,8005,3050,9657,5845c6143548,140935,6141769,146525,6142151,148685v254,1398,3049,2160,3938,2923c6147741,153005,6145708,155674,6145454,157198v-635,1017,-1652,1779,-2795,2160c6140245,160883,6142278,162916,6141134,164949v-1398,2414,-6353,8132,-8640,9529l6132367,174478v-3050,1779,-6988,1525,-10419,2160c6120296,176893,6117374,177782,6115595,177528v-1652,-254,-1906,-2795,-3431,-3304c6108861,172954,6108099,178417,6105049,174224v-3176,-4574,-2287,-5844,-7750,-6988c6093741,166601,6095647,160375,6096790,158596v1652,-2541,-1397,-3303,-1397,-5591c6095393,150464,6097044,149448,6096155,146653v-1270,-4193,-127,-7370,3939,-8132c6102889,138013,6102254,131278,6105939,129118v3811,-2287,4955,-1651,8386,127c6115468,129881,6116612,129627,6117628,128610xm5927802,123147r-127,127l5927674,123235r128,-88xm6860668,112729v1397,-382,5336,2287,7115,2414c6868926,115270,6870070,113364,6870832,112729v1398,-1017,3049,1143,4193,1651c6875660,115143,6876168,116032,6876168,117049v636,2160,2669,1016,4066,2287c6881759,120860,6885317,126070,6885825,128103v762,2795,-254,5844,-508,8640c6885190,138267,6885317,140682,6884681,141952v-635,1398,-2540,890,-3303,2033c6879853,146272,6883919,148178,6879980,149576v-4320,1524,-5082,508,-7115,4574c6871594,156818,6867147,154023,6866004,152752v-1652,-1652,-2796,508,-4701,c6859269,152244,6858889,150719,6856474,150846v-3430,254,-5717,-1397,-5463,-4701l6850884,145637v254,-2160,-5209,-3177,-6099,-6480c6843896,135853,6844531,134964,6846691,132677v635,-763,762,-1652,127,-2668c6846183,127722,6847580,126959,6848470,125180v762,-1397,4193,-5590,5590,-6226c6856602,117811,6858253,113364,6860668,112729xm6699811,112474v2542,-1779,3812,-254,6353,c6708070,112728,6714296,115142,6715567,116540v2286,2541,8131,2668,9910,5337c6726494,123274,6724970,128992,6725477,131152v381,1397,3050,2033,4066,2668c6731322,135091,6729416,137886,6729289,139411v-635,1143,-1525,1905,-2668,2414c6724334,143349,6726494,145382,6725477,147415v-1271,2541,-5972,8640,-8131,10038c6714296,159486,6710485,159486,6707054,160248v-1779,381,-4574,1525,-6353,1271c6698922,161265,6698668,158851,6697016,158342v-3303,-889,-3938,4574,-7115,509c6686343,154531,6687233,153133,6681642,152371v-3684,-509,-2033,-6735,-1017,-8640c6682150,141189,6679101,140554,6678974,138267r127,c6678847,135599,6680499,134582,6679482,131787v-1524,-3939,-508,-7242,3430,-8259c6685708,122766,6684691,116032,6688249,113745v3558,-2414,4829,-2033,8386,-381c6697779,113872,6698922,113618,6699811,112474xm183729,112348v1016,254,1778,762,2414,1651c187922,115651,189065,113491,190971,113872v2287,509,8132,3177,9783,4702c203042,120606,203804,123783,205074,126451v636,1398,2033,3431,2288,4955c207489,132804,205456,133566,205456,134964v-127,2922,4447,2287,1778,5718c204312,144493,203169,143985,203550,148686v254,3050,-5083,3050,-6861,2542c194274,150465,194402,153006,192496,153642v-2160,635,-3304,-509,-5337,889c184110,156564,181187,156437,179663,153388v-1144,-2160,-6480,,-9021,-2415c167973,148432,168100,147289,168736,144112v127,-1016,-382,-1906,-1398,-2414l167465,141825v-1779,-1652,-889,-3049,-1143,-5209c166067,134964,166830,129501,167719,128103v1652,-2414,635,-7115,2414,-9148c171150,117811,176105,117938,177757,117049v1143,-508,1016,-2923,1397,-3812c179790,111458,182458,112475,183729,112348xm4404748,102055v1143,-1143,2922,635,4065,1017c4409576,103580,4410084,104469,4410211,105359v890,2033,2668,762,4066,1778c4415929,108408,4419741,112855,4420503,114761v1016,2541,508,5464,508,8132c4421011,124290,4421392,126577,4421011,127848v-381,1271,-2287,1144,-2922,2287c4416818,132422,4420884,133693,4417327,135472v-3812,2033,-4702,1143,-6099,5209c4410338,143222,4405891,141189,4404621,140046v-1652,-1398,-2542,762,-4320,508c4398395,140300,4397887,138902,4395600,139283v-3304,636,-5591,-635,-5718,-3811c4389755,133312,4384672,133057,4383402,130008r-127,c4382004,126959,4382513,126069,4384291,123655v635,-762,508,-1652,-127,-2541c4383275,119081,4384545,118319,4385181,116413v381,-1398,3176,-5718,4447,-6480c4391915,108535,4392804,104215,4395091,103326v1271,-509,5336,1397,6988,1397c4403223,104596,4404112,102690,4404748,102055xm6567034,92144v4194,1779,4575,3177,5210,7116c6572499,100657,6573387,101420,6574912,101547v2796,1143,2288,3176,3558,5463c6579487,108789,6581011,115523,6580503,117556v-889,3558,2414,8640,1144,11690c6580884,131025,6575039,132930,6573515,134709v-1016,1144,,3812,,5083c6573515,142079,6569957,142079,6568559,142841v-1270,127,-2413,-127,-3557,-889c6562206,140935,6561825,143857,6559411,144239v-2795,381,-10799,-127,-13341,-1144c6542639,141697,6540352,138394,6537684,135853v-1270,-1271,-3812,-3177,-4701,-4828c6532220,129373,6534127,127721,6533618,126069r127,-127c6532602,122512,6527519,125307,6529171,120097v1779,-5717,3431,-5590,890,-10927c6528409,105740,6534635,103580,6536922,103326v3049,-254,1779,-3177,3685,-4702c6542767,96846,6544673,97735,6546451,95194v2541,-3685,5972,-4701,9149,-1906c6557759,95194,6562969,90493,6567034,92144xm5908870,90620v1017,-1397,3177,254,4448,381c5914207,91510,5914842,92272,5915223,93161v1144,1906,2796,254,4447,1144c5921576,95448,5926278,99387,5927421,101166v1652,2541,1525,5591,2033,8386c5929708,111077,5930471,113364,5930217,114761v-255,1398,-2288,1525,-2669,2796l5927674,123235r-3699,2533c5923165,126483,5922720,127404,5922339,129627v-508,2923,-5464,1398,-6989,509c5913318,128992,5912809,131406,5910903,131406v-2159,127,-2922,-1270,-5209,-508c5902391,132168,5899722,131152,5899087,127976v-508,-2288,-5972,-1652,-7750,-4575c5889558,120352,5889939,119335,5891337,116540v381,-889,254,-1779,-636,-2541c5889430,111966,5890701,110950,5890955,108917v254,-1525,2414,-6480,3558,-7497c5896673,99641,5896927,94940,5899087,93543v1143,-763,5718,635,7496,254c5907727,93543,5908235,91383,5908870,90620xm4859110,86300v1143,-1525,3431,254,4701,508c4864700,87443,4865336,88206,4865717,89222v1270,2033,2922,254,4701,1271c4872451,91636,4877279,95956,4878423,97862v1651,2668,1397,5972,1906,8894c4880583,108281,4881345,110695,4881091,112220v-254,1525,-2287,1652,-2795,2922c4877279,117810,4881853,118573,4878296,121114v-3939,2795,-4956,1906,-5972,6607c4871689,130770,4866479,129119,4864955,128102v-2033,-1397,-2669,1144,-4702,1144c4857966,129246,4857204,127848,4854790,128610r,-127c4851232,129627,4848564,128610,4847928,125180v-508,-2287,-6225,-1906,-8004,-4955c4838018,117048,4838526,116032,4840051,113109v508,-1016,381,-1906,-508,-2795c4838272,108154,4839543,107137,4839924,104977v254,-1524,2668,-6734,3939,-7750c4846023,95448,4846531,90493,4848818,89095v1271,-762,5972,890,7878,508c4857839,89349,4858475,87062,4859110,86300xm6337567,85411v3557,1397,3811,2541,4320,5844c6342014,92399,6342776,93034,6344047,93161v2414,890,2033,2668,3049,4574c6347859,99133,6349129,104851,6348748,106502v-635,2923,2033,7243,1016,9784c6349129,117811,6344301,119462,6343030,120860v-889,889,,3176,,4193c6342903,126959,6340108,126959,6338838,127594v-1144,127,-2161,-127,-3050,-762c6333501,125942,6333120,128484,6331087,128738v-2414,254,-9021,-127,-11182,-1017c6316983,126451,6315077,123655,6312917,121622v-1143,-1016,-3176,-2541,-3938,-3939c6308343,116286,6309995,114888,6309487,113491r254,c6308851,110695,6304531,112982,6305929,108662v1525,-4701,2922,-4701,762,-9148c6305294,96592,6310503,94686,6312409,94559v2668,-254,1525,-2668,3177,-3939c6317365,89222,6319016,89985,6320414,87825v2160,-3050,4955,-3939,7623,-1525c6329816,87952,6334136,84013,6337567,85411xm4274640,82107v1524,-1398,3557,889,4955,1270c4280485,84140,4280993,85029,4281247,86173v1016,2414,3176,889,4828,2160c4288108,89984,4292682,95194,4293572,97481r,-254c4294842,100276,4294207,103834,4294207,107010v,1652,508,4447,,5972c4293699,114507,4291539,114253,4290776,115650v-1525,2795,3304,4320,-889,6480c4285313,124417,4284296,123401,4282517,128229v-1016,3176,-6353,635,-7877,-635c4272607,125815,4271590,128356,4269430,128102v-2414,-254,-3049,-2033,-5717,-1525c4259774,127213,4256979,125815,4256852,122003v-128,-2541,-6353,-2922,-7751,-6480c4247449,111838,4248212,110822,4250245,107900v762,-1017,635,-2033,-128,-3050c4248974,102436,4250499,101420,4251261,99260v508,-1779,3812,-6862,5337,-7751c4259266,89857,4260536,84775,4263204,83631v1525,-635,6353,1652,8386,1652c4272861,85156,4273877,82869,4274640,82107xm5519308,79058v1397,,4447,3558,6099,4066c5526423,83505,5527948,81980,5528837,81599v1652,-635,2541,1779,3558,2541c5532776,85030,5532903,85919,5532776,86936v,2160,2287,1651,3177,3176c5537096,92018,5539002,97736,5539002,99769v127,2922,-1652,5463,-2541,8004c5535953,109044,5535444,111458,5534555,112474v-890,1017,-2541,128,-3558,1017c5528837,115270,5532268,117938,5528202,118319v-4320,381,-4828,-762,-7751,2541c5518545,123020,5515115,119336,5514352,117811v-1016,-2033,-2668,-381,-4319,-1271c5508127,115524,5508254,113999,5505967,113491r-128,c5502536,112729,5500884,110696,5501901,107646v762,-2033,-4066,-4320,-4066,-7623c5497835,96592,5498724,95957,5501265,94305v763,-635,1144,-1525,763,-2541c5502028,89477,5503552,89223,5504823,87698v1016,-1144,5210,-4193,6734,-4447c5514225,82870,5516767,79058,5519308,79058xm4585426,77025v2159,,8894,1652,10418,2923c4598639,82235,4604738,81599,4606898,84140v1271,1398,381,7497,1271,9657c4608677,95195,4611600,95449,4612743,95957v2033,1143,508,4193,508,5845c4612743,102945,4611981,103962,4610837,104597v-2160,1906,254,3685,-508,5972c4609440,113237,4605374,120225,4603341,122004v-2796,2541,-6861,3049,-10292,4320c4591270,126959,4588475,128484,4586569,128484v-1779,,-2414,-2541,-4193,-2795c4578818,125180,4579073,131025,4575134,127213v-4320,-4066,-3558,-5590,-9403,-5590c4561920,121496,4562809,114889,4563572,112729v1143,-2923,-2033,-3050,-2542,-5464l4560903,107265v-381,-2668,1143,-4066,-381,-6734c4558362,96592,4558997,93035,4562936,91510v2795,-1017,889,-7878,4193,-10800c4570560,77660,4571830,78042,4575769,79185v1271,254,2414,-127,3177,-1398c4581232,75755,4582757,77025,4585426,77025xm5597449,74357v3812,635,4320,1779,5591,4955c5603421,80329,5604310,80710,5605581,80710v2541,381,2541,2160,3939,3939c5610663,85919,5613077,91256,5613077,93035v,3049,3558,6734,3050,9529c5615872,104216,5611426,106884,5610409,108536v-635,1143,635,3176,890,4193c5611680,114762,5608884,115270,5607741,116159v-1144,381,-2160,381,-3177,c5602150,115651,5602277,118192,5600371,118955v-2287,889,-9021,1778,-11308,1397c5585887,119717,5583473,117430,5580805,115778v-1398,-889,-3812,-2033,-4829,-3176l5576103,112348v-1016,-1144,382,-2923,-381,-4193c5574197,105486,5570513,108663,5570894,104089v508,-4956,1906,-5210,-1144,-9149c5567717,92399,5572673,89350,5574452,88842v2541,-763,889,-3050,2287,-4574c5578263,82489,5579915,82870,5580931,80456v1398,-3558,4066,-4956,7243,-3177c5590207,78550,5593764,73722,5597449,74357xm4756574,55044v1270,-1271,3303,762,4574,1143c4761910,56823,4762419,57712,4762673,58728v889,2160,2922,763,4447,1906c4769026,62032,4773219,66860,4774108,68893v1143,2795,635,6099,635,9021c4774743,79439,4775125,81980,4774743,83378v-508,1398,-2541,1270,-3176,2541c4770169,88587,4774743,89858,4770805,91891v-4194,2160,-5210,1270,-6734,5717l4764452,97736v-1017,2795,-5972,508,-7370,-636c4755176,95448,4754287,97863,4752254,97608v-2160,-254,-2796,-1778,-5210,-1397c4743487,96846,4740819,95448,4740691,92018v-126,-2414,-5844,-2668,-7242,-5972c4731925,82616,4732560,81726,4734466,79058v508,-889,508,-1906,-254,-2795c4733195,73976,4734593,73086,4735228,71053v381,-1652,3431,-6353,4828,-7242c4742470,62286,4743487,57458,4746028,56441v1398,-508,5845,1525,7751,1525c4754922,57966,4755811,55806,4756574,55044xm5142578,53264v1398,-254,5337,2923,7243,3177c5150964,56568,5152362,54662,5153251,54154v1652,-1017,3177,1398,4320,2033c5158207,56949,5158588,57966,5158588,58982v508,2287,2795,1271,4066,2795c5164178,63556,5167355,69274,5167736,71434v508,3049,-762,6099,-1271,9021c5166211,81853,5166084,84521,5165322,85792v-762,1270,-2795,635,-3685,1778c5159731,89857,5163797,92144,5159604,93288v-4701,1271,-5336,127,-7878,4193c5150075,100149,5145755,96719,5144611,95321v-1524,-2033,-2922,127,-4828,-508c5137750,94177,5137496,92399,5134955,92399v-3685,-127,-5845,-2033,-5337,-5464l5129491,87062v381,-2287,-5209,-3812,-5844,-7369c5123011,76008,5123774,75246,5126188,72959v762,-763,889,-1652,381,-2796c5126061,67622,5127713,67114,5128729,65208v889,-1398,4828,-5464,6353,-5972c5137877,58220,5139910,53773,5142578,53264xm6177091,52756v1398,-254,5210,2541,6988,2796c6185223,55679,6186493,53773,6187256,53265v1397,-890,2922,1270,4066,1905c6191957,55933,6192338,56822,6192338,57839v635,2160,2668,1143,3939,2541c6197802,62032,6200851,67368,6201359,69401v508,2795,-635,5718,-1016,8513c6200089,79312,6199962,81726,6199326,82996v-635,1271,-2541,763,-3430,1779c6194117,86935,6198183,88968,6194117,90239v-4447,1270,-5082,254,-7369,4193c6185350,96973,6181157,93923,6180014,92526v-1525,-1906,-2796,254,-4575,-381c6173406,91382,6173152,89857,6170738,89857v-3430,-127,-5590,-1778,-5209,-5082l6165529,85029v254,-2287,-5083,-3557,-5718,-6861c6159049,74737,6159811,73975,6162098,71815v635,-762,763,-1652,254,-2668c6161844,66860,6163242,66225,6164258,64446v762,-1398,4320,-5210,5845,-5845c6172771,57585,6174550,53265,6177091,52756xm6016616,42719v2541,-1652,3685,,6226,381c6024748,43354,6030720,46150,6031990,47674v2287,2669,8005,3050,9657,5845c6042536,55044,6040757,60634,6041138,62794v255,1398,3050,2160,3939,2923c6046729,67114,6044696,69783,6044442,71307v-635,1017,-1652,1779,-2795,2160c6039233,74992,6041266,77025,6040122,79058v-1398,2414,-6353,8132,-8640,9529c6028432,90366,6024494,90112,6021063,90747v-1652,382,-4574,1144,-6353,890c6013058,91383,6012804,88842,6011279,88333v-3303,-1270,-4065,4193,-7115,c6000988,83759,6001877,82489,5996414,81345v-3558,-635,-1652,-6861,-509,-8640c5997557,70164,5994508,69529,5994508,67114v,-2541,1652,-3557,762,-6353c5993872,56569,5995016,53392,5999082,52630v2795,-509,2160,-7243,5845,-9403c6008739,40940,6009882,41576,6013312,43354v1144,636,2288,382,3304,-635xm5244606,42465v2415,-508,9022,-635,11182,127c5258710,43481,5260870,46150,5263157,48056v1144,1016,3431,2414,4193,3684c5268112,53138,5266588,54536,5267096,55933v1016,2795,5082,127,4066,4574c5270145,65208,5268748,65336,5271162,69528v1651,2796,-3431,5083,-5337,5337c5263284,75246,5264555,77533,5263030,78931v-1652,1525,-3304,1016,-4574,3176c5256550,85411,5253755,86427,5250959,84267v-1905,-1397,-5971,2796,-9402,1652c5237999,84776,5237618,83759,5236856,80456v-254,-1144,-1017,-1779,-2287,-1779c5232155,77914,5232409,76263,5231265,74357r,127c5230376,72959,5228724,67496,5228978,65844v382,-2923,-2668,-6988,-1779,-9657c5227708,54790,5232409,52757,5233552,51232v763,-1016,-381,-3176,-381,-4193c5233044,45133,5235966,45006,5237110,44244v1143,-127,2033,,3050,508c5242447,45387,5242701,42846,5244606,42465xm4973971,38145v2669,-1525,3939,127,6607,635c4982611,39162,4988837,42211,4990108,43863v2160,2922,8259,3557,9910,6480c5001035,51995,4998875,57839,4999256,60126v254,1525,3050,2414,4066,3177c5005101,64828,5002941,67496,5002560,69148v-636,1143,-1652,1905,-2923,2287c4997096,72959,4999129,75119,4997859,77279v-1525,2541,-6989,8386,-9403,9784c4985153,88842,4980959,88588,4977402,89096v-1779,254,-4955,1143,-6734,762c4968889,89477,4968762,86936,4967110,86300v-3430,-1143,-4447,4575,-7496,c4956310,81472,4957454,80075,4951609,78804r-127,-508c4947797,77406,4949957,71053,4951228,69148v1779,-2542,-1271,-3304,-1271,-5845c4950084,60508,4951863,59491,4950974,56569v-1271,-4320,127,-7751,4320,-8386c4958216,47675,4957708,40559,4961647,38399v4066,-2160,5336,-1651,8894,381c4971684,39416,4972955,39162,4973971,38145xm6458145,36111v1398,636,3177,5210,4575,6480c6463609,43354,6465769,42464,6466785,42464v1906,,1906,2796,2542,3939c6469454,47420,6469199,48436,6468691,49326r-127,-255c6467802,51231,6470216,51613,6470470,53518v254,2288,,8768,-762,10800c6468564,67241,6465896,69147,6463990,71307v-1016,1143,-2541,3176,-3812,3939c6458908,76008,6457510,74356,6456239,74864v-2795,1017,-508,5083,-4701,3812c6446964,77406,6446964,76008,6442771,78168v-2668,1398,-4701,-3685,-4828,-5464c6437689,70290,6435402,71307,6434131,69782v-1397,-1652,-762,-3176,-2795,-4574c6428286,63175,6427397,60507,6429684,57838v1525,-1778,-2414,-5971,-1143,-9275c6429811,45133,6430955,44878,6434131,44243v1017,-254,1779,-889,1779,-2160c6436672,39669,6438324,40050,6440230,39034v1525,-763,6861,-2160,8513,-1779c6451538,37890,6455604,35222,6458145,36111xm5827299,33189v4574,890,5082,2160,6607,5972c5834414,40305,5835430,40940,5836955,40813v3050,508,3050,2668,4701,4701c5842927,47039,5845849,53519,5845849,55552v,3557,4320,8004,3685,11308c5849280,68766,5843816,71942,5842673,73975v-763,1271,889,3685,1143,4955c5844197,81218,5840767,81980,5839496,82996v-1143,509,-2414,509,-3685,c5832889,82488,5833016,85538,5830729,86427v-2668,1016,-10673,2160,-13468,1652c5813449,87443,5810527,84521,5807350,82615v-1651,-1016,-4574,-2414,-5717,-3812c5800362,77406,5802014,75246,5801125,73721r-128,127c5799219,70672,5794772,74483,5795280,69020v635,-5972,2287,-6353,-1398,-11054c5791468,54789,5797313,51232,5799473,50596v3049,-889,1143,-3557,2795,-5463c5804174,42973,5806207,43481,5807350,40559v1779,-4193,4956,-5972,8767,-3812c5818659,38145,5822852,32427,5827299,33189xm5401143,9938v1779,,5337,4066,7370,4828c5409783,15274,5411689,13369,5412705,12987v1906,-762,3050,2160,4193,3050c5417406,17053,5417661,18197,5417406,19340v128,2669,2669,1906,3812,3812c5422489,25439,5424776,32173,5424776,34714v127,3431,-1906,6481,-3050,9530c5421091,45769,5420456,48564,5419439,49835v-1016,1270,-3176,254,-4320,1270c5412578,53265,5416644,56442,5411816,56950v-5336,508,-5845,-890,-9402,3049c5400253,62540,5396061,58093,5395171,56314v-1271,-2541,-3304,-381,-5209,-1524c5387802,53519,5387802,51613,5385133,51105r-126,c5381068,50216,5379035,47802,5380305,44117v763,-2414,-4955,-5210,-4955,-9148c5375350,30903,5376367,30140,5379416,28234v1016,-635,1397,-1651,1016,-2922c5380305,22517,5382211,22136,5383736,20357v1271,-1398,6353,-5083,8131,-5337c5395044,14385,5398094,9938,5401143,9938xm5707100,28v1525,254,4193,4574,5845,5463c5714089,5999,5715994,4729,5717011,4475v1779,-382,2414,2414,3303,3430c5720695,8922,5720695,9938,5720314,10955v-254,2414,2160,2287,2923,4066c5723999,17308,5725143,23788,5724761,25948v-508,3049,-2668,5590,-4192,8131c5719806,35350,5718790,37764,5717646,38781v-1143,1016,-2795,-255,-4066,508c5711039,40813,5714216,44371,5709769,43990v-4829,-254,-5210,-1652,-8895,1398c5698460,47293,5695538,42719,5694903,40941r,-255c5694140,38272,5691980,39797,5690455,38526v-1778,-1397,-1397,-3049,-3811,-3938c5683086,33190,5681689,30649,5683340,27599v1144,-2033,-3684,-5336,-3049,-8894c5680926,15021,5681943,14512,5684992,13242v1017,-509,1398,-1271,1271,-2541c5686644,8159,5688296,8159,5689947,6762v1271,-1144,6353,-3558,8005,-3558c5701002,3204,5704432,-354,5707100,28xe" fillcolor="#98b5cd [3209]" stroked="f" strokeweight=".35264mm">
                <v:stroke joinstyle="miter"/>
                <v:path arrowok="t" o:connecttype="custom" o:connectlocs="7423157,722991;7433449,724516;7444630,727057;7447171,736205;7451872,737730;7451872,737857;7453143,743321;7451237,746370;7451618,752215;7446282,764158;7436880,769622;7430908,772544;7426588,770384;7419727,772798;7409943,768605;7406639,760347;7403463,755391;7402193,748911;7403336,739890;7405877,728963;7414009,726422;7416931,724643;7423157,722991;1884038,683857;1893186,684111;1896617,690210;1898523,692243;1900810,696817;1901318,705330;1901191,705203;1901064,714478;1894203,718036;1893821,721975;1889629,723881;1886960,722864;1882385,724135;1872094,721975;1866123,715495;1862818,711302;1863708,707490;1860658,702408;1862437,693895;1868410,689956;1871840,686653;1876668,684493;1884038,683857;2228875,681571;2239040,684112;2249840,687797;2251365,697199;2251619,697199;2256066,699232;2256701,704823;2254414,707618;2254160,713463;2247680,724771;2237769,729345;2231544,731632;2227351,729091;2220362,730743;2211087,725533;2208673,717020;2206005,711811;2205370,705331;2207402,696437;2211087,685764;2219473,683985;2222522,682587;2228875,681571;7563558,678394;7563558,710159;7560254,706855;7556823,699867;7553647,690846;7558221,685255;7559492,682714;7563176,678648;7563558,678394;1540722,674836;1550887,677378;1561687,681062;1563212,690465;1563339,690465;1567786,692498;1568421,698088;1566134,700884;1565880,706728;1559400,718036;1549616,722483;1543391,724771;1539198,722229;1532209,723881;1522934,718672;1520520,710159;1517852,704949;1517216,698469;1519249,689575;1522934,679029;1531320,677251;1534369,675853;1540722,674836;1183304,663655;1193596,666832;1204651,671152;1205668,680935;1205541,681063;1210114,683350;1210495,689194;1208081,691990;1207446,698088;1200076,709397;1189658,713462;1183177,715495;1178984,712700;1171616,713971;1162340,708126;1160308,699232;1157893,693641;1157638,686907;1160181,677759;1164627,666959;1173394,665561;1176698,664291;1183304,663655;2584388,660225;2594172,662003;2604718,664799;2606751,673566;2611198,675217;2612214,680554;2610308,683349;2610308,688940;2604845,700121;2595696,705076;2589979,707617;2585913,705457;2579306,707490;2570158,703170;2567362,695166;2564567,690337;2563551,684112;2564948,675472;2567744,665180;2575621,663020;2578416,661495;2584388,660225;7281360,659462;7285934,659970;7287713,662257;7292287,663528;7300037,670643;7300164,670643;7301943,679156;7302706,684366;7300037,687161;7300037,693006;7294320,699486;7287205,699867;7282630,701010;7277421,700375;7270814,697199;7263064,692370;7263064,685509;7262428,682841;7262809,677631;7266621,670135;7271449,662257;7279073,662639;7281360,659462;2004362,659335;2012367,659589;2015417,664926;2017069,666705;2019102,670770;2019610,678267;2019610,678394;2019483,686526;2013383,689575;2013003,693133;2009318,694785;2006903,693895;2002838,695039;1993689,693006;1988479,687288;1985557,683603;1986446,680173;1983777,675726;1985302,668229;1990638,664672;1993562,661749;1997882,659843;2004362,659335;2390495,646248;2395958,652220;2400023,651585;2403074,655270;2402819,658319;2402692,658319;2405233,662639;2405868,673693;2400913,681444;2397609,685891;2393543,686018;2389351,690465;2380330,691100;2374612,686145;2370292,683604;2366861,679284;2364193,672041;2361906,662766;2367115,657684;2368641,655270;2372706,651585;2381092,648662;2390495,646248;1701834,639895;1707297,645867;1711363,645232;1714413,648917;1714159,651966;1713904,651966;1716446,656286;1717081,667340;1712126,675091;1708822,679538;1704756,679538;1700563,683985;1691542,684620;1685951,679665;1681632,677124;1678201,672804;1675533,665561;1673246,656286;1678455,651204;1679980,648789;1684045,645232;1692431,642309;1701834,639895;3113466,639006;3113593,639260;3113456,639085;2951084,636719;2953371,638752;2958453,639387;2967728,645613;2971032,654380;2972557,659844;2972430,659844;2970015,663275;2971032,669373;2965949,676997;2958453,678522;2953879,680427;2948288,680555;2940792,678267;2931898,674456;2930881,667213;2929865,664418;2929484,658954;2932279,650442;2936091,641420;2944223,640658;2946256,636973;2951084,636719;1352038,635957;1357375,642437;1361695,642055;1364617,645994;1364109,649171;1364490,649044;1366904,653618;1366904,665053;1361313,672804;1357629,677251;1353309,677251;1348735,681571;1339332,681698;1333742,676234;1329422,673439;1326118,668738;1323704,661114;1321798,651458;1327389,646503;1329040,644088;1333487,640531;1342255,637990;1352038,635957;893480,631129;902120,633162;911395,636084;912793,643961;913047,643707;916859,645359;917494,650060;915588,652475;915461,657430;910124,667086;901866,671025;896656,673058;893099,671025;887127,672550;879249,668357;877089,661241;874802,656922;874167,651458;875692,643961;878614,634940;885602,633289;888144,632018;893480,631129;3094279,627697;3099743,627952;3102157,631255;3108129,632272;3113456,639085;3112578,646375;3112958,651203;3111432,656413;3106986,662639;3100759,669627;3093769,668356;3090975,668356;3085767,667086;3078778,661876;3071662,655650;3073440,647900;3070645,644977;3071918,640403;3074584,639006;3076618,634559;3085259,627952;3094279,627697;2818687,623759;2821992,626046;2827963,625030;2835460,629731;2837112,636973;2839144,641420;2839144,641547;2839399,647011;2837365,654253;2833934,662893;2826946,664037;2824279,665053;2818943,665561;2810556,663020;2801662,659462;2800772,651585;2797087,649679;2796833,644978;2798740,642691;2799247,637863;2805092,628714;2813478,625411;2818687,623759;605057,619947;605311,620328;605169,620196;1003515,618422;1010122,620836;1012917,621217;1017745,623250;1023717,629476;1023844,629476;1029816,636845;1026766,644088;1029053,647518;1027020,651711;1024225,652728;1021430,656667;1011900,661749;1003006,660605;997670,659462;995891,655904;990173,653998;985980,646248;988013,639260;988522,634431;990936,629603;996272,624267;1003515,618422;1789125,617406;1795477,620709;1798145,621471;1802719,624140;1807930,631128;1808183,630874;1813265,638878;1809326,645740;1811105,649424;1808565,653363;1805642,653998;1802338,657683;1792173,661622;1783534,659335;1778324,657556;1776927,653744;1771591,651076;1768287,642817;1771210,636083;1772226,631382;1775276,626935;1781246,622234;1789125,617406;2735589,616516;2741179,621853;2745118,620963;2748294,624267;2748294,627189;2750963,631128;2752234,641674;2748041,649425;2745118,653872;2741179,654253;2737494,658700;2728981,659843;2723263,655523;2719070,653363;2715513,649425;2712463,642690;2709668,634050;2714242,628841;2715513,626427;2719070,622742;2726821,619439;2735589,616516;3235823,613848;3245732,616262;3251322,622615;3254372,626808;3253356,630493;3256151,635448;3254245,643580;3248403,647264;3245098,650441;3240396,652347;3233280,652728;3224517,652347;3221339,646375;3219560,644342;3217399,639768;3217018,631636;3217399,622742;3224134,619566;3224644,615754;3228707,613975;3231375,614991;3235823,613848;7459242,612070;7469661,613468;7480842,616009;7483383,625157;7488085,626682;7487831,626682;7489101,632272;7487195,635322;7487576,641166;7482240,653110;7472838,658573;7466993,661496;7462673,659463;7455812,661877;7446029,657684;7442725,649425;7439548,644470;7438277,637990;7439421,628969;7441963,618042;7450094,615500;7453017,613722;7459242,612070;593748,610926;599085,615500;601499,616770;605169,620196;608614,627824;611664,636719;606327,642436;607344,646375;604040,649679;601118,649679;597179,652474;586633,653999;578755,649933;574181,647137;573800,643199;569226,639514;567955,630874;572275,625029;574308,620709;578247,617024;584981,613848;593748,610926;7043633,598093;7053671,601651;7064216,606479;7064852,616135;7064978,616389;7069299,618804;7069299,624521;7066757,627189;7065868,633034;7058245,643834;7047826,647392;7041346,649043;7037407,646121;7030164,647138;7021270,640912;7019618,632018;7017458,626427;7017458,619693;7020381,610926;7025209,600507;7033850,599618;7037152,598474;7043633,598093;1406421,597203;1410868,598093;1412393,600507;1416840,602158;1423828,610036;1423955,610036;1424844,618676;1424972,624012;1421922,626554;1421415,632398;1415061,638243;1407946,637862;1403244,638497;1398035,637354;1391809,633542;1384567,627951;1385329,621090;1385075,618422;1385964,613340;1390539,606224;1396129,598855;1403753,600125;1406421,597203;3395029,596568;3401382,603176;3406083,602286;3409639,606352;3409385,609783;3412435,614611;3413579,627190;3408243,636211;3404557,641420;3399856,641674;3395156,646884;3384866,647900;3378257,642437;3373297,639769;3369233,634940;3365928,626681;3363007,616263;3368722,610291;3370372,607496;3374827,603176;3384358,599618;3395029,596568;3649143,594535;3653717,599872;3656003,601524;3659179,605717;3658925,605590;3661085,613976;3662736,623251;3656639,628079;3657020,632145;3653208,634813;3650285,634305;3645966,636465;3635167,636211;3628053,630874;3623988,627317;3624241,623378;3620303,618931;3620303,610164;3625512,605081;3628307,601143;3632753,598093;3639996,596060;3649143,594535;2111343,590343;2120999,590597;2124557,596950;2126463,599110;2128878,604065;2129513,612959;2129894,612832;2129766,622615;2122525,626300;2122016,630493;2117569,632526;2114646,631382;2111597,632018;2109818,633415;2109310,639260;2102957,645105;2095845,644724;2091143,645359;2085934,644215;2079580,640404;2072339,634813;2073101,627952;2072846,625284;2073736,620201;2078182,613086;2083774,605717;2088474,606479;2088474,600888;2094827,596695;2098383,593138;2103592,590978;2111343,590343;471517,584244;478633,585133;481428,584879;486765,585768;494134,590469;501758,596314;500487,604192;500233,604192;503282,606987;502266,611561;499725,613213;497946,617787;489687,625029;480666,625919;475202,626046;472534,622869;466562,622234;460590,615627;460972,608258;460336,603429;461607,598093;465673,591613;471517,584244;2473972,578653;2482357,580686;2491379,583735;2492649,591486;2492777,591486;2496461,593138;2496969,597839;2495063,600126;2494810,604954;2489473,614357;2481341,618168;2476259,620074;2472828,617914;2470668,618931;2470668,619185;2468000,621853;2467873,627444;2462155,633416;2455294,633543;2450846,634432;2445892,633670;2439666,630366;2432424,625538;2432804,618931;2432424,616390;2432932,611434;2436744,604319;2441572,596950;2448814,597585;2451228,594663;2453515,594408;2456183,590724;2459233,581957;2466221,580559;2468762,579416;2473972,578653;7210460,578399;7215416,585006;7219609,584752;7222404,588817;7221769,591867;7221514,591740;7223675,596314;7223293,607622;7217575,614992;7213764,619185;7209571,618930;7204870,622996;7195722,622742;7190512,617152;7186446,614229;7183397,609528;7181364,601904;7179967,592375;7185684,587674;7187463,585387;7191910,582083;7200676,579923;7210460,578399;1896236,575858;1901826,576366;1908942,579416;1917327,584117;1917455,591359;1917582,591359;1918217,594154;1918091,599618;1914405,607750;1909704,616263;1901572,616136;1899158,619566;1894330,619185;1892297,616898;1887469,615755;1878955,608639;1876668,599618;1875652,594154;1878447,591105;1878065,585006;1883911,578018;1891407,577256;1896236,575858;1048113,575857;1052689,577001;1054213,579542;1058660,581575;1065522,590088;1065395,590469;1065902,599490;1065902,604954;1062598,607368;1061709,613340;1054849,618930;1047478,618168;1042649,618549;1037440,617024;1031087,612704;1023972,606606;1025115,599617;1024988,596822;1026132,591613;1031214,584497;1037440,577128;1045190,578780;1048113,575857;2276268,574587;2286433,577128;2297233,580813;2298758,590215;2299012,590215;2303459,592248;2304094,597839;2301807,600634;2301553,606479;2295072,617787;2285163,622361;2278936,624648;2274744,622107;2267755,623759;2258480,618549;2256066,610036;2253397,604827;2252761,598347;2254795,589453;2258480,578780;2266866,577001;2269914,575603;2276268,574587;739104,574206;747109,577128;750413,577636;756257,580177;763500,587674;763373,587674;770615,596568;766930,605335;769726,609401;767311,614483;763881,615627;760577,620455;749142,626554;738469,625156;731989,623759;729829,619439;722968,617152;717886,607876;720427,599363;720935,593519;723857,587674;730337,581194;739104,574206;1785438,572808;1793823,574841;1802717,577890;1803987,585641;1807673,587293;1808181,591994;1806275,594281;1806021,599109;1800685,608512;1792552,612196;1787470,614102;1784040,611942;1778195,613340;1770572,609020;1768538,602032;1768666,601905;1766506,597585;1765998,592248;1767649,584879;1770699,576112;1777687,574714;1780228,573571;1785438,572808;271526,572046;276734,580304;281818,580304;284613,585387;283597,588944;283724,589198;285757,594789;284105,608130;276608,616262;271653,620836;266698,620074;260726,624394;249926,623123;244208,616008;239634,612069;236458,606097;234933,596822;234171,585387;241413,580431;243700,577890;249291,574460;259837,572808;271526,572046;1441996,570776;1450636,573444;1459785,577128;1460674,585260;1460674,585133;1464486,587039;1464740,591867;1462707,594154;1462199,599110;1456100,608512;1447460,611943;1441996,613594;1438566,611180;1432467,612324;1424716,607368;1423065,599999;1421032,595425;1420778,589834;1422938,582338;1426622,573444;1433865,572300;1436533,571284;1441996,570776;2649443,570394;2649570,570521;2649459,570480;1588116,568234;1598281,570776;1609081,574460;1610606,583863;1610860,583863;1615307,585896;1615942,591486;1613655,594282;1613401,600126;1606921,611434;1597010,615881;1590785,618169;1586592,615627;1579603,617279;1570328,612070;1567914,603557;1565246,598347;1564610,591867;1566643,582973;1570328,572427;1578714,570649;1581763,569251;1588116,568234;7347049,558324;7357341,559722;7368522,562263;7371063,571411;7375764,572936;7375637,573190;7376908,578653;7375002,581703;7375383,587547;7370047,599491;7360772,604954;7354927,607877;7350480,605717;7343618,608131;7333835,603938;7330531,595679;7327355,590724;7326085,584244;7327228,575223;7329769,564296;7337901,561755;7340823,559976;7347049,558324;1237941,555782;1248359,558959;1259412,563279;1260429,573062;1260175,573317;1264749,575604;1265129,581448;1262716,584244;1262081,590215;1254711,601524;1244293,605590;1237813,607622;1233619,604827;1226251,606098;1216975,600253;1214942,591232;1212528,585641;1212274,578907;1214942,569886;1219262,559086;1228029,557688;1231332,556418;1237941,555782;7546912,555528;7554282,556926;7557204,556926;7557204,556799;7562668,558069;7563430,558450;7563430,599109;7554028,599490;7548310,599236;7545769,595806;7539543,594789;7533698,587547;7534588,579923;7534206,574841;7535858,569377;7540433,562897;7546912,555528;2622759,555528;2632544,557307;2643089,560103;2645123,568870;2649459,570480;2650459,575731;2648553,578526;2648680,584117;2643217,595298;2634069,600253;2628351,602794;2624285,600634;2617678,602667;2608530,598347;2605734,590343;2602939,585514;2601923,579416;2603320,570776;2606116,560484;2613992,558324;2616788,556799;2622759,555528;95930,553115;98344,554766;103172,554639;112955,559340;117275,567218;119563,572173;117657,575731;117784,575731;119563,581449;115878,589453;109017,591995;104824,594409;99487,595298;91991,594155;82970,591741;81064,584879;79666,582465;78523,577256;79920,568743;82334,559595;89958,557816;91355,554004;95930,553115;3532888,548286;3539751,550319;3542547,550446;3547632,552225;3554112,558069;3560718,565057;3558177,572554;3558049,572808;3560591,576112;3558812,580559;3556018,581702;3553476,585895;3544200,591740;3535048,591105;3529586,590342;3527554,586785;3521708,585260;3516882,577763;3518533,570521;3518660,565566;3520818,560483;3525899,554639;3532888,548286;3763361,547143;3767425,551844;3769331,553241;3772126,556926;3772506,557180;3774412,564550;3775809,572682;3770346,576874;3770602,580432;3767300,582846;3764758,582338;3760948,584244;3751422,583990;3745068,579289;3741512,576112;3741640,572554;3738083,568616;3738083,560865;3742656,556418;3745068,552987;3749006,550319;3755358,548540;3763361,547143;2811189,547143;2819321,548540;2828088,550827;2829740,558197;2833424,559467;2834187,563914;2832535,566201;2832535,570776;2827961,580051;2820465,584117;2815764,586277;2812333,584498;2806869,586150;2799246,582465;2799373,582719;2796959,576112;2794672,572173;2793782,567091;2794925,559976;2797339,551336;2803820,549557;2806234,548286;2811189,547143;698190,545745;702891,549811;705051,550954;708481,554131;708608,554258;711658,561119;714326,568870;709625,573952;710514,577383;707592,580305;704924,580305;701493,582719;692091,584117;685103,580559;681037,578018;680655,574460;676590,571157;675446,563533;679258,558324;681037,554512;684467,551208;690439,548413;698190,545745;2005379,539138;2016306,539392;2020372,546634;2022659,549049;2025455,554639;2026089,564804;2026217,564931;2026089,576112;2017831,580305;2017323,585133;2012241,587420;2008937,586150;2003345,587674;1990894,585006;1983777,577129;1979839,572046;1980983,567472;1977298,561373;1979330,551209;1986574,546380;1990640,542441;1996485,539900;2005379,539138;4085957,538756;4094342,539518;4099425,540408;4101204,543711;4106667,545363;4106667,545236;4110987,552351;4109336,559086;4109081,563660;4106922,568361;4102093,573570;4095486,579288;4089133,577255;4086465,577001;4081764,575222;4075919,569631;4069947,562897;4072615,555909;4070329,552860;4072107,548794;4074776,547777;4077190,543965;4085957,538756;4403731,533928;4412498,536215;4417707,537994;4418978,541806;4424441,544474;4424314,544601;4427618,552860;4424695,559594;4423679,564295;4420630,568869;4414658,573444;4406780,578399;4400427,575095;4397759,574333;4393185,571665;4387976,564676;4382893,556672;4386832,549811;4384926,546126;4387467,542187;4390390,541552;4393566,537867;4403731,533928;3005465,533547;3008261,536088;3014233,536851;3025413,544347;3029353,554766;3031259,561246;3031259,561373;3028336,565439;3029480,572808;3023381,581957;3014487,583863;3008896,586150;3002163,586277;2993142,583481;2982468,578907;2981325,570140;2980054,566837;2979546,560230;2982849,549938;2987424,539138;2997207,538248;2999621,533801;3005465,533547;3955467,530370;3960042,530751;3961947,532911;3966521,534055;3974399,541043;3976432,549556;3977194,554766;3977067,554893;3974399,557815;3974526,563660;3968936,570140;3961820,570648;3957246,571918;3952037,571410;3945303,568361;3937552,563787;3937552,556799;3936917,554130;3937171,548921;3940856,541297;3945557,533293;3953180,533547;3955467,530370;2369277,527575;2376391,529735;2379313,529862;2384523,531641;2391257,537740;2398118,544982;2395451,552860;2398118,556290;2396339,560864;2393417,562135;2390749,566582;2381092,572681;2371690,572046;2365972,571283;2363890,567732;2364067,567726;2363812,567599;2363890,567732;2360636,567853;2357968,566074;2353012,558196;2354664,550700;2354664,545617;2356824,540281;2362033,534309;2369277,527575;7244385,526812;7253025,528083;7262300,530243;7264333,537867;7268272,539137;7269288,543711;7267637,546252;7267891,551208;7268145,551208;7263698,561118;7255947,565692;7250992,568107;7247307,566328;7241590,568361;7233458,564803;7230663,557942;7227994,553876;7226851,548540;7227740,540916;7229900,531768;7236761,529608;7239176,528210;7244385,526812;956374,524398;961330,529989;963744,531768;967174,536088;967047,535961;969589,544728;971494,554511;965141,559721;965522,563914;961584,566836;958534,566328;953960,568615;942653,568615;935029,563151;930582,559467;930582,555274;926261,550699;926261,541424;931598,535961;934394,531768;939095,528464;946718,526177;956374,524398;6687487,524145;6693713,524145;6703115,528211;6713026,533548;6713026,542950;6713407,542950;6717473,545618;6717218,551209;6714551,553623;6713407,559340;6705275,569251;6694983,572046;6688630,573317;6684946,570140;6677830,570649;6669571,564169;6668555,555529;6666776,550065;6667157,543585;6670588,535199;6675924,525416;6684310,525035;6687487,524145;1080258,520587;1086103,522747;1088517,523129;1092837,525035;1098174,530498;1098047,530625;1103383,537105;1100715,543458;1102747,546380;1100968,550065;1098428,550954;1096013,554512;1087628,558959;1079750,557943;1075049,556926;1073524,553750;1068569,552098;1064884,545237;1066663,539011;1067044,534818;1069204,530498;1073905,525797;1080258,520587;7301816,518427;7310075,521350;7318842,525288;7319350,533293;7319731,533166;7323289,535199;7323289,540027;7321129,542187;7320366,547143;7314014,556164;7305374,559086;7300037,560484;7296734,558070;7290762,558832;7283392,553750;7282122,546380;7280343,541806;7280343,536216;7282757,528973;7286696,520333;7293811,519571;7296479,518681;7301816,518427;6855967,515886;6860286,522493;6864352,522493;6866766,526559;6866004,529481;6866004,529608;6867783,534182;6866639,544983;6860668,551717;6856729,555528;6852663,555020;6847835,558705;6838940,557815;6834239,552098;6830428,549048;6827759,544347;6826362,536851;6825599,527575;6831444,523382;6833350,521222;6837797,518300;6846437,516775;6855967,515886;3147773,514996;3153109,520460;3157048,519697;3160097,523128;3159968,526050;3159968,526304;3162510,530370;3163397,540916;3158954,548413;3155905,552733;3151967,552987;3148026,557307;3139386,558196;3133796,553622;3129604,551335;3126172,547269;3123375,540408;3120961,531641;3125791,526558;3127188,524144;3131002,520587;3138880,517537;3147773,514996;1336791,512075;1344034,514616;1347083,514997;1352420,517157;1359154,523891;1365761,531769;1362584,539773;1365126,543458;1362966,548159;1359916,549303;1356994,553750;1346702,559468;1336919,558324;1331074,557180;1329041,553242;1322815,551209;1318113,542823;1320274,535072;1320655,529863;1323196,524526;1328914,518555;1336791,512075;2169792,509787;2179957,512328;2190757,516013;2192282,525415;2192536,525415;2196983,527448;2197618,533039;2195331,535834;2195077,541679;2188597,552987;2178686,557561;2172460,559848;2168268,557307;2161279,558959;2152004,553749;2149590,545236;2146922,540027;2146286,533547;2148319,524653;2152004,513980;2160390,512201;2163439,510803;2169792,509787;835797,509279;843801,512201;847105,512582;852950,515123;860192,522620;860192,522747;867434,531641;863750,540408;866545,544474;864131,549556;860700,550700;857397,555528;845961,561627;835288,560229;828809,558832;826648,554512;819788,552225;814705,542949;817119,534436;817627,528592;820550,522747;827030,516267;835797,509279;6406178,508136;6410498,513980;6412658,515886;6415454,520079;6417105,528846;6418122,538503;6411388,542950;6411388,547143;6407322,549684;6404399,548921;6399825,550827;6388771,549811;6381783,543839;6377844,539900;6378352,535834;6374541,531006;6375303,521985;6381021,517157;6384197,513345;6389025,510550;6396649,509025;6406178,508136;6914795,505976;6919242,507373;6920640,510042;6924960,512202;6924960,511948;6931313,520588;6931313,529482;6930932,534818;6927628,537105;6926485,542950;6919497,548159;6912254,547143;6907426,547397;6902343,545745;6896372,541298;6889637,534945;6891162,528084;6891162,525289;6892560,520206;6897897,513472;6904250,506611;6911746,508644;6914795,505976;564270,505721;572148,506102;581677,507627;584346,514488;585997,516902;587776,522112;587141,531133;585616,540916;577866,543585;576849,547650;572148,549048;569353,547523;569480,547777;564397,548413;553852,544601;548515,536850;545720,531895;547244,527956;544830,522239;547880,513599;554741,510295;558807,507246;564270,505721;4628752,505213;4639044,508136;4650098,512328;4651369,521985;4651242,522112;4655816,524272;4656324,530117;4653910,532912;4653402,538884;4646414,550319;4636122,554639;4629769,556799;4625576,554004;4618334,555528;4608931,549938;4606771,541044;4604230,535580;4603849,528846;4606263,519698;4610456,508898;4619096,507373;4622273,505976;4628752,505213;2707765,504705;2714753,506230;2717549,506230;2722631,507628;2729492,512964;2736480,519444;2737751,517665;2747535,516776;2749949,512329;2755793,512075;2758589,514616;2764560,515378;2775742,522875;2779681,533293;2781586,539773;2781459,539901;2778537,543966;2779681,551336;2773709,560484;2764815,562390;2759224,564677;2752490,564804;2743469,562009;2732796,557435;2731652,548668;2730382,545364;2729365,542060;2722123,546889;2713102,546889;2707638,546508;2705351,543204;2699379,542060;2694170,534945;2695186,527703;2694932,522875;2696711,517665;2701285,511566;2707765,504705;1482274,503307;1492440,505849;1503239,509533;1504765,518936;1504892,518936;1509338,520969;1509974,526559;1507686,529355;1507432,535199;1500953,546507;1491169,550954;1484944,553242;1480751,550700;1473761,552352;1464486,547143;1462073,538630;1459404,533420;1458768,526940;1460801,518046;1464486,507500;1472873,505722;1475921,504324;1482274,503307;3838447,502545;3841242,505086;3846833,504832;3853313,510169;3853948,517030;3855219,521477;3855346,521477;3854964,526559;3852169,533166;3847849,540790;3841115,540917;3838574,541552;3833619,541425;3826122,538122;3818245,533802;3818245,526432;3815068,524272;3815322,519825;3817482,517919;3818499,513472;3825106,505595;3833365,503435;3838447,502545;4268541,502544;4273242,503688;4274767,506356;4279340,508389;4286456,517029;4286329,517283;4286964,526558;4286964,532149;4283661,534690;4282898,540789;4275910,546634;4268414,545998;4263458,546507;4257995,544982;4251515,540662;4244145,534436;4245289,527194;4245162,524271;4246305,518935;4251388,511565;4257614,503942;4265618,505594;4268541,502544;2517429,500512;2527213,502290;2537759,505086;2539792,513853;2544239,515504;2545254,520841;2543349,523636;2543349,529227;2537886,540408;2528737,545363;2523019,547904;2518953,545744;2512347,547777;2503198,543457;2500403,535453;2497608,530624;2496591,524526;2497988,515886;2500784,505594;2508662,503434;2511456,501909;2517429,500512;2898607,498479;2904198,499496;2906231,502418;2911821,504451;2920843,513980;2921097,514108;2922494,524908;2922875,531515;2919191,534818;2918683,542060;2910932,549557;2902038,549430;2896193,550446;2889714,549176;2881708,544602;2872560,537868;2873323,529227;2872814,525797;2873704,519444;2879167,510423;2885901,501020;2895431,502291;2898607,498479;7449205,497843;7461275,499495;7474235,502418;7477157,513091;7482620,514869;7484019,521349;7481732,524907;7482112,531768;7476014,545618;7465087,551971;7458225,555274;7453143,552860;7445265,555655;7433830,550700;7430019,541171;7426333,535453;7426333,535580;7424809,528084;7426080,517538;7429002,504832;7438531,501782;7441962,499749;7449205,497843;1825716,496065;1836644,496319;1840709,503561;1842996,505976;1845792,511566;1846428,521731;1846682,521858;1846428,533039;1838169,537232;1837660,542060;1832579,544347;1829274,543077;1823684,544601;1811232,541933;1804117,534056;1800178,528973;1801321,524399;1797637,518300;1799670,508136;1806913,503307;1810978,499368;1816822,496827;1825716,496065;7102207,494540;7112245,498098;7122791,502926;7123426,512582;7123553,512582;7127873,515123;7127873,520841;7125331,523509;7124442,529481;7116819,540281;7106400,543839;7099920,545490;7095981,542441;7088738,543458;7079845,537232;7078193,528338;7076032,522747;7076032,516140;7078955,507373;7083784,496954;7092424,496065;7095727,494921;7102207,494540;5351590,492380;5362771,492507;5370140,497970;5374333,501655;5374206,505721;5378272,510295;5378018,510295;5378018,519316;5372682,524653;5369886,528719;5365312,531895;5357815,534055;5348413,535707;5343712,530116;5341425,528465;5338121,524145;5335835,515505;5334183,505975;5340536,501020;5340154,496827;5344093,494032;5347143,494540;5351590,492380;3253230,492380;3259583,498988;3264285,498098;3267970,502164;3267715,505595;3270765,510423;3271909,523002;3266571,532023;3262886,537232;3258185,537486;3253484,542696;3243192,543712;3236584,538249;3231628,535580;3227565,530752;3224262,522493;3221339,511947;3227055,505976;3228707,503180;3233150,498988;3242557,495430;3253230,492380;3186271,485773;3189065,488314;3195037,489077;3206216,496573;3210156,506992;3212062,513472;3211934,513599;3209013,517665;3210156,525035;3204056,534183;3195164,536089;3189574,538376;3182841,538503;3173816,535707;3163141,531133;3161998,522366;3160856,519063;3160347,512456;3163651,502164;3168225,491364;3178010,490475;3180425,486028;3186271,485773;3637074,485518;3644824,487170;3654099,490219;3655622,497462;3656894,500130;3657783,505594;3655622,514361;3652573,523763;3644442,525161;3642792,529100;3637963,529735;3635549,527829;3630468,527575;3630341,527702;3620430,522238;3616492,513725;3614459,508389;3616619,504831;3615093,498733;3619542,490601;3626909,488441;3631356,486154;3637074,485518;3373682,485391;3380037,491999;3384738,491109;3388294,495175;3388041,498606;3391090,503434;3392233,516013;3386896,525034;3383215,530243;3378513,530497;3373810,535707;3373810,535834;3363513,536850;3356909,531387;3351954,528718;3347888,523890;3344586,515631;3341664,505086;3347381,499114;3349031,496319;3353477,491999;3363007,488441;3373682,485391;3494516,485011;3498964,486282;3500361,488823;3504681,490856;3511290,499242;3511290,499115;3511671,508009;3511543,513472;3508367,515886;3507477,521731;3500616,527195;3493374,526432;3488544,526813;3483334,525289;3477235,520969;3470247,514870;3471517,508009;3471517,505213;3472788,500131;3477870,493143;3483970,486028;3491594,487806;3494516,485011;1712254,483740;1723181,483994;1727247,491236;1729407,493651;1732203,499241;1732838,509406;1733219,509025;1733092,520206;1724833,524399;1724325,529227;1719243,531514;1715940,530243;1710348,531768;1702853,530625;1703360,531260;1710222,538502;1707554,546380;1710222,549810;1708443,554385;1705520,555655;1702853,560102;1693195,566201;1683793,565566;1678076,564803;1675915,561119;1669817,559467;1664861,551716;1666513,544220;1666640,539138;1668800,533928;1674010,527956;1681252,521349;1688367,523509;1691291,523763;1692179,523763;1690655,521731;1686716,516648;1687859,512074;1684174,505975;1686207,495811;1693450,490982;1697517,487043;1703360,484502;1712254,483740;1131591,482723;1142010,485900;1153064,490347;1154081,500130;1158655,502418;1159036,508262;1156622,511058;1156368,510931;1155732,517029;1148363,528338;1137944,532403;1131464,534436;1127271,531641;1119902,533039;1110628,527194;1108595,518300;1106179,512709;1105926,505975;1108467,496827;1112914,486027;1121681,484629;1124984,483359;1131591,482723;5755129,480691;5760592,485646;5763133,487044;5767072,490856;5767072,490983;5770630,499369;5773679,508771;5767961,514616;5768851,518809;5765293,522112;5762244,522112;5758051,524907;5746870,526178;5738611,521604;5733783,518554;5733401,514362;5728573,510296;5727430,501147;5732131,495049;5734418,490601;5738611,486790;5745853,483613;5755129,480691;388165,477387;395661,480817;399346,478530;403666,480817;404556,483867;408621,486916;408748,486535;413704,496700;412052,505975;410654,511566;406843,513344;404556,519189;396297,523382;389054,520968;383972,520333;379017,517665;378763,517665;377746,518808;378890,523509;374951,527448;371393,527448;366692,530879;353859,532784;344330,527829;338739,524399;338231,519570;332640,515123;330988,504704;336198,497589;338739,492380;343440,487933;351572,484121;362118,480563;368598,486027;371520,487552;373934,488822;380287,483359;388165,477387;5092644,474846;5102682,474846;5106620,482215;5110940,482596;5113100,487043;5112124,489852;5112084,489711;5112084,489966;5112124,489852;5113482,494667;5111321,505975;5104460,512582;5100013,516267;5095820,515377;5090484,518808;5081336,517156;5076889,510803;5073204,507246;5070790,502036;5069900,494031;5069900,484121;5076380,480309;5078540,478276;5083496,475608;5092644,474846;4795835,474465;4801171,480690;4805364,480182;4808413,484121;4808058,486964;4808032,486916;4808032,487171;4808058,486964;4810446,491363;4810700,502799;4805364,510549;4801806,514996;4797613,514996;4793166,519443;4783891,519825;4778300,514615;4773980,511947;4770550,507373;4768009,499876;4765976,490347;4771439,485265;4773091,482851;4777411,479293;4786051,476625;4795835,474465;2987804,470780;2987678,470907;2987690,470861;4925434,469001;4932042,469637;4941571,474719;4951482,481072;4950747,490497;4950719,490474;4950719,490855;4950747,490497;4954658,493651;4953896,499495;4950973,501782;4949194,507627;4939792,517411;4928738,519444;4922004,520206;4918446,516648;4910950,516648;4902945,509152;4902691,500004;4901420,494159;4902437,487425;4906757,479039;4913110,469255;4922004,469637;4925434,469001;6527265,467476;6531077,472686;6532983,474337;6535651,478403;6535524,478530;6537049,486281;6537938,494794;6532093,498733;6532093,502417;6528409,504577;6525740,503942;6521675,505594;6511891,504704;6505793,499368;6502362,495810;6502743,492126;6499439,487806;6500074,479801;6505157,475481;6507952,472050;6512146,469636;6518879,468239;6527265,467476;2420482,467096;2428740,468493;2437509,470780;2439287,478150;2442971,479547;2443733,483994;2442083,486281;2442083,490983;2442209,491237;2437635,500639;2430011,504705;2425183,506865;2421752,505086;2416289,506738;2408665,503053;2406251,496446;2403837,492380;2402947,487171;2404091,479928;2406505,471288;2413112,469510;2415526,468239;2420482,467096;4164734,463792;4164861,464046;4164727,463895;6942494,463665;6947703,463665;6955581,467095;6963840,471415;6963840,479166;6963967,479166;6967270,481326;6967016,485900;6964856,487933;6963840,492634;6957106,500893;6948593,503180;6943257,504196;6940206,501655;6934362,502036;6927501,496573;6926738,489458;6925341,484883;6925722,479547;6928517,472686;6932838,464681;6939826,464427;6942494,463665;1383424,461759;1391937,463919;1400958,466969;1402229,474719;1405913,476371;1406422,481072;1404516,483359;1404262,488187;1398798,497590;1390539,501274;1390666,501402;1385584,503307;1382153,501147;1376309,502545;1368558,498225;1366525,491110;1364365,486790;1363857,481326;1365636,473957;1368685,465063;1375673,463665;1378215,462521;1383424,461759;1929653,460996;1942485,461250;1947313,469763;1949853,472559;1953030,479039;1953792,490855;1953792,490601;1953538,503561;1943882,508516;1943247,514107;1937402,516775;1933591,515377;1927112,517156;1912626,514107;1904367,504959;1899793,499114;1901064,493777;1896871,486789;1899285,474973;1907671,469382;1912372,464808;1919234,461886;1929653,460996;2277665,459853;2289482,462776;2302060,467096;2303839,478023;2303585,478023;2308795,480310;2309557,486917;2306889,490220;2306634,497082;2299138,510296;2287703,515505;2280588,518173;2275759,515251;2267627,517157;2256827,511058;2254032,501148;2250983,495049;2250220,487425;2252634,477006;2256954,464682;2266738,462649;2270296,460997;2277665,459853;3858141,457439;3862969,463157;3865383,464936;3868687,469383;3868560,469383;3870847,478150;3872626,487933;3866146,493016;3866527,497336;3862461,500131;3859411,499623;3854837,501910;3843529,501656;3836033,496065;3831713,492253;3831967,488060;3827774,483359;3827774,474084;3833237,468620;3836160,464427;3840861,461251;3848485,459091;3858141,457439;7201058,456295;7208046,459090;7210969,459599;7216178,462013;7222404,468874;7228630,476879;7225072,484502;7227359,488187;7227359,488314;7225072,492761;7222023,493777;7218973,497970;7208681,503180;7199152,501655;7193435,500257;7191656,496319;7185684,494031;7181364,485646;7183778,478149;7184414,472940;7187208,467857;7193053,462267;7201058,456295;2155179,456295;2163183,458328;2171697,461378;2172840,468747;2176398,470399;2176905,474846;2175128,477006;2174873,481580;2169663,490474;2161785,493905;2156831,495683;2153527,493650;2153527,493905;2147936,495175;2140695,490982;2138916,484248;2136882,480055;2136502,474846;2138152,467858;2141203,459472;2147810,458201;2150224,457057;2155179,456295;2485534,455279;2493031,457057;2500909,459726;2502052,466587;2505356,467984;2505864,472050;2504212,474083;2503958,478403;2499257,486662;2492015,489966;2487440,491617;2484391,489711;2479181,490982;2472320,487170;2470542,480945;2468636,477133;2468127,472304;2469652,465824;2472320,458074;2472575,458328;2478673,457057;2480960,456041;2485534,455279;1589896,453881;1601712,456804;1614291,461124;1616070,472051;1615816,472051;1621025,474338;1621788,480818;1619246,484121;1618865,490983;1611369,504197;1599933,509406;1592818,512074;1587990,509152;1579858,511058;1569058,504959;1566263,495049;1563213,488950;1562451,481326;1564865,471034;1569185,458710;1578969,456677;1582526,455025;1589896,453881;6149265,453754;6153204,460615;6157270,460869;6159430,465062;6158541,467857;6158286,468111;6159811,472813;6158032,483485;6151679,489838;6147486,493396;6143547,492634;6138592,495937;6129825,494540;6125505,488568;6121948,485264;6119534,480309;6118517,472813;6118263,463410;6124362,459598;6126395,457565;6131096,455024;6139736,454008;6149265,453754;4145040,453627;4150503,453627;4153044,456804;4159016,457439;4164727,463895;4164226,471161;4164861,475990;4163590,481326;4159524,487679;4153680,494922;4146691,494032;4143896,494286;4138687,493270;4131445,488441;4123948,482597;4125346,474846;4122424,472051;4123440,467477;4125981,465952;4127760,461505;4136019,454390;4145040,453627;930837,452864;930837,452991;930802,452939;474313,452611;480793,458074;483715,459599;488289,463919;492482,473321;496167,483994;489814,490855;490958,495556;487019,499495;483461,499495;478760,502799;478887,502926;466054,504832;456525,499876;450934,496446;450426,491618;444835,487171;443183,476752;448393,469636;450934,464427;455635,459980;463767,456168;474313,452611;5980785,452483;5987011,452864;5996160,457439;6005816,463283;6005308,472558;6005308,472686;6009247,475608;6008611,481198;6005816,483358;6004291,488949;5995651,498351;5985232,500511;5978879,501401;5975449,498097;5968334,498097;5960583,491109;5960074,482469;5958677,476879;5959439,470526;5963251,462394;5969096,452991;5977482,453118;5980785,452483;274194,452230;279403,460488;284486,460488;287281,465571;286265,469128;286392,469510;288425,475100;286773,488441;279276,496573;274321,501147;269366,500385;263394,504705;252594,503434;246876,496319;242302,492380;239126,486408;237601,477133;236839,465571;244081,460615;246368,458074;251959,454644;262505,452992;274194,452230;6289792,451975;6296781,454644;6299703,455025;6304785,457312;6311011,463792;6311138,463665;6317364,471415;6314188,479039;6316602,482596;6314442,487043;6311519,488060;6308597,492253;6298560,497589;6289284,496319;6283693,495175;6281788,491364;6275816,489331;6271369,481199;6273529,473829;6274037,468747;6276578,463665;6282169,458074;6289792,451975;7368267,449943;7377797,453627;7387962,458456;7388341,467676;7388216,467604;7388343,467731;7388341,467676;7392409,470018;7392409,475609;7389867,478023;7388851,483740;7381227,494032;7371063,497209;7364837,498733;7361152,495811;7354164,496573;7345778,490475;7344381,481962;7342475,476625;7342602,470145;7345651,461759;7350479,451849;7358865,451213;7362041,450197;7368267,449943;1797128,449689;1804497,451594;1812374,454263;1813519,461124;1816822,462521;1817330,466587;1815679,468620;1815551,472940;1810723,481199;1803480,484503;1798907,486154;1795857,484248;1790648,485392;1783913,481580;1782135,475354;1780230,471543;1779721,466714;1781246,460234;1783913,452484;1784168,452611;1790267,451340;1792553,450324;1797128,449689;5627053,449307;5634550,450451;5637599,450197;5643190,451340;5650813,456550;5658691,462903;5657039,471161;5656785,471034;5659835,474084;5658691,478912;5656023,480564;5653990,485392;5645223,492761;5635693,493524;5629849,493524;5627180,490093;5620827,489331;5614728,482216;5615364,474465;5614728,469256;5616253,463665;5620700,456931;5627053,449307;2616916,446257;2628352,448290;2640676,451594;2643090,461885;2648173,463791;2649317,470017;2647029,473321;2647156,479801;2640803,492888;2630257,498605;2623523,501528;2618696,498987;2611071,501401;2600398,496318;2597095,487043;2593791,481453;2593665,481453;2592521,474210;2594172,464173;2597476,452102;2606624,449561;2609928,447782;2616916,446257;1460675,443844;1468299,446131;1476303,449307;1477066,456423;1480369,458074;1480623,462395;1478845,464427;1478463,468874;1473127,477260;1465503,480310;1460675,481835;1457626,479675;1452289,480691;1445428,476371;1443903,469764;1442125,465698;1441871,460743;1443776,454136;1446953,446258;1453433,445242;1455847,444352;1460675,443844;7540305,441302;7550597,442700;7550851,442700;7562032,445241;7563811,451848;7563811,481834;7563557,482215;7554154,487678;7548183,490601;7543735,488441;7536875,490855;7527091,486662;7523788,478403;7520611,473448;7519340,467095;7520484,458074;7523026,447147;7531157,444605;7534080,442954;7540305,441302;4017726,440540;4023190,441048;4025477,443716;4030940,445114;4040470,453500;4040343,453627;4042757,463792;4043773,470017;4040597,473448;4040851,480436;4034117,488187;4025604,488822;4020140,490347;4013787,489711;4005783,486027;3996380,480436;3996380,472177;3995618,469001;3995872,462775;4000192,453627;4005783,444097;4014931,444479;4017726,440540;3220604,440016;3220702,440032;3220449,440159;2059253,438380;2070180,438634;2074245,445876;2076533,448290;2079329,453881;2079964,464046;2079964,470399;2088096,473067;2089366,480944;2093178,482596;2093686,487297;2091780,489711;2091526,494667;2086063,504196;2077803,508008;2077931,507881;2072849,509787;2069418,507627;2063573,509024;2055823,504704;2053790,497589;2051630,493269;2051121,487806;2050359,485900;2044769,484248;2037653,476370;2033714,471288;2034858,466714;2031173,460615;2033206,450450;2040449,445622;2044515,441683;2050359,439142;2059253,438380;1245946,437236;1258015,440921;1270848,446003;1272119,457439;1272245,457439;1277582,460107;1277963,466968;1275041,470272;1274279,477260;1265766,490474;1253568,495302;1245946,497589;1241117,494286;1232604,495811;1221804,488949;1219390,478531;1216594,472050;1216214,464173;1219262,453627;1224345,441048;1234509,439523;1238321,437999;1245946,437236;5516259,436093;5524644,441557;5529473,439524;5534301,443081;5534936,446893;5534809,446893;5539129,451340;5543322,464427;5539765,475227;5537096,481580;5532141,482978;5528456,489585;5517783,493015;5509397,488822;5503426,487171;5497962,482978;5492499,475100;5486908,464681;5491609,456931;5492753,453500;5496565,447909;5505713,441811;5516259,436093;34306,433044;38626,439905;42819,439905;45234,444098;44343,447020;46122,451721;44725,462775;43835,463919;45487,464935;50823,476371;48918,486663;47266,492761;42947,494667;40405,501147;31129,505594;22999,502799;17407,502037;11943,498987;5972,492380;6100,492634;127,484630;127,479166;2922,476244;3558,473067;6226,467477;7369,466206;4828,461632;3558,453881;2922,444225;9021,440032;10927,437872;15628,435077;24522,433679;34306,433044;148151,432790;153360,441048;158443,441048;161238,446131;160222,449688;160222,449943;162255,455533;160603,468874;153106,477006;148151,481580;143196,480818;137224,485138;126424,483867;120833,476752;116259,472813;113083,466841;111558,457566;110796,446131;118038,441175;120325,438634;125916,435204;136462,433552;148151,432790;659948,429995;666428,435458;669350,436983;672400,439143;674178,438889;679896,443971;683708,442954;687011,446131;687011,449053;689807,452865;691585,463284;687774,471162;685105,475736;681294,476244;681421,475990;677863,480564;669477,482089;664776,480056;664522,480310;651689,482216;642160,477260;636569,473830;636061,469002;630470,464555;628818,454136;634028,447020;636569,441811;641270,437364;649402,433552;659948,429995;6750381,428088;6756734,428088;6766136,432154;6776046,437490;6776046,446766;6776300,446766;6780366,449434;6780112,455025;6777444,457439;6776300,463029;6768169,473067;6757877,475862;6751524,477133;6747839,473956;6740724,474465;6732465,467985;6731448,459345;6729797,453881;6730178,447401;6733609,439142;6738818,429359;6747204,428978;6750381,428088;6565129,427072;6572244,429486;6575293,427072;6579486,428723;6580629,431392;6584695,433806;6584568,433170;6590159,441938;6589651,450578;6589016,455787;6585712,457820;6584315,463410;6577199,467985;6570338,466587;6565637,466587;6560808,464681;6555345,459980;6549246,453500;6551152,447020;6551279,444352;6552931,439523;6558521,433298;6565129,427072;3744178,426437;3749641,432917;3752309,434950;3756118,440032;3758788,450070;3760694,461251;3753325,467096;3753707,471924;3749134,475227;3745577,474592;3745831,474465;3740623,477006;3727667,476752;3719021,470272;3714068,465952;3714325,461124;3709493,455787;3709493,445242;3715720,439143;3719021,434315;3724362,430630;3733129,428216;3744178,426437;1004276,424658;1012280,427580;1015585,427961;1021429,430502;1026258,434822;1031594,434314;1040234,436982;1049383,440667;1050272,448799;1054084,450705;1054338,455533;1052305,457820;1051796,462902;1045697,472432;1036931,475862;1031466,477514;1028036,475100;1021938,476244;1020159,474211;1014314,476752;1003641,475354;997161,473956;995001,469636;988140,467349;988140,467604;983058,458328;985599,449815;986107,443971;989028,438126;995509,431646;1004276,424658;4492927,420719;4497501,421862;4499026,424403;4503473,426309;4510461,434568;4511223,440540;4514908,436093;4522404,427072;4531934,428978;4535492,425420;4541082,426818;4542988,429994;4548579,432408;4557092,442827;4557219,442827;4557981,453881;4557981,460615;4554042,463665;4553026,471034;4544640,478022;4535619,477260;4529647,477895;4523167,476116;4515416,470907;4506522,463538;4505887,458328;4500805,463284;4493435,462775;4488607,463284;4483397,461886;4477044,457693;4469802,451721;4470819,444733;4470565,441938;4471581,436728;4476409,429486;4482381,422116;4490132,423641;4492927,420719;4349351,419321;4354941,420718;4356847,423895;4362310,426309;4370824,436728;4371586,447782;4371586,454516;4367647,457565;4366631,464935;4358245,471923;4349223,471161;4343252,471796;4336772,470017;4329021,464808;4320127,457438;4321525,448798;4321271,445368;4322668,438888;4328767,429994;4336264,420973;4345793,422878;4349351,419321;7001195,418305;7011232,421863;7021779,426691;7022414,436347;7026734,438888;7026734,444606;7024193,447274;7024320,447147;7023430,453119;7015806,463919;7005387,467477;6998908,469128;6994969,466206;6987727,467223;6978833,460997;6977181,452103;6975021,446512;6975021,439905;6977943,431138;6982771,420719;6991411,419830;6994715,418686;7001195,418305;3557033,418178;3562497,424658;3565164,426691;3568976,431773;3569229,431900;3571898,441938;3573804,453119;3566434,458836;3566816,463665;3562241,466968;3558684,466333;3553476,468874;3540513,468620;3531871,462140;3526917,457820;3527172,452992;3522344,447655;3522344,437109;3528569,431011;3531871,426182;3537210,422498;3545980,420084;3557033,418178;4191798,417924;4197261,418432;4199548,421100;4205012,422498;4214541,430884;4214414,431011;4216828,441175;4217844,447401;4214668,450832;4214922,457820;4208188,465571;4199675,466206;4194212,467731;4187859,467095;4179854,463411;4170452,457820;4170452,449561;4169689,446385;4169943,440159;4174263,431011;4179854,421481;4189002,421863;4191798,417924;5866940,414747;5871769,419067;5874056,420338;5877486,423768;5877867,423641;5880917,431011;5883585,439270;5878503,444479;5879265,448164;5876089,451086;5873293,451086;5869609,453627;5859698,454771;5852456,450832;5848263,448037;5847882,444352;5843689,440794;5842672,432662;5846738,427326;5848771,423387;5852456,420084;5858809,417288;5866940,414747;2966840,414747;2970016,417669;2977004,418431;2989964,427198;2994538,439396;2996699,447020;2993268,451721;2994666,460234;2989456,464808;2987690,470861;2983404,473909;2977386,472940;2970906,475608;2963028,475862;2952609,472686;2940157,467349;2938760,457184;2937362,453373;2936727,445749;2940666,433806;2946002,421227;2957310,420210;2960106,415001;2966840,414747;2374230,412841;2384396,415382;2395196,419067;2396721,428469;2401167,430502;2401802,436093;2399515,438888;2399262,444733;2392782,456041;2382870,460615;2376644,462902;2372452,460361;2365463,462013;2356188,456803;2353774,448290;2354029,448290;2351361,443081;2350724,436601;2352757,427707;2356443,417034;2364828,415255;2367877,413857;2374230,412841;895133,412205;904409,415636;908347,416144;915209,419067;923595,427834;931980,438125;927660,448290;930802,452939;928042,458836;924103,460234;920164,465824;906823,472940;894371,471288;886875,469763;884333,464681;876456,462012;870484,451212;873406,441302;874042,434568;877472,427834;884969,420337;895133,412205;3079793,411697;3087164,415890;3091483,418813;3091736,422624;3096056,426309;3097076,434568;3096693,437236;3100124,440032;3104062,450450;3105969,456930;3103046,460996;3104189,468366;3098091,477514;3089196,479420;3083607,481707;3076872,481834;3076872,482215;3067851,479420;3057178,474846;3056035,466079;3054764,462775;3054255,456168;3057560,445876;3059592,440921;3057941,435839;3055272,427326;3060481,422116;3059719,418304;3063022,415255;3065818,415382;3069630,412841;3079793,411697;5234823,408013;5241811,412587;5245750,410808;5249816,413731;5250324,416780;5249816,416907;5253501,420592;5256931,431519;5254009,440540;5251849,445877;5247783,447020;5244607,452611;5235713,455533;5228724,451975;5223769,450578;5222626,449561;5221482,453119;5219068,455025;5217670,459853;5209920,467985;5200771,469637;5195181,470272;5192258,467350;5186033,467350;5179426,461124;5179171,453500;5178155,448545;5178917,442954;5182475,435966;5187811,427961;5195181,428215;5198103,427707;5203567,428215;5210301,431519;5214113,425420;5215002,422625;5218178,417924;5225929,412841;5234823,408013;4883759,408013;4892399,410428;4901547,413858;4902564,421863;4906375,423642;4906757,428470;4904724,430757;4904470,430757;4904089,435712;4898244,445242;4889731,448799;4884395,450578;4880964,448291;4874992,449562;4867242,444860;4865463,437491;4863430,433044;4863048,427453;4865081,419957;4868512,411063;4875627,409792;4878296,408649;4883759,408013;1686206,407123;1696370,409665;1707170,413349;1708696,422752;1713143,424785;1713777,430375;1711491,433171;1711236,439015;1704757,450323;1694973,454770;1688748,457058;1684554,454516;1677565,456168;1668291,450959;1665876,442446;1666003,442446;1663335,437236;1662699,430756;1664733,421862;1668417,411316;1676803,409538;1679852,408140;1686206,407123;6238588,406488;6243797,406869;6251421,410681;6259426,415509;6259044,423260;6258917,423387;6262094,425801;6261585,430375;6259298,432281;6258028,436855;6250913,444733;6242273,446512;6236936,447274;6234141,444479;6228296,444479;6221816,438634;6221435,431392;6220291,426818;6220926,421481;6224103,414747;6228931,406996;6235920,406996;6238588,406488;2195712,403693;2201938,404074;2211087,408648;2220616,414493;2220107,423768;2224046,426690;2223412,432154;2220616,434314;2219091,439905;2219219,440159;2210578,449561;2200159,451721;2193806,452610;2190376,449307;2183260,449307;2175510,442319;2175001,433679;2173604,428088;2174366,421735;2178178,413603;2184023,404201;2192409,404328;2195712,403693;780527,398103;788532,401025;791835,401406;797679,403947;804922,411444;805048,411571;812291,420465;808607,429232;811402,433298;808988,438380;805557,439524;802254,444352;790819,450451;788532,450578;789675,452230;793360,460489;796663,469891;791073,475990;792089,480183;788659,483613;785482,483613;781289,486536;770108,488187;761722,483867;756894,480818;756386,476625;751430,472686;750033,463538;754607,457312;756767,452738;760833,448799;767948,445496;771887,444225;771252,443336;764390,441049;759308,431773;761849,423260;762357,417416;765280,411571;771760,405091;780527,398103;3416121,397848;3424886,398992;3434289,401025;3436448,408775;3440387,410046;3441531,414747;3439878,417288;3440259,422244;3438354,427707;3441404,427707;3446867,434187;3449535,436220;3453347,441303;3453855,440921;3456524,450959;3458431,462140;3451060,467985;3451442,472813;3446867,476117;3443310,475481;3438100,478022;3425139,477768;3416503,471288;3411545,466968;3411799,462140;3406971,456804;3406971,446258;3413198,440159;3413960,439778;3413706,439778;3405446,436347;3402526,429486;3399856,425420;3398714,419957;3399601,412333;3401635,403058;3408498,400771;3410911,399246;3416121,397848;7235110,397721;7237651,399246;7237651,398992;7242352,398610;7252136,402676;7256710,410173;7259124,414874;7257472,418432;7259505,423895;7256328,431900;7249722,434695;7245783,437363;7240573,438507;7233204,437745;7224310,435839;7222023,429359;7220625,427072;7219227,422116;7220244,413730;7222149,404709;7229519,402549;7230663,398737;7235110,397721;2535343,397721;2541315,397721;2550337,401533;2559866,406488;2559866,415382;2563678,417923;2563424,423260;2563551,423260;2561137,425547;2559993,430883;2552370,440413;2542586,443081;2536487,444224;2533057,441302;2526322,441810;2518445,435711;2517428,427453;2515777,422243;2516158,416144;2519334,408267;2524289,398992;2532294,398610;2535343,397721;1508323,397594;1514549,397975;1523697,402549;1533226,408394;1532591,417669;1536403,420592;1535768,426055;1533100,428215;1531575,433806;1531829,433933;1523189,443335;1512770,445495;1506417,446258;1502987,442954;1495871,442954;1488121,435966;1487613,427326;1486215,421735;1486977,415382;1490916,407378;1496761,398102;1505147,398229;1508323,397594;6854441,397213;6861049,400390;6863844,401025;6868673,403693;6874263,410681;6874390,410808;6879853,418940;6876041,426183;6878075,429867;6875534,434060;6872611,434823;6869308,438634;6859016,442954;6849995,440921;6844531,439270;6843006,435331;6837289,432790;6833731,424404;6836526,417288;6837543,412333;6840465,407505;6846437,402550;6854441,397213;4680974,396959;4691265,399882;4702319,404074;4703590,413731;4703717,413731;4708291,415891;4708799,421736;4706385,424531;4705877,430503;4698889,441938;4688597,446258;4682117,448418;4677924,445623;4670682,447147;4661279,441430;4659119,432536;4656578,427072;4656070,420338;4658484,411317;4662677,400517;4671317,398992;4674493,397721;4680974,396959;3927769,395434;3932851,397086;3934376,400135;3939331,402676;3946574,412714;3946574,423005;3946192,429231;3942381,431773;3942381,431645;3941110,438380;3932979,444351;3924720,443081;3919256,443335;3913411,441302;3906550,436093;3898800,428723;3900578,420845;3900578,417669;3902230,411824;3908329,404074;3915698,396196;3924338,398483;3927769,395434;2705476,395307;2715260,397086;2725806,399882;2727838,408776;2732286,410427;2733301,415764;2731395,418559;2731522,424150;2726059,435331;2716912,440286;2711193,442828;2707127,440667;2707000,440540;2700393,442573;2691246,438253;2688449,430249;2685654,425420;2684638,419195;2686035,410555;2688832,400263;2696709,398103;2699505,396578;2705476,395307;3220956,394926;3225659,402677;3230360,402804;3232896,407505;3231881,410808;3233787,416145;3232135,428470;3225023,435966;3220604,440016;3216129,439270;3210539,443208;3200501,441938;3195293,435331;3191099,431646;3188176,426182;3186780,417670;3186271,406997;3193006,402423;3195165,400135;3200374,396959;3210157,395561;3220956,394926;6401604,394799;6409482,397086;6418757,400898;6419900,408521;6419773,408394;6420790,411189;6421298,416907;6418503,425801;6414691,435330;6406178,436220;6404145,440159;6399063,440413;6396649,438253;6391439,437745;6381656,431392;6378225,422371;6376573,416780;6379114,413222;6377971,406869;6383180,398865;6390931,397086;6395759,395053;6401604,394799;7325576,394672;7332945,397213;7340696,400770;7341204,407886;7344381,409664;7344381,413857;7342475,415763;7341839,420083;7336249,427961;7335994,427834;7328371,430502;7323670,431773;7320747,429613;7315411,430375;7308931,425801;7307788,419321;7306263,415255;7306263,410427;7308423,403947;7311980,396323;7318333,395688;7320747,394926;7325576,394672;2829360,394036;2832155,396578;2838127,397340;2849308,404836;2853247,415255;2855153,421735;2854772,421608;2851850,425674;2852993,433043;2847021,442192;2838127,444098;2832537,446385;2832283,446385;2832791,449688;2828852,457947;2822245,461505;2818052,463410;2815003,461886;2810174,463410;2803440,460234;2801407,454389;2799374,450832;2798612,446385;2799628,440032;2801661,432408;2805092,430502;2803948,427326;2803440,420719;2806744,410427;2811318,399627;2821101,398738;2823515,394290;2829360,394036;1348101,393782;1358392,396959;1369446,401406;1370463,411189;1375037,413477;1375418,419321;1373004,422117;1372369,428215;1364999,439651;1354580,443717;1348101,445749;1343907,442954;1336539,444225;1327263,438380;1325230,429486;1322816,423895;1322562,417161;1325103,408140;1329550,397340;1329424,396959;1338191,395688;1341494,394418;1348101,393782;3314726,392004;3322223,399754;3327685,398738;3331879,403566;3331627,407582;3331498,407378;3331624,407632;3331627,407582;3335056,412969;3336327,427580;3330099,438126;3325905,444225;3320444,444606;3314980,450705;3303038,451849;3295288,445496;3289572,442319;3284743,436729;3280932,427199;3277501,415001;3284108,408013;3286012,404710;3291223,399754;3302276,395561;3314726,392004;3787750,390479;3793214,390987;3795501,393655;3800964,395053;3810494,403439;3810367,403566;3812781,413731;3813797,419956;3810621,423387;3810875,430375;3804141,438126;3795628,438761;3790164,440286;3783811,439651;3775809,435966;3766409,430375;3766409,422116;3765647,418940;3765902,412714;3770221,403566;3775809,394036;3784955,394418;3787750,390479;562237,382093;569734,388446;573165,390224;578501,395307;583457,406234;587777,418686;580407,426690;581805,432154;577104,436728;572911,436728;567447,440667;567573,440667;552708,442827;541654,437109;535174,433170;534539,427580;528059,422370;526153,410300;532125,402041;535047,395942;540511,390733;550040,386286;562237,382093;6631453,381966;6636028,388192;6638315,390225;6641491,395053;6641491,394672;6643269,403947;6644286,414112;6637171,418940;6637171,423387;6632851,426055;6629675,425293;6624846,427326;6613156,426309;6605788,419956;6601594,415763;6602102,411443;6598164,406361;6598926,396832;6605025,391622;6608328,387556;6613411,384634;6621416,382982;6631453,381966;3529458,380695;3534794,386159;3538734,385396;3541783,388827;3541657,391749;3544199,395688;3545090,406107;3540640,413603;3537591,417923;3533650,418177;3529839,422498;3521327,423260;3521199,423514;3515735,418940;3511669,416653;3508240,412587;3505445,405726;3503030,397086;3507731,392130;3509129,389843;3512814,386286;3520693,383236;3529458,380695;7115039,378916;7126729,382982;7139053,388573;7139816,399754;7139943,399627;7145026,402549;7145026,409283;7142103,412333;7141087,419194;7132192,431773;7119995,435966;7112499,437999;7107924,434568;7099411,435712;7089119,428469;7087213,418177;7084673,411697;7084673,403947;7088103,393655;7093693,381584;7103731,380568;7107543,379297;7115039,378916;1854560,377773;1865614,378027;1869680,385269;1871967,387683;1874763,393274;1875398,403439;1875144,414620;1866885,418813;1866377,423641;1866504,423768;1861422,426055;1858118,424785;1852527,426309;1840076,423641;1832960,415763;1829021,410681;1830165,406107;1826480,400008;1828513,389843;1835756,385015;1839822,381076;1845666,378535;1854560,377773;1152301,374597;1160941,375232;1164372,374724;1170852,375486;1180127,380696;1189657,387303;1188513,396832;1192325,400008;1191436,405726;1188513,407886;1186607,413604;1177205,422879;1166278,424531;1159544,425039;1156240,421481;1148871,421100;1146584,417034;1143916,422752;1146330,426310;1144170,430757;1141247,431773;1138325,435966;1128287,441303;1118885,440032;1113294,438888;1111390,435077;1105417,433044;1105544,433298;1101098,425166;1103257,417797;1103765,412714;1106306,407632;1112025,402041;1119647,395943;1126636,398484;1129558,398865;1134640,401025;1140358,406616;1141374,404583;1140231,398738;1141374,392131;1145821,383999;1152301,374597;4999764,373707;5006371,374342;5015901,379425;5025811,385778;5025077,395203;5025049,395180;5025049,395561;5025077,395203;5028988,398357;5028225,404201;5025303,406488;5023524,412333;5014122,422117;5003068,424150;4996334,424912;4992776,421354;4985280,421354;4977275,413858;4977021,404710;4975750,398865;4976767,392131;4981087,383745;4987440,373961;4996334,374342;4999764,373707;1958238,371420;1966878,372564;1977298,375232;1979711,383110;1981236,385905;1982633,391877;1981109,401787;1978441,412460;1969674,414747;1968148,419195;1962812,420211;1959890,418305;1954299,418559;1942992,413350;1937910,404329;1935242,398611;1937275,394418;1935115,387811;1939307,378536;1947185,375486;1952013,372564;1958238,371420;5726413,369006;5734672,369641;5744710,371547;5747378,378790;5749030,381331;5750809,386921;5749919,396324;5748140,406616;5739882,409284;5738738,413604;5733783,414874;5730987,413223;5730733,413223;5725397,413731;5714343,409411;5709006,401152;5706084,395943;5707863,391877;5705449,385778;5708879,376757;5716249,373453;5720569,370404;5726413,369006;7450856,366465;7461148,367863;7472329,370404;7474870,379552;7479571,381077;7480842,386667;7478936,389717;7479318,395561;7473981,407505;7464706,412968;7458734,415891;7454287,413731;7447426,416145;7437642,411952;7434338,403693;7431162,398738;7431162,398611;7429892,392258;7431035,383237;7433576,372310;7441708,369768;7444630,368117;7450856,366465;6904757,366464;6913143,369387;6922037,373326;6922546,381330;6926230,383363;6926230,388191;6924070,390351;6923435,395307;6916955,404328;6908188,407377;6902852,408775;6899548,406234;6893449,407123;6886080,401914;6884809,394544;6883030,389970;6883030,384380;6885444,377010;6889383,368370;6896625,367608;6899294,366718;6904757,366464;1768575,365562;1768793,365702;1768539,365575;3655495,363034;3661848,370530;3665024,372817;3669471,378662;3669599,378662;3672647,390352;3674933,403312;3666295,410046;3666802,415763;3661467,419575;3657401,418813;3651303,421735;3636184,421481;3626148,413984;3620431,409029;3620685,403439;3615094,397213;3615222,384888;3622464,377773;3626275,372182;3632501,367989;3642664,365194;3655495,363034;6049143,360239;6055369,360620;6064517,365194;6074174,371039;6073665,380314;6073793,380314;6077604,383237;6076969,388827;6074174,390987;6072649,396578;6064009,406107;6053590,408267;6047237,409157;6043807,405853;6036691,405853;6028941,398865;6028432,390225;6027035,384634;6027797,378282;6031609,370150;6037454,360747;6045839,360874;6049143,360239;5341299,359222;5349684,364686;5354386,362653;5359214,366211;5359849,369895;5364169,374342;5368362,387430;5364805,398230;5362136,404582;5357181,405980;5353496,412587;5342823,416018;5342696,416145;5334310,411952;5328465,410300;5323002,406107;5317539,398230;5311948,387811;5316649,380060;5317793,376630;5321604,371039;5330752,364940;5341299,359222;2436238,356046;2436238,356230;2436641,356935;2436746,356935;2436238,356046;4249482,355283;4258249,359222;4262442,356554;4267524,359095;4268667,362525;4273496,366083;4279467,377773;4277689,388573;4276164,395053;4271717,397086;4269176,403947;4259646,408902;4251133,406234;4251133,406107;4245289,405344;4239444,402295;4233091,395688;4226230,386667;4229406,378662;4229915,375231;4232583,369387;4240333,362271;4249482,355283;4778046,351980;4785288,354394;4788338,354648;4793674,356681;4799646,362017;4805618,356935;4812860,360112;4816291,357824;4820484,359857;4821500,362653;4821754,363034;4825820,365829;4830903,375486;4829632,384507;4828488,389843;4824804,391622;4822771,397340;4814893,401533;4807778,399373;4802950,398864;4798121,396450;4795072,395688;4788973,398737;4779317,397848;4773472,396831;4771439,393020;4765213,391114;4760258,382855;4762164,375104;4762418,369895;4764832,364559;4770423,358587;4778046,351980;5111322,350328;5117929,354267;5120852,355156;5125680,358333;5131016,366210;5130889,365829;5135972,374850;5131271,382093;5133049,386159;5130127,390352;5126951,390860;5123266,394672;5112085,398356;5102682,395434;5097219,393274;5095948,389081;5090231,385904;5087181,376756;5090739,369641;5092136,364559;5095694,359857;5102428,355156;5111322,350328;2738385,349312;2743848,349566;2746263,352870;2752234,353886;2757698,360874;2756808,368244;2757190,373072;2755665,378281;2751218,384507;2744992,391495;2738004,390225;2735209,390225;2729999,388954;2723011,383745;2715896,377392;2717674,369768;2717547,369641;2714752,366719;2716023,362145;2718691,360747;2720724,356300;2729364,349693;2738385,349312;5864400,348803;5871388,351599;5874564,349312;5878630,351217;5879647,353886;5879774,354140;5883713,356681;5888795,365702;5887779,374215;5886762,379297;5883332,381076;5881553,386540;5874183,390733;5867449,388827;5862875,388446;5858174,386159;5852964,381076;5847247,374215;5849534,367862;5849788,365194;5851694,360493;5857539,354648;5864400,348803;6657627,348168;6663980,348168;6673382,352234;6683293,357570;6683293,366846;6687359,369514;6687105,375105;6684437,377519;6683293,383109;6675161,393147;6664870,395942;6658517,397213;6654959,394036;6647844,394545;6639585,388065;6638568,379425;6636917,373961;6637298,367481;6640729,359222;6646065,349439;6654451,349058;6657627,348168;6974259,345882;6978833,345882;6985694,348804;6992936,352743;6992936,359604;6995858,361510;6995605,365576;6993699,367354;6992809,371420;6986838,378663;6979341,380696;6979723,380950;6975021,381839;6972353,379552;6967144,379933;6961172,375105;6960409,368752;6959139,364686;6959393,359985;6961934,353886;6965746,346771;6971971,346517;6974259,345882;234043,342831;240015,352488;245860,352488;249163,358333;248020,362398;250434,369006;248528,384507;239761,394036;239761,393782;234043,399118;228326,398229;221337,403311;208759,401914;202152,393655;196815,389081;193130,382220;191352,371547;190462,358206;198848,352488;201643,349566;208123,345627;220448,343721;234043,342831;6516338,341688;6521548,348803;6524216,351090;6527774,356554;6529807,367100;6530951,378789;6522819,384253;6522819,389335;6517863,392384;6514306,391495;6508715,393782;6508842,393655;6495501,392511;6487115,385269;6482414,380441;6483049,375486;6478475,369641;6479365,358714;6486226,352869;6489910,348168;6495755,344737;6504903,342831;6516338,341688;4450108,341053;4455698,342450;4457604,345627;4463195,348041;4471708,358460;4472470,369514;4472470,376248;4468531,379297;4468277,379170;4467388,386540;4459002,393528;4449981,392766;4444009,393401;4437529,391622;4429778,386413;4420884,379043;4422282,370403;4422028,366973;4423426,360493;4429524,351726;4437021,342705;4446550,344610;4450108,341053;7217322,340926;7227360,344484;7237906,349312;7238541,358968;7242860,361382;7242860,367100;7240320,369768;7239430,375613;7231806,386413;7221387,389971;7214908,391622;7210969,388700;7203727,389717;7194833,383491;7193181,374597;7191021,369006;7191021,362272;7193943,353505;7198771,343086;7207411,342197;7210715,341053;7210842,341307;7217322,340926;1387998,332540;1390286,334319;1394986,334319;1404262,339402;1408073,347279;1409980,352235;1407946,355665;1409345,361256;1405278,368879;1398417,370912;1394225,373072;1389014,373707;1381773,372183;1373133,369387;1371608,362653;1371863,362780;1370718,360366;1369830,355284;1371735,347025;1374531,338258;1382027,336860;1383552,333176;1387998,332540;347125,332413;350810,339020;354748,339274;356781,343340;355892,346008;357290,350455;355511,360747;349285,366846;345219,370276;341407,369514;339628,371420;346490,374215;355765,378408;356273,386921;360085,389081;360085,394163;357798,396450;357035,401660;350301,411189;341153,414366;335435,415890;332005,413349;332132,413222;325779,414112;318028,408648;316631,400897;314725,396069;314725,390224;317266,382474;321459,373326;329082,372436;332005,371420;332894,370912;328193,371293;324127,365575;320697,362272;318410,357570;317520,350328;317520,341307;323365,337749;325271,335843;329718,333429;337977,332540;347125,332413;460207,330508;466687,335971;469610,337496;474184,341816;478377,351218;482061,361891;475708,368752;476852,373453;472913,377392;469355,377392;464654,380696;460969,381585;463257,385524;467450,385524;469737,389717;468847,392639;470499,397340;469101,408395;462875,415129;458810,418940;454744,418305;449788,421863;450297,422117;441275,421101;436574,415256;432762,412079;430094,407124;428824,399500;428188,389971;434160,385905;436066,383745;440640,380950;445595,379806;442546,377773;436955,374343;436447,369515;430857,365068;429205,354649;434414,347533;436828,342324;441530,337877;449661,334065;460207,330508;3154251,330253;3165684,330380;3173308,335971;3177629,339655;3177374,343848;3181569,348549;3181569,357825;3176104,363288;3173180,367481;3168479,370658;3160856,372818;3151200,374469;3146372,368752;3143958,366973;3140528,362526;3138113,353759;3136335,343975;3142814,338893;3142942,339274;3142559,334954;3146626,332032;3149676,332540;3154251,330253;2292659,329109;2302824,331650;2313624,335335;2315149,344737;2315403,344737;2319850,346770;2320485,352361;2318198,355156;2317944,361001;2311464,372309;2301553,376883;2295327,379170;2291135,376629;2284146,378281;2274871,373071;2272457,364558;2269789,359349;2269153,352869;2271186,343975;2274871,333302;2283257,331523;2286306,330125;2292659,329109;3033038,328728;3040916,332032;3044600,329618;3049173,331778;3050191,334827;3054510,337877;3059976,348168;3058703,357825;3057433,363543;3053495,365448;3053749,365703;3051589,371801;3043203,376376;3035579,374216;3030370,373707;3025033,371039;3019316,365194;3012963,357317;3015631,350074;3016010,347025;3018299,341688;3025033,335208;3033038,328728;4116578,327712;4122169,329109;4124074,332286;4129665,334700;4138178,344992;4138941,356173;4138941,362907;4135002,365956;4133985,373326;4125599,380314;4125726,381839;4122550,385269;4122423,385524;4122677,392512;4115943,400262;4107430,400898;4101966,402422;4095613,401787;4087609,398102;4078206,392512;4078206,384253;4077444,381077;4077698,374851;4082018,365702;4087609,356173;4089133,355919;4088498,353632;4089896,347279;4095995,338385;4103491,329364;4113020,331269;4116578,327712;2454153,327331;2463047,329491;2472576,332667;2473974,340926;2477913,342705;2478548,347660;2476642,350201;2476388,355284;2470670,365194;2462031,369133;2456567,371166;2452882,369006;2446656,370404;2438525,365830;2436873,364940;2438398,369641;2435094,377138;2428741,379552;2424929,381966;2419974,382855;2412986,381839;2404600,379806;2402694,373453;2401423,371166;2401296,371293;2400153,366465;2401423,358460;2403456,349947;2410572,348168;2411842,344611;2416162,343721;2418449,345246;2422896,344992;2432045,349185;2434078,352107;2433569,348041;2435348,340291;2438525,331015;2445894,329491;2448562,328220;2454153,327331;2,326949;256,329363;2,330125;4574117,326822;4584409,329745;4595463,333937;4596734,343594;4596861,343594;4601435,345754;4601943,351599;4599529,354394;4599021,360366;4592033,371801;4581741,376121;4575261,378281;4571068,375486;4563826,377010;4554423,371420;4552263,362526;4549722,357062;4549341,350328;4551755,341307;4555821,330507;4564461,328982;4567637,327584;4574117,326822;6275419,326553;6275435,326568;6275308,326568;3994856,325298;4001209,325806;4003877,328856;4010230,330507;4021284,340164;4024079,351980;4025223,359350;4021538,363415;4021792,371547;4013915,380695;4004004,381458;3997651,383237;3990282,382474;3980880,378281;3969953,371801;3969953,362145;3969063,358460;3969444,351218;3974527,340545;3981007,329364;3991680,329745;3994856,325298;1605015,323518;1615180,326060;1625980,329744;1627505,339147;1627632,339147;1632079,341180;1632714,346770;1630427,349565;1630173,355410;1623693,366718;1613909,371166;1607684,373453;1603491,370911;1596502,372563;1587227,367354;1584813,358841;1582145,353631;1581509,347151;1583542,338257;1587227,327711;1595613,325933;1598662,324535;1605015,323518;5467341,323010;5475726,328474;5480555,326441;5485383,329999;5486018,333683;5490338,338130;5493388,346262;5494404,344610;5503171,340799;5514352,337241;5521087,343213;5524136,344865;5528837,349566;5533030,359603;5536715,370912;5529854,378027;5530997,382982;5526677,387048;5522992,387048;5517910,390479;5504442,392130;5494531,386667;5488814,382982;5488560,382855;5488051,377773;5482334,374088;5479411,376502;5468738,379933;5460352,375740;5454508,374088;5449044,369895;5443581,362018;5437990,351599;5442691,343848;5443835,340418;5447647,334827;5456795,328728;5467341,323010;865528,322121;872516,326695;875565,327839;880647,331523;885984,340290;890939,350328;885476,357825;887255,362272;883824,366592;880393,366973;876200,370912;863876,374342;853965,370658;848120,367989;846977,363415;841005,359730;840878,359730;838083,349693;842276,342069;844055,336606;848120,331650;855617,326949;865528,322121;1766379,321867;1775273,324027;1784802,327203;1786073,335462;1790012,337241;1790520,342196;1788614,344610;1788360,349693;1782642,359603;1774002,363542;1768575,365562;1765235,363415;1761296,365829;1757993,370784;1750115,374215;1745160,375994;1741856,373961;1736267,375231;1729024,371039;1727245,364304;1725212,360111;1724705,354902;1726356,347914;1729405,339528;1736012,338257;1738426,337241;1743381,336479;1745287,336733;1747574,334827;1750878,325551;1758247,324027;1760915,322756;1766379,321867;6204154,321231;6209364,328347;6212032,330634;6215590,336097;6215717,335589;6217749,346135;6218893,357824;6210889,363288;6210889,368370;6205933,371420;6202375,370530;6196785,372817;6183444,371674;6175058,364431;6174931,364304;6174550,365067;6176329,368879;6173660,372944;6170611,373453;6167180,377137;6156634,380949;6147740,378408;6142404,376375;6141133,372436;6135670,369514;6132493,361001;6135670,354140;6136940,349312;6140117,344737;6146342,340163;6154728,335335;6161081,338893;6163877,339655;6168324,342450;6167180,338257;6174042,332413;6177726,327711;6183571,324281;6192719,322375;6204154,321231;2622888,320977;2632672,322756;2643217,325552;2645251,334319;2649698,335970;2650714,341307;2648808,344102;2648808,349693;2643345,360874;2634197,365829;2628479,368370;2624412,366210;2617806,368243;2608657,363923;2605861,355919;2603067,351090;2602051,344865;2603447,336225;2606243,325933;2614120,323773;2616916,322248;2622888,320977;6323844,319707;6329054,326823;6331722,329110;6335280,334573;6335407,334446;6337440,344992;6338583,356682;6330452,362145;6330452,367228;6325496,370277;6321939,369387;6316348,371675;6303007,370531;6294621,363289;6289920,358460;6290555,353505;6285981,347660;6286870,336733;6293732,330889;6297416,326188;6303261,322757;6312409,320851;6323844,319707;6769058,317293;6776428,317293;6787482,321995;6799044,328093;6799044,338893;6798917,339020;6803618,342070;6803364,348550;6800315,351345;6798917,357952;6789514,369515;6777571,372818;6770202,374216;6766009,370531;6757750,371166;6748220,363543;6747077,353505;6745044,347152;6745553,339656;6749491,329999;6755590,318691;6765374,318310;6769058,317293;2921225,316657;2924021,319199;2929992,319961;2941173,327457;2945113,337876;2947018,344356;2944096,348422;2945239,355791;2939268,364940;2939013,365067;2930119,366973;2924529,369260;2917795,369387;2908773,366591;2898100,362017;2896957,353250;2895813,349947;2895305,343340;2898609,333048;2903183,322248;2912967,321359;2915380,316911;2921225,316657;675446,316150;681926,321613;684848,323138;689422,327458;693615,336860;697300,347533;690947,354394;692091,359095;688152,363034;684594,363034;679893,366465;667060,368371;657531,363415;651940,359985;651432,355157;645841,350709;644189,340291;649399,333175;651940,327966;656641,323519;656768,323519;664900,319707;675446,316150;3778224,316023;3783685,322503;3786353,324536;3790164,329618;3792833,339656;3794739,350837;3794993,350710;3787623,356554;3788005,361383;3783430,364686;3779875,364051;3774665,366592;3761710,366338;3753071,359858;3748119,355538;3748372,350710;3743545,345373;3743545,334827;3749768,328729;3753071,324027;3758408,320343;3767173,317929;3778224,316023;7325703,315895;7335995,317293;7347176,319834;7349717,328982;7354419,330507;7355689,336097;7353783,339147;7354164,344991;7348828,356935;7339426,362398;7333454,365321;7329007,363161;7322146,365575;7312362,361382;7309058,353123;7305882,348168;7304612,341815;7305755,332794;7308296,321867;7316428,319325;7319350,317674;7325576,316022;82080,314879;84367,316785;89195,317166;98343,322756;100630,327203;105967,326568;108762,324662;114861,322629;125280,323392;136588,325170;139764,334192;144592,335335;146117,340799;144338,343975;145101,349820;140654,362145;131632,368243;125915,371547;121341,369768;114607,372563;104569,369006;100630,361001;97200,356300;96691,354267;90592,354267;86272,356300;86400,356427;81063,356808;73821,354902;65181,351599;64037,344738;63021,342196;62385,336987;64672,328728;67976,319961;75727,318945;77505,315260;82080,314879;5138004,314243;5146898,316912;5152108,318945;5153378,322883;5158842,325806;5158842,325679;5161892,334192;5158588,341053;5157317,345881;5154014,350455;5147661,355029;5139275,359731;5132922,356173;5130127,355283;5125553,352361;5120470,344992;5115642,336479;5119962,329618;5118183,325806;5120979,321867;5124028,321359;5127458,317801;5138004,314243;7025971,312973;7034484,313989;7037788,313608;7044014,314625;7044014,314752;7052781,320342;7061929,327203;7060404,336606;7064088,339909;7062945,345373;7060023,347279;7057863,352742;7048206,361382;7037406,362526;7030799,362780;7027623,359095;7020507,358460;7013392,350582;7013774,341688;7013011,335970;7014409,329617;7019110,321867;7025971,312973;721570,310940;728305,313481;731100,313862;735928,316022;742027,322248;747999,329617;744949,336860;747236,340290;745203,344610;742408,345627;739613,349693;729956,354775;730083,354521;721189,353377;715853,352234;714074,348549;708356,346643;704036,338893;706069,331777;706578,326949;708992,322121;714328,316784;721570,310940;979627,310813;987631,313735;990935,314116;996780,316657;1004022,324154;1011264,333048;1007580,341815;1010375,345881;1007961,350963;1004530,352107;1001227,356935;989791,363034;989664,363161;978991,361763;972638,360366;970479,356046;963617,353759;958535,344483;960949,335970;961458,330126;964379,324281;970860,317801;979627,310813;1436152,310305;1445173,313100;1454830,316912;1455719,325425;1459658,327458;1459912,332540;1457752,334954;1457244,340291;1450763,350201;1441616,353759;1435898,355538;1432213,352997;1425733,354140;1417602,348931;1415823,341053;1413663,336225;1414043,336606;1413790,330634;1416077,322630;1419889,313227;1427512,312084;1430434,310940;1436152,310305;2776630,308908;2785270,310432;2794545,312846;2796324,320597;2800135,321995;2801025,326696;2799373,329110;2799373,334065;2799500,334065;2794672,343849;2786667,348169;2781585,350456;2778027,348550;2772310,350329;2764305,346517;2761764,339529;2759223,335336;2758333,329872;2759476,322376;2762018,313355;2768879,311449;2771420,310051;2776630,308908;2082250,308272;2093177,308526;2097240,315768;2099527,318182;2102323,323773;2102958,333938;2102704,345119;2094448,349312;2093940,351091;2094702,353124;2096608,358079;2094575,361510;2096100,367100;2092033,374724;2085174,376884;2080980,379171;2075769,379806;2068528,378281;2059888,375486;2058363,368752;2057220,366338;2056329,361255;2058109,352997;2060015,345881;2056457,341307;2057600,336733;2057855,336606;2054170,330507;2056203,320342;2063446,315514;2067512,311575;2073356,309034;2082250,308272;5241303,306620;5246132,307128;5253120,310813;5260362,315514;5259727,322629;5259600,322756;5262522,325043;5262014,329363;5259854,331015;5258583,335208;5251722,342323;5243718,343848;5238762,344356;5236221,341688;5230757,341688;5224913,336098;5224659,329363;5223642,325043;5224404,320088;5227581,313989;5232282,306874;5238762,307128;5241303,306620;1268687,303062;1278978,306239;1290033,310686;1291050,320470;1291050,320342;1295624,322630;1296005,328474;1293463,331270;1292828,337368;1285458,348804;1275039,352870;1268559,354902;1264367,352107;1256998,353378;1247722,347533;1245690,338639;1243276,333048;1243021,326314;1245690,317166;1250010,306366;1258777,304968;1262080,303698;1268687,303062;3362246,302681;3368594,309289;3373297,308399;3376856,312465;3376607,315896;3379658,320724;3380798,333303;3375461,342324;3371774,347533;3367071,347787;3362372,352997;3352081,354013;3345474,348550;3345474,348677;3340520,346009;3336453,341180;3333148,332921;3330226,322376;3335945,316404;3337596,313609;3342044,309289;3351572,305731;3362246,302681;779762,301411;783446,308018;787385,308272;789418,312338;788529,315006;789926,319453;788020,329745;781794,335844;777729,339274;773917,338512;769089,341688;760703,340291;756637,334573;753333,331397;751046,326695;750919,326568;750030,319326;750030,310305;755875,306747;757780,304841;762227,302427;770613,301538;779762,301411;1043032,300522;1045319,302428;1050275,302809;1059550,308526;1063108,316912;1064887,322122;1062727,325552;1063870,331524;1059296,339148;1052054,340926;1047606,342959;1042142,343341;1034773,341435;1026006,338131;1024735,331016;1024735,330889;1023592,328348;1022956,323011;1025370,314625;1028674,305604;1036552,304588;1038331,300903;1043032,300522;5732131,300521;5731877,300648;5732051,300531;3121469,296963;3127824,303571;3132527,302681;3136210,306747;3135957,310178;3139006,315006;3140148,327585;3134813,336606;3131128,341815;3126426,342069;3126299,341942;3121598,347152;3111307,348168;3104700,342705;3099745,340036;3095678,335208;3092373,326949;3089452,316531;3095169,310559;3096821,307764;3101267,303571;3110799,300013;3121469,296963;3563004,294804;3568469,301284;3571136,303317;3574947,308399;3575201,308526;3577870,318564;3579775,329745;3572406,335590;3572787,340418;3568213,343594;3564656,342959;3559448,345500;3546487,345246;3537844,338766;3532888,334446;3533142,329618;3528316,324281;3528316,313735;3534541,307637;3537844,302808;3543185,299124;3551952,296710;3563004,294804;4344903,294549;4351510,296201;4353670,299886;4360150,302681;4370061,314752;4370950,327712;4370950,335589;4366376,339147;4365232,347660;4355449,355792;4344903,354902;4337915,355665;4330418,353632;4321397,347533;4321016,347660;4310724,339020;4312376,328855;4312122,324789;4313646,317293;4320762,307001;4329529,296455;4340710,298742;4344903,294549;5595797,294296;5600879,294550;5603039,296964;5608122,298107;5617143,305477;5619430,313354;5622225,314244;5633406,310686;5640014,316658;5643063,318310;5647764,323011;5651957,333049;5655642,344357;5648780,351472;5649924,356427;5645604,360493;5641919,360366;5636837,363797;5636837,363924;5623369,365576;5613458,360112;5607741,356300;5607232,351218;5601514,346390;5602023,338766;5599482,340164;5593637,339783;5586140,336606;5577373,331778;5577119,324154;5576357,321232;5576357,315514;5580042,307001;5584870,297980;5593383,297980;5595797,294296;5829332,292262;5836066,298234;5839115,299886;5843816,304587;5848009,314625;5851694,325933;5844833,333048;5845976,338003;5845722,338131;5841402,342196;5837718,342196;5832635,345627;5819167,347279;5809256,341815;5803539,338003;5803030,332921;5797313,328093;5795915,317039;5801506,309669;5804301,304206;5809383,299632;5818150,295820;5829332,292262;6569195,291754;6574404,291754;6582282,295184;6590541,299631;6590541,307382;6590794,307382;6594225,309669;6593971,314370;6591811,316403;6590794,321104;6584061,329490;6575421,331777;6570084,332794;6567034,330125;6561063,330507;6554202,325043;6553313,317801;6551914,313227;6552296,307890;6555091,300902;6559538,292770;6566526,292516;6569195,291754;6276832,290610;6281406,290864;6288141,294168;6295129,298488;6294748,305349;6297543,307509;6297162,311575;6295129,313227;6293985,317292;6287632,324281;6280009,325932;6275419,326553;6272894,324154;6267684,324154;6261966,319071;6261585,312718;6260569,308652;6261204,303951;6263999,297980;6268319,291118;6274418,291118;6276832,290610;3870465,289340;3875929,289848;3878216,292516;3883680,293914;3893209,302300;3893082,302300;3895496,312464;3896513,318690;3893336,322121;3893590,329109;3891430,330507;3891430,331142;3890033,333683;3890668,338384;3887110,348295;3879995,353250;3875421,355919;3871736,354521;3866399,356808;3858395,354013;3855345,347660;3852550,343848;3851153,338766;3851534,331523;3851661,331269;3849120,329236;3849120,320977;3848357,317801;3848611,311575;3852931,302427;3858522,292897;3867670,293279;3870465,289340;565159,288324;570114,294931;572655,297091;576086,302173;578119,312084;579389,323138;571766,328348;571766,333176;567065,336098;563634,335336;558298,337496;545719,336479;537714,329618;533140,325171;533648,320470;529328,315006;530091,304715;536571,299124;540128,294677;545592,291373;545719,291373;554359,289468;565159,288324;6871213,286799;6871468,286799;6877693,286799;6887096,290865;6897006,296202;6897006,305477;6901072,308145;6900818,313736;6898150,316150;6897006,321867;6888875,331778;6878583,334573;6872230,335844;6868545,332667;6861430,333176;6853171,326696;6852154,318056;6850503,312592;6850884,306112;6854315,297726;6859651,288070;6868037,287689;6871213,286799;3251451,281208;3257803,287816;3262505,286926;3266063,290992;3265809,294423;3268859,299251;3270003,311830;3264666,320851;3260980,326060;3256279,326314;3251579,331524;3241286,332540;3234678,327077;3229723,324408;3225659,319580;3222355,311321;3219434,300776;3225152,294804;3226802,292008;3231245,287688;3231245,287816;3240778,284258;3251451,281208;4898880,280700;4906122,281843;4909553,281208;4916160,281843;4925689,286926;4935600,293406;4934838,303189;4938903,306366;4938141,312210;4935219,314497;4933440,320342;4924038,330126;4912983,332159;4906249,332921;4902691,329363;4895195,329363;4887191,321867;4886301,313989;4885284,313989;4883633,307509;4881727,303570;4881473,298615;4883251,292008;4886301,284130;4892654,282987;4894941,281970;4894941,281335;4898880,280700;4473740,280573;4482380,282988;4491529,286418;4492545,294550;4496357,296329;4496738,301157;4494705,303571;4494324,308653;4488479,318183;4479839,321740;4474503,323519;4470945,321232;4464846,322503;4456969,317802;4455190,310432;4453030,305858;4452649,300268;4454682,292644;4454936,292644;4458366,283623;4465609,282352;4468277,281209;4473740,280573;4686310,279302;4698381,282733;4711214,287561;4712167,292882;4712720,298666;4712612,298615;4712739,298869;4712720,298666;4717948,301156;4718456,307890;4715661,311194;4715153,318182;4707021,331523;4695077,336478;4687581,339020;4682753,335843;4674240,337622;4663313,331015;4660772,320723;4657849,314370;4657341,306620;4660136,296074;4664965,283495;4675002,281716;4678687,280191;4686310,279302;3468721,276507;3473423,281336;3476854,280700;3479522,283750;3479395,286291;3481556,289849;3482317,299124;3478379,305731;3475710,309543;3472430,309786;3472534,309670;3472280,309797;3472430,309786;3469103,313482;3461605,314244;3456776,310305;3453982,308780;3447248,313354;3442675,316023;3438988,314625;3433655,316912;3425521,314117;3422342,307764;3419550,304079;3418151,298997;3418534,291627;3419931,282733;3426283,280192;3428444,278667;3433272,277016;3441657,277524;3450677,278922;3452075,282606;3453982,281463;3460971,278794;3468721,276507;1867266,275490;1876415,275744;1879845,281843;1881750,283876;1884039,288577;1884546,297090;1884419,306366;1877558,309923;1877178,313862;1872984,315768;1870188,314751;1865614,316022;1855195,313735;1849224,307128;1845920,302935;1846810,299123;1846682,299123;1843633,294041;1845412,285528;1851384,281589;1854814,278286;1859769,276126;1867266,275490;5961472,275236;5967698,275617;5976846,280191;5986375,286036;5985867,295311;5989679,298234;5989044,303697;5986249,305984;5984724,311575;5976084,321104;5967571,323010;5968968,327457;5972145,337368;5966046,343594;5967063,347914;5963251,351471;5960201,351471;5955754,354521;5943938,355918;5935298,351090;5930216,347787;5929835,343340;5924752,339147;5923482,329490;5928437,323137;5930851,318436;5935298,314370;5939237,310431;5940761,305222;5939364,299631;5940126,293279;5944065,285147;5949910,275744;5958296,275871;5961472,275236;2353774,274474;2353647,274728;2353664,274530;7487576,272441;7492150,272949;7493929,275236;7498503,276507;7506254,283622;7508032,292135;7508794,297472;7506000,300267;7506000,306112;7500282,312465;7493167,312846;7488593,313989;7483383,313354;7476776,310178;7469026,305349;7469026,298488;7468517,295820;7468899,290610;7472710,283114;7477539,275236;7485162,275618;7487576,272441;3662736,270027;3673662,270663;3677473,278032;3679634,280573;3682175,286164;3682048,286291;3682429,296456;3681921,307510;3673537,311449;3672901,316150;3667818,318183;3664643,316912;3659052,318183;3646729,315133;3639868,307129;3636057,301919;3637327,297345;3633897,291246;3636311,281209;3643679,276634;3647872,272823;3653844,270536;3662736,270027;6429304,269900;6435402,278159;6438452,280827;6442645,287180;6442899,287053;6445186,299250;6446583,312846;6437181,319199;6437181,325043;6431463,328601;6427271,327585;6420790,330253;6405289,328855;6395506,320342;6389915,314752;6390550,309034;6385214,302300;6386230,289594;6394235,282733;6398555,277269;6405289,273330;6415962,271170;6429304,269900;2504976,268756;2514760,270535;2525306,273331;2527340,282098;2531786,283749;2532803,289086;2530897,291881;2531024,297472;2525561,308653;2516412,313608;2510695,316149;2506628,313989;2500021,316022;2490873,311702;2488078,303698;2485283,298869;2485155,298869;2484140,292771;2485536,284131;2488332,273712;2496209,271552;2499004,270027;2504976,268756;4547308,268375;4550103,269773;4555186,268883;4565985,272314;4571576,279937;4574626,284766;4573228,288704;4575896,294422;4573228,303316;4566494,306874;4562555,310050;4557092,311829;4549087,311829;4539430,310686;4536381,303824;4534602,301410;4532569,296201;4532823,287053;4532950,287053;4534094,277142;4541718,274093;4542607,269900;4547308,268375;2173096,266342;2183261,268884;2194061,272568;2195586,281971;2200033,284004;2200668,289594;2198381,292389;2198127,298234;2191647,309542;2181736,314117;2175510,316404;2171318,313862;2164329,315514;2155054,310305;2152640,301792;2149972,296582;2150226,296582;2149590,290102;2151623,281208;2155308,270535;2163694,268757;2166743,267359;2173096,266342;800,263801;3469,267740;2833,270662;4866,275109;4866,275236;4358,286290;38,292008;38,263928;800,263801;5284376,263420;5291110,270535;5296066,269519;5299877,273966;5299623,277650;5302800,282860;5303943,296328;5298099,305985;5294160,311575;5289205,311829;5284122,317293;5273195,318309;5266080,312464;5260870,309542;5256550,304333;5253120,295566;5250071,284385;5256169,278032;5257948,274982;5262776,270408;5272941,266596;5284376,263420;7307279,262022;7316046,265198;7325322,269391;7325830,277777;7329641,279937;7329641,285020;7327354,287307;7326592,292516;7319858,302046;7310710,305222;7304992,306747;7301561,304078;7295208,304968;7287458,299504;7286060,291754;7284154,286926;7284408,286926;7284408,281081;7286950,273330;7291143,264182;7298766,263420;7301561,262403;7307279,262022;1073904,261133;1079622,266215;1083434,265198;1086737,268375;1086737,271297;1089532,275109;1091311,285528;1087499,293406;1084831,297980;1080892,298488;1077335,303062;1068949,304587;1063104,300521;1058784,298615;1055100,294930;1055227,294803;1051923,288196;1048747,279683;1053067,274347;1054210,271933;1057641,268121;1065264,264436;1073904,261133;1485834,260625;1495998,263166;1506798,266851;1508324,276253;1512770,278286;1513405,283877;1511245,286672;1510991,292517;1504511,303825;1494600,308272;1488374,310559;1484182,308018;1477194,309670;1467918,304460;1465504,295947;1462963,290738;1462327,284258;1464360,275364;1468046,264818;1476431,263039;1479480,261641;1485834,260625;303035,260498;308245,268756;313328,268883;316123,273966;315107,277523;317139,283241;317139,283495;315488,296709;307991,304841;303035,309415;298081,308653;292108,312973;281309,311702;275718,304587;271144,300648;267967,294676;266443,285401;265681,273839;272923,268883;275210,266342;280800,262912;291346,261260;303035,260498;5029115,258846;5036738,259608;5047919,265453;5059482,272949;5058465,284385;5058592,284131;5063293,287815;5062404,294549;5058974,297218;5056941,303952;5046014,315260;5033181,317674;5025303,318563;5021237,314371;5012597,314371;5003322,305603;5002941,294931;5001416,288069;5002559,280319;5007514,270535;5014884,259227;5025176,259608;5029115,258846;4073378,253636;4080239,257702;4083924,255796;4087990,258337;4088625,261260;4092310,264563;4096249,274855;4093835,283749;4091929,288958;4088117,290229;4085449,295692;4077063,298996;4076936,299123;4070075,296074;4065247,294930;4060672,291881;4055971,285782;4051016,277650;4054447,271297;4055209,268502;4058004,263928;4065119,258718;4073378,253636;6074300,250460;6081543,250968;6092216,256305;6103396,263166;6102761,273966;6102634,274093;6107208,277396;6106573,283876;6103396,286418;6101618,292898;6091580,303952;6079510,306493;6072013,307509;6068074,303698;6059815,303698;6050794,295566;6050286,285401;6048634,278921;6049524,271425;6053971,262022;6060705,251095;6070488,251222;6074300,250460;7143247,248046;7153284,251604;7163831,256432;7164466,266088;7164593,266215;7168912,268629;7168912,274347;7166372,277015;7165482,282860;7157858,293660;7147440,297218;7140960,298869;7137021,295947;7129779,296964;7120885,290738;7119233,281844;7117073,276253;7117073,269646;7119995,260879;7124823,250460;7133463,249571;7136767,248427;7143247,248046;6694602,247919;6702734,249444;6706036,249317;6712009,250715;6720141,256686;6728526,263929;6726494,272823;6729796,276253;6729796,276380;6728272,281590;6725222,283242;6722808,288451;6712898,296202;6702479,296583;6696126,296329;6693331,292517;6686470,291500;6680117,283496;6681006,274983;6680625,269392;6682404,263293;6687486,256051;6694602,247919;1987591,242709;1996612,242709;2000170,249316;2003982,249697;2005888,253763;2004871,256432;2006142,260879;2004236,271043;1998010,277015;1993945,280319;1990259,279556;1985430,282606;1977171,281081;1973231,275363;1969927,272187;1967767,267486;1967895,267104;1967133,259989;1967133,251095;1972977,247664;1974884,245886;1979331,243472;1987591,242709;2338654,239406;2343101,240295;2344626,242710;2349073,244361;2356061,252239;2357077,261006;2357205,266343;2354155,268884;2353664,274530;2349597,276587;2347421,280319;2340306,279938;2335605,280573;2330395,279430;2324042,275618;2316800,270154;2317562,263293;2317308,260625;2318197,255543;2322772,248427;2328362,241058;2335986,242328;2338654,239406;6945416,239152;6945438,239220;6945416,239533;5727938,238770;5735689,245632;5739247,247664;5744710,253128;5749538,264817;5753858,278032;5745854,286290;5747124,292135;5742042,296836;5737722,296709;5732051,300531;5716376,302427;5704813,296074;5698079,291754;5697571,285909;5690837,280319;5689185,267486;5695792,258973;5698969,252620;5704813,247283;5714978,242836;5727938,238770;6650131,238008;6658771,239152;6668046,241185;6670206,248808;6674146,250079;6675162,254653;6673510,257194;6673764,262023;6669444,271933;6661693,276507;6656865,278921;6653181,277143;6647590,279175;6639458,275745;6636663,268884;6633995,264818;6634122,264818;6632978,259481;6633867,251985;6635901,242964;6642635,240804;6645049,239406;6650131,238008;5383101,238008;5392884,244488;5398475,242074;5404066,246140;5404701,250460;5404574,250587;5409656,255669;5414485,270916;5410291,283495;5407242,290992;5401524,292643;5397204,300394;5384753,304460;5375096,299504;5368235,297472;5361882,292643;5355529,283368;5349049,271170;5354513,262149;5355783,258210;5360103,251730;5370776,244742;5383101,238008;3788132,236611;3796644,237373;3801727,238263;3803506,241566;3808969,243218;3808969,243091;3813289,250206;3811637,256940;3811383,261515;3809223,266216;3804395,271425;3797788,277143;3791435,275110;3788767,274856;3784066,273077;3778096,267486;3772126,260752;3774794,253764;3772506,250715;3774285,246649;3776952,245632;3779368,241820;3788132,236611;5138639,236102;5145247,236737;5154776,241820;5164687,248173;5163943,257717;5163924,257702;5163924,257956;5163943,257717;5167863,260879;5167101,266723;5164178,269010;5162399,274855;5152997,284639;5141943,286672;5135209,287434;5131651,283876;5124155,283876;5116150,276253;5115896,267105;5114625,261260;5115642,254526;5119962,246140;5126315,236356;5135209,236737;5138639,236102;6921657,235975;6923816,238008;6928645,238516;6937539,244488;6940588,252874;6942113,258083;6939826,261387;6940715,267232;6935887,274474;6928772,275872;6924324,277650;6918988,277778;6911873,275490;6903360,271806;6902471,264818;6902216,264818;6901327,262276;6900946,257067;6903614,248935;6907299,240295;6915049,239660;6916955,236102;6921657,235975;4220767,235848;4226357,237245;4228263,240422;4233854,242836;4242367,253128;4243129,264309;4243129,271043;4239190,274092;4238174,281462;4229788,288450;4229407,288450;4220385,287688;4214414,288323;4207934,286544;4206917,286544;4209204,289975;4208061,298615;4202343,303062;4199166,306620;4194338,309034;4186969,310177;4177821,310558;4174009,304714;4171976,302808;4169308,298234;4168164,289721;4167656,280318;4174390,276380;4174517,272314;4178583,270154;4181378,271043;4185953,269518;4190654,269772;4192941,265198;4192687,261768;4194084,255288;4200183,246521;4207680,237500;4217209,239405;4220767,235848;1651265,234196;1655712,235085;1657237,237500;1661684,239151;1668672,247029;1669561,255669;1669688,261006;1666639,263547;1666131,269391;1666385,269264;1660032,275109;1652917,274728;1648215,275363;1643006,274220;1636780,270408;1629665,264944;1630427,258083;1630173,255415;1631062,250333;1635510,243217;1641100,235848;1648597,237118;1651265,234196;4439562,232926;4446168,238389;4450362,237119;4454046,240549;4454173,243726;4457477,247792;4459764,259227;4455825,268121;4453030,273330;4448710,274093;4444898,279302;4435623,281335;4429015,277015;4424188,274982;4419867,270916;4416056,263674;4412244,254272;4416818,248173;4418089,245378;4417961,245505;4421646,241185;4430032,236865;4439562,232926;2661004,232799;2665324,233434;2666977,235594;2671296,236865;2678538,243853;2678666,243980;2680064,252239;2680571,257321;2677904,259990;2677777,265580;2672059,271552;2665198,271679;2660750,272569;2655796,271806;2649569,268503;2642327,263674;2642709,257067;2642200,254526;2642709,249571;2646519,242456;2651348,235086;2658590,235721;2661004,232799;1148619,231909;1158910,235086;1169964,239406;1170981,249189;1175555,251477;1175936,257321;1173522,260117;1172886,266088;1165517,277397;1155099,281462;1148619,283495;1144426,280573;1137056,281844;1127781,275999;1125748,266978;1123334,261387;1123207,261641;1122953,254907;1125621,245886;1129941,235086;1138708,233815;1142011,232545;1148619,231909;3094530,231147;3096819,233180;3101774,233815;3111050,240041;3114226,248681;3115751,254018;3113337,257448;3114353,263547;3109398,271171;3102027,272695;3097455,274601;3091864,274728;3084368,272441;3075601,268630;3074582,261387;3074329,261514;3073313,258846;3072931,253382;3075726,244870;3079539,235848;3087670,235086;3089703,231401;3094530,231147;2836348,231147;2838762,233307;2843972,233942;2853755,240550;2857186,249698;2858838,255415;2858711,255288;2856169,258846;2857186,265326;2851849,273331;2843972,274982;2839143,277015;2833299,277143;2825421,274728;2816146,270790;2815129,263166;2814113,260371;2813605,254653;2816527,245632;2820593,236103;2829106,235340;2831266,231401;2836348,231147;6559411,230384;6564621,237500;6567289,239787;6570847,245250;6572880,255796;6574024,267486;6565892,272949;6565892,278032;6560936,281081;6557379,280192;6557505,280064;6551915,282352;6538574,281208;6530188,273966;6525487,269137;6526122,264182;6521548,258337;6522438,247410;6529299,241566;6532983,236864;6538828,233434;6547976,231528;6559411,230384;434287,229242;439751,233816;442292,235086;446104,238771;449661,246649;452838,255543;447501,261260;448518,265199;445214,268503;442292,268503;438353,271298;428697,272823;429205,274093;428824,274093;427553,283877;422090,289849;418405,293152;414847,292644;410527,295820;402650,294931;398584,289722;395280,286799;392993,282479;391850,275745;391341,267359;396678,263674;398330,261769;402396,259227;409765,257957;408367,249317;412687,243472;414720,239152;418659,235467;425520,232291;434287,229242;3965251,228479;3970715,228987;3973002,231655;3978465,233053;3987995,241439;3990409,251603;3991426,257956;3988249,261387;3988503,268375;3981769,276126;3973256,276761;3967793,278286;3961440,277651;3953435,273966;3944033,268375;3943905,268248;3943905,259989;3943143,256813;3943397,250587;3947717,241439;3953308,231909;3962456,232291;3965251,228479;628435,228352;628556,228428;628562,228479;6177599,226319;6183825,226700;6192973,231274;6202630,237119;6202122,246394;6206060,249317;6205425,254907;6202630,257067;6201105,262658;6192465,272187;6182046,274347;6175693,275237;6172263,271933;6165147,271933;6157397,264945;6156889,256305;6155491,250714;6156253,244361;6160065,236230;6165910,226827;6174296,226954;6177599,226319;4604357,218568;4610710,219204;4619985,224286;4629642,230639;4628752,240168;4632691,243218;4631929,248808;4629007,250968;4627228,256559;4618079,265961;4607279,267867;4600672,268503;4597242,264945;4590000,264818;4582249,257448;4581995,248554;4580724,242837;4581741,236357;4585934,228225;4592286,218823;4600926,219204;4604230,218696;6963586,217044;6969049,217044;6977308,220601;6986075,225176;6986075,233307;6989632,235594;6989379,240423;6987091,242583;6986075,247538;6978960,256305;6969938,258719;6964348,259735;6961171,256940;6954946,257321;6947830,251604;6946941,243980;6945438,239220;6945797,233943;6948847,226700;6953421,218187;6960791,217806;6963586,217044;4821627,215138;4827091,215646;4835096,219839;4843354,225176;4842719,233307;4842846,233562;4846150,236230;4845514,241058;4843100,242964;4841703,247792;4833952,255924;4824677,257576;4819086,258211;4816164,255162;4815401,255162;4814893,259227;4812479,262023;4811971,267995;4804983,279430;4794691,283750;4788338,285910;4784145,283115;4776903,284639;4767500,278922;4765340,270027;4762799,264564;4762291,257830;4764705,248809;4768771,238009;4777411,236484;4780587,235086;4787067,234324;4797359,237246;4802950,239152;4801552,236103;4802441,230512;4805999,223524;4811336,215392;4818705,215646;4821627,215138;193130,213868;198340,222126;203423,222126;206217,227209;205202,230766;207234,236357;205582,249698;198085,257830;193130,262404;193004,262658;188048,261896;182076,266216;171277,264945;165685,257830;161111,253891;157936,248046;156410,238771;155649,227209;162890,222253;165304,219712;170895,216282;181441,214630;193130,213868;2966330,212978;2968363,214757;2972810,215265;2980941,220728;2983737,228352;2985134,233180;2982973,236230;2983864,241566;2979417,248300;2972810,249698;2968744,251350;2963788,251350;2957182,249317;2949431,246013;2948541,239533;2948669,239660;2947779,237246;2947398,232418;2949812,224921;2953116,217044;2960231,216408;2962010,213105;2966330,212978;1321163,212978;1325737,214249;1327262,216790;1331709,218823;1338570,227336;1339078,236357;1338951,241820;1335775,244234;1334885,250206;1328024,255924;1320655,255162;1320527,255289;1315699,255797;1310362,254272;1304136,249952;1297021,243853;1298165,236738;1298037,233943;1299181,228733;1304263,221618;1310490,214249;1318240,215900;1321163,212978;793359,206752;800474,209548;803778,207261;807971,209166;808987,211835;812926,214376;818135,223524;817246,232164;816230,237373;812799,239152;812672,239406;810893,244997;803524,249317;796662,247411;791961,247030;787133,244743;781797,239661;775952,232672;778239,226192;778493,223524;780399,218696;786371,212724;793359,206752;55143,201289;60352,209547;65435,209547;66960,210564;74329,205100;81190,208404;84621,206371;88560,208531;89449,211326;93134,214249;97581,223778;96056,232291;94658,237373;91101,238898;88941,244234;81317,247919;74583,245632;70009,244997;65435,242456;65308,242710;63656,242329;59971,245632;55016,250206;50061,249444;44089,253764;33289,252493;27698,245378;23124,241439;19948,235467;18423,226192;17661,214630;24903,209674;27317,207133;32908,203703;43454,202051;55143,201289;6255995,195443;6256108,195543;6256122,195824;912284,194046;920289,196968;923593,197476;929437,200017;936680,207514;943922,216408;940237,225175;943033,229241;940618,234323;937188,235467;933884,240295;922322,246394;911649,244996;905169,243599;903009,239279;896148,236992;891066,227716;893607,219203;894115,213359;897037,207514;903517,201034;912284,194046;6338964,193156;6344174,200272;6346842,202559;6350400,208022;6350400,207895;6352433,218441;6353703,230131;6345572,235594;6345572,240676;6340616,243726;6337059,242836;6331468,245124;6318127,243980;6309741,236738;6305040,231909;6305675,226954;6301101,221109;6301990,210182;6308852,204338;6312536,199636;6318381,196206;6327529,194300;6338964,193156;6805652,192775;6812005,192775;6821407,196841;6831318,202177;6831318,211453;6835383,214121;6835129,219712;6832461,222126;6831318,227716;6831444,227716;6823313,237754;6813021,240549;6806668,241820;6803110,238643;6795995,239152;6787736,232672;6786720,224032;6784941,218568;6785323,212088;6788753,203829;6794089,194046;6802475,193665;6805652,192775;3376351,191124;3381942,196968;3386007,196206;3389181,199764;3388927,202813;3391595,207006;3392612,218060;3387912,225938;3384735,230512;3380669,230766;3376607,235340;3367577,236229;3361735,231401;3357415,228987;3353857,224794;3350934,217552;3350934,217425;3348394,208276;3353349,203067;3354747,200653;3358685,196968;3366943,193792;3376351,191124;3554114,190996;3558686,196460;3560974,198112;3564150,202305;3566308,210691;3567961,219966;3561735,224794;3561989,228860;3558178,231528;3555256,231020;3550936,233180;3540133,232926;3532889,227589;3528824,224032;3529079,219966;3529333,219966;3525266,215519;3525266,206752;3530475,201542;3533270,197604;3537719,194554;3544963,192521;3554114,190996;3229596,188964;3239506,191378;3245098,197731;3248148,201924;3247131,205609;3249925,210564;3248021,218696;3242174,222380;3238870,225557;3234170,227463;3227055,227844;3218288,227463;3215113,221618;3213334,219585;3211174,215011;3211301,214884;3210921,206752;3211301,197858;3218035,194682;3218543,190870;3222609,189091;3225153,190108;3229596,188964;4330673,188074;4336263,189471;4338169,192648;4343760,195062;4352273,205481;4353035,216662;4353035,223396;4349096,226446;4348080,233815;4339694,240803;4330673,240041;4324701,240676;4318221,238897;4318094,238770;4310343,233561;4301449,226191;4302847,217551;4302593,214121;4303990,207641;4310089,198747;4317586,189726;4327115,191631;4330673,188074;651814,184644;658293,190107;661215,191632;665789,195952;669982,205354;673667,216027;667314,222888;668457,227589;664519,231528;660961,231528;656260,234832;643427,236738;633898,231782;628556,228428;628053,223651;622462,219204;620811,208785;626020,201669;628435,196460;633135,192013;641267,188201;651814,184644;5155158,182357;5163543,187821;5168371,185788;5173200,189345;5173835,193157;5178155,197604;5182348,210691;5182094,210564;5178536,221364;5175868,227717;5170913,229115;5167228,235722;5156555,239279;5148169,235086;5142324,233435;5136861,229242;5131397,221364;5125807,210945;5130508,203195;5131652,199764;5135463,194173;5144611,188075;5155158,182357;3776318,182103;3781781,188583;3784447,190616;3788258,195698;3790927,205736;3792833,216917;3785463,222761;3785844,227590;3781271,230893;3777716,230258;3772506,232799;3759550,232545;3750912,226065;3745959,221745;3746213,216917;3741385,211580;3741640,211580;3741640,201034;3747865,194936;3751165,190107;3756502,186423;3765267,184009;3776318,182103;5493133,181086;5502790,181086;5506475,188201;5510541,188582;5512573,192902;5511557,195697;5512828,200399;5510668,211199;5503934,217424;5501647,219457;5512065,219457;5516258,227081;5520705,227462;5522992,232163;5521849,235340;5523374,240549;5521214,252366;5513971,259227;5509270,263039;5504950,262149;5499360,265707;5489703,263928;5485002,257321;5481190,253509;5478649,248046;5477759,239660;5477759,229368;5484494,225302;5486781,223142;5487670,221871;5481444,221490;5477251,215264;5473821,211834;5471534,206751;5471788,206624;5471153,199001;5471279,189599;5477505,186041;5479538,184135;5484367,181721;5493133,181086;4956945,180324;4965331,182611;4968762,182738;4974987,184771;4982992,191632;4991124,199891;4988202,209039;4991378,212851;4989345,218187;4986042,219712;4985787,219839;4982865,225048;4971811,232291;4960884,231782;4954277,231020;4951736,226827;4944620,225048;4938649,216154;4940301,207387;4940301,201542;4942715,195317;4948686,188201;4956945,180324;6003910,177528;6011915,179434;6015218,179434;6021063,181213;6028813,187566;6036691,195189;6034150,203956;6037199,207514;6035421,212723;6032371,214248;6032371,214502;6029703,219458;6019411,226700;6008992,226573;6002639,225938;6000098,221999;5993237,220474;5987265,212088;5988663,203702;5988663,198112;5990823,192140;5996286,185279;6003910,177528;5608757,174987;5615618,179561;5619557,177909;5623496,180832;5623623,181975;5628197,187312;5631247,188963;5635948,193665;5640141,203702;5643825,215011;5636964,222126;5638108,227081;5633788,231147;5629976,231147;5624894,234578;5611426,236229;5601515,230766;5595797,227081;5595289,221999;5589571,217171;5590207,212596;5588809,207387;5588809,207006;5588301,206116;5587792,204592;5584362,198747;5588174,192394;5589063,189599;5592240,185025;5599863,179942;5608630,175114;6434385,174606;6443534,174733;6454715,176130;6458145,184008;6460178,186803;6460305,186930;6462592,192902;6462211,203448;6460813,214883;6451919,218314;6450903,223142;6445439,224921;6442263,223269;6436418,224159;6423966,220093;6417486,211326;6413929,205735;6415580,201161;6412531,194554;6415708,184389;6423585,180323;6428160,176639;6434385,174606;7028640,172573;7038677,176131;7049351,180959;7049986,190615;7054306,193029;7054306,198747;7051765,201415;7050875,207260;7043125,218060;7032706,221618;7026226,223269;7022287,220347;7015045,221364;7006150,215138;7004499,206244;7002339,200653;7002466,200780;7002466,194173;7005388,185406;7010216,174987;7018856,174098;7022160,172954;7028640,172573;5849026,172319;5855633,178291;5858682,179943;5863383,184644;5867576,194682;5871261,205990;5864400,213105;5864781,216282;5866560,214376;5873548,214376;5876216,213740;5881426,214122;5889049,217933;5897054,222889;5896546,230639;5896673,230893;5899976,233308;5899468,237882;5897181,239788;5895910,244489;5888668,252366;5879901,254272;5874565,255035;5871642,252239;5865670,252239;5859191,246395;5858809,239152;5857666,234451;5858301,229115;5861604,222380;5862621,221491;5861223,222380;5857412,222253;5852329,225684;5838861,227336;5828951,221872;5823233,218060;5822724,212978;5817007,208150;5815609,197096;5821200,189726;5823995,184263;5829077,179689;5837844,175877;5849026,172319;5241430,170540;5247148,171048;5255534,175495;5264301,181086;5263539,189726;5267096,192394;5266461,197476;5263920,199509;5262395,204592;5254136,213105;5244480,214884;5238508,215519;5235458,212342;5228852,212342;5221863,205735;5221736,205608;5221482,197604;5220338,192394;5221228,186549;5225040,179180;5230631,170667;5238381,171048;5241430,170540;5927547,168380;5927547,168436;5927421,168508;6594606,166983;6599053,166983;6600959,169016;6605533,169905;6613792,176258;6616206,184517;6617350,189599;6614935,192521;6615443,198239;6610362,204973;6603373,205863;6603500,206117;6599053,207641;6593844,207387;6587110,204846;6579105,200780;6578724,193919;6577962,191378;6577962,186296;6581011,178545;6585077,170413;6592573,170286;6594606,166983;4143514,165966;4152154,168253;4157364,170032;4158634,173844;4163971,176512;4167274,184771;4164352,191505;4163336,196206;4160286,200780;4154314,205482;4152408,206117;4151392,209166;4145928,210437;4142371,209674;4139830,210945;4134620,210437;4128013,207387;4120263,202813;4120009,202686;4120009,195825;4119373,193157;4119627,188074;4123185,180451;4124583,178291;4124583,178164;4125980,175369;4127886,172573;4131698,172573;4133350,169905;4143514,165966;6206823,165330;6215463,166474;6224739,168507;6226898,176130;6230710,177401;6231727,181975;6230075,184516;6230329,189345;6226009,199255;6218258,203829;6213430,206243;6209746,204465;6204155,206497;6196023,203067;6193228,196206;6190560,192140;6189416,186803;6190306,179307;6192338,170286;6199073,168126;6199327,168126;6201741,166728;6206823,165330;7198899,161773;7203345,163170;7204743,165839;7209063,167999;7215416,176639;7215416,185533;7215035,190869;7211732,193156;7210588,199001;7203600,204210;7196357,203194;7191529,203448;7186446,201796;7186446,201542;7180475,197095;7173740,190742;7175265,183881;7175265,181086;7176663,176003;7182000,169269;7188353,162408;7195849,164441;7198899,161773;6273783,161773;6279247,162154;6287379,166220;6295765,171302;6295256,179434;6298687,181975;6298179,186803;6295765,188709;6294494,193537;6286870,201796;6277722,203702;6272132,204464;6269082,201542;6262856,201542;6256108,195543;6255741,188201;6254470,183373;6255106,177782;6258536,170667;6263619,162408;6270988,162408;6273783,161773;5949275,159995;5958931,159995;5962616,167110;5966682,167491;5968715,171811;5967698,174606;5968969,179308;5966809,190108;5960074,196333;5955755,199764;5951816,198875;5946606,202051;5937839,200272;5933646,194046;5930216,190489;5928056,185406;5927421,177783;5927547,168436;5933646,164950;5935679,163044;5940508,160630;5949275,159995;536953,155929;542671,161011;546483,159994;549786,163171;549786,166093;552581,169778;554360,180070;550548,187820;547880,192394;544068,192903;540511,197477;532125,199002;526280,194936;526407,194682;522087,192776;518403,189091;515099,182611;512050,174225;516370,168889;517513,166474;520944,162663;528440,159105;536953,155929;4872324,149067;4881345,151608;4891002,155293;4892145,163806;4896084,165712;4896465,170794;4894432,173208;4894051,178417;4887825,188455;4878804,192267;4873214,194173;4869529,191759;4869402,191632;4863049,192902;4854790,187947;4852884,180196;4850724,175368;4850343,169523;4852503,161519;4856188,152116;4863811,150846;4866606,149702;4872324,149067;342298,148559;346872,155801;351319,155801;353860,160248;352971,163298;354749,168253;353352,179943;346745,187058;342425,191124;338105,190488;332895,194300;323366,193157;318411,186931;314472,183500;311676,178291;311422,178291;310025,170159;309389,160121;315742,155801;317775,153641;322731,150592;332006,149194;342298,148559;4481999,147416;4484286,149321;4489114,149576;4498517,155039;4502201,163298;4503345,165839;4504488,164696;4510715,157199;4518592,158851;4521514,155929;4526216,157072;4527740,159740;4532314,161773;4539430,170413;4540065,179561;4540065,185152;4536761,187693;4535999,193792;4529011,199637;4521514,199001;4516559,199510;4511223,198112;4504743,193792;4497373,187693;4491910,187693;4487590,189853;4482126,190361;4474757,188583;4465990,185406;4464592,178418;4464465,177910;4463321,175368;4462559,170159;4464719,161773;4467896,152752;4475646,151609;4477298,147924;4481999,147416;4706258,145636;4716550,148558;4727604,152751;4728875,162408;4728875,162281;4733449,164441;4733957,170286;4731543,173081;4731035,179053;4724047,190488;4713755,194808;4707275,196968;4703082,194173;4695840,195697;4686437,190107;4684277,181340;4681736,175876;4681355,169142;4683769,160121;4687962,149321;4696602,147796;4699779,146399;4706258,145636;0,140554;1906,145382;508,152879;0,155293;5733148,140046;5738230,147161;5740772,149449;5744329,154912;5746235,165458;5747251,177020;5739120,182357;5739120,187439;5734164,190361;5730607,189472;5725016,191632;5711802,190234;5703544,182865;5698842,178037;5699478,173081;5695031,167237;5696047,156437;5703035,150719;5706847,146145;5712691,142841;5721840,141063;5721713,140936;5733148,140046;3897148,139029;3901976,139411;3904009,141698;3908838,142968;3917223,150211;3919256,159105;3920146,164568;3917350,167618;3917478,173717;3911633,180578;3904136,181086;3899308,182357;3893718,181721;3886729,178545;3878470,173717;3878470,166855;3877835,164060;3878089,158597;3881901,150592;3886729,142206;3894734,142460;3897148,139029;4020903,137250;4024969,137632;4026621,139537;4030687,140554;4037675,146653;4039454,154149;4040216,158723;4037802,161265;4037929,166347;4032973,172065;4026748,172573;4022809,173716;4018235,173208;4012390,170540;4005529,166474;4005148,166474;4005148,160375;4004639,158088;4004894,153514;4008070,146780;4012136,139792;4018870,140046;4020903,137250;3667437,135344;3672265,141189;3676204,140808;3678872,144493;3678490,147288;3680651,151481;3680651,161900;3675568,169015;3672138,173081;3668200,173081;3664007,177020;3655496,177020;3650413,172064;3646476,169523;3643427,165203;3641266,158215;3641393,158215;3639741,149321;3644824,144747;3646348,142587;3650413,139410;3658417,137123;3667437,135344;5289458,134837;5297844,140301;5302545,138268;5307373,141825;5308009,145637;5312329,150084;5316521,163171;5316649,163171;5313091,173971;5310423,180324;5305467,181722;5301783,188329;5291110,191759;5282724,187566;5276752,185915;5271288,181722;5265825,173844;5260234,163425;5264808,155675;5265952,152244;5269764,146653;5278912,140555;5289458,134837;5412197,131660;5420583,137124;5425412,135091;5430240,138649;5430875,142460;5435195,146908;5434941,146908;5439134,159995;5435576,170795;5432908,177147;5427953,178545;5424268,185152;5413595,188583;5405209,184390;5399237,182738;5393774,178545;5388310,170668;5382720,160249;5387421,152498;5388565,149068;5392376,143477;5401652,137378;5412197,131660;5078032,131660;5084639,132296;5094169,137378;5104079,143731;5103317,153515;5107383,156691;5106621,162536;5103698,164823;5101920,170667;5092517,180451;5081463,182484;5074729,183246;5071171,179689;5071044,179435;5063548,179435;5055543,171811;5055289,162663;5054018,156818;5055035,150084;5059355,141698;5065708,131915;5074602,132296;5078032,131660;6117628,128610;6123854,128991;6133002,133565;6142659,139410;6142151,148685;6146089,151608;6145454,157198;6142659,159358;6141134,164949;6132494,174478;6132367,174478;6121948,176638;6115595,177528;6112164,174224;6105049,174224;6097299,167236;6096790,158596;6095393,153005;6096155,146653;6100094,138521;6105939,129118;6114325,129245;6117628,128610;5927802,123147;5927675,123274;5927674,123235;6860668,112729;6867783,115143;6870832,112729;6875025,114380;6876168,117049;6880234,119336;6885825,128103;6885317,136743;6884681,141952;6881378,143985;6879980,149576;6872865,154150;6866004,152752;6861303,152752;6856474,150846;6851011,146145;6850884,145637;6844785,139157;6846691,132677;6846818,130009;6848470,125180;6854060,118954;6860668,112729;6699811,112474;6706164,112474;6715567,116540;6725477,121877;6725477,131152;6729543,133820;6729289,139411;6726621,141825;6725477,147415;6717346,157453;6707054,160248;6700701,161519;6697016,158342;6689901,158851;6681642,152371;6680625,143731;6678974,138267;6679101,138267;6679482,131787;6682912,123528;6688249,113745;6696635,113364;6699811,112474;183729,112348;186143,113999;190971,113872;200754,118574;205074,126451;207362,131406;205456,134964;207234,140682;203550,148686;196689,151228;192496,153642;187159,154531;179663,153388;170642,150973;168736,144112;167338,141698;167465,141825;166322,136616;167719,128103;170133,118955;177757,117049;179154,113237;183729,112348;4404748,102055;4408813,103072;4410211,105359;4414277,107137;4420503,114761;4421011,122893;4421011,127848;4418089,130135;4417327,135472;4411228,140681;4404621,140046;4400301,140554;4395600,139283;4389882,135472;4383402,130008;4383275,130008;4384291,123655;4384164,121114;4385181,116413;4389628,109933;4395091,103326;4402079,104723;4404748,102055;6567034,92144;6572244,99260;6574912,101547;6578470,107010;6580503,117556;6581647,129246;6573515,134709;6573515,139792;6568559,142841;6565002,141952;6559411,144239;6546070,143095;6537684,135853;6532983,131025;6533618,126069;6533745,125942;6529171,120097;6530061,109170;6536922,103326;6540607,98624;6546451,95194;6555600,93288;6567034,92144;5908870,90620;5913318,91001;5915223,93161;5919670,94305;5927421,101166;5929454,109552;5930217,114761;5927548,117557;5927674,123235;5923975,125768;5922339,129627;5915350,130136;5910903,131406;5905694,130898;5899087,127976;5891337,123401;5891337,116540;5890701,113999;5890955,108917;5894513,101420;5899087,93543;5906583,93797;5908870,90620;4859110,86300;4863811,86808;4865717,89222;4870418,90493;4878423,97862;4880329,106756;4881091,112220;4878296,115142;4878296,121114;4872324,127721;4864955,128102;4860253,129246;4854790,128610;4854790,128483;4847928,125180;4839924,120225;4840051,113109;4839543,110314;4839924,104977;4843863,97227;4848818,89095;4856696,89603;4859110,86300;6337567,85411;6341887,91255;6344047,93161;6347096,97735;6348748,106502;6349764,116286;6343030,120860;6343030,125053;6338838,127594;6335788,126832;6331087,128738;6319905,127721;6312917,121622;6308979,117683;6309487,113491;6309741,113491;6305929,108662;6306691,99514;6312409,94559;6315586,90620;6320414,87825;6328037,86300;6337567,85411;4274640,82107;4279595,83377;4281247,86173;4286075,88333;4293572,97481;4293572,97227;4294207,107010;4294207,112982;4290776,115650;4289887,122130;4282517,128229;4274640,127594;4269430,128102;4263713,126577;4256852,122003;4249101,115523;4250245,107900;4250117,104850;4251261,99260;4256598,91509;4263204,83631;4271590,85283;4274640,82107;5519308,79058;5525407,83124;5528837,81599;5532395,84140;5532776,86936;5535953,90112;5539002,99769;5536461,107773;5534555,112474;5530997,113491;5528202,118319;5520451,120860;5514352,117811;5510033,116540;5505967,113491;5505839,113491;5501901,107646;5497835,100023;5501265,94305;5502028,91764;5504823,87698;5511557,83251;5519308,79058;4585426,77025;4595844,79948;4606898,84140;4608169,93797;4612743,95957;4613251,101802;4610837,104597;4610329,110569;4603341,122004;4593049,126324;4586569,128484;4582376,125689;4575134,127213;4565731,121623;4563572,112729;4561030,107265;4560903,107265;4560522,100531;4562936,91510;4567129,80710;4575769,79185;4578946,77787;4585426,77025;5597449,74357;5603040,79312;5605581,80710;5609520,84649;5613077,93035;5616127,102564;5610409,108536;5611299,112729;5607741,116159;5604564,116159;5600371,118955;5589063,120352;5580805,115778;5575976,112602;5576103,112348;5575722,108155;5570894,104089;5569750,94940;5574452,88842;5576739,84268;5580931,80456;5588174,77279;5597449,74357;4756574,55044;4761148,56187;4762673,58728;4767120,60634;4774108,68893;4774743,77914;4774743,83378;4771567,85919;4770805,91891;4764071,97608;4764452,97736;4757082,97100;4752254,97608;4747044,96211;4740691,92018;4733449,86046;4734466,79058;4734212,76263;4735228,71053;4740056,63811;4746028,56441;4753779,57966;4756574,55044;5142578,53264;5149821,56441;5153251,54154;5157571,56187;5158588,58982;5162654,61777;5167736,71434;5166465,80455;5165322,85792;5161637,87570;5159604,93288;5151726,97481;5144611,95321;5139783,94813;5134955,92399;5129618,86935;5129491,87062;5123647,79693;5126188,72959;5126569,70163;5128729,65208;5135082,59236;5142578,53264;6177091,52756;6184079,55552;6187256,53265;6191322,55170;6192338,57839;6196277,60380;6201359,69401;6200343,77914;6199326,82996;6195896,84775;6194117,90239;6186748,94432;6180014,92526;6175439,92145;6170738,89857;6165529,84775;6165529,85029;6159811,78168;6162098,71815;6162352,69147;6164258,64446;6170103,58601;6177091,52756;6016616,42719;6022842,43100;6031990,47674;6041647,53519;6041138,62794;6045077,65717;6044442,71307;6041647,73467;6040122,79058;6031482,88587;6021063,90747;6014710,91637;6011279,88333;6004164,88333;5996414,81345;5995905,72705;5994508,67114;5995270,60761;5999082,52630;6004927,43227;6013312,43354;6016616,42719;5244606,42465;5255788,42592;5263157,48056;5267350,51740;5267096,55933;5271162,60507;5271162,69528;5265825,74865;5263030,78931;5258456,82107;5250959,84267;5241557,85919;5236856,80456;5234569,78677;5231265,74357;5231265,74484;5228978,65844;5227199,56187;5233552,51232;5233171,47039;5237110,44244;5240160,44752;5244606,42465;4973971,38145;4980578,38780;4990108,43863;5000018,50343;4999256,60126;5003322,63303;5002560,69148;4999637,71435;4997859,77279;4988456,87063;4977402,89096;4970668,89858;4967110,86300;4959614,86300;4951609,78804;4951482,78296;4951228,69148;4949957,63303;4950974,56569;4955294,48183;4961647,38399;4970541,38780;4973971,38145;6458145,36111;6462720,42591;6466785,42464;6469327,46403;6468691,49326;6468564,49071;6470470,53518;6469708,64318;6463990,71307;6460178,75246;6456239,74864;6451538,78676;6442771,78168;6437943,72704;6434131,69782;6431336,65208;6429684,57838;6428541,48563;6434131,44243;6435910,42083;6440230,39034;6448743,37255;6458145,36111;5827299,33189;5833906,39161;5836955,40813;5841656,45514;5845849,55552;5849534,66860;5842673,73975;5843816,78930;5839496,82996;5835811,82996;5830729,86427;5817261,88079;5807350,82615;5801633,78803;5801125,73721;5800997,73848;5795280,69020;5793882,57966;5799473,50596;5802268,45133;5807350,40559;5816117,36747;5827299,33189;5401143,9938;5408513,14766;5412705,12987;5416898,16037;5417406,19340;5421218,23152;5424776,34714;5421726,44244;5419439,49835;5415119,51105;5411816,56950;5402414,59999;5395171,56314;5389962,54790;5385133,51105;5385007,51105;5380305,44117;5375350,34969;5379416,28234;5380432,25312;5383736,20357;5391867,15020;5401143,9938;5707100,28;5712945,5491;5717011,4475;5720314,7905;5720314,10955;5723237,15021;5724761,25948;5720569,34079;5717646,38781;5713580,39289;5709769,43990;5700874,45388;5694903,40941;5694903,40686;5690455,38526;5686644,34588;5683340,27599;5680291,18705;5684992,13242;5686263,10701;5689947,6762;5697952,3204;5707100,28"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10:wrap anchorx="page" anchory="page"/>
              <w10:anchorlock/>
            </v:group>
          </w:pict>
        </mc:Fallback>
      </mc:AlternateContent>
    </w:r>
    <w:r w:rsidRPr="00451B94">
      <w:rPr>
        <w:rStyle w:val="Bold"/>
      </w:rPr>
      <w:t>Barwon Coast</w:t>
    </w:r>
    <w:r>
      <w:t xml:space="preserve"> </w:t>
    </w:r>
    <w:sdt>
      <w:sdtPr>
        <w:alias w:val="Title"/>
        <w:tag w:val=""/>
        <w:id w:val="-394582643"/>
        <w:dataBinding w:prefixMappings="xmlns:ns0='http://purl.org/dc/elements/1.1/' xmlns:ns1='http://schemas.openxmlformats.org/package/2006/metadata/core-properties' " w:xpath="/ns1:coreProperties[1]/ns0:title[1]" w:storeItemID="{6C3C8BC8-F283-45AE-878A-BAB7291924A1}"/>
        <w:text/>
      </w:sdtPr>
      <w:sdtContent>
        <w:r w:rsidR="00BD5B8D">
          <w:t>Date of issue: 1 September 2025</w:t>
        </w:r>
      </w:sdtContent>
    </w:sdt>
    <w:r>
      <w:tab/>
    </w:r>
    <w:r w:rsidRPr="00451B94">
      <w:rPr>
        <w:rStyle w:val="Bold"/>
      </w:rPr>
      <w:fldChar w:fldCharType="begin"/>
    </w:r>
    <w:r w:rsidRPr="00451B94">
      <w:rPr>
        <w:rStyle w:val="Bold"/>
      </w:rPr>
      <w:instrText xml:space="preserve"> PAGE   \* MERGEFORMAT </w:instrText>
    </w:r>
    <w:r w:rsidRPr="00451B94">
      <w:rPr>
        <w:rStyle w:val="Bold"/>
      </w:rPr>
      <w:fldChar w:fldCharType="separate"/>
    </w:r>
    <w:r w:rsidRPr="00451B94">
      <w:rPr>
        <w:rStyle w:val="Bold"/>
      </w:rPr>
      <w:t>1</w:t>
    </w:r>
    <w:r w:rsidRPr="00451B94">
      <w:rPr>
        <w:rStyle w:val="Bol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E56CE" w14:textId="77777777" w:rsidR="00CE337F" w:rsidRDefault="00CE337F" w:rsidP="007205C5">
      <w:r>
        <w:separator/>
      </w:r>
    </w:p>
  </w:footnote>
  <w:footnote w:type="continuationSeparator" w:id="0">
    <w:p w14:paraId="0C5E0C07" w14:textId="77777777" w:rsidR="00CE337F" w:rsidRDefault="00CE337F" w:rsidP="00720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FCB6" w14:textId="77777777" w:rsidR="00716019" w:rsidRPr="00421556" w:rsidRDefault="00716019" w:rsidP="00716019">
    <w:pPr>
      <w:pStyle w:val="Heading1"/>
      <w:numPr>
        <w:ilvl w:val="0"/>
        <w:numId w:val="0"/>
      </w:numPr>
      <w:rPr>
        <w:rFonts w:asciiTheme="majorHAnsi" w:hAnsiTheme="majorHAnsi"/>
        <w:b w:val="0"/>
        <w:bCs/>
        <w:color w:val="auto"/>
        <w:sz w:val="18"/>
        <w:szCs w:val="18"/>
      </w:rPr>
    </w:pPr>
    <w:r w:rsidRPr="00421556">
      <w:rPr>
        <w:rFonts w:asciiTheme="majorHAnsi" w:hAnsiTheme="majorHAnsi"/>
        <w:b w:val="0"/>
        <w:bCs/>
        <w:color w:val="auto"/>
        <w:sz w:val="18"/>
        <w:szCs w:val="18"/>
      </w:rPr>
      <w:t xml:space="preserve">Barwon Coast Invitation to Supply – Environmental Education Services </w:t>
    </w:r>
  </w:p>
  <w:p w14:paraId="5549DD02" w14:textId="2D664A45" w:rsidR="00651B6C" w:rsidRPr="00421556" w:rsidRDefault="00716019" w:rsidP="00705A69">
    <w:pPr>
      <w:pStyle w:val="Heading1"/>
      <w:numPr>
        <w:ilvl w:val="0"/>
        <w:numId w:val="0"/>
      </w:numPr>
      <w:pBdr>
        <w:bottom w:val="single" w:sz="4" w:space="1" w:color="78D2F7" w:themeColor="accent3"/>
      </w:pBdr>
      <w:rPr>
        <w:b w:val="0"/>
        <w:bCs/>
        <w:color w:val="auto"/>
        <w:sz w:val="18"/>
        <w:szCs w:val="18"/>
      </w:rPr>
    </w:pPr>
    <w:r w:rsidRPr="00421556">
      <w:rPr>
        <w:b w:val="0"/>
        <w:bCs/>
        <w:color w:val="auto"/>
        <w:sz w:val="18"/>
        <w:szCs w:val="18"/>
      </w:rPr>
      <w:t>Date of issue: 1 September 2025</w:t>
    </w:r>
    <w:r w:rsidR="00421556" w:rsidRPr="00421556">
      <w:rPr>
        <w:b w:val="0"/>
        <w:bCs/>
        <w:color w:val="auto"/>
        <w:sz w:val="18"/>
        <w:szCs w:val="18"/>
      </w:rPr>
      <w:t xml:space="preserve">    </w:t>
    </w:r>
    <w:r w:rsidR="00421556" w:rsidRPr="00421556">
      <w:rPr>
        <w:b w:val="0"/>
        <w:bCs/>
        <w:color w:val="auto"/>
        <w:sz w:val="18"/>
        <w:szCs w:val="18"/>
      </w:rPr>
      <w:tab/>
    </w:r>
    <w:r w:rsidRPr="00421556">
      <w:rPr>
        <w:b w:val="0"/>
        <w:bCs/>
        <w:color w:val="auto"/>
        <w:sz w:val="18"/>
        <w:szCs w:val="18"/>
      </w:rPr>
      <w:t>Close of Offers: 14 September 2025</w:t>
    </w:r>
    <w:r w:rsidR="00651B6C" w:rsidRPr="00421556">
      <w:rPr>
        <w:b w:val="0"/>
        <w:bCs/>
        <w:color w:val="auto"/>
        <w:sz w:val="14"/>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735F"/>
    <w:multiLevelType w:val="multilevel"/>
    <w:tmpl w:val="1A10393C"/>
    <w:styleLink w:val="ListHeadings"/>
    <w:lvl w:ilvl="0">
      <w:start w:val="1"/>
      <w:numFmt w:val="decimal"/>
      <w:pStyle w:val="Heading1"/>
      <w:suff w:val="space"/>
      <w:lvlText w:val="%1."/>
      <w:lvlJc w:val="left"/>
      <w:pPr>
        <w:ind w:left="0" w:firstLine="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Theme="minorHAnsi" w:eastAsiaTheme="minorHAnsi" w:hAnsiTheme="minorHAnsi" w:cstheme="minorHAnsi"/>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B50080"/>
    <w:multiLevelType w:val="multilevel"/>
    <w:tmpl w:val="643CCA7C"/>
    <w:numStyleLink w:val="Bullets"/>
  </w:abstractNum>
  <w:abstractNum w:abstractNumId="4"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5" w15:restartNumberingAfterBreak="0">
    <w:nsid w:val="42493074"/>
    <w:multiLevelType w:val="hybridMultilevel"/>
    <w:tmpl w:val="74405D72"/>
    <w:lvl w:ilvl="0" w:tplc="5F1899DA">
      <w:start w:val="1"/>
      <w:numFmt w:val="decimal"/>
      <w:pStyle w:val="TOC2"/>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7"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596A0C8C"/>
    <w:multiLevelType w:val="multilevel"/>
    <w:tmpl w:val="97DAEA0E"/>
    <w:numStyleLink w:val="Numbering"/>
  </w:abstractNum>
  <w:abstractNum w:abstractNumId="9" w15:restartNumberingAfterBreak="0">
    <w:nsid w:val="60E1502C"/>
    <w:multiLevelType w:val="multilevel"/>
    <w:tmpl w:val="643CCA7C"/>
    <w:styleLink w:val="Bullets"/>
    <w:lvl w:ilvl="0">
      <w:start w:val="1"/>
      <w:numFmt w:val="bullet"/>
      <w:pStyle w:val="ListBullet"/>
      <w:lvlText w:val=""/>
      <w:lvlJc w:val="left"/>
      <w:pPr>
        <w:ind w:left="454" w:hanging="454"/>
      </w:pPr>
      <w:rPr>
        <w:rFonts w:ascii="Symbol" w:hAnsi="Symbol" w:hint="default"/>
        <w:color w:val="auto"/>
      </w:rPr>
    </w:lvl>
    <w:lvl w:ilvl="1">
      <w:start w:val="1"/>
      <w:numFmt w:val="bullet"/>
      <w:pStyle w:val="ListBullet2"/>
      <w:lvlText w:val="–"/>
      <w:lvlJc w:val="left"/>
      <w:pPr>
        <w:ind w:left="907" w:hanging="453"/>
      </w:pPr>
      <w:rPr>
        <w:rFonts w:ascii="Calibri" w:hAnsi="Calibri" w:hint="default"/>
        <w:color w:val="auto"/>
      </w:rPr>
    </w:lvl>
    <w:lvl w:ilvl="2">
      <w:start w:val="1"/>
      <w:numFmt w:val="bullet"/>
      <w:pStyle w:val="ListBullet3"/>
      <w:lvlText w:val="–"/>
      <w:lvlJc w:val="left"/>
      <w:pPr>
        <w:ind w:left="1361" w:hanging="45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0" w15:restartNumberingAfterBreak="0">
    <w:nsid w:val="66551A1C"/>
    <w:multiLevelType w:val="multilevel"/>
    <w:tmpl w:val="8F9AA32A"/>
    <w:name w:val="Table Bullet"/>
    <w:lvl w:ilvl="0">
      <w:start w:val="1"/>
      <w:numFmt w:val="bullet"/>
      <w:pStyle w:val="TableBullet"/>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11" w15:restartNumberingAfterBreak="0">
    <w:nsid w:val="6BC24EAD"/>
    <w:multiLevelType w:val="hybridMultilevel"/>
    <w:tmpl w:val="F738A3D2"/>
    <w:lvl w:ilvl="0" w:tplc="EB78F544">
      <w:start w:val="1"/>
      <w:numFmt w:val="bullet"/>
      <w:pStyle w:val="TableListBullet"/>
      <w:lvlText w:val=""/>
      <w:lvlJc w:val="left"/>
      <w:pPr>
        <w:ind w:left="720" w:hanging="360"/>
      </w:pPr>
      <w:rPr>
        <w:rFonts w:ascii="Symbol" w:hAnsi="Symbol" w:hint="default"/>
        <w:color w:val="00A373"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1D6861"/>
    <w:multiLevelType w:val="multilevel"/>
    <w:tmpl w:val="1A10393C"/>
    <w:numStyleLink w:val="ListHeadings"/>
  </w:abstractNum>
  <w:abstractNum w:abstractNumId="13" w15:restartNumberingAfterBreak="0">
    <w:nsid w:val="6F2B09C2"/>
    <w:multiLevelType w:val="multilevel"/>
    <w:tmpl w:val="A748FBBA"/>
    <w:lvl w:ilvl="0">
      <w:start w:val="1"/>
      <w:numFmt w:val="decimal"/>
      <w:lvlText w:val="%1."/>
      <w:lvlJc w:val="left"/>
      <w:pPr>
        <w:ind w:left="360" w:hanging="360"/>
      </w:pPr>
      <w:rPr>
        <w:rFonts w:hint="default"/>
        <w:b/>
      </w:rPr>
    </w:lvl>
    <w:lvl w:ilvl="1">
      <w:start w:val="2"/>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15:restartNumberingAfterBreak="0">
    <w:nsid w:val="79853C8E"/>
    <w:multiLevelType w:val="multilevel"/>
    <w:tmpl w:val="77D6ECEE"/>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asciiTheme="minorHAnsi" w:hAnsiTheme="minorHAnsi" w:hint="default"/>
        <w:sz w:val="20"/>
        <w:szCs w:val="20"/>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3418277">
    <w:abstractNumId w:val="9"/>
  </w:num>
  <w:num w:numId="2" w16cid:durableId="846598071">
    <w:abstractNumId w:val="1"/>
  </w:num>
  <w:num w:numId="3" w16cid:durableId="659580476">
    <w:abstractNumId w:val="0"/>
  </w:num>
  <w:num w:numId="4" w16cid:durableId="1737582058">
    <w:abstractNumId w:val="8"/>
  </w:num>
  <w:num w:numId="5" w16cid:durableId="444039133">
    <w:abstractNumId w:val="2"/>
  </w:num>
  <w:num w:numId="6" w16cid:durableId="1104766384">
    <w:abstractNumId w:val="12"/>
  </w:num>
  <w:num w:numId="7" w16cid:durableId="1769959488">
    <w:abstractNumId w:val="3"/>
  </w:num>
  <w:num w:numId="8" w16cid:durableId="1896316038">
    <w:abstractNumId w:val="11"/>
  </w:num>
  <w:num w:numId="9" w16cid:durableId="1547836569">
    <w:abstractNumId w:val="5"/>
  </w:num>
  <w:num w:numId="10" w16cid:durableId="16767669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8857357">
    <w:abstractNumId w:val="10"/>
  </w:num>
  <w:num w:numId="12" w16cid:durableId="758795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134724">
    <w:abstractNumId w:val="7"/>
  </w:num>
  <w:num w:numId="14" w16cid:durableId="568030890">
    <w:abstractNumId w:val="4"/>
  </w:num>
  <w:num w:numId="15" w16cid:durableId="8352697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715"/>
    <w:rsid w:val="000300AF"/>
    <w:rsid w:val="00034979"/>
    <w:rsid w:val="00036A5F"/>
    <w:rsid w:val="000724AE"/>
    <w:rsid w:val="0007416E"/>
    <w:rsid w:val="000758DE"/>
    <w:rsid w:val="0008037D"/>
    <w:rsid w:val="000A4BCD"/>
    <w:rsid w:val="000B0ADE"/>
    <w:rsid w:val="000B497F"/>
    <w:rsid w:val="000D0E72"/>
    <w:rsid w:val="000D7EE8"/>
    <w:rsid w:val="000E2090"/>
    <w:rsid w:val="000F6D30"/>
    <w:rsid w:val="000F7E9D"/>
    <w:rsid w:val="00112E8F"/>
    <w:rsid w:val="00125141"/>
    <w:rsid w:val="001268BC"/>
    <w:rsid w:val="00127380"/>
    <w:rsid w:val="00132220"/>
    <w:rsid w:val="0013536C"/>
    <w:rsid w:val="00141C61"/>
    <w:rsid w:val="00151E42"/>
    <w:rsid w:val="00152ACE"/>
    <w:rsid w:val="001535D4"/>
    <w:rsid w:val="00155502"/>
    <w:rsid w:val="00166411"/>
    <w:rsid w:val="00173391"/>
    <w:rsid w:val="00182A12"/>
    <w:rsid w:val="0018358A"/>
    <w:rsid w:val="00186448"/>
    <w:rsid w:val="001A0D77"/>
    <w:rsid w:val="001A3D04"/>
    <w:rsid w:val="001A5586"/>
    <w:rsid w:val="001B3414"/>
    <w:rsid w:val="001C7835"/>
    <w:rsid w:val="001C7DBD"/>
    <w:rsid w:val="001D57FF"/>
    <w:rsid w:val="001E3B21"/>
    <w:rsid w:val="001E4C19"/>
    <w:rsid w:val="001E6D9E"/>
    <w:rsid w:val="001F13C1"/>
    <w:rsid w:val="001F4210"/>
    <w:rsid w:val="001F446D"/>
    <w:rsid w:val="001F6314"/>
    <w:rsid w:val="00200707"/>
    <w:rsid w:val="002068CA"/>
    <w:rsid w:val="002111E1"/>
    <w:rsid w:val="00212976"/>
    <w:rsid w:val="00215F6F"/>
    <w:rsid w:val="00221AB7"/>
    <w:rsid w:val="0022229A"/>
    <w:rsid w:val="002240B8"/>
    <w:rsid w:val="00224DD0"/>
    <w:rsid w:val="00227A8D"/>
    <w:rsid w:val="00233B3B"/>
    <w:rsid w:val="0023526F"/>
    <w:rsid w:val="00235FF8"/>
    <w:rsid w:val="0024380D"/>
    <w:rsid w:val="00245542"/>
    <w:rsid w:val="00246435"/>
    <w:rsid w:val="00246BCF"/>
    <w:rsid w:val="002638CA"/>
    <w:rsid w:val="00264F3B"/>
    <w:rsid w:val="0026693D"/>
    <w:rsid w:val="00270834"/>
    <w:rsid w:val="00274290"/>
    <w:rsid w:val="002814E6"/>
    <w:rsid w:val="0028404D"/>
    <w:rsid w:val="00285E0E"/>
    <w:rsid w:val="00291447"/>
    <w:rsid w:val="002921B3"/>
    <w:rsid w:val="00292F0F"/>
    <w:rsid w:val="002965C0"/>
    <w:rsid w:val="002A1344"/>
    <w:rsid w:val="002A5707"/>
    <w:rsid w:val="002B4A2B"/>
    <w:rsid w:val="002C1C68"/>
    <w:rsid w:val="002C2CFF"/>
    <w:rsid w:val="002D50FE"/>
    <w:rsid w:val="002D5C0B"/>
    <w:rsid w:val="002E0EDA"/>
    <w:rsid w:val="002E7A9E"/>
    <w:rsid w:val="002F4415"/>
    <w:rsid w:val="002F44F0"/>
    <w:rsid w:val="002F4BB4"/>
    <w:rsid w:val="00302DDA"/>
    <w:rsid w:val="00305171"/>
    <w:rsid w:val="003107FE"/>
    <w:rsid w:val="003374FA"/>
    <w:rsid w:val="0034680A"/>
    <w:rsid w:val="00347AAF"/>
    <w:rsid w:val="00352940"/>
    <w:rsid w:val="0035462D"/>
    <w:rsid w:val="00363FF8"/>
    <w:rsid w:val="00370FD6"/>
    <w:rsid w:val="00373507"/>
    <w:rsid w:val="00374847"/>
    <w:rsid w:val="003749D5"/>
    <w:rsid w:val="0037721D"/>
    <w:rsid w:val="00380D5A"/>
    <w:rsid w:val="0038102A"/>
    <w:rsid w:val="003932D4"/>
    <w:rsid w:val="003937A3"/>
    <w:rsid w:val="003960C5"/>
    <w:rsid w:val="003A3603"/>
    <w:rsid w:val="003C2FB7"/>
    <w:rsid w:val="003D00D3"/>
    <w:rsid w:val="003D23A3"/>
    <w:rsid w:val="003D3729"/>
    <w:rsid w:val="003D5856"/>
    <w:rsid w:val="003D7C73"/>
    <w:rsid w:val="003E71F1"/>
    <w:rsid w:val="00404E4F"/>
    <w:rsid w:val="00412CDA"/>
    <w:rsid w:val="00414B0D"/>
    <w:rsid w:val="00414F42"/>
    <w:rsid w:val="00414FB7"/>
    <w:rsid w:val="0041574E"/>
    <w:rsid w:val="00415795"/>
    <w:rsid w:val="0041673A"/>
    <w:rsid w:val="0041698B"/>
    <w:rsid w:val="00417C2D"/>
    <w:rsid w:val="00421556"/>
    <w:rsid w:val="004215ED"/>
    <w:rsid w:val="0042339A"/>
    <w:rsid w:val="00423DA6"/>
    <w:rsid w:val="0042508F"/>
    <w:rsid w:val="00434917"/>
    <w:rsid w:val="00442DF1"/>
    <w:rsid w:val="004472D9"/>
    <w:rsid w:val="00451B94"/>
    <w:rsid w:val="0045618E"/>
    <w:rsid w:val="00457227"/>
    <w:rsid w:val="004578DE"/>
    <w:rsid w:val="004635FD"/>
    <w:rsid w:val="00464EE8"/>
    <w:rsid w:val="00473196"/>
    <w:rsid w:val="00477431"/>
    <w:rsid w:val="00480704"/>
    <w:rsid w:val="00481BF3"/>
    <w:rsid w:val="00485D19"/>
    <w:rsid w:val="00490660"/>
    <w:rsid w:val="004A50D0"/>
    <w:rsid w:val="004B1F6D"/>
    <w:rsid w:val="004B609E"/>
    <w:rsid w:val="004B6A2D"/>
    <w:rsid w:val="004B6C48"/>
    <w:rsid w:val="004C5BAA"/>
    <w:rsid w:val="004C6207"/>
    <w:rsid w:val="004C75F1"/>
    <w:rsid w:val="004D0322"/>
    <w:rsid w:val="004E0833"/>
    <w:rsid w:val="004E28C6"/>
    <w:rsid w:val="004F138F"/>
    <w:rsid w:val="00500C61"/>
    <w:rsid w:val="00502144"/>
    <w:rsid w:val="005042CC"/>
    <w:rsid w:val="0050670B"/>
    <w:rsid w:val="005078BA"/>
    <w:rsid w:val="00510D22"/>
    <w:rsid w:val="00511A7F"/>
    <w:rsid w:val="005141E8"/>
    <w:rsid w:val="00520CA9"/>
    <w:rsid w:val="00522F87"/>
    <w:rsid w:val="00534906"/>
    <w:rsid w:val="00534D4F"/>
    <w:rsid w:val="00547356"/>
    <w:rsid w:val="00547A7C"/>
    <w:rsid w:val="00550C99"/>
    <w:rsid w:val="005515AF"/>
    <w:rsid w:val="0055289A"/>
    <w:rsid w:val="00553413"/>
    <w:rsid w:val="0057026C"/>
    <w:rsid w:val="00574A23"/>
    <w:rsid w:val="00577E2E"/>
    <w:rsid w:val="0058369E"/>
    <w:rsid w:val="00593314"/>
    <w:rsid w:val="00594496"/>
    <w:rsid w:val="00595D85"/>
    <w:rsid w:val="005B109E"/>
    <w:rsid w:val="005B492D"/>
    <w:rsid w:val="005C26ED"/>
    <w:rsid w:val="005C6618"/>
    <w:rsid w:val="005C66D4"/>
    <w:rsid w:val="005C6C86"/>
    <w:rsid w:val="005D2C98"/>
    <w:rsid w:val="00602C13"/>
    <w:rsid w:val="00603FD5"/>
    <w:rsid w:val="00607E99"/>
    <w:rsid w:val="006113BD"/>
    <w:rsid w:val="00616DC8"/>
    <w:rsid w:val="00633B46"/>
    <w:rsid w:val="00634041"/>
    <w:rsid w:val="00643D37"/>
    <w:rsid w:val="00644D81"/>
    <w:rsid w:val="006466DB"/>
    <w:rsid w:val="00651B6C"/>
    <w:rsid w:val="00653CEA"/>
    <w:rsid w:val="006654BF"/>
    <w:rsid w:val="0067014A"/>
    <w:rsid w:val="0067263A"/>
    <w:rsid w:val="00677B7A"/>
    <w:rsid w:val="0068279C"/>
    <w:rsid w:val="0068724F"/>
    <w:rsid w:val="00691A6D"/>
    <w:rsid w:val="00693358"/>
    <w:rsid w:val="006A1DEF"/>
    <w:rsid w:val="006A7A23"/>
    <w:rsid w:val="006C1B3D"/>
    <w:rsid w:val="006C1EFC"/>
    <w:rsid w:val="006C2AE5"/>
    <w:rsid w:val="006C4AF4"/>
    <w:rsid w:val="006D3F2F"/>
    <w:rsid w:val="006E26DD"/>
    <w:rsid w:val="006E2EE0"/>
    <w:rsid w:val="006E3536"/>
    <w:rsid w:val="006F7631"/>
    <w:rsid w:val="00701337"/>
    <w:rsid w:val="0070342B"/>
    <w:rsid w:val="00705A69"/>
    <w:rsid w:val="00710731"/>
    <w:rsid w:val="00712C60"/>
    <w:rsid w:val="00714488"/>
    <w:rsid w:val="00716019"/>
    <w:rsid w:val="007205C5"/>
    <w:rsid w:val="007254A7"/>
    <w:rsid w:val="007307E3"/>
    <w:rsid w:val="00743365"/>
    <w:rsid w:val="0079332C"/>
    <w:rsid w:val="007A0363"/>
    <w:rsid w:val="007A323C"/>
    <w:rsid w:val="007A5E14"/>
    <w:rsid w:val="007B7F3B"/>
    <w:rsid w:val="007C15A9"/>
    <w:rsid w:val="007C43AE"/>
    <w:rsid w:val="007C71CF"/>
    <w:rsid w:val="007E3291"/>
    <w:rsid w:val="007F7154"/>
    <w:rsid w:val="0080030E"/>
    <w:rsid w:val="00805CDB"/>
    <w:rsid w:val="00811400"/>
    <w:rsid w:val="0081533C"/>
    <w:rsid w:val="00816424"/>
    <w:rsid w:val="00820F6D"/>
    <w:rsid w:val="00826CFD"/>
    <w:rsid w:val="00837E9D"/>
    <w:rsid w:val="00845A5A"/>
    <w:rsid w:val="00850613"/>
    <w:rsid w:val="0085439B"/>
    <w:rsid w:val="008619B1"/>
    <w:rsid w:val="00863AC6"/>
    <w:rsid w:val="00871265"/>
    <w:rsid w:val="0087577E"/>
    <w:rsid w:val="00881A0F"/>
    <w:rsid w:val="00882480"/>
    <w:rsid w:val="00885EAB"/>
    <w:rsid w:val="00886868"/>
    <w:rsid w:val="0089026B"/>
    <w:rsid w:val="0089313F"/>
    <w:rsid w:val="008942E9"/>
    <w:rsid w:val="00894BFC"/>
    <w:rsid w:val="008B05C3"/>
    <w:rsid w:val="008B4965"/>
    <w:rsid w:val="008C41C9"/>
    <w:rsid w:val="008D1ABD"/>
    <w:rsid w:val="008D2ACC"/>
    <w:rsid w:val="008F14A4"/>
    <w:rsid w:val="008F5076"/>
    <w:rsid w:val="008F5524"/>
    <w:rsid w:val="008F6C87"/>
    <w:rsid w:val="008F70D1"/>
    <w:rsid w:val="008F7A2D"/>
    <w:rsid w:val="0090137A"/>
    <w:rsid w:val="00920D71"/>
    <w:rsid w:val="00921B88"/>
    <w:rsid w:val="00922263"/>
    <w:rsid w:val="00922D53"/>
    <w:rsid w:val="009240C5"/>
    <w:rsid w:val="0092496A"/>
    <w:rsid w:val="00931F0C"/>
    <w:rsid w:val="00934715"/>
    <w:rsid w:val="00935ED8"/>
    <w:rsid w:val="00936068"/>
    <w:rsid w:val="00940597"/>
    <w:rsid w:val="0094751B"/>
    <w:rsid w:val="00950D13"/>
    <w:rsid w:val="009517CC"/>
    <w:rsid w:val="009615D4"/>
    <w:rsid w:val="009623BF"/>
    <w:rsid w:val="00964D63"/>
    <w:rsid w:val="00964FA5"/>
    <w:rsid w:val="00966C9C"/>
    <w:rsid w:val="00967FB3"/>
    <w:rsid w:val="00974677"/>
    <w:rsid w:val="00981E7F"/>
    <w:rsid w:val="00997D02"/>
    <w:rsid w:val="009A2F17"/>
    <w:rsid w:val="009A555C"/>
    <w:rsid w:val="009B09FB"/>
    <w:rsid w:val="009B40D1"/>
    <w:rsid w:val="009C5432"/>
    <w:rsid w:val="009C5937"/>
    <w:rsid w:val="009C7CB9"/>
    <w:rsid w:val="009D24F5"/>
    <w:rsid w:val="009D5D32"/>
    <w:rsid w:val="009E1F25"/>
    <w:rsid w:val="009F3083"/>
    <w:rsid w:val="009F7210"/>
    <w:rsid w:val="00A0424A"/>
    <w:rsid w:val="00A07732"/>
    <w:rsid w:val="00A13664"/>
    <w:rsid w:val="00A149C1"/>
    <w:rsid w:val="00A14A45"/>
    <w:rsid w:val="00A15D06"/>
    <w:rsid w:val="00A24EF4"/>
    <w:rsid w:val="00A32093"/>
    <w:rsid w:val="00A33747"/>
    <w:rsid w:val="00A35067"/>
    <w:rsid w:val="00A3754C"/>
    <w:rsid w:val="00A4021E"/>
    <w:rsid w:val="00A57696"/>
    <w:rsid w:val="00A605B7"/>
    <w:rsid w:val="00A605BC"/>
    <w:rsid w:val="00A7084B"/>
    <w:rsid w:val="00A755C7"/>
    <w:rsid w:val="00A76EFC"/>
    <w:rsid w:val="00A800E6"/>
    <w:rsid w:val="00A90151"/>
    <w:rsid w:val="00A9359B"/>
    <w:rsid w:val="00A97E3B"/>
    <w:rsid w:val="00AA163B"/>
    <w:rsid w:val="00AA30D8"/>
    <w:rsid w:val="00AA3149"/>
    <w:rsid w:val="00AA49E5"/>
    <w:rsid w:val="00AB4515"/>
    <w:rsid w:val="00AB5F12"/>
    <w:rsid w:val="00AC0558"/>
    <w:rsid w:val="00AC058A"/>
    <w:rsid w:val="00AC1C54"/>
    <w:rsid w:val="00AD4456"/>
    <w:rsid w:val="00AE49B5"/>
    <w:rsid w:val="00AE521F"/>
    <w:rsid w:val="00AF2097"/>
    <w:rsid w:val="00AF7E17"/>
    <w:rsid w:val="00B153EB"/>
    <w:rsid w:val="00B16453"/>
    <w:rsid w:val="00B23603"/>
    <w:rsid w:val="00B24B55"/>
    <w:rsid w:val="00B255CB"/>
    <w:rsid w:val="00B32D6C"/>
    <w:rsid w:val="00B3607D"/>
    <w:rsid w:val="00B3749D"/>
    <w:rsid w:val="00B52069"/>
    <w:rsid w:val="00B651B9"/>
    <w:rsid w:val="00B65DAA"/>
    <w:rsid w:val="00B66B2F"/>
    <w:rsid w:val="00B74F7F"/>
    <w:rsid w:val="00B75B08"/>
    <w:rsid w:val="00B772DD"/>
    <w:rsid w:val="00B80733"/>
    <w:rsid w:val="00B87859"/>
    <w:rsid w:val="00B91D47"/>
    <w:rsid w:val="00B93CBC"/>
    <w:rsid w:val="00B96C80"/>
    <w:rsid w:val="00BA3CB8"/>
    <w:rsid w:val="00BA4DF7"/>
    <w:rsid w:val="00BA7623"/>
    <w:rsid w:val="00BB6521"/>
    <w:rsid w:val="00BC070B"/>
    <w:rsid w:val="00BC1EC6"/>
    <w:rsid w:val="00BC306B"/>
    <w:rsid w:val="00BC3E9C"/>
    <w:rsid w:val="00BD2720"/>
    <w:rsid w:val="00BD5B8D"/>
    <w:rsid w:val="00BE091F"/>
    <w:rsid w:val="00BE4427"/>
    <w:rsid w:val="00BE7247"/>
    <w:rsid w:val="00BF4BDC"/>
    <w:rsid w:val="00BF5FF3"/>
    <w:rsid w:val="00BF68C8"/>
    <w:rsid w:val="00C01E68"/>
    <w:rsid w:val="00C11924"/>
    <w:rsid w:val="00C11F2C"/>
    <w:rsid w:val="00C13096"/>
    <w:rsid w:val="00C23D9D"/>
    <w:rsid w:val="00C31F6E"/>
    <w:rsid w:val="00C326F9"/>
    <w:rsid w:val="00C33E01"/>
    <w:rsid w:val="00C36CBE"/>
    <w:rsid w:val="00C37431"/>
    <w:rsid w:val="00C37A29"/>
    <w:rsid w:val="00C41DED"/>
    <w:rsid w:val="00C435E2"/>
    <w:rsid w:val="00C55C51"/>
    <w:rsid w:val="00C55E5F"/>
    <w:rsid w:val="00C63A88"/>
    <w:rsid w:val="00C70EFC"/>
    <w:rsid w:val="00C8432B"/>
    <w:rsid w:val="00C932F3"/>
    <w:rsid w:val="00CA39CF"/>
    <w:rsid w:val="00CA3D68"/>
    <w:rsid w:val="00CB24C1"/>
    <w:rsid w:val="00CC67A5"/>
    <w:rsid w:val="00CD0D4E"/>
    <w:rsid w:val="00CD4691"/>
    <w:rsid w:val="00CD61EB"/>
    <w:rsid w:val="00CE1F54"/>
    <w:rsid w:val="00CE337F"/>
    <w:rsid w:val="00CF02F0"/>
    <w:rsid w:val="00CF5FEE"/>
    <w:rsid w:val="00D12660"/>
    <w:rsid w:val="00D16F74"/>
    <w:rsid w:val="00D22EE3"/>
    <w:rsid w:val="00D27C60"/>
    <w:rsid w:val="00D32003"/>
    <w:rsid w:val="00D414E5"/>
    <w:rsid w:val="00D567C3"/>
    <w:rsid w:val="00D568D1"/>
    <w:rsid w:val="00D57E14"/>
    <w:rsid w:val="00D60649"/>
    <w:rsid w:val="00D61E88"/>
    <w:rsid w:val="00D719D1"/>
    <w:rsid w:val="00D827EA"/>
    <w:rsid w:val="00D82889"/>
    <w:rsid w:val="00D83923"/>
    <w:rsid w:val="00D856CB"/>
    <w:rsid w:val="00D90E67"/>
    <w:rsid w:val="00D92FA2"/>
    <w:rsid w:val="00D9419D"/>
    <w:rsid w:val="00DB2491"/>
    <w:rsid w:val="00DC17BB"/>
    <w:rsid w:val="00DC1D6B"/>
    <w:rsid w:val="00DC2A5D"/>
    <w:rsid w:val="00DC551E"/>
    <w:rsid w:val="00DD4D5F"/>
    <w:rsid w:val="00DD56E9"/>
    <w:rsid w:val="00DD7C59"/>
    <w:rsid w:val="00DF0FC8"/>
    <w:rsid w:val="00DF4E3E"/>
    <w:rsid w:val="00E00924"/>
    <w:rsid w:val="00E029B2"/>
    <w:rsid w:val="00E0453D"/>
    <w:rsid w:val="00E05FA6"/>
    <w:rsid w:val="00E20BEB"/>
    <w:rsid w:val="00E25474"/>
    <w:rsid w:val="00E30720"/>
    <w:rsid w:val="00E325AB"/>
    <w:rsid w:val="00E32F93"/>
    <w:rsid w:val="00E37CE0"/>
    <w:rsid w:val="00E42E3C"/>
    <w:rsid w:val="00E44E0B"/>
    <w:rsid w:val="00E4696D"/>
    <w:rsid w:val="00E47996"/>
    <w:rsid w:val="00E54B2B"/>
    <w:rsid w:val="00E54C25"/>
    <w:rsid w:val="00E575EC"/>
    <w:rsid w:val="00E666D7"/>
    <w:rsid w:val="00E715C1"/>
    <w:rsid w:val="00E72535"/>
    <w:rsid w:val="00E803CD"/>
    <w:rsid w:val="00E80C47"/>
    <w:rsid w:val="00E8553C"/>
    <w:rsid w:val="00E951AC"/>
    <w:rsid w:val="00E95467"/>
    <w:rsid w:val="00E95F17"/>
    <w:rsid w:val="00EA1943"/>
    <w:rsid w:val="00EC662D"/>
    <w:rsid w:val="00ED6E7D"/>
    <w:rsid w:val="00EE6F14"/>
    <w:rsid w:val="00EF01B6"/>
    <w:rsid w:val="00EF229B"/>
    <w:rsid w:val="00EF2CDB"/>
    <w:rsid w:val="00EF3F23"/>
    <w:rsid w:val="00F145C8"/>
    <w:rsid w:val="00F1509E"/>
    <w:rsid w:val="00F162D4"/>
    <w:rsid w:val="00F2011E"/>
    <w:rsid w:val="00F30B7E"/>
    <w:rsid w:val="00F33AB6"/>
    <w:rsid w:val="00F4010B"/>
    <w:rsid w:val="00F40A3E"/>
    <w:rsid w:val="00F434D7"/>
    <w:rsid w:val="00F4702C"/>
    <w:rsid w:val="00F505B8"/>
    <w:rsid w:val="00F53397"/>
    <w:rsid w:val="00F6054C"/>
    <w:rsid w:val="00F634F6"/>
    <w:rsid w:val="00F64343"/>
    <w:rsid w:val="00F74F47"/>
    <w:rsid w:val="00F8033D"/>
    <w:rsid w:val="00F87B07"/>
    <w:rsid w:val="00F91CFF"/>
    <w:rsid w:val="00F93598"/>
    <w:rsid w:val="00F94880"/>
    <w:rsid w:val="00F94D33"/>
    <w:rsid w:val="00FA5902"/>
    <w:rsid w:val="00FA6B9F"/>
    <w:rsid w:val="00FB015C"/>
    <w:rsid w:val="00FB0D65"/>
    <w:rsid w:val="00FB139F"/>
    <w:rsid w:val="00FB23E9"/>
    <w:rsid w:val="00FB4A9F"/>
    <w:rsid w:val="00FC06D0"/>
    <w:rsid w:val="00FC2D8B"/>
    <w:rsid w:val="00FC378E"/>
    <w:rsid w:val="00FD2B94"/>
    <w:rsid w:val="00FD3306"/>
    <w:rsid w:val="00FE57D8"/>
    <w:rsid w:val="00FE6274"/>
    <w:rsid w:val="00FE735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77F5"/>
  <w15:chartTrackingRefBased/>
  <w15:docId w15:val="{096C931A-6A58-4B84-B83C-110AB5D4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0" w:qFormat="1"/>
    <w:lsdException w:name="heading 7" w:semiHidden="1" w:uiPriority="0"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iPriority="3" w:unhideWhenUsed="1"/>
    <w:lsdException w:name="List 4" w:semiHidden="1" w:uiPriority="3" w:unhideWhenUsed="1"/>
    <w:lsdException w:name="List 5" w:semiHidden="1" w:uiPriority="3" w:unhideWhenUsed="1"/>
    <w:lsdException w:name="List Bullet 2" w:semiHidden="1" w:unhideWhenUsed="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uiPriority="31"/>
    <w:lsdException w:name="Intense Reference" w:semiHidden="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13"/>
    <w:pPr>
      <w:spacing w:line="235" w:lineRule="auto"/>
    </w:pPr>
    <w:rPr>
      <w:sz w:val="20"/>
    </w:rPr>
  </w:style>
  <w:style w:type="paragraph" w:styleId="Heading1">
    <w:name w:val="heading 1"/>
    <w:basedOn w:val="Normal"/>
    <w:next w:val="Normal"/>
    <w:link w:val="Heading1Char"/>
    <w:uiPriority w:val="9"/>
    <w:qFormat/>
    <w:rsid w:val="003749D5"/>
    <w:pPr>
      <w:keepNext/>
      <w:keepLines/>
      <w:numPr>
        <w:numId w:val="6"/>
      </w:numPr>
      <w:spacing w:after="120"/>
      <w:outlineLvl w:val="0"/>
    </w:pPr>
    <w:rPr>
      <w:rFonts w:eastAsiaTheme="majorEastAsia" w:cstheme="majorBidi"/>
      <w:b/>
      <w:color w:val="0F385C" w:themeColor="accent2"/>
      <w:sz w:val="30"/>
      <w:szCs w:val="32"/>
    </w:rPr>
  </w:style>
  <w:style w:type="paragraph" w:styleId="Heading2">
    <w:name w:val="heading 2"/>
    <w:basedOn w:val="Normal"/>
    <w:next w:val="Normal"/>
    <w:link w:val="Heading2Char"/>
    <w:uiPriority w:val="9"/>
    <w:qFormat/>
    <w:rsid w:val="003749D5"/>
    <w:pPr>
      <w:keepNext/>
      <w:keepLines/>
      <w:spacing w:before="200" w:after="80"/>
      <w:outlineLvl w:val="1"/>
    </w:pPr>
    <w:rPr>
      <w:rFonts w:asciiTheme="majorHAnsi" w:eastAsiaTheme="majorEastAsia" w:hAnsiTheme="majorHAnsi" w:cstheme="majorBidi"/>
      <w:color w:val="00A373" w:themeColor="accent1"/>
      <w:sz w:val="22"/>
      <w:szCs w:val="26"/>
    </w:rPr>
  </w:style>
  <w:style w:type="paragraph" w:styleId="Heading3">
    <w:name w:val="heading 3"/>
    <w:basedOn w:val="Normal"/>
    <w:next w:val="Normal"/>
    <w:link w:val="Heading3Char"/>
    <w:uiPriority w:val="9"/>
    <w:semiHidden/>
    <w:rsid w:val="00F53397"/>
    <w:pPr>
      <w:keepNext/>
      <w:keepLines/>
      <w:spacing w:after="60"/>
      <w:outlineLvl w:val="2"/>
    </w:pPr>
    <w:rPr>
      <w:rFonts w:asciiTheme="majorHAnsi" w:eastAsiaTheme="majorEastAsia" w:hAnsiTheme="majorHAnsi" w:cstheme="majorBidi"/>
      <w:b/>
      <w:color w:val="000000" w:themeColor="text2"/>
      <w:szCs w:val="24"/>
    </w:rPr>
  </w:style>
  <w:style w:type="paragraph" w:styleId="Heading4">
    <w:name w:val="heading 4"/>
    <w:aliases w:val="H4,h4,4,(Alt+4),H41,(Alt+4)1,H42,(Alt+4)2,H43,(Alt+4)3,H44,(Alt+4)4,H45,(Alt+4)5,H411,(Alt+4)11,H421,(Alt+4)21,H431,(Alt+4)31,H46,(Alt+4)6,H412,(Alt+4)12,H422,(Alt+4)22,H432,(Alt+4)32,H47,(Alt+4)7,H48,(Alt+4)8,H49,(Alt+4)9,H410,(Alt+4)10,H413"/>
    <w:basedOn w:val="Normal"/>
    <w:next w:val="Normal"/>
    <w:link w:val="Heading4Char"/>
    <w:uiPriority w:val="9"/>
    <w:qFormat/>
    <w:rsid w:val="00F53397"/>
    <w:pPr>
      <w:keepNext/>
      <w:keepLines/>
      <w:outlineLvl w:val="3"/>
    </w:pPr>
    <w:rPr>
      <w:rFonts w:asciiTheme="majorHAnsi" w:eastAsiaTheme="majorEastAsia" w:hAnsiTheme="majorHAnsi" w:cstheme="majorBidi"/>
      <w:b/>
      <w:iCs/>
    </w:rPr>
  </w:style>
  <w:style w:type="paragraph" w:styleId="Heading5">
    <w:name w:val="heading 5"/>
    <w:aliases w:val="Level 3 - i,h5,H5,Heading 5 StGeorge,Level 5,L5,l5+toc5,(A),Heading 5(unused),Para5,Heading 5 DTRS,Heading 5 MTSCS,E Bold/Centred,5,s,CS Heading 5,Block Label,Body Text (R),Appendix A to X,Heading 5   Appendix A to X,Appendix A to X1,Bullet1"/>
    <w:basedOn w:val="Normal"/>
    <w:next w:val="Normal"/>
    <w:link w:val="Heading5Char"/>
    <w:uiPriority w:val="9"/>
    <w:qFormat/>
    <w:rsid w:val="009D24F5"/>
    <w:pPr>
      <w:keepNext/>
      <w:keepLines/>
      <w:spacing w:after="60"/>
      <w:outlineLvl w:val="4"/>
    </w:pPr>
    <w:rPr>
      <w:rFonts w:asciiTheme="majorHAnsi" w:eastAsiaTheme="majorEastAsia" w:hAnsiTheme="majorHAnsi" w:cstheme="majorBidi"/>
      <w:b/>
      <w:sz w:val="18"/>
    </w:rPr>
  </w:style>
  <w:style w:type="paragraph" w:styleId="Heading6">
    <w:name w:val="heading 6"/>
    <w:aliases w:val="H6,(I),Legal Level 1.,Heading 6(unused),CS Heading 6,Sub5Para,L1 PIP,a,Heading 6  Appendix Y &amp; Z,Heading 6  Appendix Y &amp; Z1,Heading 6  Appendix Y &amp; Z2,Heading 6  Appendix Y &amp; Z11,as,level6,a.,Sub-sub Para,Body Text 5,rp_Heading 6,DO NOT USE_h6"/>
    <w:basedOn w:val="Heading5"/>
    <w:next w:val="Normal"/>
    <w:link w:val="Heading6Char"/>
    <w:qFormat/>
    <w:rsid w:val="000D0E72"/>
    <w:pPr>
      <w:keepNext w:val="0"/>
      <w:keepLines w:val="0"/>
      <w:tabs>
        <w:tab w:val="num" w:pos="2268"/>
      </w:tabs>
      <w:spacing w:before="160" w:after="120" w:line="280" w:lineRule="atLeast"/>
      <w:ind w:left="1701" w:hanging="567"/>
      <w:outlineLvl w:val="5"/>
    </w:pPr>
    <w:rPr>
      <w:rFonts w:ascii="Calibri" w:eastAsia="Times New Roman" w:hAnsi="Calibri" w:cs="Calibri"/>
      <w:bCs/>
      <w:iCs/>
      <w:color w:val="404040"/>
      <w:sz w:val="22"/>
    </w:rPr>
  </w:style>
  <w:style w:type="paragraph" w:styleId="Heading7">
    <w:name w:val="heading 7"/>
    <w:aliases w:val="(1),Legal Level 1.1.,Heading 7(unused),CS Heading 7,L2 PIP,H7,level1noheading,i.,Body Text 6,Appendix Level 1,rp_Heading 7,st,Heading 7 UNUSED,h7,Blank 3,Lev 7,H7DO NOT USE,not Kinhill,ap,i.1,not Kinhill1,7,square GS,Indented hyphen,heading 7"/>
    <w:basedOn w:val="Heading6"/>
    <w:next w:val="Normal"/>
    <w:link w:val="Heading7Char"/>
    <w:qFormat/>
    <w:rsid w:val="000D0E72"/>
    <w:pPr>
      <w:tabs>
        <w:tab w:val="clear" w:pos="2268"/>
      </w:tabs>
      <w:ind w:left="567"/>
      <w:outlineLvl w:val="6"/>
    </w:pPr>
    <w:rPr>
      <w:i/>
    </w:r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eading7"/>
    <w:next w:val="Normal"/>
    <w:link w:val="Heading8Char"/>
    <w:uiPriority w:val="9"/>
    <w:qFormat/>
    <w:rsid w:val="000D0E72"/>
    <w:pPr>
      <w:outlineLvl w:val="7"/>
    </w:pPr>
    <w:rPr>
      <w:b w:val="0"/>
    </w:rPr>
  </w:style>
  <w:style w:type="paragraph" w:styleId="Heading9">
    <w:name w:val="heading 9"/>
    <w:aliases w:val="h9,Heading 9(unused),Body Text 8,aat,Legal Level 1.1.1.1.,AppendixBodyHead,Heading 9 (defunct),Heading 9 Char Char Char Char Char,Heading 9 Char Char Char Char Char Char,9,H9,level3(i),Lev 9,Annex1, Appen 1,H9 Char"/>
    <w:basedOn w:val="Normal"/>
    <w:next w:val="Normal"/>
    <w:link w:val="Heading9Char"/>
    <w:uiPriority w:val="9"/>
    <w:qFormat/>
    <w:rsid w:val="00B651B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Heading2"/>
    <w:next w:val="Normal"/>
    <w:link w:val="DateChar"/>
    <w:uiPriority w:val="99"/>
    <w:rsid w:val="005D2C98"/>
    <w:rPr>
      <w:szCs w:val="22"/>
    </w:rPr>
  </w:style>
  <w:style w:type="character" w:customStyle="1" w:styleId="DateChar">
    <w:name w:val="Date Char"/>
    <w:basedOn w:val="DefaultParagraphFont"/>
    <w:link w:val="Date"/>
    <w:uiPriority w:val="99"/>
    <w:rsid w:val="005D2C98"/>
    <w:rPr>
      <w:rFonts w:ascii="Galano Grotesque Alt Medium" w:eastAsiaTheme="majorEastAsia" w:hAnsi="Galano Grotesque Alt Medium" w:cstheme="majorBidi"/>
      <w:color w:val="0F385C" w:themeColor="accent2"/>
    </w:rPr>
  </w:style>
  <w:style w:type="paragraph" w:styleId="NoSpacing">
    <w:name w:val="No Spacing"/>
    <w:basedOn w:val="Normal"/>
    <w:link w:val="NoSpacingChar"/>
    <w:uiPriority w:val="1"/>
    <w:qFormat/>
    <w:rsid w:val="00FB139F"/>
    <w:pPr>
      <w:spacing w:after="0"/>
    </w:pPr>
  </w:style>
  <w:style w:type="paragraph" w:styleId="ListBullet">
    <w:name w:val="List Bullet"/>
    <w:basedOn w:val="Normal"/>
    <w:uiPriority w:val="3"/>
    <w:qFormat/>
    <w:rsid w:val="003749D5"/>
    <w:pPr>
      <w:numPr>
        <w:numId w:val="7"/>
      </w:numPr>
      <w:contextualSpacing/>
    </w:pPr>
  </w:style>
  <w:style w:type="paragraph" w:styleId="ListBullet2">
    <w:name w:val="List Bullet 2"/>
    <w:basedOn w:val="Normal"/>
    <w:uiPriority w:val="3"/>
    <w:semiHidden/>
    <w:rsid w:val="003749D5"/>
    <w:pPr>
      <w:numPr>
        <w:ilvl w:val="1"/>
        <w:numId w:val="7"/>
      </w:numPr>
      <w:contextualSpacing/>
    </w:pPr>
  </w:style>
  <w:style w:type="paragraph" w:styleId="ListNumber">
    <w:name w:val="List Number"/>
    <w:basedOn w:val="Normal"/>
    <w:uiPriority w:val="3"/>
    <w:qFormat/>
    <w:rsid w:val="00D16F74"/>
    <w:pPr>
      <w:numPr>
        <w:numId w:val="4"/>
      </w:numPr>
      <w:contextualSpacing/>
    </w:pPr>
  </w:style>
  <w:style w:type="numbering" w:customStyle="1" w:styleId="Bullets">
    <w:name w:val="Bullets"/>
    <w:uiPriority w:val="99"/>
    <w:rsid w:val="003749D5"/>
    <w:pPr>
      <w:numPr>
        <w:numId w:val="1"/>
      </w:numPr>
    </w:pPr>
  </w:style>
  <w:style w:type="character" w:customStyle="1" w:styleId="Heading1Char">
    <w:name w:val="Heading 1 Char"/>
    <w:basedOn w:val="DefaultParagraphFont"/>
    <w:link w:val="Heading1"/>
    <w:uiPriority w:val="9"/>
    <w:rsid w:val="003749D5"/>
    <w:rPr>
      <w:rFonts w:eastAsiaTheme="majorEastAsia" w:cstheme="majorBidi"/>
      <w:b/>
      <w:color w:val="0F385C" w:themeColor="accent2"/>
      <w:sz w:val="30"/>
      <w:szCs w:val="32"/>
    </w:rPr>
  </w:style>
  <w:style w:type="paragraph" w:styleId="ListNumber2">
    <w:name w:val="List Number 2"/>
    <w:basedOn w:val="Normal"/>
    <w:uiPriority w:val="3"/>
    <w:semiHidden/>
    <w:rsid w:val="00D16F74"/>
    <w:pPr>
      <w:numPr>
        <w:ilvl w:val="1"/>
        <w:numId w:val="4"/>
      </w:numPr>
      <w:contextualSpacing/>
    </w:pPr>
  </w:style>
  <w:style w:type="character" w:customStyle="1" w:styleId="Heading2Char">
    <w:name w:val="Heading 2 Char"/>
    <w:basedOn w:val="DefaultParagraphFont"/>
    <w:link w:val="Heading2"/>
    <w:rsid w:val="003749D5"/>
    <w:rPr>
      <w:rFonts w:asciiTheme="majorHAnsi" w:eastAsiaTheme="majorEastAsia" w:hAnsiTheme="majorHAnsi" w:cstheme="majorBidi"/>
      <w:color w:val="00A373" w:themeColor="accent1"/>
      <w:szCs w:val="26"/>
    </w:rPr>
  </w:style>
  <w:style w:type="paragraph" w:styleId="ListParagraph">
    <w:name w:val="List Paragraph"/>
    <w:aliases w:val="Bullet Point"/>
    <w:basedOn w:val="Normal"/>
    <w:uiPriority w:val="34"/>
    <w:qFormat/>
    <w:rsid w:val="00594496"/>
    <w:pPr>
      <w:ind w:left="284"/>
      <w:contextualSpacing/>
    </w:pPr>
  </w:style>
  <w:style w:type="paragraph" w:styleId="Header">
    <w:name w:val="header"/>
    <w:basedOn w:val="Normal"/>
    <w:link w:val="HeaderChar"/>
    <w:uiPriority w:val="99"/>
    <w:rsid w:val="00720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5C5"/>
    <w:rPr>
      <w:sz w:val="20"/>
    </w:rPr>
  </w:style>
  <w:style w:type="paragraph" w:styleId="Footer">
    <w:name w:val="footer"/>
    <w:basedOn w:val="Normal"/>
    <w:link w:val="FooterChar"/>
    <w:uiPriority w:val="99"/>
    <w:rsid w:val="003D7C73"/>
    <w:pPr>
      <w:tabs>
        <w:tab w:val="right" w:pos="14459"/>
      </w:tabs>
      <w:spacing w:before="1080" w:after="0"/>
    </w:pPr>
    <w:rPr>
      <w:color w:val="FFFFFF" w:themeColor="background1"/>
      <w:sz w:val="16"/>
    </w:rPr>
  </w:style>
  <w:style w:type="character" w:customStyle="1" w:styleId="FooterChar">
    <w:name w:val="Footer Char"/>
    <w:basedOn w:val="DefaultParagraphFont"/>
    <w:link w:val="Footer"/>
    <w:uiPriority w:val="99"/>
    <w:rsid w:val="003D7C73"/>
    <w:rPr>
      <w:color w:val="FFFFFF" w:themeColor="background1"/>
      <w:sz w:val="16"/>
    </w:rPr>
  </w:style>
  <w:style w:type="numbering" w:customStyle="1" w:styleId="Numbering">
    <w:name w:val="Numbering"/>
    <w:uiPriority w:val="99"/>
    <w:rsid w:val="00D16F74"/>
    <w:pPr>
      <w:numPr>
        <w:numId w:val="2"/>
      </w:numPr>
    </w:pPr>
  </w:style>
  <w:style w:type="paragraph" w:styleId="ListBullet3">
    <w:name w:val="List Bullet 3"/>
    <w:basedOn w:val="Normal"/>
    <w:uiPriority w:val="3"/>
    <w:semiHidden/>
    <w:rsid w:val="003749D5"/>
    <w:pPr>
      <w:numPr>
        <w:ilvl w:val="2"/>
        <w:numId w:val="7"/>
      </w:numPr>
      <w:contextualSpacing/>
    </w:pPr>
  </w:style>
  <w:style w:type="paragraph" w:styleId="ListContinue2">
    <w:name w:val="List Continue 2"/>
    <w:basedOn w:val="Normal"/>
    <w:uiPriority w:val="3"/>
    <w:semiHidden/>
    <w:rsid w:val="004635FD"/>
    <w:pPr>
      <w:ind w:left="566"/>
      <w:contextualSpacing/>
    </w:pPr>
  </w:style>
  <w:style w:type="paragraph" w:styleId="ListNumber3">
    <w:name w:val="List Number 3"/>
    <w:basedOn w:val="Normal"/>
    <w:uiPriority w:val="3"/>
    <w:semiHidden/>
    <w:rsid w:val="00D16F74"/>
    <w:pPr>
      <w:numPr>
        <w:ilvl w:val="2"/>
        <w:numId w:val="4"/>
      </w:numPr>
      <w:contextualSpacing/>
    </w:pPr>
  </w:style>
  <w:style w:type="paragraph" w:styleId="ListNumber4">
    <w:name w:val="List Number 4"/>
    <w:basedOn w:val="Normal"/>
    <w:uiPriority w:val="3"/>
    <w:semiHidden/>
    <w:rsid w:val="00D16F74"/>
    <w:pPr>
      <w:numPr>
        <w:ilvl w:val="3"/>
        <w:numId w:val="4"/>
      </w:numPr>
      <w:contextualSpacing/>
    </w:pPr>
  </w:style>
  <w:style w:type="paragraph" w:styleId="ListNumber5">
    <w:name w:val="List Number 5"/>
    <w:basedOn w:val="Normal"/>
    <w:uiPriority w:val="3"/>
    <w:semiHidden/>
    <w:rsid w:val="00D16F74"/>
    <w:pPr>
      <w:numPr>
        <w:ilvl w:val="4"/>
        <w:numId w:val="4"/>
      </w:numPr>
      <w:contextualSpacing/>
    </w:pPr>
  </w:style>
  <w:style w:type="paragraph" w:styleId="ListContinue">
    <w:name w:val="List Continue"/>
    <w:basedOn w:val="Normal"/>
    <w:uiPriority w:val="3"/>
    <w:qFormat/>
    <w:rsid w:val="00B91D47"/>
    <w:pPr>
      <w:ind w:left="283"/>
      <w:contextualSpacing/>
    </w:pPr>
  </w:style>
  <w:style w:type="paragraph" w:styleId="ListContinue3">
    <w:name w:val="List Continue 3"/>
    <w:basedOn w:val="Normal"/>
    <w:uiPriority w:val="3"/>
    <w:semiHidden/>
    <w:rsid w:val="00974677"/>
    <w:pPr>
      <w:ind w:left="849"/>
      <w:contextualSpacing/>
    </w:pPr>
  </w:style>
  <w:style w:type="paragraph" w:styleId="ListContinue4">
    <w:name w:val="List Continue 4"/>
    <w:basedOn w:val="Normal"/>
    <w:uiPriority w:val="3"/>
    <w:semiHidden/>
    <w:qFormat/>
    <w:rsid w:val="00974677"/>
    <w:pPr>
      <w:ind w:left="1132"/>
      <w:contextualSpacing/>
    </w:pPr>
  </w:style>
  <w:style w:type="character" w:customStyle="1" w:styleId="Heading3Char">
    <w:name w:val="Heading 3 Char"/>
    <w:basedOn w:val="DefaultParagraphFont"/>
    <w:link w:val="Heading3"/>
    <w:uiPriority w:val="9"/>
    <w:semiHidden/>
    <w:rsid w:val="00EF229B"/>
    <w:rPr>
      <w:rFonts w:asciiTheme="majorHAnsi" w:eastAsiaTheme="majorEastAsia" w:hAnsiTheme="majorHAnsi" w:cstheme="majorBidi"/>
      <w:b/>
      <w:color w:val="000000" w:themeColor="text2"/>
      <w:sz w:val="20"/>
      <w:szCs w:val="24"/>
    </w:rPr>
  </w:style>
  <w:style w:type="character" w:customStyle="1" w:styleId="Heading4Char">
    <w:name w:val="Heading 4 Char"/>
    <w:aliases w:val="H4 Char,h4 Char,4 Char,(Alt+4) Char,H41 Char,(Alt+4)1 Char,H42 Char,(Alt+4)2 Char,H43 Char,(Alt+4)3 Char,H44 Char,(Alt+4)4 Char,H45 Char,(Alt+4)5 Char,H411 Char,(Alt+4)11 Char,H421 Char,(Alt+4)21 Char,H431 Char,(Alt+4)31 Char,H46 Char"/>
    <w:basedOn w:val="DefaultParagraphFont"/>
    <w:link w:val="Heading4"/>
    <w:uiPriority w:val="9"/>
    <w:semiHidden/>
    <w:rsid w:val="00EF229B"/>
    <w:rPr>
      <w:rFonts w:asciiTheme="majorHAnsi" w:eastAsiaTheme="majorEastAsia" w:hAnsiTheme="majorHAnsi" w:cstheme="majorBidi"/>
      <w:b/>
      <w:iCs/>
      <w:sz w:val="20"/>
    </w:rPr>
  </w:style>
  <w:style w:type="character" w:customStyle="1" w:styleId="Heading5Char">
    <w:name w:val="Heading 5 Char"/>
    <w:aliases w:val="Level 3 - i Char,h5 Char,H5 Char,Heading 5 StGeorge Char,Level 5 Char,L5 Char,l5+toc5 Char,(A) Char,Heading 5(unused) Char,Para5 Char,Heading 5 DTRS Char,Heading 5 MTSCS Char,E Bold/Centred Char,5 Char,s Char,CS Heading 5 Char"/>
    <w:basedOn w:val="DefaultParagraphFont"/>
    <w:link w:val="Heading5"/>
    <w:uiPriority w:val="9"/>
    <w:semiHidden/>
    <w:rsid w:val="00EF229B"/>
    <w:rPr>
      <w:rFonts w:asciiTheme="majorHAnsi" w:eastAsiaTheme="majorEastAsia" w:hAnsiTheme="majorHAnsi" w:cstheme="majorBidi"/>
      <w:b/>
      <w:sz w:val="18"/>
    </w:rPr>
  </w:style>
  <w:style w:type="numbering" w:customStyle="1" w:styleId="ListHeadings">
    <w:name w:val="List Headings"/>
    <w:uiPriority w:val="99"/>
    <w:rsid w:val="003749D5"/>
    <w:pPr>
      <w:numPr>
        <w:numId w:val="3"/>
      </w:numPr>
    </w:pPr>
  </w:style>
  <w:style w:type="paragraph" w:styleId="Title">
    <w:name w:val="Title"/>
    <w:basedOn w:val="Normal"/>
    <w:next w:val="Subtitle"/>
    <w:link w:val="TitleChar"/>
    <w:uiPriority w:val="10"/>
    <w:qFormat/>
    <w:rsid w:val="0035462D"/>
    <w:pPr>
      <w:spacing w:after="0" w:line="216" w:lineRule="auto"/>
      <w:contextualSpacing/>
    </w:pPr>
    <w:rPr>
      <w:rFonts w:asciiTheme="majorHAnsi" w:eastAsiaTheme="majorEastAsia" w:hAnsiTheme="majorHAnsi" w:cstheme="majorBidi"/>
      <w:color w:val="0F385C" w:themeColor="accent2"/>
      <w:kern w:val="28"/>
      <w:sz w:val="64"/>
      <w:szCs w:val="56"/>
    </w:rPr>
  </w:style>
  <w:style w:type="character" w:customStyle="1" w:styleId="TitleChar">
    <w:name w:val="Title Char"/>
    <w:basedOn w:val="DefaultParagraphFont"/>
    <w:link w:val="Title"/>
    <w:uiPriority w:val="10"/>
    <w:rsid w:val="0035462D"/>
    <w:rPr>
      <w:rFonts w:asciiTheme="majorHAnsi" w:eastAsiaTheme="majorEastAsia" w:hAnsiTheme="majorHAnsi" w:cstheme="majorBidi"/>
      <w:color w:val="0F385C" w:themeColor="accent2"/>
      <w:kern w:val="28"/>
      <w:sz w:val="64"/>
      <w:szCs w:val="56"/>
    </w:rPr>
  </w:style>
  <w:style w:type="paragraph" w:customStyle="1" w:styleId="Pull-outQuote">
    <w:name w:val="Pull-out Quote"/>
    <w:basedOn w:val="Normal"/>
    <w:link w:val="Pull-outQuoteChar"/>
    <w:semiHidden/>
    <w:rsid w:val="009D24F5"/>
    <w:pPr>
      <w:pBdr>
        <w:top w:val="single" w:sz="4" w:space="4" w:color="000000" w:themeColor="text2"/>
        <w:left w:val="single" w:sz="4" w:space="4" w:color="000000" w:themeColor="text2"/>
        <w:bottom w:val="single" w:sz="4" w:space="4" w:color="000000" w:themeColor="text2"/>
        <w:right w:val="single" w:sz="4" w:space="4" w:color="000000" w:themeColor="text2"/>
      </w:pBdr>
      <w:shd w:val="clear" w:color="auto" w:fill="000000"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0000"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0000" w:themeFill="text2"/>
    </w:rPr>
  </w:style>
  <w:style w:type="paragraph" w:customStyle="1" w:styleId="Heading1-numbered">
    <w:name w:val="Heading 1-numbered"/>
    <w:basedOn w:val="Heading1"/>
    <w:next w:val="Normal"/>
    <w:link w:val="Heading1-numberedChar"/>
    <w:uiPriority w:val="9"/>
    <w:semiHidden/>
    <w:rsid w:val="003749D5"/>
  </w:style>
  <w:style w:type="paragraph" w:customStyle="1" w:styleId="Heading2-numbered">
    <w:name w:val="Heading 2-numbered"/>
    <w:basedOn w:val="Heading2"/>
    <w:next w:val="Normal"/>
    <w:link w:val="Heading2-numberedChar"/>
    <w:uiPriority w:val="9"/>
    <w:semiHidden/>
    <w:rsid w:val="003749D5"/>
  </w:style>
  <w:style w:type="character" w:customStyle="1" w:styleId="Heading1-numberedChar">
    <w:name w:val="Heading 1-numbered Char"/>
    <w:basedOn w:val="Heading1Char"/>
    <w:link w:val="Heading1-numbered"/>
    <w:uiPriority w:val="9"/>
    <w:semiHidden/>
    <w:rsid w:val="0041673A"/>
    <w:rPr>
      <w:rFonts w:eastAsiaTheme="majorEastAsia" w:cstheme="majorBidi"/>
      <w:b/>
      <w:color w:val="0F385C" w:themeColor="accent2"/>
      <w:sz w:val="30"/>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val="0"/>
      <w:color w:val="0F385C" w:themeColor="accent2"/>
      <w:sz w:val="24"/>
      <w:szCs w:val="26"/>
    </w:rPr>
  </w:style>
  <w:style w:type="paragraph" w:styleId="ListContinue5">
    <w:name w:val="List Continue 5"/>
    <w:basedOn w:val="Normal"/>
    <w:uiPriority w:val="3"/>
    <w:semiHidden/>
    <w:qFormat/>
    <w:rsid w:val="00593314"/>
    <w:pPr>
      <w:ind w:left="1415"/>
      <w:contextualSpacing/>
    </w:pPr>
  </w:style>
  <w:style w:type="table" w:styleId="TableGrid">
    <w:name w:val="Table Grid"/>
    <w:aliases w:val="UB Table Grid"/>
    <w:basedOn w:val="TableNormal"/>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rsid w:val="00D12660"/>
    <w:pPr>
      <w:spacing w:before="60"/>
    </w:pPr>
    <w:rPr>
      <w:rFonts w:ascii="Galano Grotesque Alt Medium" w:hAnsi="Galano Grotesque Alt Medium"/>
      <w:iCs/>
      <w:color w:val="00A373" w:themeColor="accent1"/>
      <w:sz w:val="16"/>
      <w:szCs w:val="18"/>
    </w:rPr>
  </w:style>
  <w:style w:type="paragraph" w:styleId="List">
    <w:name w:val="List"/>
    <w:basedOn w:val="Normal"/>
    <w:uiPriority w:val="3"/>
    <w:semiHidden/>
    <w:rsid w:val="00E25474"/>
    <w:pPr>
      <w:numPr>
        <w:numId w:val="5"/>
      </w:numPr>
      <w:contextualSpacing/>
    </w:pPr>
  </w:style>
  <w:style w:type="paragraph" w:styleId="List2">
    <w:name w:val="List 2"/>
    <w:basedOn w:val="Normal"/>
    <w:uiPriority w:val="3"/>
    <w:semiHidden/>
    <w:rsid w:val="00E25474"/>
    <w:pPr>
      <w:numPr>
        <w:ilvl w:val="1"/>
        <w:numId w:val="5"/>
      </w:numPr>
      <w:contextualSpacing/>
    </w:pPr>
  </w:style>
  <w:style w:type="numbering" w:customStyle="1" w:styleId="LetteredList">
    <w:name w:val="Lettered List"/>
    <w:uiPriority w:val="99"/>
    <w:rsid w:val="00E25474"/>
    <w:pPr>
      <w:numPr>
        <w:numId w:val="5"/>
      </w:numPr>
    </w:pPr>
  </w:style>
  <w:style w:type="paragraph" w:styleId="Subtitle">
    <w:name w:val="Subtitle"/>
    <w:basedOn w:val="Normal"/>
    <w:next w:val="Normal"/>
    <w:link w:val="SubtitleChar"/>
    <w:uiPriority w:val="11"/>
    <w:semiHidden/>
    <w:rsid w:val="00B651B9"/>
    <w:pPr>
      <w:numPr>
        <w:ilvl w:val="1"/>
      </w:numPr>
      <w:spacing w:before="840"/>
    </w:pPr>
    <w:rPr>
      <w:rFonts w:ascii="Galano Grotesque Alt Medium" w:eastAsiaTheme="minorEastAsia" w:hAnsi="Galano Grotesque Alt Medium"/>
      <w:color w:val="345675"/>
      <w:sz w:val="48"/>
    </w:rPr>
  </w:style>
  <w:style w:type="character" w:customStyle="1" w:styleId="SubtitleChar">
    <w:name w:val="Subtitle Char"/>
    <w:basedOn w:val="DefaultParagraphFont"/>
    <w:link w:val="Subtitle"/>
    <w:uiPriority w:val="11"/>
    <w:semiHidden/>
    <w:rsid w:val="00B651B9"/>
    <w:rPr>
      <w:rFonts w:ascii="Galano Grotesque Alt Medium" w:eastAsiaTheme="minorEastAsia" w:hAnsi="Galano Grotesque Alt Medium"/>
      <w:color w:val="345675"/>
      <w:sz w:val="48"/>
    </w:rPr>
  </w:style>
  <w:style w:type="paragraph" w:styleId="TOCHeading">
    <w:name w:val="TOC Heading"/>
    <w:basedOn w:val="Heading1"/>
    <w:next w:val="Normal"/>
    <w:uiPriority w:val="39"/>
    <w:qFormat/>
    <w:rsid w:val="00F8033D"/>
    <w:pPr>
      <w:numPr>
        <w:numId w:val="0"/>
      </w:numPr>
      <w:spacing w:line="259" w:lineRule="auto"/>
      <w:outlineLvl w:val="9"/>
    </w:pPr>
    <w:rPr>
      <w:lang w:val="en-US"/>
    </w:rPr>
  </w:style>
  <w:style w:type="paragraph" w:styleId="TOC1">
    <w:name w:val="toc 1"/>
    <w:basedOn w:val="Normal"/>
    <w:next w:val="Normal"/>
    <w:autoRedefine/>
    <w:uiPriority w:val="39"/>
    <w:rsid w:val="00B93CBC"/>
    <w:pPr>
      <w:pBdr>
        <w:top w:val="single" w:sz="2" w:space="4" w:color="78D2F7" w:themeColor="accent3"/>
        <w:bottom w:val="single" w:sz="2" w:space="1" w:color="78D2F7" w:themeColor="accent3"/>
        <w:between w:val="single" w:sz="2" w:space="4" w:color="78D2F7" w:themeColor="accent3"/>
      </w:pBdr>
      <w:tabs>
        <w:tab w:val="right" w:pos="9526"/>
      </w:tabs>
      <w:spacing w:before="60" w:after="0"/>
    </w:pPr>
    <w:rPr>
      <w:rFonts w:ascii="Galano Grotesque Alt Medium" w:hAnsi="Galano Grotesque Alt Medium"/>
      <w:noProof/>
      <w:color w:val="0F385C" w:themeColor="accent2"/>
    </w:rPr>
  </w:style>
  <w:style w:type="paragraph" w:styleId="TOC2">
    <w:name w:val="toc 2"/>
    <w:basedOn w:val="Normal"/>
    <w:next w:val="Normal"/>
    <w:autoRedefine/>
    <w:uiPriority w:val="39"/>
    <w:rsid w:val="00E72535"/>
    <w:pPr>
      <w:numPr>
        <w:numId w:val="9"/>
      </w:numPr>
      <w:pBdr>
        <w:between w:val="single" w:sz="2" w:space="1" w:color="78D2F7" w:themeColor="accent3"/>
      </w:pBdr>
      <w:tabs>
        <w:tab w:val="right" w:pos="9514"/>
      </w:tabs>
      <w:spacing w:before="60" w:after="0"/>
    </w:pPr>
  </w:style>
  <w:style w:type="paragraph" w:styleId="TOC3">
    <w:name w:val="toc 3"/>
    <w:basedOn w:val="Normal"/>
    <w:next w:val="Normal"/>
    <w:autoRedefine/>
    <w:uiPriority w:val="39"/>
    <w:rsid w:val="004E0833"/>
    <w:pPr>
      <w:tabs>
        <w:tab w:val="right" w:leader="dot" w:pos="9628"/>
      </w:tabs>
      <w:spacing w:after="100"/>
      <w:ind w:left="284"/>
    </w:pPr>
  </w:style>
  <w:style w:type="character" w:styleId="Hyperlink">
    <w:name w:val="Hyperlink"/>
    <w:basedOn w:val="DefaultParagraphFont"/>
    <w:uiPriority w:val="99"/>
    <w:rsid w:val="00A24EF4"/>
    <w:rPr>
      <w:color w:val="00A373" w:themeColor="hyperlink"/>
      <w:u w:val="single"/>
    </w:rPr>
  </w:style>
  <w:style w:type="table" w:customStyle="1" w:styleId="04-Blank">
    <w:name w:val="04-Blank"/>
    <w:basedOn w:val="TableNormal"/>
    <w:uiPriority w:val="99"/>
    <w:rsid w:val="00FB0D65"/>
    <w:pPr>
      <w:spacing w:after="0" w:line="240" w:lineRule="auto"/>
    </w:pPr>
    <w:tblPr>
      <w:tblCellMar>
        <w:left w:w="0" w:type="dxa"/>
        <w:right w:w="0" w:type="dxa"/>
      </w:tblCellMar>
    </w:tblPr>
  </w:style>
  <w:style w:type="paragraph" w:customStyle="1" w:styleId="Header2">
    <w:name w:val="Header 2"/>
    <w:basedOn w:val="Header"/>
    <w:link w:val="Header2Char"/>
    <w:uiPriority w:val="99"/>
    <w:rsid w:val="007205C5"/>
    <w:pPr>
      <w:spacing w:after="80"/>
    </w:pPr>
  </w:style>
  <w:style w:type="character" w:customStyle="1" w:styleId="Header2Char">
    <w:name w:val="Header 2 Char"/>
    <w:basedOn w:val="HeaderChar"/>
    <w:link w:val="Header2"/>
    <w:uiPriority w:val="99"/>
    <w:rsid w:val="00EF229B"/>
    <w:rPr>
      <w:sz w:val="20"/>
    </w:rPr>
  </w:style>
  <w:style w:type="character" w:customStyle="1" w:styleId="Bold">
    <w:name w:val="Bold"/>
    <w:basedOn w:val="DefaultParagraphFont"/>
    <w:uiPriority w:val="1"/>
    <w:qFormat/>
    <w:rsid w:val="00374847"/>
    <w:rPr>
      <w:b/>
    </w:rPr>
  </w:style>
  <w:style w:type="paragraph" w:styleId="Quote">
    <w:name w:val="Quote"/>
    <w:basedOn w:val="Normal"/>
    <w:next w:val="Normal"/>
    <w:link w:val="QuoteChar"/>
    <w:uiPriority w:val="29"/>
    <w:qFormat/>
    <w:rsid w:val="00FD2B94"/>
    <w:pPr>
      <w:spacing w:before="280"/>
    </w:pPr>
    <w:rPr>
      <w:rFonts w:ascii="Galano Grotesque Alt SemiBold" w:hAnsi="Galano Grotesque Alt SemiBold"/>
      <w:color w:val="00A373" w:themeColor="accent1"/>
      <w:sz w:val="24"/>
      <w:szCs w:val="24"/>
    </w:rPr>
  </w:style>
  <w:style w:type="character" w:customStyle="1" w:styleId="QuoteChar">
    <w:name w:val="Quote Char"/>
    <w:basedOn w:val="DefaultParagraphFont"/>
    <w:link w:val="Quote"/>
    <w:uiPriority w:val="29"/>
    <w:rsid w:val="00FD2B94"/>
    <w:rPr>
      <w:rFonts w:ascii="Galano Grotesque Alt SemiBold" w:hAnsi="Galano Grotesque Alt SemiBold"/>
      <w:color w:val="00A373" w:themeColor="accent1"/>
      <w:sz w:val="24"/>
      <w:szCs w:val="24"/>
    </w:rPr>
  </w:style>
  <w:style w:type="character" w:styleId="UnresolvedMention">
    <w:name w:val="Unresolved Mention"/>
    <w:basedOn w:val="DefaultParagraphFont"/>
    <w:uiPriority w:val="99"/>
    <w:semiHidden/>
    <w:unhideWhenUsed/>
    <w:rsid w:val="002A1344"/>
    <w:rPr>
      <w:color w:val="605E5C"/>
      <w:shd w:val="clear" w:color="auto" w:fill="E1DFDD"/>
    </w:rPr>
  </w:style>
  <w:style w:type="paragraph" w:customStyle="1" w:styleId="ContactDetails">
    <w:name w:val="Contact Details"/>
    <w:basedOn w:val="NoSpacing"/>
    <w:link w:val="ContactDetailsChar"/>
    <w:uiPriority w:val="5"/>
    <w:qFormat/>
    <w:rsid w:val="002A1344"/>
    <w:pPr>
      <w:spacing w:line="283" w:lineRule="auto"/>
    </w:pPr>
  </w:style>
  <w:style w:type="character" w:customStyle="1" w:styleId="NoSpacingChar">
    <w:name w:val="No Spacing Char"/>
    <w:basedOn w:val="DefaultParagraphFont"/>
    <w:link w:val="NoSpacing"/>
    <w:uiPriority w:val="1"/>
    <w:rsid w:val="002A1344"/>
    <w:rPr>
      <w:sz w:val="20"/>
    </w:rPr>
  </w:style>
  <w:style w:type="character" w:customStyle="1" w:styleId="ContactDetailsChar">
    <w:name w:val="Contact Details Char"/>
    <w:basedOn w:val="NoSpacingChar"/>
    <w:link w:val="ContactDetails"/>
    <w:uiPriority w:val="5"/>
    <w:rsid w:val="00EF229B"/>
    <w:rPr>
      <w:sz w:val="20"/>
    </w:rPr>
  </w:style>
  <w:style w:type="paragraph" w:customStyle="1" w:styleId="Notes">
    <w:name w:val="Notes"/>
    <w:basedOn w:val="Normal"/>
    <w:link w:val="NotesChar"/>
    <w:uiPriority w:val="4"/>
    <w:qFormat/>
    <w:rsid w:val="002A1344"/>
    <w:pPr>
      <w:framePr w:w="9072" w:wrap="around" w:hAnchor="page" w:x="1022" w:yAlign="bottom" w:anchorLock="1"/>
      <w:spacing w:line="245" w:lineRule="auto"/>
    </w:pPr>
    <w:rPr>
      <w:sz w:val="16"/>
    </w:rPr>
  </w:style>
  <w:style w:type="character" w:customStyle="1" w:styleId="NotesChar">
    <w:name w:val="Notes Char"/>
    <w:basedOn w:val="DefaultParagraphFont"/>
    <w:link w:val="Notes"/>
    <w:uiPriority w:val="4"/>
    <w:rsid w:val="00EF229B"/>
    <w:rPr>
      <w:sz w:val="16"/>
    </w:rPr>
  </w:style>
  <w:style w:type="paragraph" w:customStyle="1" w:styleId="NotesHeading">
    <w:name w:val="Notes Heading"/>
    <w:basedOn w:val="Notes"/>
    <w:link w:val="NotesHeadingChar"/>
    <w:uiPriority w:val="3"/>
    <w:qFormat/>
    <w:rsid w:val="002A1344"/>
    <w:pPr>
      <w:framePr w:wrap="around"/>
      <w:spacing w:before="240" w:after="40"/>
    </w:pPr>
    <w:rPr>
      <w:sz w:val="20"/>
    </w:rPr>
  </w:style>
  <w:style w:type="character" w:customStyle="1" w:styleId="NotesHeadingChar">
    <w:name w:val="Notes Heading Char"/>
    <w:basedOn w:val="NotesChar"/>
    <w:link w:val="NotesHeading"/>
    <w:uiPriority w:val="3"/>
    <w:rsid w:val="00EF229B"/>
    <w:rPr>
      <w:sz w:val="20"/>
    </w:rPr>
  </w:style>
  <w:style w:type="table" w:customStyle="1" w:styleId="01-BarwonCoast">
    <w:name w:val="01-Barwon Coast"/>
    <w:basedOn w:val="TableNormal"/>
    <w:uiPriority w:val="99"/>
    <w:rsid w:val="005C6C86"/>
    <w:pPr>
      <w:spacing w:after="0" w:line="240" w:lineRule="auto"/>
    </w:pPr>
    <w:tblPr>
      <w:tblStyleRowBandSize w:val="1"/>
      <w:tblBorders>
        <w:top w:val="single" w:sz="4" w:space="0" w:color="AEE4FA"/>
        <w:left w:val="single" w:sz="4" w:space="0" w:color="AEE4FA"/>
        <w:bottom w:val="single" w:sz="4" w:space="0" w:color="AEE4FA"/>
        <w:right w:val="single" w:sz="4" w:space="0" w:color="AEE4FA"/>
        <w:insideH w:val="single" w:sz="4" w:space="0" w:color="AEE4FA"/>
        <w:insideV w:val="single" w:sz="4" w:space="0" w:color="AEE4FA"/>
      </w:tblBorders>
      <w:tblCellMar>
        <w:top w:w="113" w:type="dxa"/>
        <w:left w:w="113" w:type="dxa"/>
        <w:bottom w:w="113" w:type="dxa"/>
        <w:right w:w="113" w:type="dxa"/>
      </w:tblCellMar>
    </w:tblPr>
    <w:tblStylePr w:type="firstRow">
      <w:rPr>
        <w:rFonts w:asciiTheme="majorHAnsi" w:hAnsiTheme="majorHAnsi"/>
        <w:b w:val="0"/>
        <w:color w:val="0F385C" w:themeColor="accent2"/>
      </w:rPr>
      <w:tblPr/>
      <w:tcPr>
        <w:tcBorders>
          <w:top w:val="single" w:sz="2" w:space="0" w:color="AEE4FA"/>
          <w:left w:val="single" w:sz="2" w:space="0" w:color="AEE4FA"/>
          <w:bottom w:val="single" w:sz="2" w:space="0" w:color="AEE4FA"/>
          <w:right w:val="single" w:sz="2" w:space="0" w:color="AEE4FA"/>
          <w:insideH w:val="nil"/>
          <w:insideV w:val="single" w:sz="2" w:space="0" w:color="E4F6FD"/>
          <w:tl2br w:val="nil"/>
          <w:tr2bl w:val="nil"/>
        </w:tcBorders>
        <w:shd w:val="clear" w:color="auto" w:fill="E4F6FD"/>
      </w:tcPr>
    </w:tblStylePr>
    <w:tblStylePr w:type="lastRow">
      <w:rPr>
        <w:rFonts w:ascii="Galano Grotesque Alt Medium" w:hAnsi="Galano Grotesque Alt Medium"/>
        <w:b w:val="0"/>
        <w:color w:val="0F385C" w:themeColor="accent2"/>
      </w:rPr>
    </w:tblStylePr>
    <w:tblStylePr w:type="firstCol">
      <w:rPr>
        <w:rFonts w:ascii="Galano Grotesque Alt Medium" w:hAnsi="Galano Grotesque Alt Medium"/>
        <w:b w:val="0"/>
        <w:color w:val="0F385C" w:themeColor="accent2"/>
      </w:rPr>
    </w:tblStylePr>
    <w:tblStylePr w:type="lastCol">
      <w:pPr>
        <w:jc w:val="right"/>
      </w:pPr>
    </w:tblStylePr>
  </w:style>
  <w:style w:type="paragraph" w:customStyle="1" w:styleId="Tablesubheading-medium">
    <w:name w:val="Table subheading-medium"/>
    <w:basedOn w:val="Normal"/>
    <w:uiPriority w:val="11"/>
    <w:qFormat/>
    <w:rsid w:val="005C6C86"/>
    <w:pPr>
      <w:spacing w:after="0"/>
    </w:pPr>
    <w:rPr>
      <w:rFonts w:ascii="Galano Grotesque Alt Medium" w:hAnsi="Galano Grotesque Alt Medium"/>
      <w:color w:val="0F385C" w:themeColor="accent2"/>
      <w:lang w:val="en-US"/>
    </w:rPr>
  </w:style>
  <w:style w:type="table" w:customStyle="1" w:styleId="02-BarwonCoast">
    <w:name w:val="02-Barwon Coast"/>
    <w:basedOn w:val="TableNormal"/>
    <w:uiPriority w:val="99"/>
    <w:rsid w:val="00935ED8"/>
    <w:pPr>
      <w:spacing w:after="0" w:line="240" w:lineRule="auto"/>
    </w:pPr>
    <w:tblPr>
      <w:tblStyleColBandSize w:val="1"/>
      <w:tblBorders>
        <w:top w:val="single" w:sz="4" w:space="0" w:color="AEE4FA"/>
        <w:left w:val="single" w:sz="4" w:space="0" w:color="AEE4FA"/>
        <w:bottom w:val="single" w:sz="4" w:space="0" w:color="AEE4FA"/>
        <w:right w:val="single" w:sz="4" w:space="0" w:color="AEE4FA"/>
        <w:insideH w:val="single" w:sz="4" w:space="0" w:color="AEE4FA"/>
        <w:insideV w:val="single" w:sz="4" w:space="0" w:color="AEE4FA"/>
      </w:tblBorders>
      <w:tblCellMar>
        <w:top w:w="113" w:type="dxa"/>
        <w:bottom w:w="113" w:type="dxa"/>
      </w:tblCellMar>
    </w:tblPr>
    <w:tcPr>
      <w:shd w:val="clear" w:color="auto" w:fill="F8FDFF"/>
      <w:vAlign w:val="center"/>
    </w:tcPr>
    <w:tblStylePr w:type="firstRow">
      <w:rPr>
        <w:rFonts w:asciiTheme="minorHAnsi" w:hAnsiTheme="minorHAnsi"/>
        <w:b/>
        <w:color w:val="0F385C" w:themeColor="accent2"/>
      </w:rPr>
      <w:tblPr/>
      <w:tcPr>
        <w:tcBorders>
          <w:top w:val="single" w:sz="2" w:space="0" w:color="AEE4FA"/>
          <w:left w:val="single" w:sz="2" w:space="0" w:color="AEE4FA"/>
          <w:bottom w:val="nil"/>
          <w:right w:val="single" w:sz="2" w:space="0" w:color="AEE4FA"/>
          <w:insideH w:val="nil"/>
          <w:insideV w:val="single" w:sz="2" w:space="0" w:color="FFFFFF" w:themeColor="background1"/>
          <w:tl2br w:val="nil"/>
          <w:tr2bl w:val="nil"/>
        </w:tcBorders>
        <w:shd w:val="clear" w:color="auto" w:fill="78D2F7" w:themeFill="accent3"/>
      </w:tcPr>
    </w:tblStylePr>
    <w:tblStylePr w:type="firstCol">
      <w:rPr>
        <w:rFonts w:asciiTheme="majorHAnsi" w:hAnsiTheme="majorHAnsi"/>
        <w:color w:val="0F385C" w:themeColor="accent2"/>
      </w:rPr>
      <w:tblPr/>
      <w:tcPr>
        <w:shd w:val="clear" w:color="auto" w:fill="E4F6FD"/>
      </w:tcPr>
    </w:tblStylePr>
    <w:tblStylePr w:type="band1Vert">
      <w:tblPr/>
      <w:tcPr>
        <w:shd w:val="clear" w:color="auto" w:fill="E4F6FD"/>
      </w:tcPr>
    </w:tblStylePr>
  </w:style>
  <w:style w:type="paragraph" w:customStyle="1" w:styleId="Tablesubheading-semibold">
    <w:name w:val="Table subheading-semibold"/>
    <w:basedOn w:val="Tablesubheading-medium"/>
    <w:uiPriority w:val="11"/>
    <w:qFormat/>
    <w:rsid w:val="00940597"/>
    <w:rPr>
      <w:rFonts w:asciiTheme="majorHAnsi" w:hAnsiTheme="majorHAnsi"/>
    </w:rPr>
  </w:style>
  <w:style w:type="table" w:customStyle="1" w:styleId="03-BarwonCoast">
    <w:name w:val="03-Barwon Coast"/>
    <w:basedOn w:val="TableNormal"/>
    <w:uiPriority w:val="99"/>
    <w:rsid w:val="00940597"/>
    <w:pPr>
      <w:spacing w:after="0" w:line="240" w:lineRule="auto"/>
    </w:pPr>
    <w:tblPr>
      <w:tblBorders>
        <w:top w:val="single" w:sz="4" w:space="0" w:color="0F385C" w:themeColor="accent2"/>
        <w:left w:val="single" w:sz="4" w:space="0" w:color="0F385C" w:themeColor="accent2"/>
        <w:bottom w:val="single" w:sz="4" w:space="0" w:color="0F385C" w:themeColor="accent2"/>
        <w:right w:val="single" w:sz="4" w:space="0" w:color="0F385C" w:themeColor="accent2"/>
        <w:insideH w:val="single" w:sz="4" w:space="0" w:color="0F385C" w:themeColor="accent2"/>
        <w:insideV w:val="single" w:sz="4" w:space="0" w:color="0F385C" w:themeColor="accent2"/>
      </w:tblBorders>
      <w:tblCellMar>
        <w:top w:w="113" w:type="dxa"/>
        <w:bottom w:w="113" w:type="dxa"/>
      </w:tblCellMar>
    </w:tblPr>
    <w:tcPr>
      <w:shd w:val="clear" w:color="auto" w:fill="F3F5F7"/>
      <w:vAlign w:val="center"/>
    </w:tcPr>
    <w:tblStylePr w:type="firstRow">
      <w:rPr>
        <w:rFonts w:asciiTheme="minorHAnsi" w:hAnsiTheme="minorHAnsi"/>
        <w:b/>
      </w:rPr>
      <w:tblPr/>
      <w:tcPr>
        <w:tcBorders>
          <w:top w:val="single" w:sz="2" w:space="0" w:color="0F385C" w:themeColor="accent2"/>
          <w:left w:val="single" w:sz="2" w:space="0" w:color="0F385C" w:themeColor="accent2"/>
          <w:bottom w:val="single" w:sz="2" w:space="0" w:color="0F385C" w:themeColor="accent2"/>
          <w:right w:val="single" w:sz="2" w:space="0" w:color="0F385C" w:themeColor="accent2"/>
          <w:insideH w:val="nil"/>
          <w:insideV w:val="single" w:sz="2" w:space="0" w:color="FFFFFF" w:themeColor="background1"/>
          <w:tl2br w:val="nil"/>
          <w:tr2bl w:val="nil"/>
        </w:tcBorders>
        <w:shd w:val="clear" w:color="auto" w:fill="0F385C" w:themeFill="accent2"/>
      </w:tcPr>
    </w:tblStylePr>
    <w:tblStylePr w:type="firstCol">
      <w:rPr>
        <w:rFonts w:asciiTheme="majorHAnsi" w:hAnsiTheme="majorHAnsi"/>
      </w:rPr>
    </w:tblStylePr>
  </w:style>
  <w:style w:type="paragraph" w:customStyle="1" w:styleId="TableListBullet">
    <w:name w:val="Table List Bullet"/>
    <w:basedOn w:val="ListBullet"/>
    <w:uiPriority w:val="11"/>
    <w:qFormat/>
    <w:rsid w:val="00940597"/>
    <w:pPr>
      <w:numPr>
        <w:numId w:val="8"/>
      </w:numPr>
      <w:spacing w:after="80"/>
      <w:contextualSpacing w:val="0"/>
    </w:pPr>
    <w:rPr>
      <w:lang w:val="en-US"/>
    </w:rPr>
  </w:style>
  <w:style w:type="character" w:customStyle="1" w:styleId="Heading9Char">
    <w:name w:val="Heading 9 Char"/>
    <w:aliases w:val="h9 Char,Heading 9(unused) Char,Body Text 8 Char,aat Char,Legal Level 1.1.1.1. Char,AppendixBodyHead Char,Heading 9 (defunct) Char,Heading 9 Char Char Char Char Char Char1,Heading 9 Char Char Char Char Char Char Char,9 Char,H9 Char1"/>
    <w:basedOn w:val="DefaultParagraphFont"/>
    <w:link w:val="Heading9"/>
    <w:uiPriority w:val="9"/>
    <w:semiHidden/>
    <w:rsid w:val="00B651B9"/>
    <w:rPr>
      <w:rFonts w:asciiTheme="majorHAnsi" w:eastAsiaTheme="majorEastAsia" w:hAnsiTheme="majorHAnsi" w:cstheme="majorBidi"/>
      <w:i/>
      <w:iCs/>
      <w:color w:val="272727" w:themeColor="text1" w:themeTint="D8"/>
      <w:sz w:val="21"/>
      <w:szCs w:val="21"/>
    </w:rPr>
  </w:style>
  <w:style w:type="character" w:customStyle="1" w:styleId="Heading6Char">
    <w:name w:val="Heading 6 Char"/>
    <w:aliases w:val="H6 Char,(I) Char,Legal Level 1. Char,Heading 6(unused) Char,CS Heading 6 Char,Sub5Para Char,L1 PIP Char,a Char,Heading 6  Appendix Y &amp; Z Char,Heading 6  Appendix Y &amp; Z1 Char,Heading 6  Appendix Y &amp; Z2 Char,Heading 6  Appendix Y &amp; Z11 Char"/>
    <w:basedOn w:val="DefaultParagraphFont"/>
    <w:link w:val="Heading6"/>
    <w:rsid w:val="000D0E72"/>
    <w:rPr>
      <w:rFonts w:ascii="Calibri" w:eastAsia="Times New Roman" w:hAnsi="Calibri" w:cs="Calibri"/>
      <w:b/>
      <w:bCs/>
      <w:iCs/>
      <w:color w:val="404040"/>
    </w:rPr>
  </w:style>
  <w:style w:type="character" w:customStyle="1" w:styleId="Heading7Char">
    <w:name w:val="Heading 7 Char"/>
    <w:aliases w:val="(1) Char,Legal Level 1.1. Char,Heading 7(unused) Char,CS Heading 7 Char,L2 PIP Char,H7 Char,level1noheading Char,i. Char,Body Text 6 Char,Appendix Level 1 Char,rp_Heading 7 Char,st Char,Heading 7 UNUSED Char,h7 Char,Blank 3 Char,ap Char"/>
    <w:basedOn w:val="DefaultParagraphFont"/>
    <w:link w:val="Heading7"/>
    <w:rsid w:val="000D0E72"/>
    <w:rPr>
      <w:rFonts w:ascii="Calibri" w:eastAsia="Times New Roman" w:hAnsi="Calibri" w:cs="Calibri"/>
      <w:b/>
      <w:bCs/>
      <w:i/>
      <w:iCs/>
      <w:color w:val="404040"/>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uiPriority w:val="9"/>
    <w:rsid w:val="000D0E72"/>
    <w:rPr>
      <w:rFonts w:ascii="Calibri" w:eastAsia="Times New Roman" w:hAnsi="Calibri" w:cs="Calibri"/>
      <w:bCs/>
      <w:i/>
      <w:iCs/>
      <w:color w:val="404040"/>
    </w:rPr>
  </w:style>
  <w:style w:type="paragraph" w:customStyle="1" w:styleId="Bullet1">
    <w:name w:val="Bullet 1"/>
    <w:basedOn w:val="Normal"/>
    <w:uiPriority w:val="1"/>
    <w:qFormat/>
    <w:rsid w:val="000D0E72"/>
    <w:pPr>
      <w:numPr>
        <w:numId w:val="10"/>
      </w:numPr>
      <w:spacing w:after="0" w:line="260" w:lineRule="atLeast"/>
    </w:pPr>
    <w:rPr>
      <w:rFonts w:ascii="Calibri" w:eastAsia="Times New Roman" w:hAnsi="Calibri" w:cs="Calibri"/>
      <w:sz w:val="22"/>
      <w:lang w:eastAsia="en-AU"/>
    </w:rPr>
  </w:style>
  <w:style w:type="paragraph" w:customStyle="1" w:styleId="Bullet2">
    <w:name w:val="Bullet 2"/>
    <w:basedOn w:val="Bullet1"/>
    <w:uiPriority w:val="1"/>
    <w:qFormat/>
    <w:rsid w:val="000D0E72"/>
    <w:pPr>
      <w:numPr>
        <w:ilvl w:val="1"/>
      </w:numPr>
    </w:pPr>
  </w:style>
  <w:style w:type="paragraph" w:customStyle="1" w:styleId="Bullet3">
    <w:name w:val="Bullet 3"/>
    <w:basedOn w:val="Bullet2"/>
    <w:uiPriority w:val="11"/>
    <w:qFormat/>
    <w:rsid w:val="000D0E72"/>
    <w:pPr>
      <w:numPr>
        <w:ilvl w:val="2"/>
      </w:numPr>
    </w:pPr>
  </w:style>
  <w:style w:type="paragraph" w:customStyle="1" w:styleId="Heading4NoNum">
    <w:name w:val="Heading 4 NoNum"/>
    <w:basedOn w:val="Heading4"/>
    <w:uiPriority w:val="4"/>
    <w:semiHidden/>
    <w:qFormat/>
    <w:rsid w:val="000D0E72"/>
    <w:pPr>
      <w:keepNext w:val="0"/>
      <w:keepLines w:val="0"/>
      <w:tabs>
        <w:tab w:val="num" w:pos="567"/>
      </w:tabs>
      <w:spacing w:before="160" w:after="120" w:line="280" w:lineRule="atLeast"/>
      <w:ind w:left="567" w:hanging="567"/>
    </w:pPr>
    <w:rPr>
      <w:rFonts w:ascii="Calibri" w:eastAsia="Times New Roman" w:hAnsi="Calibri" w:cs="Calibri"/>
      <w:b w:val="0"/>
      <w:iCs w:val="0"/>
      <w:sz w:val="22"/>
    </w:rPr>
  </w:style>
  <w:style w:type="paragraph" w:customStyle="1" w:styleId="Num1">
    <w:name w:val="Num1"/>
    <w:basedOn w:val="Normal"/>
    <w:rsid w:val="000D0E72"/>
    <w:pPr>
      <w:keepNext/>
      <w:numPr>
        <w:numId w:val="12"/>
      </w:numPr>
      <w:spacing w:before="100" w:after="100" w:line="260" w:lineRule="atLeast"/>
    </w:pPr>
    <w:rPr>
      <w:rFonts w:ascii="Calibri" w:eastAsia="Times New Roman" w:hAnsi="Calibri" w:cs="Calibri"/>
      <w:b/>
      <w:sz w:val="24"/>
    </w:rPr>
  </w:style>
  <w:style w:type="paragraph" w:customStyle="1" w:styleId="Num2">
    <w:name w:val="Num2"/>
    <w:basedOn w:val="Normal"/>
    <w:rsid w:val="000D0E72"/>
    <w:pPr>
      <w:numPr>
        <w:ilvl w:val="1"/>
        <w:numId w:val="12"/>
      </w:numPr>
      <w:spacing w:before="100" w:after="100" w:line="260" w:lineRule="atLeast"/>
    </w:pPr>
    <w:rPr>
      <w:rFonts w:ascii="Calibri" w:eastAsia="Times New Roman" w:hAnsi="Calibri" w:cs="Calibri"/>
      <w:sz w:val="22"/>
      <w:lang w:eastAsia="en-AU"/>
    </w:rPr>
  </w:style>
  <w:style w:type="paragraph" w:customStyle="1" w:styleId="Num3">
    <w:name w:val="Num3"/>
    <w:basedOn w:val="Normal"/>
    <w:rsid w:val="000D0E72"/>
    <w:pPr>
      <w:numPr>
        <w:ilvl w:val="2"/>
        <w:numId w:val="12"/>
      </w:numPr>
      <w:spacing w:before="100" w:after="100" w:line="260" w:lineRule="atLeast"/>
    </w:pPr>
    <w:rPr>
      <w:rFonts w:ascii="Calibri" w:eastAsia="Times New Roman" w:hAnsi="Calibri" w:cs="Calibri"/>
      <w:sz w:val="22"/>
      <w:lang w:eastAsia="en-AU"/>
    </w:rPr>
  </w:style>
  <w:style w:type="character" w:styleId="CommentReference">
    <w:name w:val="annotation reference"/>
    <w:uiPriority w:val="99"/>
    <w:semiHidden/>
    <w:rsid w:val="00151E42"/>
    <w:rPr>
      <w:rFonts w:ascii="Calibri" w:hAnsi="Calibri"/>
      <w:sz w:val="16"/>
    </w:rPr>
  </w:style>
  <w:style w:type="paragraph" w:styleId="CommentText">
    <w:name w:val="annotation text"/>
    <w:basedOn w:val="Normal"/>
    <w:link w:val="CommentTextChar"/>
    <w:uiPriority w:val="99"/>
    <w:rsid w:val="00151E42"/>
    <w:pPr>
      <w:spacing w:before="100" w:after="100" w:line="260" w:lineRule="atLeast"/>
    </w:pPr>
    <w:rPr>
      <w:rFonts w:ascii="Calibri" w:eastAsia="Times New Roman" w:hAnsi="Calibri" w:cs="Calibri"/>
      <w:sz w:val="22"/>
      <w:lang w:eastAsia="en-AU"/>
    </w:rPr>
  </w:style>
  <w:style w:type="character" w:customStyle="1" w:styleId="CommentTextChar">
    <w:name w:val="Comment Text Char"/>
    <w:basedOn w:val="DefaultParagraphFont"/>
    <w:link w:val="CommentText"/>
    <w:uiPriority w:val="99"/>
    <w:rsid w:val="00151E42"/>
    <w:rPr>
      <w:rFonts w:ascii="Calibri" w:eastAsia="Times New Roman" w:hAnsi="Calibri" w:cs="Calibri"/>
      <w:lang w:eastAsia="en-AU"/>
    </w:rPr>
  </w:style>
  <w:style w:type="paragraph" w:customStyle="1" w:styleId="TableBullet">
    <w:name w:val="Table Bullet"/>
    <w:basedOn w:val="TableText"/>
    <w:uiPriority w:val="10"/>
    <w:qFormat/>
    <w:rsid w:val="00151E42"/>
    <w:pPr>
      <w:numPr>
        <w:numId w:val="11"/>
      </w:numPr>
      <w:spacing w:before="0" w:after="0"/>
    </w:pPr>
  </w:style>
  <w:style w:type="paragraph" w:customStyle="1" w:styleId="TableDash">
    <w:name w:val="Table Dash"/>
    <w:basedOn w:val="Normal"/>
    <w:uiPriority w:val="10"/>
    <w:rsid w:val="00151E42"/>
    <w:pPr>
      <w:numPr>
        <w:ilvl w:val="1"/>
        <w:numId w:val="11"/>
      </w:numPr>
      <w:spacing w:after="0" w:line="260" w:lineRule="atLeast"/>
    </w:pPr>
    <w:rPr>
      <w:rFonts w:ascii="Calibri" w:eastAsia="Times New Roman" w:hAnsi="Calibri" w:cs="Calibri"/>
      <w:lang w:eastAsia="en-AU"/>
    </w:rPr>
  </w:style>
  <w:style w:type="paragraph" w:customStyle="1" w:styleId="TableText">
    <w:name w:val="Table Text"/>
    <w:aliases w:val="tt"/>
    <w:basedOn w:val="Normal"/>
    <w:qFormat/>
    <w:rsid w:val="00151E42"/>
    <w:pPr>
      <w:spacing w:before="60" w:after="60" w:line="240" w:lineRule="auto"/>
    </w:pPr>
    <w:rPr>
      <w:rFonts w:ascii="Calibri" w:eastAsia="Times New Roman" w:hAnsi="Calibri" w:cs="Calibri"/>
      <w:lang w:eastAsia="en-AU"/>
    </w:rPr>
  </w:style>
  <w:style w:type="paragraph" w:customStyle="1" w:styleId="TableHeader">
    <w:name w:val="Table Header"/>
    <w:basedOn w:val="TableText"/>
    <w:uiPriority w:val="15"/>
    <w:qFormat/>
    <w:rsid w:val="00151E42"/>
    <w:pPr>
      <w:keepNext/>
      <w:spacing w:before="40" w:after="40"/>
    </w:pPr>
    <w:rPr>
      <w:color w:val="FFFFFF" w:themeColor="background1"/>
      <w:sz w:val="24"/>
    </w:rPr>
  </w:style>
  <w:style w:type="table" w:customStyle="1" w:styleId="Response">
    <w:name w:val="Response"/>
    <w:basedOn w:val="TableGrid"/>
    <w:uiPriority w:val="99"/>
    <w:rsid w:val="00151E42"/>
    <w:pPr>
      <w:spacing w:after="200" w:line="252" w:lineRule="auto"/>
    </w:pPr>
    <w:rPr>
      <w:rFonts w:ascii="Calibri" w:eastAsia="Times New Roman" w:hAnsi="Calibri" w:cs="Times New Roman"/>
      <w:sz w:val="20"/>
      <w:szCs w:val="20"/>
      <w:lang w:eastAsia="en-AU"/>
    </w:rPr>
    <w:tblPr>
      <w:tblStyleRowBandSize w:val="1"/>
      <w:tblStyleColBandSize w:val="1"/>
      <w:tblInd w:w="29" w:type="dxa"/>
      <w:tblBorders>
        <w:top w:val="single" w:sz="6" w:space="0" w:color="660B68"/>
        <w:left w:val="none" w:sz="0" w:space="0" w:color="auto"/>
        <w:bottom w:val="single" w:sz="6" w:space="0" w:color="660B68"/>
        <w:right w:val="none" w:sz="0" w:space="0" w:color="auto"/>
        <w:insideH w:val="single" w:sz="6" w:space="0" w:color="660B68"/>
        <w:insideV w:val="none" w:sz="0" w:space="0" w:color="auto"/>
      </w:tblBorders>
      <w:tblCellMar>
        <w:left w:w="43" w:type="dxa"/>
        <w:right w:w="43" w:type="dxa"/>
      </w:tblCellMar>
    </w:tblPr>
    <w:trPr>
      <w:cantSplit/>
    </w:tr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0"/>
        <w:u w:val="none"/>
        <w:vertAlign w:val="baseline"/>
      </w:rPr>
      <w:tblPr/>
      <w:tcPr>
        <w:tcBorders>
          <w:top w:val="nil"/>
          <w:left w:val="nil"/>
          <w:bottom w:val="nil"/>
          <w:right w:val="nil"/>
          <w:insideH w:val="nil"/>
          <w:insideV w:val="nil"/>
          <w:tl2br w:val="nil"/>
          <w:tr2bl w:val="nil"/>
        </w:tcBorders>
        <w:shd w:val="clear" w:color="auto" w:fill="FFFFFF" w:themeFill="background1"/>
      </w:tcPr>
    </w:tblStylePr>
    <w:tblStylePr w:type="firstCol">
      <w:rPr>
        <w:color w:val="4C4C4C"/>
      </w:rPr>
      <w:tblPr/>
      <w:tcPr>
        <w:shd w:val="clear" w:color="auto" w:fill="FFFFFF" w:themeFill="background1"/>
      </w:tcPr>
    </w:tblStylePr>
    <w:tblStylePr w:type="band2Horz">
      <w:tblPr/>
      <w:tcPr>
        <w:shd w:val="clear" w:color="auto" w:fill="FFFFFF" w:themeFill="background1"/>
      </w:tcPr>
    </w:tblStylePr>
  </w:style>
  <w:style w:type="paragraph" w:customStyle="1" w:styleId="Heading2Part">
    <w:name w:val="Heading 2 Part"/>
    <w:basedOn w:val="Heading2"/>
    <w:qFormat/>
    <w:rsid w:val="00151E42"/>
    <w:pPr>
      <w:keepLines w:val="0"/>
      <w:spacing w:before="120" w:after="120" w:line="240" w:lineRule="auto"/>
    </w:pPr>
    <w:rPr>
      <w:rFonts w:ascii="Calibri" w:eastAsia="Times New Roman" w:hAnsi="Calibri" w:cs="Calibri"/>
      <w:b/>
      <w:color w:val="auto"/>
      <w:sz w:val="24"/>
      <w:szCs w:val="22"/>
    </w:rPr>
  </w:style>
  <w:style w:type="table" w:customStyle="1" w:styleId="PlainTable">
    <w:name w:val="Plain Table"/>
    <w:basedOn w:val="TableNormal"/>
    <w:uiPriority w:val="99"/>
    <w:rsid w:val="00CC67A5"/>
    <w:pPr>
      <w:spacing w:after="0" w:line="240" w:lineRule="auto"/>
    </w:pPr>
    <w:rPr>
      <w:rFonts w:eastAsia="Times New Roman" w:cs="Times New Roman"/>
      <w:szCs w:val="20"/>
      <w:lang w:eastAsia="en-AU"/>
    </w:rPr>
    <w:tblPr>
      <w:tblCellMar>
        <w:left w:w="57" w:type="dxa"/>
        <w:right w:w="57" w:type="dxa"/>
      </w:tblCellMar>
    </w:tblPr>
    <w:tblStylePr w:type="firstCol">
      <w:rPr>
        <w:b w:val="0"/>
      </w:rPr>
    </w:tblStylePr>
  </w:style>
  <w:style w:type="paragraph" w:styleId="CommentSubject">
    <w:name w:val="annotation subject"/>
    <w:basedOn w:val="CommentText"/>
    <w:next w:val="CommentText"/>
    <w:link w:val="CommentSubjectChar"/>
    <w:uiPriority w:val="99"/>
    <w:semiHidden/>
    <w:unhideWhenUsed/>
    <w:rsid w:val="00511A7F"/>
    <w:pPr>
      <w:spacing w:before="0" w:after="160" w:line="240" w:lineRule="auto"/>
    </w:pPr>
    <w:rPr>
      <w:rFonts w:asciiTheme="minorHAnsi" w:eastAsia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511A7F"/>
    <w:rPr>
      <w:rFonts w:ascii="Calibri" w:eastAsia="Times New Roman" w:hAnsi="Calibri" w:cs="Calibri"/>
      <w:b/>
      <w:bCs/>
      <w:sz w:val="20"/>
      <w:szCs w:val="20"/>
      <w:lang w:eastAsia="en-AU"/>
    </w:rPr>
  </w:style>
  <w:style w:type="numbering" w:styleId="ArticleSection">
    <w:name w:val="Outline List 3"/>
    <w:basedOn w:val="NoList"/>
    <w:uiPriority w:val="99"/>
    <w:semiHidden/>
    <w:unhideWhenUsed/>
    <w:rsid w:val="009A555C"/>
    <w:pPr>
      <w:numPr>
        <w:numId w:val="13"/>
      </w:numPr>
    </w:pPr>
  </w:style>
  <w:style w:type="paragraph" w:customStyle="1" w:styleId="Attachment1">
    <w:name w:val="Attachment 1"/>
    <w:next w:val="Normal"/>
    <w:uiPriority w:val="19"/>
    <w:semiHidden/>
    <w:qFormat/>
    <w:rsid w:val="007C43AE"/>
    <w:pPr>
      <w:pageBreakBefore/>
      <w:numPr>
        <w:numId w:val="14"/>
      </w:numPr>
      <w:pBdr>
        <w:bottom w:val="single" w:sz="4" w:space="1" w:color="404040"/>
      </w:pBdr>
      <w:spacing w:before="400" w:after="1200" w:line="240" w:lineRule="auto"/>
    </w:pPr>
    <w:rPr>
      <w:rFonts w:ascii="Calibri" w:eastAsia="Times New Roman" w:hAnsi="Calibri" w:cs="Calibri"/>
      <w:color w:val="404040"/>
      <w:kern w:val="28"/>
      <w:sz w:val="40"/>
    </w:rPr>
  </w:style>
  <w:style w:type="paragraph" w:customStyle="1" w:styleId="FedBody1013">
    <w:name w:val="Fed Body 10/13"/>
    <w:basedOn w:val="Normal"/>
    <w:qFormat/>
    <w:rsid w:val="007C43AE"/>
    <w:pPr>
      <w:tabs>
        <w:tab w:val="left" w:pos="2835"/>
        <w:tab w:val="left" w:pos="5670"/>
        <w:tab w:val="left" w:pos="8505"/>
        <w:tab w:val="left" w:pos="11340"/>
      </w:tabs>
      <w:spacing w:before="100" w:after="100" w:line="260" w:lineRule="exact"/>
      <w:ind w:right="1134"/>
    </w:pPr>
    <w:rPr>
      <w:rFonts w:ascii="Arial" w:eastAsia="MS PGothic" w:hAnsi="Arial" w:cs="Times New Roman"/>
      <w:lang w:eastAsia="zh-CN"/>
    </w:rPr>
  </w:style>
  <w:style w:type="paragraph" w:customStyle="1" w:styleId="FedL3Head">
    <w:name w:val="Fed L3 Head"/>
    <w:basedOn w:val="Heading3"/>
    <w:next w:val="FedBody1013"/>
    <w:link w:val="FedL3HeadChar"/>
    <w:qFormat/>
    <w:rsid w:val="007C43AE"/>
    <w:pPr>
      <w:spacing w:before="300" w:after="0" w:line="280" w:lineRule="exact"/>
    </w:pPr>
    <w:rPr>
      <w:rFonts w:ascii="Arial" w:eastAsia="MS PGothic" w:hAnsi="Arial" w:cs="Times New Roman"/>
      <w:bCs/>
      <w:color w:val="808080"/>
      <w:sz w:val="22"/>
      <w:szCs w:val="22"/>
      <w:lang w:eastAsia="zh-CN"/>
    </w:rPr>
  </w:style>
  <w:style w:type="character" w:customStyle="1" w:styleId="FedL3HeadChar">
    <w:name w:val="Fed L3 Head Char"/>
    <w:link w:val="FedL3Head"/>
    <w:rsid w:val="007C43AE"/>
    <w:rPr>
      <w:rFonts w:ascii="Arial" w:eastAsia="MS PGothic" w:hAnsi="Arial" w:cs="Times New Roman"/>
      <w:b/>
      <w:bCs/>
      <w:color w:val="808080"/>
      <w:lang w:eastAsia="zh-CN"/>
    </w:rPr>
  </w:style>
  <w:style w:type="paragraph" w:customStyle="1" w:styleId="RFQNormal10">
    <w:name w:val="RFQ Normal 10"/>
    <w:basedOn w:val="Normal"/>
    <w:rsid w:val="007C43AE"/>
    <w:pPr>
      <w:spacing w:after="0" w:line="240" w:lineRule="exact"/>
      <w:jc w:val="both"/>
    </w:pPr>
    <w:rPr>
      <w:rFonts w:ascii="Arial" w:eastAsia="Times New Roman" w:hAnsi="Arial" w:cs="Arial"/>
      <w:szCs w:val="24"/>
    </w:rPr>
  </w:style>
  <w:style w:type="character" w:styleId="FollowedHyperlink">
    <w:name w:val="FollowedHyperlink"/>
    <w:basedOn w:val="DefaultParagraphFont"/>
    <w:uiPriority w:val="99"/>
    <w:semiHidden/>
    <w:unhideWhenUsed/>
    <w:rsid w:val="001535D4"/>
    <w:rPr>
      <w:color w:val="78D2F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barwoncoast.sharepoint.com/sites/BarwonCoastAdministration/Shared%20Documents/Branded%20Templates%202025/Report/Report%20Template.dotx?OR=81dd2b71-fb82-4b33-ac71-fed46bf0f87a&amp;CID=7b36b2a1-202a-5000-78b4-1ecd23102259&amp;CT=1752635729182" TargetMode="External"/></Relationships>
</file>

<file path=word/theme/theme1.xml><?xml version="1.0" encoding="utf-8"?>
<a:theme xmlns:a="http://schemas.openxmlformats.org/drawingml/2006/main" name="Office Theme">
  <a:themeElements>
    <a:clrScheme name="Barwon-Word">
      <a:dk1>
        <a:sysClr val="windowText" lastClr="000000"/>
      </a:dk1>
      <a:lt1>
        <a:sysClr val="window" lastClr="FFFFFF"/>
      </a:lt1>
      <a:dk2>
        <a:srgbClr val="000000"/>
      </a:dk2>
      <a:lt2>
        <a:srgbClr val="FEEE00"/>
      </a:lt2>
      <a:accent1>
        <a:srgbClr val="00A373"/>
      </a:accent1>
      <a:accent2>
        <a:srgbClr val="0F385C"/>
      </a:accent2>
      <a:accent3>
        <a:srgbClr val="78D2F7"/>
      </a:accent3>
      <a:accent4>
        <a:srgbClr val="00A373"/>
      </a:accent4>
      <a:accent5>
        <a:srgbClr val="FEEE00"/>
      </a:accent5>
      <a:accent6>
        <a:srgbClr val="98B5CD"/>
      </a:accent6>
      <a:hlink>
        <a:srgbClr val="00A373"/>
      </a:hlink>
      <a:folHlink>
        <a:srgbClr val="78D2F7"/>
      </a:folHlink>
    </a:clrScheme>
    <a:fontScheme name="Custom 67">
      <a:majorFont>
        <a:latin typeface="Galano Grotesque Alt SemiBold"/>
        <a:ea typeface=""/>
        <a:cs typeface=""/>
      </a:majorFont>
      <a:minorFont>
        <a:latin typeface="Galano Grotesque A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30775995B6FE41898B460E677A66E3" ma:contentTypeVersion="17" ma:contentTypeDescription="Create a new document." ma:contentTypeScope="" ma:versionID="e4501f758dcf063e5b3056bef9fbbf9d">
  <xsd:schema xmlns:xsd="http://www.w3.org/2001/XMLSchema" xmlns:xs="http://www.w3.org/2001/XMLSchema" xmlns:p="http://schemas.microsoft.com/office/2006/metadata/properties" xmlns:ns2="ae18e701-686d-44c9-8313-f983aded8e53" xmlns:ns3="20f0c622-9362-44d3-ba5d-f198b5308f17" targetNamespace="http://schemas.microsoft.com/office/2006/metadata/properties" ma:root="true" ma:fieldsID="bd68ea7c023a2c97287b392bfab8bc36" ns2:_="" ns3:_="">
    <xsd:import namespace="ae18e701-686d-44c9-8313-f983aded8e53"/>
    <xsd:import namespace="20f0c622-9362-44d3-ba5d-f198b5308f1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8e701-686d-44c9-8313-f983aded8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823988-171f-4a26-8524-d75fdb5cf82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f0c622-9362-44d3-ba5d-f198b5308f1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b5d3b8d-797c-4a1a-8030-4ece77df7945}" ma:internalName="TaxCatchAll" ma:showField="CatchAllData" ma:web="20f0c622-9362-44d3-ba5d-f198b5308f1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18e701-686d-44c9-8313-f983aded8e53">
      <Terms xmlns="http://schemas.microsoft.com/office/infopath/2007/PartnerControls"/>
    </lcf76f155ced4ddcb4097134ff3c332f>
    <TaxCatchAll xmlns="20f0c622-9362-44d3-ba5d-f198b5308f1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C0B9B-E720-4263-998B-399440197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8e701-686d-44c9-8313-f983aded8e53"/>
    <ds:schemaRef ds:uri="20f0c622-9362-44d3-ba5d-f198b5308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62B42A-0FD1-4A4B-8532-56CDAA53C0BD}">
  <ds:schemaRefs>
    <ds:schemaRef ds:uri="http://schemas.microsoft.com/sharepoint/v3/contenttype/forms"/>
  </ds:schemaRefs>
</ds:datastoreItem>
</file>

<file path=customXml/itemProps3.xml><?xml version="1.0" encoding="utf-8"?>
<ds:datastoreItem xmlns:ds="http://schemas.openxmlformats.org/officeDocument/2006/customXml" ds:itemID="{FEBFA9E3-C080-4D5D-8DAD-CE7E2CC817E3}">
  <ds:schemaRefs>
    <ds:schemaRef ds:uri="http://schemas.microsoft.com/office/2006/metadata/properties"/>
    <ds:schemaRef ds:uri="http://schemas.microsoft.com/office/infopath/2007/PartnerControls"/>
    <ds:schemaRef ds:uri="ae18e701-686d-44c9-8313-f983aded8e53"/>
    <ds:schemaRef ds:uri="20f0c622-9362-44d3-ba5d-f198b5308f17"/>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Report%20Template.dotx?OR=81dd2b71-fb82-4b33-ac71-fed46bf0f87a&amp;CID=7b36b2a1-202a-5000-78b4-1ecd23102259&amp;CT=1752635729182</Template>
  <TotalTime>540</TotalTime>
  <Pages>6</Pages>
  <Words>950</Words>
  <Characters>5143</Characters>
  <Application>Microsoft Office Word</Application>
  <DocSecurity>0</DocSecurity>
  <Lines>114</Lines>
  <Paragraphs>69</Paragraphs>
  <ScaleCrop>false</ScaleCrop>
  <HeadingPairs>
    <vt:vector size="2" baseType="variant">
      <vt:variant>
        <vt:lpstr>Title</vt:lpstr>
      </vt:variant>
      <vt:variant>
        <vt:i4>1</vt:i4>
      </vt:variant>
    </vt:vector>
  </HeadingPairs>
  <TitlesOfParts>
    <vt:vector size="1" baseType="lpstr">
      <vt:lpstr>Date of issue:</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issue: 1 September 2025</dc:title>
  <dc:subject/>
  <dc:creator>Sally Sneddon</dc:creator>
  <cp:keywords/>
  <dc:description/>
  <cp:lastModifiedBy>Sally Sneddon</cp:lastModifiedBy>
  <cp:revision>238</cp:revision>
  <cp:lastPrinted>2025-09-01T04:44:00Z</cp:lastPrinted>
  <dcterms:created xsi:type="dcterms:W3CDTF">2025-07-16T03:15:00Z</dcterms:created>
  <dcterms:modified xsi:type="dcterms:W3CDTF">2025-09-01T04:55:00Z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0x0101008930775995B6FE41898B460E677A66E3</vt:lpwstr>
  </property>
  <property fmtid="{D5CDD505-2E9C-101B-9397-08002B2CF9AE}" pid="3" name="MediaServiceImageTags">
    <vt:lpwstr/>
  </property>
</Properties>
</file>